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435" w:rsidRDefault="001036D9">
      <w:r>
        <w:rPr>
          <w:noProof/>
          <w:lang w:eastAsia="cs-CZ"/>
        </w:rPr>
        <w:drawing>
          <wp:inline distT="0" distB="0" distL="0" distR="0" wp14:anchorId="46248E37" wp14:editId="38BA0D4D">
            <wp:extent cx="5923428" cy="9382125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3883" cy="93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435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360" w:rsidRDefault="00EE4360">
      <w:pPr>
        <w:spacing w:after="0" w:line="240" w:lineRule="auto"/>
      </w:pPr>
      <w:r>
        <w:separator/>
      </w:r>
    </w:p>
  </w:endnote>
  <w:endnote w:type="continuationSeparator" w:id="0">
    <w:p w:rsidR="00EE4360" w:rsidRDefault="00EE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360" w:rsidRDefault="00EE43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E4360" w:rsidRDefault="00EE4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D5435"/>
    <w:rsid w:val="001036D9"/>
    <w:rsid w:val="005D5435"/>
    <w:rsid w:val="00EE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0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3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0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3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Svetluse</dc:creator>
  <cp:lastModifiedBy>Svetluse</cp:lastModifiedBy>
  <cp:revision>2</cp:revision>
  <dcterms:created xsi:type="dcterms:W3CDTF">2018-06-16T05:42:00Z</dcterms:created>
  <dcterms:modified xsi:type="dcterms:W3CDTF">2018-06-16T05:42:00Z</dcterms:modified>
</cp:coreProperties>
</file>