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4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2018-04-19T06:35:49Z</dcterms:created>
  <dcterms:modified xsi:type="dcterms:W3CDTF">2018-04-19T06:35:49Z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