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rPr>
          <w:rFonts w:ascii="Times New Roman" w:hAnsi="Times New Roman" w:cs="Times New Roman"/>
          <w:color w:val="010302"/>
        </w:rPr>
        <w:tabs>
          <w:tab w:val="left" w:pos="3756"/>
          <w:tab w:val="left" w:pos="5997"/>
          <w:tab w:val="left" w:pos="7411"/>
        </w:tabs>
        <w:spacing w:before="138" w:after="0" w:line="231" w:lineRule="exact"/>
        <w:ind w:left="917" w:right="-21" w:firstLine="0"/>
        <w:jc w:val="both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-314827</wp:posOffset>
            </wp:positionV>
            <wp:extent cx="7113542" cy="10185694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3542" cy="1018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1740391</wp:posOffset>
            </wp:positionH>
            <wp:positionV relativeFrom="paragraph">
              <wp:posOffset>-158306</wp:posOffset>
            </wp:positionV>
            <wp:extent cx="3733809" cy="409025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2894" flipH="0" flipV="0">
                      <a:off x="1740391" y="162577"/>
                      <a:ext cx="3619509" cy="29472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38"/>
                            <w:szCs w:val="38"/>
                          </w:rPr>
                          <w:t>Smlouv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31"/>
                            <w:sz w:val="38"/>
                            <w:szCs w:val="38"/>
                          </w:rPr>
                          <w:t>a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6"/>
                            <w:w w:val="75"/>
                            <w:sz w:val="38"/>
                            <w:szCs w:val="38"/>
                          </w:rPr>
                          <w:t>O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4"/>
                            <w:sz w:val="38"/>
                            <w:szCs w:val="38"/>
                          </w:rPr>
                          <w:t>díl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6"/>
                            <w:w w:val="174"/>
                            <w:sz w:val="38"/>
                            <w:szCs w:val="38"/>
                          </w:rPr>
                          <w:t>o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38"/>
                            <w:szCs w:val="38"/>
                          </w:rPr>
                          <w:t>č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140"/>
                            <w:sz w:val="38"/>
                            <w:szCs w:val="38"/>
                          </w:rPr>
                          <w:t>.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38"/>
                            <w:szCs w:val="38"/>
                          </w:rPr>
                          <w:t>1/97</w:t>
                        </w:r>
                        <w:r>
                          <w:rPr>
                            <w:rFonts w:ascii="Times New Roman" w:hAnsi="Times New Roman" w:cs="Times New Roman"/>
                            <w:sz w:val="38"/>
                            <w:szCs w:val="3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4089"/>
                        </w:pP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6"/>
                            <w:sz w:val="4"/>
                            <w:szCs w:val="4"/>
                          </w:rPr>
                          <w:t>ˇ</w:t>
                        </w:r>
                        <w: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1740391</wp:posOffset>
            </wp:positionH>
            <wp:positionV relativeFrom="paragraph">
              <wp:posOffset>-158300</wp:posOffset>
            </wp:positionV>
            <wp:extent cx="3733802" cy="409025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2894" flipH="0" flipV="0">
                      <a:off x="1740391" y="162583"/>
                      <a:ext cx="3619502" cy="29472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38"/>
                            <w:szCs w:val="38"/>
                          </w:rPr>
                          <w:t>Smlouv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31"/>
                            <w:sz w:val="38"/>
                            <w:szCs w:val="38"/>
                          </w:rPr>
                          <w:t>a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6"/>
                            <w:w w:val="75"/>
                            <w:sz w:val="38"/>
                            <w:szCs w:val="38"/>
                          </w:rPr>
                          <w:t>O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4"/>
                            <w:sz w:val="38"/>
                            <w:szCs w:val="38"/>
                          </w:rPr>
                          <w:t>díl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6"/>
                            <w:w w:val="174"/>
                            <w:sz w:val="38"/>
                            <w:szCs w:val="38"/>
                          </w:rPr>
                          <w:t>o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38"/>
                            <w:szCs w:val="38"/>
                          </w:rPr>
                          <w:t>č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140"/>
                            <w:sz w:val="38"/>
                            <w:szCs w:val="38"/>
                          </w:rPr>
                          <w:t>.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38"/>
                            <w:szCs w:val="38"/>
                          </w:rPr>
                          <w:t>1/97</w:t>
                        </w:r>
                        <w:r>
                          <w:rPr>
                            <w:rFonts w:ascii="Times New Roman" w:hAnsi="Times New Roman" w:cs="Times New Roman"/>
                            <w:sz w:val="38"/>
                            <w:szCs w:val="3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4089"/>
                        </w:pP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6"/>
                            <w:sz w:val="4"/>
                            <w:szCs w:val="4"/>
                          </w:rPr>
                          <w:t>ˇ</w:t>
                        </w:r>
                        <w: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913369</wp:posOffset>
            </wp:positionH>
            <wp:positionV relativeFrom="paragraph">
              <wp:posOffset>92949</wp:posOffset>
            </wp:positionV>
            <wp:extent cx="6103216" cy="2605604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1775" flipH="0" flipV="0">
                      <a:off x="913369" y="413832"/>
                      <a:ext cx="5988916" cy="249130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839"/>
                            <w:tab w:val="left" w:pos="5080"/>
                            <w:tab w:val="left" w:pos="6494"/>
                          </w:tabs>
                          <w:spacing w:before="0" w:after="0" w:line="231" w:lineRule="exact"/>
                          <w:ind w:left="0" w:right="0" w:firstLine="0"/>
                          <w:jc w:val="both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uzav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0"/>
                            <w:w w:val="136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podle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0"/>
                            <w:szCs w:val="20"/>
                          </w:rPr>
                          <w:t>53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16"/>
                            <w:sz w:val="20"/>
                            <w:szCs w:val="20"/>
                          </w:rPr>
                          <w:t>6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17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násl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7"/>
                            <w:w w:val="149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Z.c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5"/>
                            <w:w w:val="144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513/199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31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Sb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5"/>
                            <w:w w:val="117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127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platném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Zn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ní(0bchodn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39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Zákoník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9"/>
                            <w:w w:val="138"/>
                            <w:sz w:val="20"/>
                            <w:szCs w:val="20"/>
                          </w:rPr>
                          <w:t>)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2"/>
                            <w:w w:val="117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podle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11"/>
                            <w:sz w:val="20"/>
                            <w:szCs w:val="20"/>
                          </w:rPr>
                          <w:t>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odst-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88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Zákon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25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3"/>
                            <w:w w:val="139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199/1994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18"/>
                            <w:szCs w:val="18"/>
                          </w:rPr>
                          <w:t>Sb.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54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6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Zn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48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18"/>
                            <w:szCs w:val="18"/>
                          </w:rPr>
                          <w:t>Zákon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40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6"/>
                            <w:w w:val="156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18"/>
                            <w:szCs w:val="18"/>
                          </w:rPr>
                          <w:t>148/199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44"/>
                            <w:sz w:val="18"/>
                            <w:szCs w:val="18"/>
                          </w:rPr>
                          <w:t>6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18"/>
                            <w:szCs w:val="18"/>
                          </w:rPr>
                          <w:t>Sb.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88"/>
                          </w:tabs>
                          <w:spacing w:before="132" w:after="0" w:line="240" w:lineRule="auto"/>
                          <w:ind w:left="0" w:right="0" w:firstLine="62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81"/>
                            <w:sz w:val="20"/>
                            <w:szCs w:val="20"/>
                          </w:rPr>
                          <w:t>I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5"/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2" w:lineRule="exact"/>
                          <w:ind w:left="13" w:right="0" w:firstLine="26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8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8"/>
                            <w:sz w:val="20"/>
                            <w:szCs w:val="20"/>
                          </w:rPr>
                          <w:t>šrnt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8"/>
                            <w:sz w:val="20"/>
                            <w:szCs w:val="20"/>
                          </w:rPr>
                          <w:t>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8"/>
                            <w:sz w:val="20"/>
                            <w:szCs w:val="20"/>
                          </w:rPr>
                          <w:t>Xfr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8"/>
                            <w:sz w:val="20"/>
                            <w:szCs w:val="20"/>
                          </w:rPr>
                          <w:t>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8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5"/>
                            <w:w w:val="198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Sš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đ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ì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ıżčı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rlsg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3"/>
                            <w:w w:val="117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Národn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20"/>
                            <w:szCs w:val="20"/>
                          </w:rPr>
                          <w:t>kulturn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70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památk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0"/>
                            <w:w w:val="127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Vyšehrad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5"/>
                            <w:w w:val="133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Sob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slavov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5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1/14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2"/>
                            <w:w w:val="143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12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14"/>
                            <w:sz w:val="20"/>
                            <w:szCs w:val="20"/>
                          </w:rPr>
                          <w:t>8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Prah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29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01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Zastoupen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2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Mgr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0"/>
                            <w:w w:val="123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Mílo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0"/>
                            <w:w w:val="141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Havelkovou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35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editelko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2"/>
                            <w:w w:val="161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NKP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ICO: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4"/>
                            <w:szCs w:val="24"/>
                          </w:rPr>
                          <w:t>41974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sz w:val="24"/>
                            <w:szCs w:val="24"/>
                          </w:rPr>
                          <w:t>5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4"/>
                            <w:szCs w:val="24"/>
                          </w:rPr>
                          <w:t>DI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0"/>
                            <w:w w:val="104"/>
                            <w:sz w:val="24"/>
                            <w:szCs w:val="24"/>
                          </w:rPr>
                          <w:t>;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4"/>
                            <w:szCs w:val="24"/>
                          </w:rPr>
                          <w:t>00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sz w:val="24"/>
                            <w:szCs w:val="24"/>
                          </w:rPr>
                          <w:t>2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4"/>
                            <w:szCs w:val="24"/>
                          </w:rPr>
                          <w:t>419745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Bankovn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6"/>
                            <w:w w:val="13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Spojení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44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98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PRAHA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3"/>
                            <w:w w:val="103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Václavsk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36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nám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3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42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5"/>
                            <w:w w:val="124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Prah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9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88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íslo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4"/>
                            <w:szCs w:val="24"/>
                          </w:rPr>
                          <w:t>ú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4"/>
                            <w:szCs w:val="24"/>
                          </w:rPr>
                          <w:t>tu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8"/>
                            <w:w w:val="120"/>
                            <w:sz w:val="24"/>
                            <w:szCs w:val="24"/>
                          </w:rPr>
                          <w:t>;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4"/>
                            <w:szCs w:val="24"/>
                          </w:rPr>
                          <w:t>7737-021/0100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57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(dál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43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0"/>
                            <w:szCs w:val="20"/>
                          </w:rPr>
                          <w:t>je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54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objednatel)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533"/>
                          </w:tabs>
                          <w:spacing w:before="180" w:after="0" w:line="230" w:lineRule="exact"/>
                          <w:ind w:left="19" w:right="0" w:firstLine="6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2"/>
                            <w:szCs w:val="22"/>
                          </w:rPr>
                          <w:t>2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14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2"/>
                            <w:szCs w:val="22"/>
                          </w:rPr>
                          <w:t>Antoní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29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2"/>
                            <w:szCs w:val="22"/>
                          </w:rPr>
                          <w:t>P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2"/>
                            <w:szCs w:val="22"/>
                          </w:rPr>
                          <w:t>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2"/>
                            <w:szCs w:val="22"/>
                          </w:rPr>
                          <w:t>øhek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0"/>
                            <w:w w:val="113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2"/>
                            <w:szCs w:val="22"/>
                          </w:rPr>
                          <w:t>Angustinøv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5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2"/>
                            <w:szCs w:val="22"/>
                          </w:rPr>
                          <w:t>2065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1"/>
                            <w:w w:val="115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2"/>
                            <w:szCs w:val="22"/>
                          </w:rPr>
                          <w:t>14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05"/>
                            <w:sz w:val="22"/>
                            <w:szCs w:val="22"/>
                          </w:rPr>
                          <w:t>0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0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01"/>
                            <w:sz w:val="22"/>
                            <w:szCs w:val="22"/>
                          </w:rPr>
                          <w:t>0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2"/>
                            <w:szCs w:val="22"/>
                          </w:rPr>
                          <w:t>Prah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18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1"/>
                            <w:w w:val="92"/>
                            <w:sz w:val="22"/>
                            <w:szCs w:val="22"/>
                          </w:rPr>
                          <w:t>4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3"/>
                            <w:w w:val="105"/>
                            <w:sz w:val="22"/>
                            <w:szCs w:val="22"/>
                          </w:rPr>
                          <w:t>;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2"/>
                            <w:szCs w:val="22"/>
                          </w:rPr>
                          <w:t>14930901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4"/>
                            <w:szCs w:val="24"/>
                          </w:rPr>
                          <w:t>DI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4"/>
                            <w:szCs w:val="24"/>
                          </w:rPr>
                          <w:t>z011-ó302271052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Bankovn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3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Spojení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44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98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PRAH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9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0"/>
                            <w:szCs w:val="20"/>
                          </w:rPr>
                          <w:t>4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0"/>
                            <w:szCs w:val="20"/>
                          </w:rPr>
                          <w:t>ísl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65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ú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tu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3"/>
                            <w:w w:val="145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1002548-111/0100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(dál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3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0"/>
                            <w:szCs w:val="20"/>
                          </w:rPr>
                          <w:t>je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54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Zhotovitel)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uzav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0"/>
          <w:w w:val="136"/>
          <w:sz w:val="20"/>
          <w:szCs w:val="20"/>
        </w:rPr>
        <w:t>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podle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20"/>
          <w:szCs w:val="20"/>
        </w:rPr>
        <w:t>53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16"/>
          <w:sz w:val="20"/>
          <w:szCs w:val="20"/>
        </w:rPr>
        <w:t>6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5"/>
          <w:w w:val="117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20"/>
          <w:szCs w:val="20"/>
        </w:rPr>
        <w:t>násl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87"/>
          <w:w w:val="149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Z.c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5"/>
          <w:w w:val="144"/>
          <w:sz w:val="20"/>
          <w:szCs w:val="20"/>
        </w:rPr>
        <w:t>-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513/199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31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20"/>
          <w:szCs w:val="20"/>
        </w:rPr>
        <w:t>Sb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5"/>
          <w:w w:val="117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8"/>
          <w:w w:val="127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platném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Zn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ní(0bchodn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39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Zákoník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9"/>
          <w:w w:val="138"/>
          <w:sz w:val="20"/>
          <w:szCs w:val="20"/>
        </w:rPr>
        <w:t>)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2"/>
          <w:w w:val="117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podle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4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11"/>
          <w:sz w:val="20"/>
          <w:szCs w:val="20"/>
        </w:rPr>
        <w:t>9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odst-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88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20"/>
          <w:szCs w:val="20"/>
        </w:rPr>
        <w:t>Zákon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25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3"/>
          <w:w w:val="139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199/1994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18"/>
          <w:szCs w:val="18"/>
        </w:rPr>
        <w:t>Sb.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8"/>
          <w:w w:val="154"/>
          <w:sz w:val="18"/>
          <w:szCs w:val="18"/>
        </w:rPr>
        <w:t>,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18"/>
          <w:szCs w:val="18"/>
        </w:rPr>
        <w:t>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36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18"/>
          <w:szCs w:val="18"/>
        </w:rPr>
        <w:t>Zn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18"/>
          <w:szCs w:val="18"/>
        </w:rPr>
        <w:t>ě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18"/>
          <w:szCs w:val="18"/>
        </w:rPr>
        <w:t>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48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18"/>
          <w:szCs w:val="18"/>
        </w:rPr>
        <w:t>Zákon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40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18"/>
          <w:szCs w:val="18"/>
        </w:rPr>
        <w:t>č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6"/>
          <w:w w:val="156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18"/>
          <w:szCs w:val="18"/>
        </w:rPr>
        <w:t>148/199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44"/>
          <w:sz w:val="18"/>
          <w:szCs w:val="18"/>
        </w:rPr>
        <w:t>6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18"/>
          <w:szCs w:val="18"/>
        </w:rPr>
        <w:t>Sb.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305"/>
        </w:tabs>
        <w:spacing w:before="132" w:after="0" w:line="240" w:lineRule="auto"/>
        <w:ind w:left="917" w:right="0" w:firstLine="62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81"/>
          <w:sz w:val="20"/>
          <w:szCs w:val="20"/>
        </w:rPr>
        <w:t>I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45"/>
          <w:sz w:val="20"/>
          <w:szCs w:val="20"/>
        </w:rPr>
        <w:t>_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32" w:lineRule="exact"/>
        <w:ind w:left="930" w:right="-21" w:firstLine="26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8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8"/>
          <w:sz w:val="20"/>
          <w:szCs w:val="20"/>
        </w:rPr>
        <w:t>šrnt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8"/>
          <w:sz w:val="20"/>
          <w:szCs w:val="20"/>
        </w:rPr>
        <w:t>ı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8"/>
          <w:sz w:val="20"/>
          <w:szCs w:val="20"/>
        </w:rPr>
        <w:t>Xfr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8"/>
          <w:sz w:val="20"/>
          <w:szCs w:val="20"/>
        </w:rPr>
        <w:t>ı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8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35"/>
          <w:w w:val="198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Sš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đ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ì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ıżčı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rlsg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43"/>
          <w:w w:val="117"/>
          <w:sz w:val="20"/>
          <w:szCs w:val="20"/>
        </w:rPr>
        <w:t>-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Národn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6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0"/>
          <w:sz w:val="20"/>
          <w:szCs w:val="20"/>
        </w:rPr>
        <w:t>kulturn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70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památk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0"/>
          <w:w w:val="127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Vyšehrad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45"/>
          <w:w w:val="133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Sob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slavov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35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1/14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2"/>
          <w:w w:val="143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0"/>
          <w:szCs w:val="20"/>
        </w:rPr>
        <w:t>12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14"/>
          <w:sz w:val="20"/>
          <w:szCs w:val="20"/>
        </w:rPr>
        <w:t>8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00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Prah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29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01"/>
          <w:sz w:val="20"/>
          <w:szCs w:val="20"/>
        </w:rPr>
        <w:t>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Zastoupen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32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Mgr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0"/>
          <w:w w:val="123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Mílo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0"/>
          <w:w w:val="141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Havelkovou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8"/>
          <w:w w:val="135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editelko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2"/>
          <w:w w:val="161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NKP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0"/>
          <w:szCs w:val="20"/>
        </w:rPr>
        <w:t>ICO: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41974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sz w:val="24"/>
          <w:szCs w:val="24"/>
        </w:rPr>
        <w:t>5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4"/>
          <w:szCs w:val="24"/>
        </w:rPr>
        <w:t>DI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4"/>
          <w:szCs w:val="24"/>
        </w:rPr>
        <w:t>Č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20"/>
          <w:w w:val="104"/>
          <w:sz w:val="24"/>
          <w:szCs w:val="24"/>
        </w:rPr>
        <w:t>;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4"/>
          <w:szCs w:val="24"/>
        </w:rPr>
        <w:t>00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sz w:val="24"/>
          <w:szCs w:val="24"/>
        </w:rPr>
        <w:t>2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4"/>
          <w:szCs w:val="24"/>
        </w:rPr>
        <w:t>419745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Bankovn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6"/>
          <w:w w:val="131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Spojení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8"/>
          <w:w w:val="144"/>
          <w:sz w:val="20"/>
          <w:szCs w:val="20"/>
        </w:rPr>
        <w:t>: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9"/>
          <w:w w:val="98"/>
          <w:sz w:val="20"/>
          <w:szCs w:val="20"/>
        </w:rPr>
        <w:t>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PRAHA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3"/>
          <w:w w:val="103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Václavsk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136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nám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4"/>
          <w:w w:val="135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42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5"/>
          <w:w w:val="124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Prah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9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88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íslo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4"/>
          <w:szCs w:val="24"/>
        </w:rPr>
        <w:t>ú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4"/>
          <w:szCs w:val="24"/>
        </w:rPr>
        <w:t>č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4"/>
          <w:szCs w:val="24"/>
        </w:rPr>
        <w:t>tu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8"/>
          <w:w w:val="120"/>
          <w:sz w:val="24"/>
          <w:szCs w:val="24"/>
        </w:rPr>
        <w:t>;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4"/>
          <w:szCs w:val="24"/>
        </w:rPr>
        <w:t>7737-021/0100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17" w:right="0" w:firstLine="57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(dál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43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20"/>
          <w:szCs w:val="20"/>
        </w:rPr>
        <w:t>je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54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objednatel)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5450"/>
        </w:tabs>
        <w:spacing w:before="180" w:after="0" w:line="230" w:lineRule="exact"/>
        <w:ind w:left="936" w:right="-21" w:firstLine="6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2"/>
          <w:szCs w:val="22"/>
        </w:rPr>
        <w:t>2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114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2"/>
          <w:szCs w:val="22"/>
        </w:rPr>
        <w:t>Antoní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5"/>
          <w:w w:val="129"/>
          <w:sz w:val="22"/>
          <w:szCs w:val="22"/>
        </w:rPr>
        <w:t>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2"/>
          <w:szCs w:val="22"/>
        </w:rPr>
        <w:t>P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2"/>
          <w:szCs w:val="22"/>
        </w:rPr>
        <w:t>ę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2"/>
          <w:szCs w:val="22"/>
        </w:rPr>
        <w:t>øhek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0"/>
          <w:w w:val="113"/>
          <w:sz w:val="22"/>
          <w:szCs w:val="22"/>
        </w:rPr>
        <w:t>,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22"/>
          <w:szCs w:val="22"/>
        </w:rPr>
        <w:t>Angustinøv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25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22"/>
          <w:szCs w:val="22"/>
        </w:rPr>
        <w:t>2065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1"/>
          <w:w w:val="115"/>
          <w:sz w:val="22"/>
          <w:szCs w:val="22"/>
        </w:rPr>
        <w:t>,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2"/>
          <w:szCs w:val="22"/>
        </w:rPr>
        <w:t>14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05"/>
          <w:sz w:val="22"/>
          <w:szCs w:val="22"/>
        </w:rPr>
        <w:t>0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0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01"/>
          <w:sz w:val="22"/>
          <w:szCs w:val="22"/>
        </w:rPr>
        <w:t>0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22"/>
          <w:szCs w:val="22"/>
        </w:rPr>
        <w:t>Prah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118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1"/>
          <w:w w:val="92"/>
          <w:sz w:val="22"/>
          <w:szCs w:val="22"/>
        </w:rPr>
        <w:t>4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2"/>
          <w:szCs w:val="22"/>
        </w:rPr>
        <w:t>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2"/>
          <w:szCs w:val="22"/>
        </w:rPr>
        <w:t>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23"/>
          <w:w w:val="105"/>
          <w:sz w:val="22"/>
          <w:szCs w:val="22"/>
        </w:rPr>
        <w:t>;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2"/>
          <w:szCs w:val="22"/>
        </w:rPr>
        <w:t>14930901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4"/>
          <w:szCs w:val="24"/>
        </w:rPr>
        <w:t>DI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4"/>
          <w:szCs w:val="24"/>
        </w:rPr>
        <w:t>Č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4"/>
          <w:szCs w:val="24"/>
        </w:rPr>
        <w:t>z011-ó302271052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Bankovn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4"/>
          <w:w w:val="131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Spojení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144"/>
          <w:sz w:val="20"/>
          <w:szCs w:val="20"/>
        </w:rPr>
        <w:t>: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98"/>
          <w:sz w:val="20"/>
          <w:szCs w:val="20"/>
        </w:rPr>
        <w:t>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PRAH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98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4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20"/>
          <w:szCs w:val="20"/>
        </w:rPr>
        <w:t>ísl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65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ú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tu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23"/>
          <w:w w:val="145"/>
          <w:sz w:val="20"/>
          <w:szCs w:val="20"/>
        </w:rPr>
        <w:t>: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1002548-111/0100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(dál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43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20"/>
          <w:szCs w:val="20"/>
        </w:rPr>
        <w:t>je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54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Zhotovitel)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930987</wp:posOffset>
            </wp:positionH>
            <wp:positionV relativeFrom="paragraph">
              <wp:posOffset>151843</wp:posOffset>
            </wp:positionV>
            <wp:extent cx="6097832" cy="4092069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30987" y="3356701"/>
                      <a:ext cx="5983532" cy="397776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5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2"/>
                            <w:w w:val="268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68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102"/>
                            <w:tab w:val="left" w:pos="5923"/>
                            <w:tab w:val="left" w:pos="9176"/>
                          </w:tabs>
                          <w:spacing w:before="195" w:after="0" w:line="231" w:lineRule="exact"/>
                          <w:ind w:left="8" w:right="0" w:firstLine="13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18"/>
                            <w:szCs w:val="18"/>
                          </w:rPr>
                          <w:t>IPj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18"/>
                            <w:szCs w:val="18"/>
                          </w:rPr>
                          <w:t>eecìnnêé1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0"/>
                            <w:w w:val="164"/>
                            <w:sz w:val="18"/>
                            <w:szCs w:val="18"/>
                          </w:rPr>
                          <w:t>: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18"/>
                            <w:szCs w:val="18"/>
                          </w:rPr>
                          <w:t>Sšn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18"/>
                            <w:szCs w:val="18"/>
                          </w:rPr>
                          <w:t>J_C)L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18"/>
                            <w:szCs w:val="18"/>
                          </w:rPr>
                          <w:t>ı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18"/>
                            <w:szCs w:val="18"/>
                          </w:rPr>
                          <w:t>\/X/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18"/>
                            <w:szCs w:val="18"/>
                          </w:rPr>
                          <w:t>1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7"/>
                            <w:w w:val="133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18"/>
                            <w:szCs w:val="18"/>
                          </w:rPr>
                          <w:t>P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18"/>
                            <w:szCs w:val="18"/>
                          </w:rPr>
                          <w:t>edm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18"/>
                            <w:szCs w:val="18"/>
                          </w:rPr>
                          <w:t>te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34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0"/>
                            <w:sz w:val="18"/>
                            <w:szCs w:val="18"/>
                          </w:rPr>
                          <w:t>tét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180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18"/>
                            <w:szCs w:val="18"/>
                          </w:rPr>
                          <w:t>Smlouv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38"/>
                            <w:sz w:val="18"/>
                            <w:szCs w:val="18"/>
                          </w:rPr>
                          <w:t>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5"/>
                            <w:sz w:val="18"/>
                            <w:szCs w:val="18"/>
                          </w:rPr>
                          <w:t>j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85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18"/>
                            <w:szCs w:val="18"/>
                          </w:rPr>
                          <w:t>celoro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68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18"/>
                            <w:szCs w:val="18"/>
                          </w:rPr>
                          <w:t>údržb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50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Dloch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8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Zelen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ě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5"/>
                            <w:sz w:val="18"/>
                            <w:szCs w:val="18"/>
                          </w:rPr>
                          <w:t>I.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7"/>
                            <w:sz w:val="18"/>
                            <w:szCs w:val="18"/>
                          </w:rPr>
                          <w:t>kategori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67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18"/>
                            <w:szCs w:val="18"/>
                          </w:rPr>
                          <w:t>dl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9"/>
                            <w:w w:val="164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18"/>
                            <w:szCs w:val="18"/>
                          </w:rPr>
                          <w:t>"Zása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41"/>
                            <w:sz w:val="18"/>
                            <w:szCs w:val="18"/>
                          </w:rPr>
                          <w:t>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18"/>
                            <w:szCs w:val="18"/>
                          </w:rPr>
                          <w:t>pé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5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18"/>
                            <w:szCs w:val="18"/>
                          </w:rPr>
                          <w:t>Zele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51"/>
                            <w:sz w:val="18"/>
                            <w:szCs w:val="18"/>
                          </w:rPr>
                          <w:t>ň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3"/>
                            <w:sz w:val="18"/>
                            <w:szCs w:val="18"/>
                          </w:rPr>
                          <w:t>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83"/>
                            <w:sz w:val="18"/>
                            <w:szCs w:val="18"/>
                          </w:rPr>
                          <w:t>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62"/>
                            <w:w w:val="107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18"/>
                            <w:szCs w:val="18"/>
                          </w:rPr>
                          <w:t>Prahy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0"/>
                            <w:w w:val="146"/>
                            <w:sz w:val="18"/>
                            <w:szCs w:val="18"/>
                          </w:rPr>
                          <w:t>"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8"/>
                            <w:w w:val="124"/>
                            <w:sz w:val="18"/>
                            <w:szCs w:val="18"/>
                          </w:rPr>
                          <w:t>-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18"/>
                            <w:szCs w:val="18"/>
                          </w:rPr>
                          <w:t>"Park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52"/>
                            <w:sz w:val="18"/>
                            <w:szCs w:val="18"/>
                          </w:rPr>
                          <w:t>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18"/>
                            <w:szCs w:val="18"/>
                          </w:rPr>
                          <w:t>Národní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4"/>
                            <w:sz w:val="18"/>
                            <w:szCs w:val="18"/>
                          </w:rPr>
                          <w:t>kulturn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84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18"/>
                            <w:szCs w:val="18"/>
                          </w:rPr>
                          <w:t>Damátkv_Vvšehra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4"/>
                            <w:w w:val="142"/>
                            <w:sz w:val="18"/>
                            <w:szCs w:val="18"/>
                          </w:rPr>
                          <w:t>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18"/>
                            <w:szCs w:val="18"/>
                          </w:rPr>
                          <w:t>(dál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60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18"/>
                            <w:szCs w:val="18"/>
                          </w:rPr>
                          <w:t>je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70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6"/>
                            <w:sz w:val="18"/>
                            <w:szCs w:val="18"/>
                          </w:rPr>
                          <w:t>"údržba").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2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Rozsa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22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udržovanýc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6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ploc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42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74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uvedení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24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paroelnío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47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íse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3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6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uveden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9"/>
                            <w:w w:val="118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"pasport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4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Zelen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"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1"/>
                            <w:w w:val="144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kter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56"/>
                            <w:sz w:val="20"/>
                            <w:szCs w:val="20"/>
                          </w:rPr>
                          <w:t>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6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íloho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52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8"/>
                            <w:w w:val="13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7"/>
                            <w:w w:val="82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20"/>
                            <w:szCs w:val="20"/>
                          </w:rPr>
                          <w:t>tét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60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Smlouvy.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18"/>
                            <w:szCs w:val="18"/>
                          </w:rPr>
                          <w:t>3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31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18"/>
                            <w:szCs w:val="18"/>
                          </w:rPr>
                          <w:t>Údržbo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43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18"/>
                            <w:szCs w:val="18"/>
                          </w:rPr>
                          <w:t>s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1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rozum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47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18"/>
                            <w:szCs w:val="18"/>
                          </w:rPr>
                          <w:t>Zejména: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18"/>
                            <w:szCs w:val="18"/>
                          </w:rPr>
                          <w:t>a)údržb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54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18"/>
                            <w:szCs w:val="18"/>
                          </w:rPr>
                          <w:t>biologickýc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72"/>
                            <w:sz w:val="18"/>
                            <w:szCs w:val="18"/>
                          </w:rPr>
                          <w:t>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18"/>
                            <w:szCs w:val="18"/>
                          </w:rPr>
                          <w:t>prvk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18"/>
                            <w:szCs w:val="18"/>
                          </w:rPr>
                          <w:t>ů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5"/>
                            <w:w w:val="156"/>
                            <w:sz w:val="18"/>
                            <w:szCs w:val="18"/>
                          </w:rPr>
                          <w:t>: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7"/>
                            <w:sz w:val="18"/>
                            <w:szCs w:val="18"/>
                          </w:rPr>
                          <w:t>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7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7"/>
                            <w:sz w:val="18"/>
                            <w:szCs w:val="18"/>
                          </w:rPr>
                          <w:t>eviny,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6"/>
                            <w:sz w:val="18"/>
                            <w:szCs w:val="18"/>
                          </w:rPr>
                          <w:t>trávníky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2"/>
                            <w:w w:val="176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18"/>
                            <w:szCs w:val="18"/>
                          </w:rPr>
                          <w:t>Záhon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6"/>
                            <w:sz w:val="18"/>
                            <w:szCs w:val="18"/>
                          </w:rPr>
                          <w:t>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18"/>
                            <w:szCs w:val="18"/>
                          </w:rPr>
                          <w:t>kv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18"/>
                            <w:szCs w:val="18"/>
                          </w:rPr>
                          <w:t>tin,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9"/>
                            <w:sz w:val="18"/>
                            <w:szCs w:val="18"/>
                          </w:rPr>
                          <w:t>atd.,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b)údržb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4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drobn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32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opravy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technickýc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4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prvk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7"/>
                            <w:w w:val="141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cest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45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zpevn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né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plochy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1"/>
                            <w:w w:val="143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mobiliá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59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park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8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etn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38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herníc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4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prvk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41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tskýc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0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20"/>
                            <w:szCs w:val="20"/>
                          </w:rPr>
                          <w:t>iš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20"/>
                            <w:szCs w:val="20"/>
                          </w:rPr>
                          <w:t>ť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72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vodní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prvk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41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atd.,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c)Zajišt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6"/>
                            <w:w w:val="16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bezpe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28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sch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dnost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42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ve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ejnýc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46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ces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44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etn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Zajišt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drobnýc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3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oprav,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18"/>
                            <w:szCs w:val="18"/>
                          </w:rPr>
                          <w:t>d)kompletn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60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7"/>
                            <w:sz w:val="18"/>
                            <w:szCs w:val="18"/>
                          </w:rPr>
                          <w:t>úkli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87"/>
                            <w:sz w:val="18"/>
                            <w:szCs w:val="18"/>
                          </w:rPr>
                          <w:t>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18"/>
                            <w:szCs w:val="18"/>
                          </w:rPr>
                          <w:t>udržovanýc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50"/>
                            <w:sz w:val="18"/>
                            <w:szCs w:val="18"/>
                          </w:rPr>
                          <w:t>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18"/>
                            <w:szCs w:val="18"/>
                          </w:rPr>
                          <w:t>ploch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0"/>
                            <w:w w:val="161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18"/>
                            <w:szCs w:val="18"/>
                          </w:rPr>
                          <w:t>který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1"/>
                            <w:w w:val="151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18"/>
                            <w:szCs w:val="18"/>
                          </w:rPr>
                          <w:t>s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31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rozum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47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18"/>
                            <w:szCs w:val="18"/>
                          </w:rPr>
                          <w:t>Zejména: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zametán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1"/>
                            <w:w w:val="132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myt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1"/>
                            <w:w w:val="14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cest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3"/>
                            <w:w w:val="151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vysypáván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koš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5"/>
                            <w:w w:val="133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Sb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124"/>
                            <w:sz w:val="20"/>
                            <w:szCs w:val="20"/>
                          </w:rPr>
                          <w:t>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odpadu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3"/>
                            <w:w w:val="127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Zimn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32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úklid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ces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43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Zabezpe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2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20"/>
                            <w:szCs w:val="20"/>
                          </w:rPr>
                          <w:t>jejic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81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sch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dnost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3"/>
                            <w:w w:val="142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(posypy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8"/>
                            <w:w w:val="135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odstra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ň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ován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4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zmrazk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pluhování)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0"/>
                            <w:szCs w:val="20"/>
                          </w:rPr>
                          <w:t>e)zajišt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6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Zimn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údržb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38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park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36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dl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vyhlášk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43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3"/>
                            <w:w w:val="133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8/198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31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0"/>
                            <w:szCs w:val="20"/>
                          </w:rPr>
                          <w:t>Sb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3"/>
                            <w:w w:val="115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0"/>
                            <w:szCs w:val="20"/>
                          </w:rPr>
                          <w:t>NVP,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1"/>
                            <w:sz w:val="20"/>
                            <w:szCs w:val="20"/>
                          </w:rPr>
                          <w:t>f)likvidac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7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komunálníh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34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biologickéh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49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odpadu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3"/>
                            <w:w w:val="126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etn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jeh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5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uložení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21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skládku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8"/>
                            <w:w w:val="143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pop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4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20"/>
                            <w:szCs w:val="20"/>
                          </w:rPr>
                          <w:t>jin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82"/>
                            <w:sz w:val="20"/>
                            <w:szCs w:val="20"/>
                          </w:rPr>
                          <w:t>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zp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so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26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20"/>
                            <w:szCs w:val="20"/>
                          </w:rPr>
                          <w:t>likvidace.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5"/>
                            <w:w w:val="121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dalš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5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20"/>
                            <w:szCs w:val="20"/>
                          </w:rPr>
                          <w:t>innost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8"/>
                            <w:w w:val="162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souvisejíc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1"/>
                            <w:w w:val="16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77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údržbo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5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Zelen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3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19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Specifických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18"/>
                            <w:szCs w:val="18"/>
                          </w:rPr>
                          <w:t>podmínkác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41"/>
                            <w:sz w:val="18"/>
                            <w:szCs w:val="18"/>
                          </w:rPr>
                          <w:t>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8"/>
                            <w:szCs w:val="18"/>
                          </w:rPr>
                          <w:t>NKP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5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3"/>
                            <w:w w:val="118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Vým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21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udržovan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4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ploch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0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10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bý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1"/>
                            <w:w w:val="144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objednatele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8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90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znýc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8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vod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ů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snížen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6"/>
                            <w:w w:val="136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neb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2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zvýšen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6"/>
                            <w:w w:val="13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(nap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5"/>
                            <w:w w:val="14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up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esn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vým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0"/>
                            <w:w w:val="130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obnovou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3"/>
                            <w:w w:val="128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9"/>
                            <w:sz w:val="20"/>
                            <w:szCs w:val="20"/>
                          </w:rPr>
                          <w:t>restitucí).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15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46" w:right="0" w:firstLine="5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32"/>
          <w:w w:val="268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68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5048"/>
          <w:tab w:val="left" w:pos="6870"/>
          <w:tab w:val="left" w:pos="10122"/>
        </w:tabs>
        <w:spacing w:before="195" w:after="0" w:line="231" w:lineRule="exact"/>
        <w:ind w:left="954" w:right="-40" w:firstLine="13"/>
      </w:pPr>
      <w:r/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4"/>
          <w:sz w:val="18"/>
          <w:szCs w:val="18"/>
        </w:rPr>
        <w:t>IPj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4"/>
          <w:sz w:val="18"/>
          <w:szCs w:val="18"/>
        </w:rPr>
        <w:t>ř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4"/>
          <w:sz w:val="18"/>
          <w:szCs w:val="18"/>
        </w:rPr>
        <w:t>eecìnnêé1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30"/>
          <w:w w:val="164"/>
          <w:sz w:val="18"/>
          <w:szCs w:val="18"/>
        </w:rPr>
        <w:t>: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18"/>
          <w:szCs w:val="18"/>
        </w:rPr>
        <w:t>Sšn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18"/>
          <w:szCs w:val="18"/>
        </w:rPr>
        <w:t>fl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18"/>
          <w:szCs w:val="18"/>
        </w:rPr>
        <w:t>J_C)L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18"/>
          <w:szCs w:val="18"/>
        </w:rPr>
        <w:t>ı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18"/>
          <w:szCs w:val="18"/>
        </w:rPr>
        <w:t>\/X/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18"/>
          <w:szCs w:val="18"/>
        </w:rPr>
        <w:t>1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7"/>
          <w:w w:val="133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18"/>
          <w:szCs w:val="18"/>
        </w:rPr>
        <w:t>P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18"/>
          <w:szCs w:val="18"/>
        </w:rPr>
        <w:t>ř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18"/>
          <w:szCs w:val="18"/>
        </w:rPr>
        <w:t>edm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18"/>
          <w:szCs w:val="18"/>
        </w:rPr>
        <w:t>ě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18"/>
          <w:szCs w:val="18"/>
        </w:rPr>
        <w:t>te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34"/>
          <w:sz w:val="18"/>
          <w:szCs w:val="18"/>
        </w:rPr>
        <w:t>m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0"/>
          <w:sz w:val="18"/>
          <w:szCs w:val="18"/>
        </w:rPr>
        <w:t>tét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9"/>
          <w:w w:val="180"/>
          <w:sz w:val="18"/>
          <w:szCs w:val="18"/>
        </w:rPr>
        <w:t>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18"/>
          <w:szCs w:val="18"/>
        </w:rPr>
        <w:t>Smlouv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38"/>
          <w:sz w:val="18"/>
          <w:szCs w:val="18"/>
        </w:rPr>
        <w:t>y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5"/>
          <w:sz w:val="18"/>
          <w:szCs w:val="18"/>
        </w:rPr>
        <w:t>j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85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18"/>
          <w:szCs w:val="18"/>
        </w:rPr>
        <w:t>celoro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18"/>
          <w:szCs w:val="18"/>
        </w:rPr>
        <w:t>č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18"/>
          <w:szCs w:val="18"/>
        </w:rPr>
        <w:t>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68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0"/>
          <w:sz w:val="18"/>
          <w:szCs w:val="18"/>
        </w:rPr>
        <w:t>údržb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50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18"/>
          <w:szCs w:val="18"/>
        </w:rPr>
        <w:t>Dloch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48"/>
          <w:sz w:val="18"/>
          <w:szCs w:val="18"/>
        </w:rPr>
        <w:t>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18"/>
          <w:szCs w:val="18"/>
        </w:rPr>
        <w:t>Zelen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18"/>
          <w:szCs w:val="18"/>
        </w:rPr>
        <w:t>ě	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5"/>
          <w:sz w:val="18"/>
          <w:szCs w:val="18"/>
        </w:rPr>
        <w:t>I.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7"/>
          <w:sz w:val="18"/>
          <w:szCs w:val="18"/>
        </w:rPr>
        <w:t>kategori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67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4"/>
          <w:sz w:val="18"/>
          <w:szCs w:val="18"/>
        </w:rPr>
        <w:t>dl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9"/>
          <w:w w:val="164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18"/>
          <w:szCs w:val="18"/>
        </w:rPr>
        <w:t>"Zása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41"/>
          <w:sz w:val="18"/>
          <w:szCs w:val="18"/>
        </w:rPr>
        <w:t>d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18"/>
          <w:szCs w:val="18"/>
        </w:rPr>
        <w:t>pé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18"/>
          <w:szCs w:val="18"/>
        </w:rPr>
        <w:t>č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35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10"/>
          <w:sz w:val="18"/>
          <w:szCs w:val="18"/>
        </w:rPr>
        <w:t>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18"/>
          <w:szCs w:val="18"/>
        </w:rPr>
        <w:t>Zele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51"/>
          <w:sz w:val="18"/>
          <w:szCs w:val="18"/>
        </w:rPr>
        <w:t>ň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3"/>
          <w:sz w:val="18"/>
          <w:szCs w:val="18"/>
        </w:rPr>
        <w:t>h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83"/>
          <w:sz w:val="18"/>
          <w:szCs w:val="18"/>
        </w:rPr>
        <w:t>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8"/>
          <w:szCs w:val="18"/>
        </w:rPr>
        <w:t>m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62"/>
          <w:w w:val="107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18"/>
          <w:szCs w:val="18"/>
        </w:rPr>
        <w:t>Prahy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20"/>
          <w:w w:val="146"/>
          <w:sz w:val="18"/>
          <w:szCs w:val="18"/>
        </w:rPr>
        <w:t>"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8"/>
          <w:w w:val="124"/>
          <w:sz w:val="18"/>
          <w:szCs w:val="18"/>
        </w:rPr>
        <w:t>-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18"/>
          <w:szCs w:val="18"/>
        </w:rPr>
        <w:t>"Park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52"/>
          <w:sz w:val="18"/>
          <w:szCs w:val="18"/>
        </w:rPr>
        <w:t>y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18"/>
          <w:szCs w:val="18"/>
        </w:rPr>
        <w:t>Národní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4"/>
          <w:sz w:val="18"/>
          <w:szCs w:val="18"/>
        </w:rPr>
        <w:t>kulturn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84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18"/>
          <w:szCs w:val="18"/>
        </w:rPr>
        <w:t>Damátkv_Vvšehra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4"/>
          <w:w w:val="142"/>
          <w:sz w:val="18"/>
          <w:szCs w:val="18"/>
        </w:rPr>
        <w:t>d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0"/>
          <w:sz w:val="18"/>
          <w:szCs w:val="18"/>
        </w:rPr>
        <w:t>(dál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60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0"/>
          <w:sz w:val="18"/>
          <w:szCs w:val="18"/>
        </w:rPr>
        <w:t>je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4"/>
          <w:w w:val="170"/>
          <w:sz w:val="18"/>
          <w:szCs w:val="18"/>
        </w:rPr>
        <w:t>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6"/>
          <w:sz w:val="18"/>
          <w:szCs w:val="18"/>
        </w:rPr>
        <w:t>"údržba").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120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20"/>
          <w:szCs w:val="20"/>
        </w:rPr>
        <w:t>Rozsa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0"/>
          <w:w w:val="122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udržovanýc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6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ploc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42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74"/>
          <w:sz w:val="20"/>
          <w:szCs w:val="20"/>
        </w:rPr>
        <w:t>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uvedení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24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paroelnío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47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íse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63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6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20"/>
          <w:szCs w:val="20"/>
        </w:rPr>
        <w:t>uveden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9"/>
          <w:w w:val="118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"pasport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44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Zelen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"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1"/>
          <w:w w:val="144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kter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56"/>
          <w:sz w:val="20"/>
          <w:szCs w:val="20"/>
        </w:rPr>
        <w:t>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6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íloho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52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8"/>
          <w:w w:val="136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7"/>
          <w:w w:val="82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0"/>
          <w:sz w:val="20"/>
          <w:szCs w:val="20"/>
        </w:rPr>
        <w:t>tét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60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Smlouvy.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18"/>
          <w:szCs w:val="18"/>
        </w:rPr>
        <w:t>3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131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18"/>
          <w:szCs w:val="18"/>
        </w:rPr>
        <w:t>Údržbo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43"/>
          <w:sz w:val="18"/>
          <w:szCs w:val="18"/>
        </w:rPr>
        <w:t>u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18"/>
          <w:szCs w:val="18"/>
        </w:rPr>
        <w:t>s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31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18"/>
          <w:szCs w:val="18"/>
        </w:rPr>
        <w:t>rozum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47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18"/>
          <w:szCs w:val="18"/>
        </w:rPr>
        <w:t>Zejména: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18"/>
          <w:szCs w:val="18"/>
        </w:rPr>
        <w:t>a)údržb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54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2"/>
          <w:sz w:val="18"/>
          <w:szCs w:val="18"/>
        </w:rPr>
        <w:t>biologickýc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72"/>
          <w:sz w:val="18"/>
          <w:szCs w:val="18"/>
        </w:rPr>
        <w:t>h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18"/>
          <w:szCs w:val="18"/>
        </w:rPr>
        <w:t>prvk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18"/>
          <w:szCs w:val="18"/>
        </w:rPr>
        <w:t>ů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5"/>
          <w:w w:val="156"/>
          <w:sz w:val="18"/>
          <w:szCs w:val="18"/>
        </w:rPr>
        <w:t>: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7"/>
          <w:sz w:val="18"/>
          <w:szCs w:val="18"/>
        </w:rPr>
        <w:t>d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7"/>
          <w:sz w:val="18"/>
          <w:szCs w:val="18"/>
        </w:rPr>
        <w:t>ř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7"/>
          <w:sz w:val="18"/>
          <w:szCs w:val="18"/>
        </w:rPr>
        <w:t>eviny,	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6"/>
          <w:sz w:val="18"/>
          <w:szCs w:val="18"/>
        </w:rPr>
        <w:t>trávníky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2"/>
          <w:w w:val="176"/>
          <w:sz w:val="18"/>
          <w:szCs w:val="18"/>
        </w:rPr>
        <w:t>,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18"/>
          <w:szCs w:val="18"/>
        </w:rPr>
        <w:t>Záhon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6"/>
          <w:sz w:val="18"/>
          <w:szCs w:val="18"/>
        </w:rPr>
        <w:t>y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5"/>
          <w:sz w:val="18"/>
          <w:szCs w:val="18"/>
        </w:rPr>
        <w:t>kv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5"/>
          <w:sz w:val="18"/>
          <w:szCs w:val="18"/>
        </w:rPr>
        <w:t>ě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5"/>
          <w:sz w:val="18"/>
          <w:szCs w:val="18"/>
        </w:rPr>
        <w:t>tin,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9"/>
          <w:sz w:val="18"/>
          <w:szCs w:val="18"/>
        </w:rPr>
        <w:t>atd.,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b)údržb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40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10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drobn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32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20"/>
          <w:szCs w:val="20"/>
        </w:rPr>
        <w:t>opravy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technickýc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45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prvk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7"/>
          <w:w w:val="141"/>
          <w:sz w:val="20"/>
          <w:szCs w:val="20"/>
        </w:rPr>
        <w:t>: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cest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45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12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zpevn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né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plochy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1"/>
          <w:w w:val="143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mobiliá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59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park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38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etn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38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herníc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44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prvk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41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tskýc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40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2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2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2"/>
          <w:sz w:val="20"/>
          <w:szCs w:val="20"/>
        </w:rPr>
        <w:t>iš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2"/>
          <w:sz w:val="20"/>
          <w:szCs w:val="20"/>
        </w:rPr>
        <w:t>ť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172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vodní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prvk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41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atd.,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c)Zajišt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6"/>
          <w:w w:val="163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bezpe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28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sch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dnost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42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ve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ejnýc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46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ces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44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etn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40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Zajišt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ní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drobnýc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33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oprav,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0"/>
          <w:sz w:val="18"/>
          <w:szCs w:val="18"/>
        </w:rPr>
        <w:t>d)kompletn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60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7"/>
          <w:sz w:val="18"/>
          <w:szCs w:val="18"/>
        </w:rPr>
        <w:t>úkli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87"/>
          <w:sz w:val="18"/>
          <w:szCs w:val="18"/>
        </w:rPr>
        <w:t>d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0"/>
          <w:sz w:val="18"/>
          <w:szCs w:val="18"/>
        </w:rPr>
        <w:t>udržovanýc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150"/>
          <w:sz w:val="18"/>
          <w:szCs w:val="18"/>
        </w:rPr>
        <w:t>h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18"/>
          <w:szCs w:val="18"/>
        </w:rPr>
        <w:t>ploch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0"/>
          <w:w w:val="161"/>
          <w:sz w:val="18"/>
          <w:szCs w:val="18"/>
        </w:rPr>
        <w:t>,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18"/>
          <w:szCs w:val="18"/>
        </w:rPr>
        <w:t>který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1"/>
          <w:w w:val="151"/>
          <w:sz w:val="18"/>
          <w:szCs w:val="18"/>
        </w:rPr>
        <w:t>m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18"/>
          <w:szCs w:val="18"/>
        </w:rPr>
        <w:t>s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31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18"/>
          <w:szCs w:val="18"/>
        </w:rPr>
        <w:t>rozum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47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18"/>
          <w:szCs w:val="18"/>
        </w:rPr>
        <w:t>Zejména: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zametán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1"/>
          <w:w w:val="132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1"/>
          <w:w w:val="112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myt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1"/>
          <w:w w:val="144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20"/>
          <w:szCs w:val="20"/>
        </w:rPr>
        <w:t>cest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3"/>
          <w:w w:val="151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vysypáván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9"/>
          <w:w w:val="136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koš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5"/>
          <w:w w:val="133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Sb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9"/>
          <w:w w:val="124"/>
          <w:sz w:val="20"/>
          <w:szCs w:val="20"/>
        </w:rPr>
        <w:t>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odpadu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3"/>
          <w:w w:val="127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Zimn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32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úklid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ces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43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10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Zabezpe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32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1"/>
          <w:sz w:val="20"/>
          <w:szCs w:val="20"/>
        </w:rPr>
        <w:t>jejic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81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sch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dnost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3"/>
          <w:w w:val="142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(posypy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8"/>
          <w:w w:val="135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odstra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ň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ován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43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zmrazk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pluhování)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20"/>
          <w:szCs w:val="20"/>
        </w:rPr>
        <w:t>e)zajišt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65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Zimn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35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údržb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38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park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36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dl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45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vyhlášk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43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23"/>
          <w:w w:val="133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8/198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31"/>
          <w:sz w:val="20"/>
          <w:szCs w:val="20"/>
        </w:rPr>
        <w:t>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20"/>
          <w:szCs w:val="20"/>
        </w:rPr>
        <w:t>Sb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3"/>
          <w:w w:val="115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0"/>
          <w:szCs w:val="20"/>
        </w:rPr>
        <w:t>NVP,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1"/>
          <w:sz w:val="20"/>
          <w:szCs w:val="20"/>
        </w:rPr>
        <w:t>f)likvidac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71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20"/>
          <w:szCs w:val="20"/>
        </w:rPr>
        <w:t>komunálníh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34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06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20"/>
          <w:szCs w:val="20"/>
        </w:rPr>
        <w:t>biologickéh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49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odpadu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3"/>
          <w:w w:val="126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etn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9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jeh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45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uložení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21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skládku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8"/>
          <w:w w:val="143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pop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8"/>
          <w:w w:val="140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2"/>
          <w:sz w:val="20"/>
          <w:szCs w:val="20"/>
        </w:rPr>
        <w:t>jin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82"/>
          <w:sz w:val="20"/>
          <w:szCs w:val="20"/>
        </w:rPr>
        <w:t>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zp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so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26"/>
          <w:sz w:val="20"/>
          <w:szCs w:val="20"/>
        </w:rPr>
        <w:t>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0"/>
          <w:sz w:val="20"/>
          <w:szCs w:val="20"/>
        </w:rPr>
        <w:t>likvidace.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4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5"/>
          <w:w w:val="121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7"/>
          <w:sz w:val="20"/>
          <w:szCs w:val="20"/>
        </w:rPr>
        <w:t>dalš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57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2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2"/>
          <w:sz w:val="20"/>
          <w:szCs w:val="20"/>
        </w:rPr>
        <w:t>innost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8"/>
          <w:w w:val="162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souvisejíc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1"/>
          <w:w w:val="161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77"/>
          <w:sz w:val="20"/>
          <w:szCs w:val="20"/>
        </w:rPr>
        <w:t>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údržbo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35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Zelen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35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19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20"/>
          <w:szCs w:val="20"/>
        </w:rPr>
        <w:t>Specifických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18"/>
          <w:szCs w:val="18"/>
        </w:rPr>
        <w:t>podmínkác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5"/>
          <w:w w:val="141"/>
          <w:sz w:val="18"/>
          <w:szCs w:val="18"/>
        </w:rPr>
        <w:t>h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8"/>
          <w:szCs w:val="18"/>
        </w:rPr>
        <w:t>NKP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20"/>
          <w:szCs w:val="20"/>
        </w:rPr>
        <w:t>5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3"/>
          <w:w w:val="118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Vým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21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20"/>
          <w:szCs w:val="20"/>
        </w:rPr>
        <w:t>udržovan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34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ploch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40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ž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10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bý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1"/>
          <w:w w:val="144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objednatele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38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90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znýc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38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20"/>
          <w:szCs w:val="20"/>
        </w:rPr>
        <w:t>vod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20"/>
          <w:szCs w:val="20"/>
        </w:rPr>
        <w:t>ů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snížen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6"/>
          <w:w w:val="136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neb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23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zvýšen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6"/>
          <w:w w:val="132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(nap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5"/>
          <w:w w:val="140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up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esn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30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vým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20"/>
          <w:w w:val="130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obnovou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3"/>
          <w:w w:val="128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9"/>
          <w:sz w:val="20"/>
          <w:szCs w:val="20"/>
        </w:rPr>
        <w:t>restitucí).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after="18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938597</wp:posOffset>
            </wp:positionH>
            <wp:positionV relativeFrom="paragraph">
              <wp:posOffset>-5761</wp:posOffset>
            </wp:positionV>
            <wp:extent cx="6087265" cy="714883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38597" y="7626952"/>
                      <a:ext cx="5972965" cy="60058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43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14"/>
                            <w:sz w:val="20"/>
                            <w:szCs w:val="20"/>
                          </w:rPr>
                          <w:t>IÍI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14"/>
                            <w:sz w:val="20"/>
                            <w:szCs w:val="20"/>
                          </w:rPr>
                          <w:t>Ĺ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14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exact"/>
                          <w:ind w:left="3" w:right="0" w:hanging="3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IDCD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0"/>
                            <w:sz w:val="20"/>
                            <w:szCs w:val="20"/>
                          </w:rPr>
                          <w:t>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LD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Ĺ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ìd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r1C)sšd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2"/>
                            <w:w w:val="145"/>
                            <w:sz w:val="20"/>
                            <w:szCs w:val="20"/>
                          </w:rPr>
                          <w:t>_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Ssnnj_C)L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\fX/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5"/>
                            <w:w w:val="119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2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04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uzavír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49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dob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2"/>
                            <w:w w:val="121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neur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itou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0"/>
                            <w:w w:val="152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2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nabýv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8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20"/>
                            <w:szCs w:val="20"/>
                          </w:rPr>
                          <w:t>platnosti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dne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06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podpis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39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ob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Smluvním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1"/>
                            <w:w w:val="13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Stranam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35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9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ú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innost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57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nabýv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8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dne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958" w:right="0" w:firstLine="43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14"/>
          <w:sz w:val="20"/>
          <w:szCs w:val="20"/>
        </w:rPr>
        <w:t>IÍI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14"/>
          <w:sz w:val="20"/>
          <w:szCs w:val="20"/>
        </w:rPr>
        <w:t>Ĺ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14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293" w:bottom="500" w:left="500" w:header="708" w:footer="708" w:gutter="0"/>
          <w:docGrid w:linePitch="360"/>
        </w:sectPr>
        <w:spacing w:before="0" w:after="0" w:line="240" w:lineRule="exact"/>
        <w:ind w:left="961" w:right="-35" w:hanging="3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IDCD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ľ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30"/>
          <w:sz w:val="20"/>
          <w:szCs w:val="20"/>
        </w:rPr>
        <w:t>ı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LD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Ĺ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ìd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ı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r1C)sšd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ı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32"/>
          <w:w w:val="145"/>
          <w:sz w:val="20"/>
          <w:szCs w:val="20"/>
        </w:rPr>
        <w:t>_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Ssnnj_C)L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ı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\fX/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5"/>
          <w:w w:val="119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2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04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20"/>
          <w:szCs w:val="20"/>
        </w:rPr>
        <w:t>uzavír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49"/>
          <w:sz w:val="20"/>
          <w:szCs w:val="20"/>
        </w:rPr>
        <w:t>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18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dob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2"/>
          <w:w w:val="121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neur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itou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20"/>
          <w:w w:val="152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5"/>
          <w:w w:val="12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nabýv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8"/>
          <w:sz w:val="20"/>
          <w:szCs w:val="20"/>
        </w:rPr>
        <w:t>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4"/>
          <w:sz w:val="20"/>
          <w:szCs w:val="20"/>
        </w:rPr>
        <w:t>platnosti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dne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06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podpis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39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0"/>
          <w:szCs w:val="20"/>
        </w:rPr>
        <w:t>ob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12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Smluvním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1"/>
          <w:w w:val="131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Stranam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35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9"/>
          <w:w w:val="112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7"/>
          <w:sz w:val="20"/>
          <w:szCs w:val="20"/>
        </w:rPr>
        <w:t>ú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7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7"/>
          <w:sz w:val="20"/>
          <w:szCs w:val="20"/>
        </w:rPr>
        <w:t>innost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57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nabýv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8"/>
          <w:sz w:val="20"/>
          <w:szCs w:val="20"/>
        </w:rPr>
        <w:t>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20"/>
          <w:szCs w:val="20"/>
        </w:rPr>
        <w:t>dne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10" w:after="0" w:line="235" w:lineRule="exact"/>
        <w:ind w:left="1014" w:right="-40" w:firstLine="10"/>
        <w:jc w:val="both"/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-277694</wp:posOffset>
            </wp:positionV>
            <wp:extent cx="7113542" cy="10185694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3542" cy="1018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983206</wp:posOffset>
            </wp:positionH>
            <wp:positionV relativeFrom="paragraph">
              <wp:posOffset>32560</wp:posOffset>
            </wp:positionV>
            <wp:extent cx="6114330" cy="2766199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22777" flipH="0" flipV="0">
                      <a:off x="983206" y="316310"/>
                      <a:ext cx="6000030" cy="265189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5" w:lineRule="exact"/>
                          <w:ind w:left="0" w:right="0" w:firstLine="10"/>
                          <w:jc w:val="both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1.1.1998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2"/>
                            <w:w w:val="142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99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tomut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1"/>
                            <w:w w:val="135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dat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44"/>
                            <w:w w:val="140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objednate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48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ed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5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1"/>
                            <w:sz w:val="20"/>
                            <w:szCs w:val="20"/>
                          </w:rPr>
                          <w:t>zhotovitel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7"/>
                            <w:w w:val="17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edm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údržby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7"/>
                            <w:w w:val="140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edán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6"/>
                            <w:w w:val="14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bud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20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sepsá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26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protoko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53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podepsan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28"/>
                            <w:sz w:val="20"/>
                            <w:szCs w:val="20"/>
                          </w:rPr>
                          <w:t>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Zástupc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44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obou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smluvníc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8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stran.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13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18"/>
                            <w:szCs w:val="18"/>
                          </w:rPr>
                          <w:t>2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5"/>
                            <w:w w:val="133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18"/>
                            <w:szCs w:val="18"/>
                          </w:rPr>
                          <w:t>Platnos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68"/>
                            <w:sz w:val="18"/>
                            <w:szCs w:val="18"/>
                          </w:rPr>
                          <w:t>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18"/>
                            <w:szCs w:val="18"/>
                          </w:rPr>
                          <w:t>smlouv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46"/>
                            <w:sz w:val="18"/>
                            <w:szCs w:val="18"/>
                          </w:rPr>
                          <w:t>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18"/>
                            <w:szCs w:val="18"/>
                          </w:rPr>
                          <w:t>kon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18"/>
                            <w:szCs w:val="18"/>
                          </w:rPr>
                          <w:t>í: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5" w:lineRule="exact"/>
                          <w:ind w:left="9" w:right="0" w:hanging="3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6"/>
                            <w:w w:val="120"/>
                            <w:sz w:val="20"/>
                            <w:szCs w:val="20"/>
                          </w:rPr>
                          <w:t>)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Dohodo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20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smluvníc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39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stran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5"/>
                            <w:w w:val="120"/>
                            <w:sz w:val="20"/>
                            <w:szCs w:val="20"/>
                          </w:rPr>
                          <w:t>)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Vypov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zení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8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20"/>
                            <w:szCs w:val="20"/>
                          </w:rPr>
                          <w:t>tét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64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9"/>
                            <w:w w:val="131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kteroukoli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59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19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smluvníc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39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stra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5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bez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uveden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3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vod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06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výpov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dobo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2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32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32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232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síce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31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Výpov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32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dob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2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po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íná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že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35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první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13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0"/>
                            <w:szCs w:val="20"/>
                          </w:rPr>
                          <w:t>dne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08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síc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2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následujícíh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5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15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síci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3"/>
                            <w:w w:val="147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3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10"/>
                            <w:sz w:val="20"/>
                            <w:szCs w:val="20"/>
                          </w:rPr>
                          <w:t>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byla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výpov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129"/>
                            <w:sz w:val="20"/>
                            <w:szCs w:val="20"/>
                          </w:rPr>
                          <w:t>ď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doru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druh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33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smluvn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13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stran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3" w:lineRule="exact"/>
                          <w:ind w:left="24" w:right="0" w:hanging="9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6"/>
                            <w:w w:val="128"/>
                            <w:sz w:val="20"/>
                            <w:szCs w:val="20"/>
                          </w:rPr>
                          <w:t>)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Odstoupení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28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113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smlouvy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54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podstatné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33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porušen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4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tét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9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jedno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9"/>
                            <w:w w:val="138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10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smluvníc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38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stra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5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0"/>
                            <w:szCs w:val="20"/>
                          </w:rPr>
                          <w:t>má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druh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1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smluvn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1"/>
                            <w:w w:val="138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stran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9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práv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6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be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21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dalšíh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48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11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tét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6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31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odstoupit,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co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5"/>
                            <w:w w:val="124"/>
                            <w:sz w:val="20"/>
                            <w:szCs w:val="20"/>
                          </w:rPr>
                          <w:t>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in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59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písemný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2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oznámení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9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podepsaný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2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oprávn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ný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26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zástupcem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3"/>
                            <w:w w:val="13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Za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podstatn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1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porušen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7"/>
                            <w:w w:val="142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30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považuj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7"/>
                            <w:w w:val="14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smluvn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7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stran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50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nepln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142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cných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závazk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131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20"/>
                            <w:szCs w:val="20"/>
                          </w:rPr>
                          <w:t>vyplývajícíc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62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08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ustanoven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40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2"/>
                            <w:w w:val="173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20"/>
                            <w:szCs w:val="20"/>
                          </w:rPr>
                          <w:t>II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0"/>
                            <w:w w:val="19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0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5"/>
                            <w:w w:val="115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cenovýc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2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ujednání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18"/>
                            <w:szCs w:val="18"/>
                          </w:rPr>
                          <w:t>dl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61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2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2"/>
                            <w:sz w:val="18"/>
                            <w:szCs w:val="18"/>
                          </w:rPr>
                          <w:t>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2"/>
                            <w:w w:val="192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18"/>
                            <w:szCs w:val="18"/>
                          </w:rPr>
                          <w:t>IV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0"/>
                            <w:w w:val="151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18"/>
                            <w:szCs w:val="18"/>
                          </w:rPr>
                          <w:t>tét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82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smlouvy.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18"/>
                            <w:szCs w:val="18"/>
                          </w:rPr>
                          <w:t>2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3"/>
                            <w:w w:val="131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6"/>
                            <w:w w:val="108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18"/>
                            <w:szCs w:val="18"/>
                          </w:rPr>
                          <w:t>p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18"/>
                            <w:szCs w:val="18"/>
                          </w:rPr>
                          <w:t>ípad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58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18"/>
                            <w:szCs w:val="18"/>
                          </w:rPr>
                          <w:t>odstoupen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55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21"/>
                            <w:sz w:val="18"/>
                            <w:szCs w:val="18"/>
                          </w:rPr>
                          <w:t>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18"/>
                            <w:szCs w:val="18"/>
                          </w:rPr>
                          <w:t>smlouv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44"/>
                            <w:sz w:val="18"/>
                            <w:szCs w:val="18"/>
                          </w:rPr>
                          <w:t>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18"/>
                            <w:szCs w:val="18"/>
                          </w:rPr>
                          <w:t>neb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5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18"/>
                            <w:szCs w:val="18"/>
                          </w:rPr>
                          <w:t>zrušen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161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závazk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48"/>
                            <w:sz w:val="18"/>
                            <w:szCs w:val="18"/>
                          </w:rPr>
                          <w:t>ů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18"/>
                            <w:szCs w:val="18"/>
                          </w:rPr>
                          <w:t>s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29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18"/>
                            <w:szCs w:val="18"/>
                          </w:rPr>
                          <w:t>smluvní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18"/>
                            <w:szCs w:val="18"/>
                          </w:rPr>
                          <w:t>stran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64"/>
                            <w:sz w:val="18"/>
                            <w:szCs w:val="18"/>
                          </w:rPr>
                          <w:t>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7"/>
                            <w:sz w:val="18"/>
                            <w:szCs w:val="18"/>
                          </w:rPr>
                          <w:t>vypo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7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7"/>
                            <w:sz w:val="18"/>
                            <w:szCs w:val="18"/>
                          </w:rPr>
                          <w:t>ádaj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67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18"/>
                            <w:szCs w:val="18"/>
                          </w:rPr>
                          <w:t>podl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56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18"/>
                            <w:szCs w:val="18"/>
                          </w:rPr>
                          <w:t>35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3"/>
                            <w:sz w:val="18"/>
                            <w:szCs w:val="18"/>
                          </w:rPr>
                          <w:t>1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0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18"/>
                            <w:szCs w:val="18"/>
                          </w:rPr>
                          <w:t>54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25"/>
                            <w:sz w:val="18"/>
                            <w:szCs w:val="18"/>
                          </w:rPr>
                          <w:t>9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18"/>
                            <w:szCs w:val="18"/>
                          </w:rPr>
                          <w:t>obchodníh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46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18"/>
                            <w:szCs w:val="18"/>
                          </w:rPr>
                          <w:t>zákoníku.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1.1.1998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2"/>
          <w:w w:val="142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99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tomut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1"/>
          <w:w w:val="135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dat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44"/>
          <w:w w:val="140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objednate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48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ed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35"/>
          <w:sz w:val="20"/>
          <w:szCs w:val="20"/>
        </w:rPr>
        <w:t>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1"/>
          <w:sz w:val="20"/>
          <w:szCs w:val="20"/>
        </w:rPr>
        <w:t>zhotovitel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7"/>
          <w:w w:val="171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edm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údržby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7"/>
          <w:w w:val="140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01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edán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6"/>
          <w:w w:val="141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bud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20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sepsá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26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20"/>
          <w:szCs w:val="20"/>
        </w:rPr>
        <w:t>protoko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53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podepsan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28"/>
          <w:sz w:val="20"/>
          <w:szCs w:val="20"/>
        </w:rPr>
        <w:t>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Zástupc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44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obou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smluvníc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8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5"/>
          <w:sz w:val="20"/>
          <w:szCs w:val="20"/>
        </w:rPr>
        <w:t>stran.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14" w:right="0" w:firstLine="13"/>
      </w:pPr>
      <w:r/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18"/>
          <w:szCs w:val="18"/>
        </w:rPr>
        <w:t>2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5"/>
          <w:w w:val="133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18"/>
          <w:szCs w:val="18"/>
        </w:rPr>
        <w:t>Platnos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68"/>
          <w:sz w:val="18"/>
          <w:szCs w:val="18"/>
        </w:rPr>
        <w:t>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18"/>
          <w:szCs w:val="18"/>
        </w:rPr>
        <w:t>smlouv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46"/>
          <w:sz w:val="18"/>
          <w:szCs w:val="18"/>
        </w:rPr>
        <w:t>y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18"/>
          <w:szCs w:val="18"/>
        </w:rPr>
        <w:t>kon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18"/>
          <w:szCs w:val="18"/>
        </w:rPr>
        <w:t>č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18"/>
          <w:szCs w:val="18"/>
        </w:rPr>
        <w:t>í: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35" w:lineRule="exact"/>
        <w:ind w:left="1023" w:right="-40" w:hanging="3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6"/>
          <w:w w:val="120"/>
          <w:sz w:val="20"/>
          <w:szCs w:val="20"/>
        </w:rPr>
        <w:t>)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Dohodo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20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smluvníc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39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20"/>
          <w:szCs w:val="20"/>
        </w:rPr>
        <w:t>stran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35"/>
          <w:w w:val="120"/>
          <w:sz w:val="20"/>
          <w:szCs w:val="20"/>
        </w:rPr>
        <w:t>)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Vypov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zení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8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4"/>
          <w:sz w:val="20"/>
          <w:szCs w:val="20"/>
        </w:rPr>
        <w:t>tét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64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9"/>
          <w:w w:val="131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kteroukoli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59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19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smluvníc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39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stra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52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bez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uveden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33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vod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7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06"/>
          <w:sz w:val="20"/>
          <w:szCs w:val="20"/>
        </w:rPr>
        <w:t>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výpov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36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dobo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5"/>
          <w:w w:val="123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32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32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232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síce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8"/>
          <w:w w:val="131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Výpov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4"/>
          <w:w w:val="132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20"/>
          <w:szCs w:val="20"/>
        </w:rPr>
        <w:t>dob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22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po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íná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že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35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první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9"/>
          <w:w w:val="135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dne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08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síc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2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20"/>
          <w:szCs w:val="20"/>
        </w:rPr>
        <w:t>následujícíh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53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15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síci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3"/>
          <w:w w:val="147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13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10"/>
          <w:sz w:val="20"/>
          <w:szCs w:val="20"/>
        </w:rPr>
        <w:t>ž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byla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výpov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8"/>
          <w:w w:val="129"/>
          <w:sz w:val="20"/>
          <w:szCs w:val="20"/>
        </w:rPr>
        <w:t>ď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20"/>
          <w:szCs w:val="20"/>
        </w:rPr>
        <w:t>doru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20"/>
          <w:szCs w:val="20"/>
        </w:rPr>
        <w:t>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3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druh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33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smluvn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0"/>
          <w:w w:val="137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stran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33" w:lineRule="exact"/>
        <w:ind w:left="1038" w:right="-40" w:hanging="9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6"/>
          <w:w w:val="128"/>
          <w:sz w:val="20"/>
          <w:szCs w:val="20"/>
        </w:rPr>
        <w:t>)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Odstoupení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28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0"/>
          <w:w w:val="113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smlouvy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3"/>
          <w:w w:val="154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podstatné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33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porušen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41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tét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63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9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jedno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9"/>
          <w:w w:val="138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10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smluvníc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38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stra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52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má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druh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1"/>
          <w:sz w:val="20"/>
          <w:szCs w:val="20"/>
        </w:rPr>
        <w:t>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smluvn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31"/>
          <w:w w:val="138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20"/>
          <w:szCs w:val="20"/>
        </w:rPr>
        <w:t>stran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49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práv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36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be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21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dalšíh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48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11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tét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63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31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20"/>
          <w:szCs w:val="20"/>
        </w:rPr>
        <w:t>odstoupit,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co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5"/>
          <w:w w:val="124"/>
          <w:sz w:val="20"/>
          <w:szCs w:val="20"/>
        </w:rPr>
        <w:t>ž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in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59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písemný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20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20"/>
          <w:szCs w:val="20"/>
        </w:rPr>
        <w:t>oznámení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19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podepsaný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20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oprávn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ný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26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zástupcem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3"/>
          <w:w w:val="130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0"/>
          <w:szCs w:val="20"/>
        </w:rPr>
        <w:t>Za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podstatn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41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porušen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7"/>
          <w:w w:val="142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30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považuj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7"/>
          <w:w w:val="145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smluvn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7"/>
          <w:w w:val="136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0"/>
          <w:sz w:val="20"/>
          <w:szCs w:val="20"/>
        </w:rPr>
        <w:t>stran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50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nepln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0"/>
          <w:w w:val="142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cných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závazk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1"/>
          <w:w w:val="131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2"/>
          <w:sz w:val="20"/>
          <w:szCs w:val="20"/>
        </w:rPr>
        <w:t>vyplývajícíc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62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08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ustanoven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40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3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3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32"/>
          <w:w w:val="173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6"/>
          <w:sz w:val="20"/>
          <w:szCs w:val="20"/>
        </w:rPr>
        <w:t>II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20"/>
          <w:w w:val="196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08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5"/>
          <w:w w:val="115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10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cenovýc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32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ujednání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18"/>
          <w:szCs w:val="18"/>
        </w:rPr>
        <w:t>dl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61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2"/>
          <w:sz w:val="18"/>
          <w:szCs w:val="18"/>
        </w:rPr>
        <w:t>č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2"/>
          <w:sz w:val="18"/>
          <w:szCs w:val="18"/>
        </w:rPr>
        <w:t>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32"/>
          <w:w w:val="192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18"/>
          <w:szCs w:val="18"/>
        </w:rPr>
        <w:t>IV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20"/>
          <w:w w:val="151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2"/>
          <w:sz w:val="18"/>
          <w:szCs w:val="18"/>
        </w:rPr>
        <w:t>tét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82"/>
          <w:sz w:val="18"/>
          <w:szCs w:val="18"/>
        </w:rPr>
        <w:t>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18"/>
          <w:szCs w:val="18"/>
        </w:rPr>
        <w:t>smlouvy.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18"/>
          <w:szCs w:val="18"/>
        </w:rPr>
        <w:t>2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3"/>
          <w:w w:val="131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6"/>
          <w:w w:val="108"/>
          <w:sz w:val="18"/>
          <w:szCs w:val="18"/>
        </w:rPr>
        <w:t>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18"/>
          <w:szCs w:val="18"/>
        </w:rPr>
        <w:t>p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18"/>
          <w:szCs w:val="18"/>
        </w:rPr>
        <w:t>ř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18"/>
          <w:szCs w:val="18"/>
        </w:rPr>
        <w:t>ípad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58"/>
          <w:sz w:val="18"/>
          <w:szCs w:val="18"/>
        </w:rPr>
        <w:t>ě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5"/>
          <w:sz w:val="18"/>
          <w:szCs w:val="18"/>
        </w:rPr>
        <w:t>odstoupen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55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18"/>
          <w:szCs w:val="18"/>
        </w:rPr>
        <w:t>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21"/>
          <w:sz w:val="18"/>
          <w:szCs w:val="18"/>
        </w:rPr>
        <w:t>d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18"/>
          <w:szCs w:val="18"/>
        </w:rPr>
        <w:t>smlouv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44"/>
          <w:sz w:val="18"/>
          <w:szCs w:val="18"/>
        </w:rPr>
        <w:t>y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18"/>
          <w:szCs w:val="18"/>
        </w:rPr>
        <w:t>neb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5"/>
          <w:sz w:val="18"/>
          <w:szCs w:val="18"/>
        </w:rPr>
        <w:t>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18"/>
          <w:szCs w:val="18"/>
        </w:rPr>
        <w:t>zrušen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0"/>
          <w:w w:val="161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18"/>
          <w:szCs w:val="18"/>
        </w:rPr>
        <w:t>závazk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48"/>
          <w:sz w:val="18"/>
          <w:szCs w:val="18"/>
        </w:rPr>
        <w:t>ů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18"/>
          <w:szCs w:val="18"/>
        </w:rPr>
        <w:t>s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29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18"/>
          <w:szCs w:val="18"/>
        </w:rPr>
        <w:t>smluvní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4"/>
          <w:sz w:val="18"/>
          <w:szCs w:val="18"/>
        </w:rPr>
        <w:t>stran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64"/>
          <w:sz w:val="18"/>
          <w:szCs w:val="18"/>
        </w:rPr>
        <w:t>y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7"/>
          <w:sz w:val="18"/>
          <w:szCs w:val="18"/>
        </w:rPr>
        <w:t>vypo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7"/>
          <w:sz w:val="18"/>
          <w:szCs w:val="18"/>
        </w:rPr>
        <w:t>ř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7"/>
          <w:sz w:val="18"/>
          <w:szCs w:val="18"/>
        </w:rPr>
        <w:t>ádaj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67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18"/>
          <w:szCs w:val="18"/>
        </w:rPr>
        <w:t>podl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56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18"/>
          <w:szCs w:val="18"/>
        </w:rPr>
        <w:t>35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33"/>
          <w:sz w:val="18"/>
          <w:szCs w:val="18"/>
        </w:rPr>
        <w:t>1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0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18"/>
          <w:szCs w:val="18"/>
        </w:rPr>
        <w:t>54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25"/>
          <w:sz w:val="18"/>
          <w:szCs w:val="18"/>
        </w:rPr>
        <w:t>9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18"/>
          <w:szCs w:val="18"/>
        </w:rPr>
        <w:t>obchodníh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46"/>
          <w:sz w:val="18"/>
          <w:szCs w:val="18"/>
        </w:rPr>
        <w:t>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18"/>
          <w:szCs w:val="18"/>
        </w:rPr>
        <w:t>zákoníku.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975849</wp:posOffset>
            </wp:positionH>
            <wp:positionV relativeFrom="paragraph">
              <wp:posOffset>8602</wp:posOffset>
            </wp:positionV>
            <wp:extent cx="6106902" cy="2879125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25277" flipH="0" flipV="0">
                      <a:off x="975849" y="3294740"/>
                      <a:ext cx="5992602" cy="276482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3" w:lineRule="exact"/>
                          <w:ind w:left="11" w:right="0" w:firstLine="41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8"/>
                            <w:sz w:val="16"/>
                            <w:szCs w:val="16"/>
                          </w:rPr>
                          <w:t>I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8"/>
                            <w:sz w:val="16"/>
                            <w:szCs w:val="16"/>
                          </w:rPr>
                          <w:t>Ĺ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8"/>
                            <w:sz w:val="16"/>
                            <w:szCs w:val="16"/>
                          </w:rPr>
                          <w:t>V)-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6"/>
                            <w:szCs w:val="16"/>
                          </w:rPr>
                          <w:t>CI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6"/>
                            <w:szCs w:val="16"/>
                          </w:rPr>
                          <w:t>č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6"/>
                            <w:szCs w:val="16"/>
                          </w:rPr>
                          <w:t>eI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6"/>
                            <w:szCs w:val="16"/>
                          </w:rPr>
                          <w:t>ı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6"/>
                            <w:szCs w:val="16"/>
                          </w:rPr>
                          <w:t>CDXf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6"/>
                            <w:szCs w:val="16"/>
                          </w:rPr>
                          <w:t>ć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2"/>
                            <w:w w:val="169"/>
                            <w:sz w:val="16"/>
                            <w:szCs w:val="16"/>
                          </w:rPr>
                          <w:t>â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53"/>
                            <w:sz w:val="16"/>
                            <w:szCs w:val="16"/>
                          </w:rPr>
                          <w:t>t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53"/>
                            <w:sz w:val="16"/>
                            <w:szCs w:val="16"/>
                          </w:rPr>
                          <w:t>ı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53"/>
                            <w:sz w:val="16"/>
                            <w:szCs w:val="16"/>
                          </w:rPr>
                          <w:t>`i€ecìr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53"/>
                            <w:sz w:val="16"/>
                            <w:szCs w:val="16"/>
                          </w:rPr>
                          <w:t>ı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53"/>
                            <w:sz w:val="16"/>
                            <w:szCs w:val="16"/>
                          </w:rPr>
                          <w:t>éir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53"/>
                            <w:sz w:val="16"/>
                            <w:szCs w:val="16"/>
                          </w:rPr>
                          <w:t>ı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53"/>
                            <w:sz w:val="16"/>
                            <w:szCs w:val="16"/>
                          </w:rPr>
                          <w:t>jl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94" w:after="0" w:line="231" w:lineRule="exact"/>
                          <w:ind w:left="1" w:right="0" w:firstLine="11"/>
                          <w:jc w:val="both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2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0"/>
                            <w:szCs w:val="20"/>
                          </w:rPr>
                          <w:t>Cen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15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16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stanoven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6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2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základ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3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ce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4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technickýc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6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jednote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47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dl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cenové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nabídk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37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zhotovitel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edložen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1"/>
                            <w:w w:val="140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20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výb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rové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27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20"/>
                            <w:szCs w:val="20"/>
                          </w:rPr>
                          <w:t>ízen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6"/>
                            <w:w w:val="162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20"/>
                            <w:szCs w:val="20"/>
                          </w:rPr>
                          <w:t>(vi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60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20"/>
                            <w:szCs w:val="20"/>
                          </w:rPr>
                          <w:t>íloh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5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97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20"/>
                            <w:szCs w:val="20"/>
                          </w:rPr>
                          <w:t>tét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60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7"/>
                            <w:w w:val="132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0"/>
                            <w:w w:val="60"/>
                            <w:sz w:val="20"/>
                            <w:szCs w:val="20"/>
                          </w:rPr>
                          <w:t>~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"tabulky“).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103"/>
                            <w:tab w:val="left" w:pos="7494"/>
                          </w:tabs>
                          <w:spacing w:before="0" w:after="0" w:line="231" w:lineRule="exact"/>
                          <w:ind w:left="9" w:right="0" w:firstLine="9"/>
                          <w:jc w:val="both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4"/>
                            <w:w w:val="117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Fakturac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40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bud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20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zhotovitele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8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provád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3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sí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níc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37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intervalech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podl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3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skute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38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provedenýc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5"/>
                            <w:w w:val="13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prac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49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evzatýc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4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objednatele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39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0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bude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18"/>
                            <w:szCs w:val="18"/>
                          </w:rPr>
                          <w:t>vycháze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153"/>
                            <w:sz w:val="18"/>
                            <w:szCs w:val="18"/>
                          </w:rPr>
                          <w:t>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23"/>
                            <w:sz w:val="18"/>
                            <w:szCs w:val="18"/>
                          </w:rPr>
                          <w:t>z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18"/>
                            <w:szCs w:val="18"/>
                          </w:rPr>
                          <w:t>ce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40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18"/>
                            <w:szCs w:val="18"/>
                          </w:rPr>
                          <w:t>technických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18"/>
                            <w:szCs w:val="18"/>
                          </w:rPr>
                          <w:t>jednote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61"/>
                            <w:sz w:val="18"/>
                            <w:szCs w:val="18"/>
                          </w:rPr>
                          <w:t>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18"/>
                            <w:szCs w:val="18"/>
                          </w:rPr>
                          <w:t>dl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62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18"/>
                            <w:szCs w:val="18"/>
                          </w:rPr>
                          <w:t>bod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36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18"/>
                            <w:szCs w:val="18"/>
                          </w:rPr>
                          <w:t>2.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18"/>
                            <w:szCs w:val="18"/>
                          </w:rPr>
                          <w:t>tohot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63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18"/>
                            <w:szCs w:val="18"/>
                          </w:rPr>
                          <w:t>lánku.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18"/>
                            <w:szCs w:val="18"/>
                          </w:rPr>
                          <w:t>Sou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18"/>
                            <w:szCs w:val="18"/>
                          </w:rPr>
                          <w:t>ást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54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8"/>
                            <w:szCs w:val="18"/>
                          </w:rPr>
                          <w:t>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8"/>
                            <w:szCs w:val="18"/>
                          </w:rPr>
                          <w:t>cht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69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18"/>
                            <w:szCs w:val="18"/>
                          </w:rPr>
                          <w:t>faktu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9"/>
                            <w:w w:val="181"/>
                            <w:sz w:val="18"/>
                            <w:szCs w:val="18"/>
                          </w:rPr>
                          <w:t>r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18"/>
                            <w:szCs w:val="18"/>
                          </w:rPr>
                          <w:t>bud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9"/>
                            <w:w w:val="132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240"/>
                            <w:sz w:val="18"/>
                            <w:szCs w:val="18"/>
                          </w:rPr>
                          <w:t>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18"/>
                            <w:szCs w:val="18"/>
                          </w:rPr>
                          <w:t>paušáln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59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18"/>
                            <w:szCs w:val="18"/>
                          </w:rPr>
                          <w:t>ástk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59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18"/>
                            <w:szCs w:val="18"/>
                          </w:rPr>
                          <w:t>z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8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18"/>
                            <w:szCs w:val="18"/>
                          </w:rPr>
                          <w:t>úklidy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7"/>
                            <w:w w:val="181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18"/>
                            <w:szCs w:val="18"/>
                          </w:rPr>
                          <w:t>Splatnost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faktu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61"/>
                            <w:sz w:val="20"/>
                            <w:szCs w:val="20"/>
                          </w:rPr>
                          <w:t>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70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10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1"/>
                            <w:w w:val="122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2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3"/>
                            <w:sz w:val="20"/>
                            <w:szCs w:val="20"/>
                          </w:rPr>
                          <w:t>jejic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8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doru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139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20"/>
                            <w:szCs w:val="20"/>
                          </w:rPr>
                          <w:t>objednateli.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685"/>
                            <w:tab w:val="left" w:pos="6504"/>
                          </w:tabs>
                          <w:spacing w:before="0" w:after="0" w:line="232" w:lineRule="exact"/>
                          <w:ind w:left="11" w:right="0" w:firstLine="13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3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3"/>
                            <w:w w:val="118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Úro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29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08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prodlen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52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25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nedodržen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7"/>
                            <w:w w:val="13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splatnosti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faktu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63"/>
                            <w:sz w:val="20"/>
                            <w:szCs w:val="20"/>
                          </w:rPr>
                          <w:t>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6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stanove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5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ve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výš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153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0,05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0"/>
                            <w:sz w:val="20"/>
                            <w:szCs w:val="20"/>
                          </w:rPr>
                          <w:t>%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10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fakturovan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6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ástk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4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každ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30"/>
                            <w:sz w:val="20"/>
                            <w:szCs w:val="20"/>
                          </w:rPr>
                          <w:t>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de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0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0"/>
                            <w:szCs w:val="20"/>
                          </w:rPr>
                          <w:t>prodlení.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6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5"/>
                            <w:w w:val="12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Objednate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43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nen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1"/>
                            <w:w w:val="13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18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prodlen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4"/>
                            <w:w w:val="150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placením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fakturovanýc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46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ástek,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9"/>
                            <w:sz w:val="20"/>
                            <w:szCs w:val="20"/>
                          </w:rPr>
                          <w:t>jestliž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79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20"/>
                            <w:szCs w:val="20"/>
                          </w:rPr>
                          <w:t>vrát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7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faktur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59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20"/>
                            <w:szCs w:val="20"/>
                          </w:rPr>
                          <w:t>zhotovitel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69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1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21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3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20"/>
                            <w:szCs w:val="20"/>
                          </w:rPr>
                          <w:t>jejíh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7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doru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ení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proto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4"/>
                            <w:w w:val="150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19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faktur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59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obsahuj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nesprávn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33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údaje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42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neb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1"/>
                            <w:w w:val="12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byl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vystavena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1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18"/>
                            <w:szCs w:val="18"/>
                          </w:rPr>
                          <w:t>rozporu-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4"/>
                            <w:w w:val="163"/>
                            <w:sz w:val="18"/>
                            <w:szCs w:val="18"/>
                          </w:rPr>
                          <w:t>s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18"/>
                            <w:szCs w:val="18"/>
                          </w:rPr>
                          <w:t>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7"/>
                            <w:w w:val="196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18"/>
                            <w:szCs w:val="18"/>
                          </w:rPr>
                          <w:t>IV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5"/>
                            <w:w w:val="151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25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18"/>
                            <w:szCs w:val="18"/>
                          </w:rPr>
                          <w:t>V.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0"/>
                            <w:sz w:val="18"/>
                            <w:szCs w:val="18"/>
                          </w:rPr>
                          <w:t>tét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80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18"/>
                            <w:szCs w:val="18"/>
                          </w:rPr>
                          <w:t>smlouvy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0"/>
                            <w:w w:val="146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18"/>
                            <w:szCs w:val="18"/>
                          </w:rPr>
                          <w:t>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18"/>
                            <w:szCs w:val="18"/>
                          </w:rPr>
                          <w:t>ů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18"/>
                            <w:szCs w:val="18"/>
                          </w:rPr>
                          <w:t>vod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5"/>
                            <w:sz w:val="18"/>
                            <w:szCs w:val="18"/>
                          </w:rPr>
                          <w:t>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18"/>
                            <w:szCs w:val="18"/>
                          </w:rPr>
                          <w:t>neproplacen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61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6"/>
                            <w:sz w:val="18"/>
                            <w:szCs w:val="18"/>
                          </w:rPr>
                          <w:t>faktury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07"/>
                            <w:sz w:val="20"/>
                            <w:szCs w:val="20"/>
                          </w:rPr>
                          <w:t>jej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20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vrácen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1"/>
                            <w:w w:val="14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20"/>
                            <w:szCs w:val="20"/>
                          </w:rPr>
                          <w:t>zhotovitel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70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6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objednate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48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povine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39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uvés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41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01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Vrácením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7"/>
                            <w:sz w:val="18"/>
                            <w:szCs w:val="18"/>
                          </w:rPr>
                          <w:t>faktury.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33" w:lineRule="exact"/>
        <w:ind w:left="1011" w:right="-19" w:firstLine="41"/>
      </w:pPr>
      <w:r/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8"/>
          <w:sz w:val="16"/>
          <w:szCs w:val="16"/>
        </w:rPr>
        <w:t>I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8"/>
          <w:sz w:val="16"/>
          <w:szCs w:val="16"/>
        </w:rPr>
        <w:t>Ĺ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8"/>
          <w:sz w:val="16"/>
          <w:szCs w:val="16"/>
        </w:rPr>
        <w:t>V)-</w:t>
      </w:r>
      <w:r>
        <w:rPr>
          <w:rFonts w:ascii="Times New Roman" w:hAnsi="Times New Roman" w:cs="Times New Roman"/>
          <w:sz w:val="16"/>
          <w:szCs w:val="16"/>
        </w:rPr>
        <w:t> </w:t>
      </w:r>
      <w:r>
        <w:br w:type="textWrapping" w:clear="all"/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16"/>
          <w:szCs w:val="16"/>
        </w:rPr>
        <w:t>CI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16"/>
          <w:szCs w:val="16"/>
        </w:rPr>
        <w:t>č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16"/>
          <w:szCs w:val="16"/>
        </w:rPr>
        <w:t>eI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16"/>
          <w:szCs w:val="16"/>
        </w:rPr>
        <w:t>ı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16"/>
          <w:szCs w:val="16"/>
        </w:rPr>
        <w:t>CDXf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16"/>
          <w:szCs w:val="16"/>
        </w:rPr>
        <w:t>ć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2"/>
          <w:w w:val="169"/>
          <w:sz w:val="16"/>
          <w:szCs w:val="16"/>
        </w:rPr>
        <w:t>â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53"/>
          <w:sz w:val="16"/>
          <w:szCs w:val="16"/>
        </w:rPr>
        <w:t>t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53"/>
          <w:sz w:val="16"/>
          <w:szCs w:val="16"/>
        </w:rPr>
        <w:t>ı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53"/>
          <w:sz w:val="16"/>
          <w:szCs w:val="16"/>
        </w:rPr>
        <w:t>`i€ecìr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53"/>
          <w:sz w:val="16"/>
          <w:szCs w:val="16"/>
        </w:rPr>
        <w:t>ı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53"/>
          <w:sz w:val="16"/>
          <w:szCs w:val="16"/>
        </w:rPr>
        <w:t>éir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53"/>
          <w:sz w:val="16"/>
          <w:szCs w:val="16"/>
        </w:rPr>
        <w:t>ı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53"/>
          <w:sz w:val="16"/>
          <w:szCs w:val="16"/>
        </w:rPr>
        <w:t>jl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94" w:after="0" w:line="231" w:lineRule="exact"/>
        <w:ind w:left="1001" w:right="-19" w:firstLine="11"/>
        <w:jc w:val="both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5"/>
          <w:w w:val="120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20"/>
          <w:szCs w:val="20"/>
        </w:rPr>
        <w:t>Cen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15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0"/>
          <w:w w:val="16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stanoven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36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22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základ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39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ce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4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technickýc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46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jednote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47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dl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46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cenové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nabídk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37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zhotovitel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61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edložen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1"/>
          <w:w w:val="140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20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výb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rové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27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2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2"/>
          <w:sz w:val="20"/>
          <w:szCs w:val="20"/>
        </w:rPr>
        <w:t>ízen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6"/>
          <w:w w:val="162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0"/>
          <w:sz w:val="20"/>
          <w:szCs w:val="20"/>
        </w:rPr>
        <w:t>(vi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60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20"/>
          <w:szCs w:val="20"/>
        </w:rPr>
        <w:t>íloh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58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97"/>
          <w:sz w:val="20"/>
          <w:szCs w:val="20"/>
        </w:rPr>
        <w:t>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0"/>
          <w:sz w:val="20"/>
          <w:szCs w:val="20"/>
        </w:rPr>
        <w:t>tét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60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7"/>
          <w:w w:val="132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20"/>
          <w:w w:val="60"/>
          <w:sz w:val="20"/>
          <w:szCs w:val="20"/>
        </w:rPr>
        <w:t>~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"tabulky“).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5071"/>
          <w:tab w:val="left" w:pos="8462"/>
        </w:tabs>
        <w:spacing w:before="0" w:after="0" w:line="231" w:lineRule="exact"/>
        <w:ind w:left="1009" w:right="-19" w:firstLine="9"/>
        <w:jc w:val="both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20"/>
          <w:szCs w:val="20"/>
        </w:rPr>
        <w:t>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4"/>
          <w:w w:val="117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Fakturac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40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bud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20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zhotovitele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48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provád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32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13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sí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níc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37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7"/>
          <w:sz w:val="20"/>
          <w:szCs w:val="20"/>
        </w:rPr>
        <w:t>intervalech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podl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3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skute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38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provedenýc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5"/>
          <w:w w:val="133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20"/>
          <w:szCs w:val="20"/>
        </w:rPr>
        <w:t>prac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3"/>
          <w:w w:val="149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evzatýc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43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objednatele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39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08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20"/>
          <w:szCs w:val="20"/>
        </w:rPr>
        <w:t>bude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18"/>
          <w:szCs w:val="18"/>
        </w:rPr>
        <w:t>vycháze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9"/>
          <w:w w:val="153"/>
          <w:sz w:val="18"/>
          <w:szCs w:val="18"/>
        </w:rPr>
        <w:t>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23"/>
          <w:sz w:val="18"/>
          <w:szCs w:val="18"/>
        </w:rPr>
        <w:t>z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18"/>
          <w:szCs w:val="18"/>
        </w:rPr>
        <w:t>ce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40"/>
          <w:sz w:val="18"/>
          <w:szCs w:val="18"/>
        </w:rPr>
        <w:t>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18"/>
          <w:szCs w:val="18"/>
        </w:rPr>
        <w:t>technických	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18"/>
          <w:szCs w:val="18"/>
        </w:rPr>
        <w:t>jednote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61"/>
          <w:sz w:val="18"/>
          <w:szCs w:val="18"/>
        </w:rPr>
        <w:t>k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2"/>
          <w:sz w:val="18"/>
          <w:szCs w:val="18"/>
        </w:rPr>
        <w:t>dl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62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18"/>
          <w:szCs w:val="18"/>
        </w:rPr>
        <w:t>bod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36"/>
          <w:sz w:val="18"/>
          <w:szCs w:val="18"/>
        </w:rPr>
        <w:t>u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18"/>
          <w:szCs w:val="18"/>
        </w:rPr>
        <w:t>2.	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18"/>
          <w:szCs w:val="18"/>
        </w:rPr>
        <w:t>tohot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63"/>
          <w:sz w:val="18"/>
          <w:szCs w:val="18"/>
        </w:rPr>
        <w:t>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18"/>
          <w:szCs w:val="18"/>
        </w:rPr>
        <w:t>č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18"/>
          <w:szCs w:val="18"/>
        </w:rPr>
        <w:t>lánku.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18"/>
          <w:szCs w:val="18"/>
        </w:rPr>
        <w:t>Sou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18"/>
          <w:szCs w:val="18"/>
        </w:rPr>
        <w:t>č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18"/>
          <w:szCs w:val="18"/>
        </w:rPr>
        <w:t>ást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54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18"/>
          <w:szCs w:val="18"/>
        </w:rPr>
        <w:t>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18"/>
          <w:szCs w:val="18"/>
        </w:rPr>
        <w:t>ě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18"/>
          <w:szCs w:val="18"/>
        </w:rPr>
        <w:t>cht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69"/>
          <w:sz w:val="18"/>
          <w:szCs w:val="18"/>
        </w:rPr>
        <w:t>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1"/>
          <w:sz w:val="18"/>
          <w:szCs w:val="18"/>
        </w:rPr>
        <w:t>faktu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9"/>
          <w:w w:val="181"/>
          <w:sz w:val="18"/>
          <w:szCs w:val="18"/>
        </w:rPr>
        <w:t>r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18"/>
          <w:szCs w:val="18"/>
        </w:rPr>
        <w:t>bud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9"/>
          <w:w w:val="132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240"/>
          <w:sz w:val="18"/>
          <w:szCs w:val="18"/>
        </w:rPr>
        <w:t>i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18"/>
          <w:szCs w:val="18"/>
        </w:rPr>
        <w:t>paušáln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59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18"/>
          <w:szCs w:val="18"/>
        </w:rPr>
        <w:t>č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18"/>
          <w:szCs w:val="18"/>
        </w:rPr>
        <w:t>ástk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59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18"/>
          <w:szCs w:val="18"/>
        </w:rPr>
        <w:t>z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38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1"/>
          <w:sz w:val="18"/>
          <w:szCs w:val="18"/>
        </w:rPr>
        <w:t>úklidy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7"/>
          <w:w w:val="181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2"/>
          <w:sz w:val="18"/>
          <w:szCs w:val="18"/>
        </w:rPr>
        <w:t>Splatnost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faktu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61"/>
          <w:sz w:val="20"/>
          <w:szCs w:val="20"/>
        </w:rPr>
        <w:t>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0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70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10"/>
          <w:sz w:val="20"/>
          <w:szCs w:val="20"/>
        </w:rPr>
        <w:t>4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20"/>
          <w:szCs w:val="20"/>
        </w:rPr>
        <w:t>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1"/>
          <w:w w:val="122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12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3"/>
          <w:sz w:val="20"/>
          <w:szCs w:val="20"/>
        </w:rPr>
        <w:t>jejic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83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doru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0"/>
          <w:w w:val="139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20"/>
          <w:szCs w:val="20"/>
        </w:rPr>
        <w:t>objednateli.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437" w:right="171" w:bottom="500" w:left="500" w:header="708" w:footer="708" w:gutter="0"/>
          <w:docGrid w:linePitch="360"/>
        </w:sectPr>
        <w:tabs>
          <w:tab w:val="left" w:pos="4656"/>
          <w:tab w:val="left" w:pos="7488"/>
        </w:tabs>
        <w:spacing w:before="0" w:after="0" w:line="232" w:lineRule="exact"/>
        <w:ind w:left="1011" w:right="-19" w:firstLine="13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20"/>
          <w:szCs w:val="20"/>
        </w:rPr>
        <w:t>3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3"/>
          <w:w w:val="118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Úro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29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3"/>
          <w:w w:val="108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prodlen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52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5"/>
          <w:w w:val="125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nedodržen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7"/>
          <w:w w:val="137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splatnosti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faktu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63"/>
          <w:sz w:val="20"/>
          <w:szCs w:val="20"/>
        </w:rPr>
        <w:t>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6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stanove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35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20"/>
          <w:szCs w:val="20"/>
        </w:rPr>
        <w:t>ve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20"/>
          <w:szCs w:val="20"/>
        </w:rPr>
        <w:t>výš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0"/>
          <w:w w:val="153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0,05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0"/>
          <w:sz w:val="20"/>
          <w:szCs w:val="20"/>
        </w:rPr>
        <w:t>%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4"/>
          <w:w w:val="110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fakturovan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46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ástk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44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12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každ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30"/>
          <w:sz w:val="20"/>
          <w:szCs w:val="20"/>
        </w:rPr>
        <w:t>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de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20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20"/>
          <w:szCs w:val="20"/>
        </w:rPr>
        <w:t>prodlení.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6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45"/>
          <w:w w:val="120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Objednate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43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nen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1"/>
          <w:w w:val="137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18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0"/>
          <w:sz w:val="20"/>
          <w:szCs w:val="20"/>
        </w:rPr>
        <w:t>prodlen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4"/>
          <w:w w:val="150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98"/>
          <w:sz w:val="20"/>
          <w:szCs w:val="20"/>
        </w:rPr>
        <w:t>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placením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fakturovanýc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46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ástek,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9"/>
          <w:sz w:val="20"/>
          <w:szCs w:val="20"/>
        </w:rPr>
        <w:t>jestliž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79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5"/>
          <w:sz w:val="20"/>
          <w:szCs w:val="20"/>
        </w:rPr>
        <w:t>vrát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75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faktur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159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20"/>
          <w:szCs w:val="20"/>
        </w:rPr>
        <w:t>zhotovitel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69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13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06"/>
          <w:sz w:val="20"/>
          <w:szCs w:val="20"/>
        </w:rPr>
        <w:t>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21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13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3"/>
          <w:sz w:val="20"/>
          <w:szCs w:val="20"/>
        </w:rPr>
        <w:t>jejíh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73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doru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ení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0"/>
          <w:sz w:val="20"/>
          <w:szCs w:val="20"/>
        </w:rPr>
        <w:t>proto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4"/>
          <w:w w:val="150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20"/>
          <w:szCs w:val="20"/>
        </w:rPr>
        <w:t>ž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19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faktur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59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obsahuj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5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nesprávn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33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údaje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8"/>
          <w:w w:val="142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neb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1"/>
          <w:w w:val="123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byl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48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vystavena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1"/>
          <w:sz w:val="18"/>
          <w:szCs w:val="18"/>
        </w:rPr>
        <w:t>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18"/>
          <w:szCs w:val="18"/>
        </w:rPr>
        <w:t>rozporu-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4"/>
          <w:w w:val="163"/>
          <w:sz w:val="18"/>
          <w:szCs w:val="18"/>
        </w:rPr>
        <w:t>s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6"/>
          <w:sz w:val="18"/>
          <w:szCs w:val="18"/>
        </w:rPr>
        <w:t>č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6"/>
          <w:sz w:val="18"/>
          <w:szCs w:val="18"/>
        </w:rPr>
        <w:t>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37"/>
          <w:w w:val="196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18"/>
          <w:szCs w:val="18"/>
        </w:rPr>
        <w:t>IV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5"/>
          <w:w w:val="151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25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18"/>
          <w:szCs w:val="18"/>
        </w:rPr>
        <w:t>V.	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0"/>
          <w:sz w:val="18"/>
          <w:szCs w:val="18"/>
        </w:rPr>
        <w:t>tét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80"/>
          <w:sz w:val="18"/>
          <w:szCs w:val="18"/>
        </w:rPr>
        <w:t>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18"/>
          <w:szCs w:val="18"/>
        </w:rPr>
        <w:t>smlouvy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0"/>
          <w:w w:val="146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18"/>
          <w:szCs w:val="18"/>
        </w:rPr>
        <w:t>D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18"/>
          <w:szCs w:val="18"/>
        </w:rPr>
        <w:t>ů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18"/>
          <w:szCs w:val="18"/>
        </w:rPr>
        <w:t>vod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5"/>
          <w:sz w:val="18"/>
          <w:szCs w:val="18"/>
        </w:rPr>
        <w:t>y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18"/>
          <w:szCs w:val="18"/>
        </w:rPr>
        <w:t>neproplacen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61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6"/>
          <w:sz w:val="18"/>
          <w:szCs w:val="18"/>
        </w:rPr>
        <w:t>faktury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1"/>
          <w:w w:val="110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07"/>
          <w:sz w:val="20"/>
          <w:szCs w:val="20"/>
        </w:rPr>
        <w:t>jej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207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vrácen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1"/>
          <w:w w:val="147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0"/>
          <w:sz w:val="20"/>
          <w:szCs w:val="20"/>
        </w:rPr>
        <w:t>zhotovitel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3"/>
          <w:w w:val="170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6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objednate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48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povine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39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uvés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41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01"/>
          <w:sz w:val="20"/>
          <w:szCs w:val="20"/>
        </w:rPr>
        <w:t>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Vrácením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7"/>
          <w:sz w:val="18"/>
          <w:szCs w:val="18"/>
        </w:rPr>
        <w:t>faktury.</w:t>
      </w:r>
      <w:r>
        <w:rPr>
          <w:rFonts w:ascii="Times New Roman" w:hAnsi="Times New Roman" w:cs="Times New Roman"/>
          <w:sz w:val="18"/>
          <w:szCs w:val="18"/>
        </w:rPr>
        <w:t> </w:t>
      </w:r>
      <w:r>
        <w:drawing>
          <wp:anchor simplePos="0" relativeHeight="251659353" behindDoc="0" locked="0" layoutInCell="1" allowOverlap="1">
            <wp:simplePos x="0" y="0"/>
            <wp:positionH relativeFrom="page">
              <wp:posOffset>959083</wp:posOffset>
            </wp:positionH>
            <wp:positionV relativeFrom="page">
              <wp:posOffset>6376013</wp:posOffset>
            </wp:positionV>
            <wp:extent cx="6109724" cy="2020980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8843" flipH="0" flipV="0">
                      <a:off x="959083" y="6376013"/>
                      <a:ext cx="5995424" cy="190668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20"/>
                            <w:szCs w:val="20"/>
                          </w:rPr>
                          <w:t>\7-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872"/>
                          </w:tabs>
                          <w:spacing w:before="0" w:after="0" w:line="232" w:lineRule="exact"/>
                          <w:ind w:left="13" w:right="0" w:firstLine="12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18"/>
                            <w:szCs w:val="18"/>
                          </w:rPr>
                          <w:t>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18"/>
                            <w:szCs w:val="18"/>
                          </w:rPr>
                          <w:t>Ď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18"/>
                            <w:szCs w:val="18"/>
                          </w:rPr>
                          <w:t>J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18"/>
                            <w:szCs w:val="18"/>
                          </w:rPr>
                          <w:t>ż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18"/>
                            <w:szCs w:val="18"/>
                          </w:rPr>
                          <w:t>éìXIZ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62"/>
                            <w:sz w:val="18"/>
                            <w:szCs w:val="18"/>
                          </w:rPr>
                          <w:t>ı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190"/>
                            <w:sz w:val="18"/>
                            <w:szCs w:val="18"/>
                          </w:rPr>
                          <w:t>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8"/>
                            <w:sz w:val="18"/>
                            <w:szCs w:val="18"/>
                          </w:rPr>
                          <w:t>t)()&lt;f:Lr1r1()sši;j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0"/>
                            <w:w w:val="198"/>
                            <w:sz w:val="18"/>
                            <w:szCs w:val="18"/>
                          </w:rPr>
                          <w:t>_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18"/>
                            <w:szCs w:val="18"/>
                          </w:rPr>
                          <w:t>sšn1]_t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18"/>
                            <w:szCs w:val="18"/>
                          </w:rPr>
                          <w:t>ı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18"/>
                            <w:szCs w:val="18"/>
                          </w:rPr>
                          <w:t>\7I1j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18"/>
                            <w:szCs w:val="18"/>
                          </w:rPr>
                          <w:t>Ĺ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18"/>
                            <w:szCs w:val="18"/>
                          </w:rPr>
                          <w:t>c31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170"/>
                            <w:sz w:val="18"/>
                            <w:szCs w:val="18"/>
                          </w:rPr>
                          <w:t>1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Ss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c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ıżčı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r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ı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18"/>
                            <w:szCs w:val="18"/>
                          </w:rPr>
                          <w:t>1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4"/>
                            <w:w w:val="131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18"/>
                            <w:szCs w:val="18"/>
                          </w:rPr>
                          <w:t>Údržb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44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18"/>
                            <w:szCs w:val="18"/>
                          </w:rPr>
                          <w:t>bud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35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18"/>
                            <w:szCs w:val="18"/>
                          </w:rPr>
                          <w:t>zhotovitele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65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18"/>
                            <w:szCs w:val="18"/>
                          </w:rPr>
                          <w:t>provád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45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3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vysok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47"/>
                            <w:sz w:val="18"/>
                            <w:szCs w:val="18"/>
                          </w:rPr>
                          <w:t>é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18"/>
                            <w:szCs w:val="18"/>
                          </w:rPr>
                          <w:t>odborn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5"/>
                            <w:sz w:val="18"/>
                            <w:szCs w:val="18"/>
                          </w:rPr>
                          <w:t>é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18"/>
                            <w:szCs w:val="18"/>
                          </w:rPr>
                          <w:t>úrovni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25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18"/>
                            <w:szCs w:val="18"/>
                          </w:rPr>
                          <w:t>soulad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53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8"/>
                            <w:szCs w:val="18"/>
                          </w:rPr>
                          <w:t>s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18"/>
                            <w:szCs w:val="18"/>
                          </w:rPr>
                          <w:t>"pasporte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9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18"/>
                            <w:szCs w:val="18"/>
                          </w:rPr>
                          <w:t>Zelen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4"/>
                            <w:w w:val="150"/>
                            <w:sz w:val="18"/>
                            <w:szCs w:val="18"/>
                          </w:rPr>
                          <w:t>"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2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18"/>
                            <w:szCs w:val="18"/>
                          </w:rPr>
                          <w:t>normam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5"/>
                            <w:sz w:val="18"/>
                            <w:szCs w:val="18"/>
                          </w:rPr>
                          <w:t>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S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07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18"/>
                            <w:szCs w:val="18"/>
                          </w:rPr>
                          <w:t>DI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2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obo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47"/>
                            <w:sz w:val="18"/>
                            <w:szCs w:val="18"/>
                          </w:rPr>
                          <w:t>r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6"/>
                            <w:sz w:val="18"/>
                            <w:szCs w:val="18"/>
                          </w:rPr>
                          <w:t>sadovnictví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27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1"/>
                            <w:sz w:val="18"/>
                            <w:szCs w:val="18"/>
                          </w:rPr>
                          <w:t>krajiná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1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1"/>
                            <w:sz w:val="18"/>
                            <w:szCs w:val="18"/>
                          </w:rPr>
                          <w:t>stv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9"/>
                            <w:w w:val="191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18"/>
                            <w:szCs w:val="18"/>
                          </w:rPr>
                          <w:t>.18915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0"/>
                            <w:w w:val="154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18"/>
                            <w:szCs w:val="18"/>
                          </w:rPr>
                          <w:t>18916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2"/>
                            <w:w w:val="138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18"/>
                            <w:szCs w:val="18"/>
                          </w:rPr>
                          <w:t>18917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9"/>
                            <w:w w:val="137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18"/>
                            <w:szCs w:val="18"/>
                          </w:rPr>
                          <w:t>18918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2"/>
                            <w:w w:val="139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18"/>
                            <w:szCs w:val="18"/>
                          </w:rPr>
                          <w:t>18919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4"/>
                            <w:w w:val="140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18"/>
                            <w:szCs w:val="18"/>
                          </w:rPr>
                          <w:t>19920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37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Zárove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ň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bud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20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údržb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37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provád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33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13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soulad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7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platným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4"/>
                            <w:w w:val="147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právním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8"/>
                            <w:w w:val="142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edpisy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vyhláškam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139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hlavníh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7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26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Prah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28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(záko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0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7"/>
                            <w:w w:val="131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114/199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1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Sb.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3"/>
                            <w:w w:val="138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72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ochran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ě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2"/>
                            <w:szCs w:val="22"/>
                          </w:rPr>
                          <w:t>p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2"/>
                            <w:szCs w:val="22"/>
                          </w:rPr>
                          <w:t>írod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40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2"/>
                            <w:szCs w:val="22"/>
                          </w:rPr>
                          <w:t>krajiny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54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2"/>
                            <w:szCs w:val="22"/>
                          </w:rPr>
                          <w:t>vyhlášk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0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9"/>
                            <w:w w:val="121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2"/>
                            <w:szCs w:val="22"/>
                          </w:rPr>
                          <w:t>395/199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19"/>
                            <w:sz w:val="22"/>
                            <w:szCs w:val="22"/>
                          </w:rPr>
                          <w:t>2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2"/>
                            <w:szCs w:val="22"/>
                          </w:rPr>
                          <w:t>Sb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2"/>
                            <w:w w:val="105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8"/>
                            <w:w w:val="102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2"/>
                            <w:szCs w:val="22"/>
                          </w:rPr>
                          <w:t>provád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2"/>
                            <w:szCs w:val="22"/>
                          </w:rPr>
                          <w:t>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27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2"/>
                            <w:szCs w:val="22"/>
                          </w:rPr>
                          <w:t>vyhláška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28"/>
                            <w:sz w:val="18"/>
                            <w:szCs w:val="18"/>
                          </w:rPr>
                          <w:t>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18"/>
                            <w:szCs w:val="18"/>
                          </w:rPr>
                          <w:t>z.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9"/>
                            <w:w w:val="172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114/9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48"/>
                            <w:sz w:val="18"/>
                            <w:szCs w:val="18"/>
                          </w:rPr>
                          <w:t>2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18"/>
                            <w:szCs w:val="18"/>
                          </w:rPr>
                          <w:t>Sb.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4"/>
                            <w:w w:val="153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18"/>
                            <w:szCs w:val="18"/>
                          </w:rPr>
                          <w:t>vyhlášk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58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7"/>
                            <w:w w:val="148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18"/>
                            <w:szCs w:val="18"/>
                          </w:rPr>
                          <w:t>8/198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44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18"/>
                            <w:szCs w:val="18"/>
                          </w:rPr>
                          <w:t>Sb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18"/>
                            <w:szCs w:val="18"/>
                          </w:rPr>
                          <w:t>NVP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7"/>
                            <w:w w:val="120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13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4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4"/>
                            <w:sz w:val="18"/>
                            <w:szCs w:val="18"/>
                          </w:rPr>
                          <w:t>istot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84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32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18"/>
                            <w:szCs w:val="18"/>
                          </w:rPr>
                          <w:t>území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hl.m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0"/>
                            <w:w w:val="14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Prah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30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18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platné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6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zn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0"/>
                            <w:w w:val="141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vyhlášk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2"/>
                            <w:w w:val="133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2/198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8"/>
                            <w:w w:val="131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Sb.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7"/>
                            <w:w w:val="138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izování,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údržb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3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ochran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3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ve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ejn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7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Zelen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2"/>
                            <w:w w:val="115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hl.m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2"/>
                            <w:w w:val="14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Praze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4"/>
                            <w:w w:val="133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vyhlášk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3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5"/>
                            <w:w w:val="131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2/1989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18"/>
                            <w:szCs w:val="18"/>
                          </w:rPr>
                          <w:t>Sb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25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18"/>
                            <w:szCs w:val="18"/>
                          </w:rPr>
                          <w:t>NVP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9"/>
                            <w:w w:val="120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13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18"/>
                            <w:szCs w:val="18"/>
                          </w:rPr>
                          <w:t>podmínkác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3"/>
                            <w:sz w:val="18"/>
                            <w:szCs w:val="18"/>
                          </w:rPr>
                          <w:t>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18"/>
                            <w:szCs w:val="18"/>
                          </w:rPr>
                          <w:t>vypalován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1"/>
                            <w:w w:val="158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rostlinnéh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73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18"/>
                            <w:szCs w:val="18"/>
                          </w:rPr>
                          <w:t>porost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63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22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18"/>
                            <w:szCs w:val="18"/>
                          </w:rPr>
                          <w:t>spalování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jinýc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61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ho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lavýc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48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láte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59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prostranstvíc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5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hl.m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2"/>
                            <w:w w:val="14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Prahy).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97" behindDoc="0" locked="0" layoutInCell="1" allowOverlap="1">
            <wp:simplePos x="0" y="0"/>
            <wp:positionH relativeFrom="page">
              <wp:posOffset>959083</wp:posOffset>
            </wp:positionH>
            <wp:positionV relativeFrom="page">
              <wp:posOffset>6376009</wp:posOffset>
            </wp:positionV>
            <wp:extent cx="6109706" cy="2020974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8843" flipH="0" flipV="0">
                      <a:off x="959083" y="6376009"/>
                      <a:ext cx="5995406" cy="190667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20"/>
                            <w:szCs w:val="20"/>
                          </w:rPr>
                          <w:t>\7-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872"/>
                          </w:tabs>
                          <w:spacing w:before="0" w:after="0" w:line="232" w:lineRule="exact"/>
                          <w:ind w:left="13" w:right="0" w:firstLine="12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18"/>
                            <w:szCs w:val="18"/>
                          </w:rPr>
                          <w:t>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18"/>
                            <w:szCs w:val="18"/>
                          </w:rPr>
                          <w:t>Ď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18"/>
                            <w:szCs w:val="18"/>
                          </w:rPr>
                          <w:t>J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18"/>
                            <w:szCs w:val="18"/>
                          </w:rPr>
                          <w:t>ż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18"/>
                            <w:szCs w:val="18"/>
                          </w:rPr>
                          <w:t>éìXIZ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62"/>
                            <w:sz w:val="18"/>
                            <w:szCs w:val="18"/>
                          </w:rPr>
                          <w:t>ı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190"/>
                            <w:sz w:val="18"/>
                            <w:szCs w:val="18"/>
                          </w:rPr>
                          <w:t>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8"/>
                            <w:sz w:val="18"/>
                            <w:szCs w:val="18"/>
                          </w:rPr>
                          <w:t>t)()&lt;f:Lr1r1()sši;j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0"/>
                            <w:w w:val="198"/>
                            <w:sz w:val="18"/>
                            <w:szCs w:val="18"/>
                          </w:rPr>
                          <w:t>_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18"/>
                            <w:szCs w:val="18"/>
                          </w:rPr>
                          <w:t>sšn1]_t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18"/>
                            <w:szCs w:val="18"/>
                          </w:rPr>
                          <w:t>ı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18"/>
                            <w:szCs w:val="18"/>
                          </w:rPr>
                          <w:t>\7I1j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18"/>
                            <w:szCs w:val="18"/>
                          </w:rPr>
                          <w:t>Ĺ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18"/>
                            <w:szCs w:val="18"/>
                          </w:rPr>
                          <w:t>c31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170"/>
                            <w:sz w:val="18"/>
                            <w:szCs w:val="18"/>
                          </w:rPr>
                          <w:t>1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Ss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c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ıżčı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r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ı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18"/>
                            <w:szCs w:val="18"/>
                          </w:rPr>
                          <w:t>1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4"/>
                            <w:w w:val="131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18"/>
                            <w:szCs w:val="18"/>
                          </w:rPr>
                          <w:t>Údržb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44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18"/>
                            <w:szCs w:val="18"/>
                          </w:rPr>
                          <w:t>bud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35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18"/>
                            <w:szCs w:val="18"/>
                          </w:rPr>
                          <w:t>zhotovitele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65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18"/>
                            <w:szCs w:val="18"/>
                          </w:rPr>
                          <w:t>provád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45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3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vysok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47"/>
                            <w:sz w:val="18"/>
                            <w:szCs w:val="18"/>
                          </w:rPr>
                          <w:t>é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18"/>
                            <w:szCs w:val="18"/>
                          </w:rPr>
                          <w:t>odborn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5"/>
                            <w:sz w:val="18"/>
                            <w:szCs w:val="18"/>
                          </w:rPr>
                          <w:t>é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18"/>
                            <w:szCs w:val="18"/>
                          </w:rPr>
                          <w:t>úrovni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25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18"/>
                            <w:szCs w:val="18"/>
                          </w:rPr>
                          <w:t>soulad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53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8"/>
                            <w:szCs w:val="18"/>
                          </w:rPr>
                          <w:t>s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18"/>
                            <w:szCs w:val="18"/>
                          </w:rPr>
                          <w:t>"pasporte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9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18"/>
                            <w:szCs w:val="18"/>
                          </w:rPr>
                          <w:t>Zelen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4"/>
                            <w:w w:val="150"/>
                            <w:sz w:val="18"/>
                            <w:szCs w:val="18"/>
                          </w:rPr>
                          <w:t>"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2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18"/>
                            <w:szCs w:val="18"/>
                          </w:rPr>
                          <w:t>normam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5"/>
                            <w:sz w:val="18"/>
                            <w:szCs w:val="18"/>
                          </w:rPr>
                          <w:t>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S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07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18"/>
                            <w:szCs w:val="18"/>
                          </w:rPr>
                          <w:t>DI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2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obo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47"/>
                            <w:sz w:val="18"/>
                            <w:szCs w:val="18"/>
                          </w:rPr>
                          <w:t>r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6"/>
                            <w:sz w:val="18"/>
                            <w:szCs w:val="18"/>
                          </w:rPr>
                          <w:t>sadovnictví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27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1"/>
                            <w:sz w:val="18"/>
                            <w:szCs w:val="18"/>
                          </w:rPr>
                          <w:t>krajiná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1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1"/>
                            <w:sz w:val="18"/>
                            <w:szCs w:val="18"/>
                          </w:rPr>
                          <w:t>stv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9"/>
                            <w:w w:val="191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18"/>
                            <w:szCs w:val="18"/>
                          </w:rPr>
                          <w:t>.18915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0"/>
                            <w:w w:val="154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18"/>
                            <w:szCs w:val="18"/>
                          </w:rPr>
                          <w:t>18916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2"/>
                            <w:w w:val="138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18"/>
                            <w:szCs w:val="18"/>
                          </w:rPr>
                          <w:t>18917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9"/>
                            <w:w w:val="137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18"/>
                            <w:szCs w:val="18"/>
                          </w:rPr>
                          <w:t>18918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2"/>
                            <w:w w:val="139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18"/>
                            <w:szCs w:val="18"/>
                          </w:rPr>
                          <w:t>18919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4"/>
                            <w:w w:val="140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18"/>
                            <w:szCs w:val="18"/>
                          </w:rPr>
                          <w:t>19920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37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Zárove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ň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bud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20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údržb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37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provád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33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13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soulad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7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platným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4"/>
                            <w:w w:val="147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právním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8"/>
                            <w:w w:val="142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edpisy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vyhláškam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139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hlavníh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7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26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Prah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28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(záko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0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7"/>
                            <w:w w:val="131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114/199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1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Sb.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3"/>
                            <w:w w:val="138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72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ochran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ě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2"/>
                            <w:szCs w:val="22"/>
                          </w:rPr>
                          <w:t>p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2"/>
                            <w:szCs w:val="22"/>
                          </w:rPr>
                          <w:t>írod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40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2"/>
                            <w:szCs w:val="22"/>
                          </w:rPr>
                          <w:t>krajiny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54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2"/>
                            <w:szCs w:val="22"/>
                          </w:rPr>
                          <w:t>vyhlášk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0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9"/>
                            <w:w w:val="121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2"/>
                            <w:szCs w:val="22"/>
                          </w:rPr>
                          <w:t>395/199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19"/>
                            <w:sz w:val="22"/>
                            <w:szCs w:val="22"/>
                          </w:rPr>
                          <w:t>2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2"/>
                            <w:szCs w:val="22"/>
                          </w:rPr>
                          <w:t>Sb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2"/>
                            <w:w w:val="105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8"/>
                            <w:w w:val="102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2"/>
                            <w:szCs w:val="22"/>
                          </w:rPr>
                          <w:t>provád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2"/>
                            <w:szCs w:val="22"/>
                          </w:rPr>
                          <w:t>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27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2"/>
                            <w:szCs w:val="22"/>
                          </w:rPr>
                          <w:t>vyhláška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28"/>
                            <w:sz w:val="18"/>
                            <w:szCs w:val="18"/>
                          </w:rPr>
                          <w:t>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18"/>
                            <w:szCs w:val="18"/>
                          </w:rPr>
                          <w:t>z.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9"/>
                            <w:w w:val="172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114/9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48"/>
                            <w:sz w:val="18"/>
                            <w:szCs w:val="18"/>
                          </w:rPr>
                          <w:t>2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18"/>
                            <w:szCs w:val="18"/>
                          </w:rPr>
                          <w:t>Sb.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4"/>
                            <w:w w:val="153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18"/>
                            <w:szCs w:val="18"/>
                          </w:rPr>
                          <w:t>vyhlášk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58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7"/>
                            <w:w w:val="148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18"/>
                            <w:szCs w:val="18"/>
                          </w:rPr>
                          <w:t>8/198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44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18"/>
                            <w:szCs w:val="18"/>
                          </w:rPr>
                          <w:t>Sb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28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18"/>
                            <w:szCs w:val="18"/>
                          </w:rPr>
                          <w:t>NVP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7"/>
                            <w:w w:val="120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13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4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4"/>
                            <w:sz w:val="18"/>
                            <w:szCs w:val="18"/>
                          </w:rPr>
                          <w:t>istot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84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32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18"/>
                            <w:szCs w:val="18"/>
                          </w:rPr>
                          <w:t>území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hl.m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0"/>
                            <w:w w:val="14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Prah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30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18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platné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6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zn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0"/>
                            <w:w w:val="141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vyhlášk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2"/>
                            <w:w w:val="133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2/198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8"/>
                            <w:w w:val="131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Sb.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7"/>
                            <w:w w:val="138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izování,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údržb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3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ochran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3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ve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ejn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7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Zelen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2"/>
                            <w:w w:val="115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hl.m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2"/>
                            <w:w w:val="14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Praze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4"/>
                            <w:w w:val="133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vyhlášk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3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5"/>
                            <w:w w:val="131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2/1989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18"/>
                            <w:szCs w:val="18"/>
                          </w:rPr>
                          <w:t>Sb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25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18"/>
                            <w:szCs w:val="18"/>
                          </w:rPr>
                          <w:t>NVP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9"/>
                            <w:w w:val="120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13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18"/>
                            <w:szCs w:val="18"/>
                          </w:rPr>
                          <w:t>podmínkác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3"/>
                            <w:sz w:val="18"/>
                            <w:szCs w:val="18"/>
                          </w:rPr>
                          <w:t>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18"/>
                            <w:szCs w:val="18"/>
                          </w:rPr>
                          <w:t>vypalován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1"/>
                            <w:w w:val="158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18"/>
                            <w:szCs w:val="18"/>
                          </w:rPr>
                          <w:t>rostlinnéh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73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18"/>
                            <w:szCs w:val="18"/>
                          </w:rPr>
                          <w:t>porost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63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22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18"/>
                            <w:szCs w:val="18"/>
                          </w:rPr>
                          <w:t>spalování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jinýc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61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ho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lavýc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48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láte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59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prostranstvíc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5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hl.m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2"/>
                            <w:w w:val="14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Prahy).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4312"/>
          <w:tab w:val="left" w:pos="8109"/>
        </w:tabs>
        <w:spacing w:before="69" w:after="0" w:line="233" w:lineRule="exact"/>
        <w:ind w:left="1058" w:right="-26" w:firstLine="7"/>
        <w:jc w:val="both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-316224</wp:posOffset>
            </wp:positionV>
            <wp:extent cx="7113542" cy="10185694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3542" cy="1018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1001162</wp:posOffset>
            </wp:positionH>
            <wp:positionV relativeFrom="paragraph">
              <wp:posOffset>48901</wp:posOffset>
            </wp:positionV>
            <wp:extent cx="6100724" cy="1883790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01162" y="371181"/>
                      <a:ext cx="5986424" cy="176949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256"/>
                            <w:tab w:val="left" w:pos="7053"/>
                          </w:tabs>
                          <w:spacing w:before="0" w:after="0" w:line="233" w:lineRule="exact"/>
                          <w:ind w:left="2" w:right="0" w:firstLine="7"/>
                          <w:jc w:val="both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121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61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1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7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povine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6"/>
                            <w:w w:val="138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Vés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35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Stavebn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3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deník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42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0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které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6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budo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denn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ě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6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6"/>
                            <w:sz w:val="20"/>
                            <w:szCs w:val="20"/>
                          </w:rPr>
                          <w:t>iteln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66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Zaznamenáván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23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provád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31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prác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tak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8"/>
                            <w:w w:val="155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ab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4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pov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ěř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5"/>
                            <w:sz w:val="20"/>
                            <w:szCs w:val="20"/>
                          </w:rPr>
                          <w:t>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pracovník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objednatel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47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26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kdykoli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2"/>
                            <w:w w:val="156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možnos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27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Zkontrolova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51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potvrdi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8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1"/>
                            <w:sz w:val="20"/>
                            <w:szCs w:val="20"/>
                          </w:rPr>
                          <w:t>kvalitu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rozsa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139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provád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3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prací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55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ípadn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dá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37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poky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29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15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erušen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0"/>
                            <w:szCs w:val="20"/>
                          </w:rPr>
                          <w:t>prací,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poku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41"/>
                            <w:w w:val="124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neodpovídají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sjednaný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46"/>
                            <w:w w:val="128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podmínkám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4"/>
                            <w:w w:val="121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16"/>
                            <w:sz w:val="20"/>
                            <w:szCs w:val="20"/>
                          </w:rPr>
                          <w:t>Zjistí-l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216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pov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ěř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ený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pracovní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1"/>
                            <w:w w:val="143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objednatel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4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nedostatk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44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2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20"/>
                            <w:szCs w:val="20"/>
                          </w:rPr>
                          <w:t>kvalit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7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a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rozsah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3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provád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né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údržby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8"/>
                            <w:w w:val="141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zapíš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0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tyt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68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nedostatk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43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1"/>
                            <w:w w:val="114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stavebníh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41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deníku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0"/>
                            <w:w w:val="140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stanoví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termín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47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pop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ípad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Zp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so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3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3"/>
                            <w:sz w:val="20"/>
                            <w:szCs w:val="20"/>
                          </w:rPr>
                          <w:t>jejic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8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odstran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116"/>
                          </w:tabs>
                          <w:spacing w:before="0" w:after="0" w:line="235" w:lineRule="exact"/>
                          <w:ind w:left="14" w:right="0" w:firstLine="0"/>
                          <w:jc w:val="both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3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4"/>
                            <w:w w:val="121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Zhotovitel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1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7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povine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8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nejmén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26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16"/>
                            <w:sz w:val="20"/>
                            <w:szCs w:val="20"/>
                          </w:rPr>
                          <w:t>x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11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22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0"/>
                            <w:szCs w:val="20"/>
                          </w:rPr>
                          <w:t>edloži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65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stavební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dení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8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4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kontrol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5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Zástupc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4"/>
                            <w:w w:val="144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objednatel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47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odevzda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5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01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0"/>
                            <w:szCs w:val="20"/>
                          </w:rPr>
                          <w:t>originály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Zápis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8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07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stavební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3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deníku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3"/>
                            <w:w w:val="138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Kopi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53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stavebníh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41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deník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8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6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20"/>
                            <w:szCs w:val="20"/>
                          </w:rPr>
                          <w:t>zhotovitel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povine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8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uschova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8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8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dob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12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jednoh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36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rok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2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1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1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odevzdán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3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evzetí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1"/>
          <w:w w:val="121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Zhotovite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61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1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71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povine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6"/>
          <w:w w:val="138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Vés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35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Stavebn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37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deník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142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06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které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6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budo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23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denn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ě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6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6"/>
          <w:sz w:val="20"/>
          <w:szCs w:val="20"/>
        </w:rPr>
        <w:t>iteln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66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Zaznamenáván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23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provád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31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prác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5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5"/>
          <w:sz w:val="20"/>
          <w:szCs w:val="20"/>
        </w:rPr>
        <w:t>tak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48"/>
          <w:w w:val="155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ab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4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pov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ěř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5"/>
          <w:sz w:val="20"/>
          <w:szCs w:val="20"/>
        </w:rPr>
        <w:t>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pracovník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objednatel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147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26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kdykoli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2"/>
          <w:w w:val="156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možnos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27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20"/>
          <w:szCs w:val="20"/>
        </w:rPr>
        <w:t>Zkontrolova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51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5"/>
          <w:w w:val="11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20"/>
          <w:szCs w:val="20"/>
        </w:rPr>
        <w:t>potvrdi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68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1"/>
          <w:sz w:val="20"/>
          <w:szCs w:val="20"/>
        </w:rPr>
        <w:t>kvalitu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8"/>
          <w:w w:val="11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rozsa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1"/>
          <w:w w:val="139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provád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nýc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135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5"/>
          <w:sz w:val="20"/>
          <w:szCs w:val="20"/>
        </w:rPr>
        <w:t>prací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8"/>
          <w:w w:val="155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ípadn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39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dá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37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poky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29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15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erušen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47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20"/>
          <w:szCs w:val="20"/>
        </w:rPr>
        <w:t>prací,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poku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41"/>
          <w:w w:val="124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neodpovídají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sjednaný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46"/>
          <w:w w:val="128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podmínkám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84"/>
          <w:w w:val="121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16"/>
          <w:sz w:val="20"/>
          <w:szCs w:val="20"/>
        </w:rPr>
        <w:t>Zjistí-l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216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pov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ěř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ený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pracovní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1"/>
          <w:w w:val="143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objednatel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0"/>
          <w:w w:val="14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nedostatk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0"/>
          <w:w w:val="144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2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0"/>
          <w:sz w:val="20"/>
          <w:szCs w:val="20"/>
        </w:rPr>
        <w:t>kvalit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70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0"/>
          <w:szCs w:val="20"/>
        </w:rPr>
        <w:t>a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rozsah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5"/>
          <w:w w:val="137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provád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né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údržby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48"/>
          <w:w w:val="141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zapíš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40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20"/>
          <w:szCs w:val="20"/>
        </w:rPr>
        <w:t>tyt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168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nedostatk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43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14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stavebníh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41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deníku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0"/>
          <w:w w:val="140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12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stanoví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termín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147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pop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ípad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39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Zp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so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23"/>
          <w:sz w:val="20"/>
          <w:szCs w:val="20"/>
        </w:rPr>
        <w:t>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3"/>
          <w:sz w:val="20"/>
          <w:szCs w:val="20"/>
        </w:rPr>
        <w:t>jejic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83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odstran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ní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3172"/>
        </w:tabs>
        <w:spacing w:before="0" w:after="0" w:line="235" w:lineRule="exact"/>
        <w:ind w:left="1070" w:right="-26" w:firstLine="0"/>
        <w:jc w:val="both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3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4"/>
          <w:w w:val="121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Zhotovitel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1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71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povine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38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nejmén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26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16"/>
          <w:sz w:val="20"/>
          <w:szCs w:val="20"/>
        </w:rPr>
        <w:t>x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1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11"/>
          <w:sz w:val="20"/>
          <w:szCs w:val="20"/>
        </w:rPr>
        <w:t>4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20"/>
          <w:szCs w:val="20"/>
        </w:rPr>
        <w:t>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22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20"/>
          <w:szCs w:val="20"/>
        </w:rPr>
        <w:t>edloži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65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stavební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dení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38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24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kontrol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56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Zástupc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4"/>
          <w:w w:val="144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objednatel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47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12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odevzda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35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01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20"/>
          <w:szCs w:val="20"/>
        </w:rPr>
        <w:t>originály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Zápis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38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07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stavební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35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deníku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3"/>
          <w:w w:val="138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20"/>
          <w:szCs w:val="20"/>
        </w:rPr>
        <w:t>Kopi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2"/>
          <w:w w:val="153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stavebníh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41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deník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38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6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2"/>
          <w:sz w:val="20"/>
          <w:szCs w:val="20"/>
        </w:rPr>
        <w:t>zhotovitel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povine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38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uschova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38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18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dob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8"/>
          <w:w w:val="123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jednoh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0"/>
          <w:w w:val="136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rok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42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20"/>
          <w:szCs w:val="20"/>
        </w:rPr>
        <w:t>od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1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20"/>
          <w:szCs w:val="20"/>
        </w:rPr>
        <w:t>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1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odevzdán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33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10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evzetí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1004732</wp:posOffset>
            </wp:positionH>
            <wp:positionV relativeFrom="paragraph">
              <wp:posOffset>-265955</wp:posOffset>
            </wp:positionV>
            <wp:extent cx="6104864" cy="848912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2127" flipH="0" flipV="0">
                      <a:off x="1004732" y="2173094"/>
                      <a:ext cx="5990564" cy="73461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3" w:lineRule="exact"/>
                          <w:ind w:left="5" w:right="0" w:hanging="5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0"/>
                            <w:szCs w:val="20"/>
                          </w:rPr>
                          <w:t>prací.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124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0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povine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39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provád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40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pravidelno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48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20"/>
                            <w:szCs w:val="20"/>
                          </w:rPr>
                          <w:t>kontrol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58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udržovaných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ploc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44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ípadn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41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Škod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9"/>
                            <w:w w:val="122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21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Zelen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4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neb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2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Vybaven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32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ploc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oznámit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18"/>
                            <w:szCs w:val="18"/>
                          </w:rPr>
                          <w:t>objednateli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0"/>
                            <w:w w:val="175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18"/>
                            <w:szCs w:val="18"/>
                          </w:rPr>
                          <w:t>Proveden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50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18"/>
                            <w:szCs w:val="18"/>
                          </w:rPr>
                          <w:t>kontrol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75"/>
                            <w:sz w:val="18"/>
                            <w:szCs w:val="18"/>
                          </w:rPr>
                          <w:t>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18"/>
                            <w:szCs w:val="18"/>
                          </w:rPr>
                          <w:t>bud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34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18"/>
                            <w:szCs w:val="18"/>
                          </w:rPr>
                          <w:t>Vyzna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18"/>
                            <w:szCs w:val="18"/>
                          </w:rPr>
                          <w:t>en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0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8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18"/>
                            <w:szCs w:val="18"/>
                          </w:rPr>
                          <w:t>stavební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49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18"/>
                            <w:szCs w:val="18"/>
                          </w:rPr>
                          <w:t>deníku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spol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4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9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jméne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17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pracovník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43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Zhotovitele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0"/>
                            <w:w w:val="157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kter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57"/>
                            <w:sz w:val="20"/>
                            <w:szCs w:val="20"/>
                          </w:rPr>
                          <w:t>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kontrol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5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provád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1004732</wp:posOffset>
            </wp:positionH>
            <wp:positionV relativeFrom="paragraph">
              <wp:posOffset>-265953</wp:posOffset>
            </wp:positionV>
            <wp:extent cx="6104851" cy="848910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2127" flipH="0" flipV="0">
                      <a:off x="1004732" y="2173096"/>
                      <a:ext cx="5990551" cy="73461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3" w:lineRule="exact"/>
                          <w:ind w:left="5" w:right="0" w:hanging="5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0"/>
                            <w:szCs w:val="20"/>
                          </w:rPr>
                          <w:t>prací.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124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0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povine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39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provád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40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pravidelno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48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20"/>
                            <w:szCs w:val="20"/>
                          </w:rPr>
                          <w:t>kontrol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58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udržovaných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ploc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44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ípadn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1"/>
                            <w:w w:val="141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Škod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9"/>
                            <w:w w:val="122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21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Zelen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4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neb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2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Vybaven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32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ploc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oznámit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18"/>
                            <w:szCs w:val="18"/>
                          </w:rPr>
                          <w:t>objednateli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0"/>
                            <w:w w:val="175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18"/>
                            <w:szCs w:val="18"/>
                          </w:rPr>
                          <w:t>Proveden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50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18"/>
                            <w:szCs w:val="18"/>
                          </w:rPr>
                          <w:t>kontrol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75"/>
                            <w:sz w:val="18"/>
                            <w:szCs w:val="18"/>
                          </w:rPr>
                          <w:t>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18"/>
                            <w:szCs w:val="18"/>
                          </w:rPr>
                          <w:t>bud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34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18"/>
                            <w:szCs w:val="18"/>
                          </w:rPr>
                          <w:t>Vyzna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18"/>
                            <w:szCs w:val="18"/>
                          </w:rPr>
                          <w:t>en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0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8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18"/>
                            <w:szCs w:val="18"/>
                          </w:rPr>
                          <w:t>stavební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49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18"/>
                            <w:szCs w:val="18"/>
                          </w:rPr>
                          <w:t>deníku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spol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4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9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jméne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17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pracovník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43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Zhotovitele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0"/>
                            <w:w w:val="157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kter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57"/>
                            <w:sz w:val="20"/>
                            <w:szCs w:val="20"/>
                          </w:rPr>
                          <w:t>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kontrol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5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provád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1007176</wp:posOffset>
            </wp:positionH>
            <wp:positionV relativeFrom="paragraph">
              <wp:posOffset>96213</wp:posOffset>
            </wp:positionV>
            <wp:extent cx="6103942" cy="3517522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07176" y="2885781"/>
                      <a:ext cx="5989642" cy="340322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284"/>
                          </w:tabs>
                          <w:spacing w:before="0" w:after="0" w:line="236" w:lineRule="exact"/>
                          <w:ind w:left="12" w:right="0" w:hanging="2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03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uvedení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27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ípadnýc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2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ško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25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1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7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0"/>
                            <w:szCs w:val="20"/>
                          </w:rPr>
                          <w:t>Ztrát.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5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9"/>
                            <w:w w:val="121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01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operativním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5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ízen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6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innost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4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cec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1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technickýc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7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ěř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uje: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124"/>
                            <w:sz w:val="20"/>
                            <w:szCs w:val="20"/>
                          </w:rPr>
                          <w:t>)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objednate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48"/>
                            <w:w w:val="150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Antonín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9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Pechka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9"/>
                            <w:w w:val="123"/>
                            <w:sz w:val="20"/>
                            <w:szCs w:val="20"/>
                          </w:rPr>
                          <w:t>)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Zhotovitel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Ing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42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Drahomír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1"/>
                            <w:w w:val="13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Kolmanovou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32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\71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Ĺ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990"/>
                            <w:tab w:val="left" w:pos="2686"/>
                            <w:tab w:val="left" w:pos="3271"/>
                            <w:tab w:val="left" w:pos="3550"/>
                            <w:tab w:val="left" w:pos="4373"/>
                            <w:tab w:val="left" w:pos="6915"/>
                            <w:tab w:val="left" w:pos="8047"/>
                            <w:tab w:val="left" w:pos="8467"/>
                          </w:tabs>
                          <w:spacing w:before="0" w:after="0" w:line="233" w:lineRule="exact"/>
                          <w:ind w:left="15" w:right="0" w:firstLine="2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33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33"/>
                            <w:sz w:val="20"/>
                            <w:szCs w:val="20"/>
                          </w:rPr>
                          <w:t>šrnt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33"/>
                            <w:sz w:val="20"/>
                            <w:szCs w:val="20"/>
                          </w:rPr>
                          <w:t>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33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33"/>
                            <w:sz w:val="20"/>
                            <w:szCs w:val="20"/>
                          </w:rPr>
                          <w:t>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33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2"/>
                            <w:w w:val="233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Eš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čı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lçc3€e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18"/>
                            <w:szCs w:val="18"/>
                          </w:rPr>
                          <w:t>1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79"/>
                            <w:w w:val="136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8"/>
                            <w:sz w:val="18"/>
                            <w:szCs w:val="18"/>
                          </w:rPr>
                          <w:t>Neodstraní-l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78"/>
                            <w:sz w:val="18"/>
                            <w:szCs w:val="18"/>
                          </w:rPr>
                          <w:t>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18"/>
                            <w:szCs w:val="18"/>
                          </w:rPr>
                          <w:t>zhotovite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44"/>
                            <w:w w:val="181"/>
                            <w:sz w:val="18"/>
                            <w:szCs w:val="18"/>
                          </w:rPr>
                          <w:t>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18"/>
                            <w:szCs w:val="18"/>
                          </w:rPr>
                          <w:t>nedostatk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59"/>
                            <w:sz w:val="18"/>
                            <w:szCs w:val="18"/>
                          </w:rPr>
                          <w:t>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31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9"/>
                            <w:sz w:val="18"/>
                            <w:szCs w:val="18"/>
                          </w:rPr>
                          <w:t>kvalit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9"/>
                            <w:sz w:val="18"/>
                            <w:szCs w:val="18"/>
                          </w:rPr>
                          <w:t>ě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18"/>
                            <w:szCs w:val="18"/>
                          </w:rPr>
                          <w:t>a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18"/>
                            <w:szCs w:val="18"/>
                          </w:rPr>
                          <w:t>rozsahu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provád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44"/>
                            <w:w w:val="132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údržb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8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ve	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smysl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32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7"/>
                            <w:w w:val="175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V./2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0"/>
                            <w:w w:val="15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2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termín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44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stanoveném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objednatelem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3"/>
                            <w:w w:val="140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bud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2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objednatele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8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20"/>
                            <w:szCs w:val="20"/>
                          </w:rPr>
                          <w:t>zhotovitel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70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ú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tován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smluvn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8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pokuta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23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výš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55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15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10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01"/>
                            <w:sz w:val="20"/>
                            <w:szCs w:val="20"/>
                          </w:rPr>
                          <w:t>%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ástky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fakturovan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5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zhotovitele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8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íslušn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156"/>
                            <w:sz w:val="20"/>
                            <w:szCs w:val="20"/>
                          </w:rPr>
                          <w:t>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síc,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které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byl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53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nedostatk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4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0"/>
                            <w:szCs w:val="20"/>
                          </w:rPr>
                          <w:t>zjišt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20"/>
                            <w:szCs w:val="20"/>
                          </w:rPr>
                          <w:t>ny.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5"/>
                            <w:w w:val="121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58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1"/>
                            <w:sz w:val="20"/>
                            <w:szCs w:val="20"/>
                          </w:rPr>
                          <w:t>Zjišt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1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17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opakovanéh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27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porušen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40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povinnost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5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zhotovitel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59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ve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smysl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32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8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8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178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20"/>
                            <w:szCs w:val="20"/>
                          </w:rPr>
                          <w:t>V./2.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20"/>
                            <w:szCs w:val="20"/>
                          </w:rPr>
                          <w:t>tét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4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30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18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to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9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které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3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síc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2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20"/>
                            <w:szCs w:val="20"/>
                          </w:rPr>
                          <w:t>Zhotovitel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povine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37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Zaplati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68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objednatel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1"/>
                            <w:w w:val="156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smluvn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3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pokut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39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4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0"/>
                            <w:szCs w:val="20"/>
                          </w:rPr>
                          <w:t>výš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8"/>
                            <w:w w:val="154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20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99"/>
                            <w:sz w:val="20"/>
                            <w:szCs w:val="20"/>
                          </w:rPr>
                          <w:t>%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ástky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fakturovan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45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Zhotovitele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46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íslušn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6"/>
                            <w:w w:val="155"/>
                            <w:sz w:val="20"/>
                            <w:szCs w:val="20"/>
                          </w:rPr>
                          <w:t>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síc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0"/>
                            <w:w w:val="134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2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které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byly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nedostatk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4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Zjišt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ny.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3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2"/>
                            <w:w w:val="121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16"/>
                            <w:sz w:val="20"/>
                            <w:szCs w:val="20"/>
                          </w:rPr>
                          <w:t>Zjistí-l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60"/>
                            <w:w w:val="216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objednatel,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48"/>
                            <w:w w:val="12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Zhotovitel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fakturova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48"/>
                            <w:w w:val="159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práce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neprovedené,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1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7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59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povine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38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7"/>
                            <w:sz w:val="20"/>
                            <w:szCs w:val="20"/>
                          </w:rPr>
                          <w:t>Zaplati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67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objednatel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57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smluvní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pokut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138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výš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56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20"/>
                            <w:sz w:val="20"/>
                            <w:szCs w:val="20"/>
                          </w:rPr>
                          <w:t>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0"/>
                            <w:szCs w:val="20"/>
                          </w:rPr>
                          <w:t>12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5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77"/>
                            <w:sz w:val="20"/>
                            <w:szCs w:val="20"/>
                          </w:rPr>
                          <w:t>%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neoprávn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3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fakturovan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6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ástky.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9"/>
                            <w:w w:val="124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61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1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7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povine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9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smluvn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pokut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39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dl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bod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1.,2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5"/>
                            <w:w w:val="161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3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1"/>
                            <w:w w:val="12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tohoto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lánk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9"/>
                            <w:w w:val="14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4"/>
                            <w:sz w:val="20"/>
                            <w:szCs w:val="20"/>
                          </w:rPr>
                          <w:t>zaplati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74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16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06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21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19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doru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40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íslušnéh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8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platebního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doklad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12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objednatele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1"/>
                            <w:w w:val="149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poku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4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nebud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24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dohodnut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2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jinak.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350"/>
        </w:tabs>
        <w:spacing w:before="0" w:after="0" w:line="236" w:lineRule="exact"/>
        <w:ind w:left="1078" w:right="-40" w:hanging="2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03"/>
          <w:sz w:val="20"/>
          <w:szCs w:val="20"/>
        </w:rPr>
        <w:t>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uvedení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27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ípadnýc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42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20"/>
          <w:szCs w:val="20"/>
        </w:rPr>
        <w:t>ško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25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1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71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20"/>
          <w:szCs w:val="20"/>
        </w:rPr>
        <w:t>Ztrát.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5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9"/>
          <w:w w:val="121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01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operativním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45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ízen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61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innost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61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4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cec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1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technickýc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47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pov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ěř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uje: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1"/>
          <w:w w:val="124"/>
          <w:sz w:val="20"/>
          <w:szCs w:val="20"/>
        </w:rPr>
        <w:t>)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0"/>
          <w:sz w:val="20"/>
          <w:szCs w:val="20"/>
        </w:rPr>
        <w:t>objednate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48"/>
          <w:w w:val="150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Antonín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9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Pechka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9"/>
          <w:w w:val="123"/>
          <w:sz w:val="20"/>
          <w:szCs w:val="20"/>
        </w:rPr>
        <w:t>)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Zhotovitel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Ing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142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Drahomír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1"/>
          <w:w w:val="133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Kolmanovou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32" w:after="0" w:line="240" w:lineRule="auto"/>
        <w:ind w:left="1066" w:right="0" w:firstLine="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7"/>
          <w:sz w:val="20"/>
          <w:szCs w:val="20"/>
        </w:rPr>
        <w:t>\71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7"/>
          <w:sz w:val="20"/>
          <w:szCs w:val="20"/>
        </w:rPr>
        <w:t>Ĺ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7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3053"/>
          <w:tab w:val="left" w:pos="3752"/>
          <w:tab w:val="left" w:pos="4337"/>
          <w:tab w:val="left" w:pos="4616"/>
          <w:tab w:val="left" w:pos="5439"/>
          <w:tab w:val="left" w:pos="7981"/>
          <w:tab w:val="left" w:pos="9113"/>
          <w:tab w:val="left" w:pos="9533"/>
        </w:tabs>
        <w:spacing w:before="0" w:after="0" w:line="233" w:lineRule="exact"/>
        <w:ind w:left="1081" w:right="-40" w:firstLine="2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33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33"/>
          <w:sz w:val="20"/>
          <w:szCs w:val="20"/>
        </w:rPr>
        <w:t>šrnt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33"/>
          <w:sz w:val="20"/>
          <w:szCs w:val="20"/>
        </w:rPr>
        <w:t>ı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33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33"/>
          <w:sz w:val="20"/>
          <w:szCs w:val="20"/>
        </w:rPr>
        <w:t>ı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33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32"/>
          <w:w w:val="233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Eš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čı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ı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lçc3€e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18"/>
          <w:szCs w:val="18"/>
        </w:rPr>
        <w:t>1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79"/>
          <w:w w:val="136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8"/>
          <w:sz w:val="18"/>
          <w:szCs w:val="18"/>
        </w:rPr>
        <w:t>Neodstraní-l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78"/>
          <w:sz w:val="18"/>
          <w:szCs w:val="18"/>
        </w:rPr>
        <w:t>i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1"/>
          <w:sz w:val="18"/>
          <w:szCs w:val="18"/>
        </w:rPr>
        <w:t>zhotovite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44"/>
          <w:w w:val="181"/>
          <w:sz w:val="18"/>
          <w:szCs w:val="18"/>
        </w:rPr>
        <w:t>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18"/>
          <w:szCs w:val="18"/>
        </w:rPr>
        <w:t>nedostatk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59"/>
          <w:sz w:val="18"/>
          <w:szCs w:val="18"/>
        </w:rPr>
        <w:t>y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31"/>
          <w:sz w:val="18"/>
          <w:szCs w:val="18"/>
        </w:rPr>
        <w:t>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9"/>
          <w:sz w:val="18"/>
          <w:szCs w:val="18"/>
        </w:rPr>
        <w:t>kvalit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9"/>
          <w:sz w:val="18"/>
          <w:szCs w:val="18"/>
        </w:rPr>
        <w:t>ě	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18"/>
          <w:szCs w:val="18"/>
        </w:rPr>
        <w:t>a	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18"/>
          <w:szCs w:val="18"/>
        </w:rPr>
        <w:t>rozsahu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provád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44"/>
          <w:w w:val="132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údržb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38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ve	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smysl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132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5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5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87"/>
          <w:w w:val="175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V./2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0"/>
          <w:w w:val="156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2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termín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44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stanoveném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objednatelem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3"/>
          <w:w w:val="140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bud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21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objednatele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38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0"/>
          <w:sz w:val="20"/>
          <w:szCs w:val="20"/>
        </w:rPr>
        <w:t>zhotovitel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70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ú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tován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8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smluvn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38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pokuta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23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5"/>
          <w:sz w:val="20"/>
          <w:szCs w:val="20"/>
        </w:rPr>
        <w:t>výš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55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15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10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01"/>
          <w:sz w:val="20"/>
          <w:szCs w:val="20"/>
        </w:rPr>
        <w:t>%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ástky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fakturovan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45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zhotovitele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48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1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íslušn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1"/>
          <w:w w:val="156"/>
          <w:sz w:val="20"/>
          <w:szCs w:val="20"/>
        </w:rPr>
        <w:t>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síc,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2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které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5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20"/>
          <w:szCs w:val="20"/>
        </w:rPr>
        <w:t>byl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53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nedostatk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44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20"/>
          <w:szCs w:val="20"/>
        </w:rPr>
        <w:t>zjišt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20"/>
          <w:szCs w:val="20"/>
        </w:rPr>
        <w:t>ny.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5"/>
          <w:w w:val="121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58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1"/>
          <w:sz w:val="20"/>
          <w:szCs w:val="20"/>
        </w:rPr>
        <w:t>Zjišt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1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1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9"/>
          <w:w w:val="171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opakovanéh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0"/>
          <w:w w:val="127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porušen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40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20"/>
          <w:szCs w:val="20"/>
        </w:rPr>
        <w:t>povinnost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51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zhotovitel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59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20"/>
          <w:szCs w:val="20"/>
        </w:rPr>
        <w:t>ve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smysl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132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8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8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1"/>
          <w:w w:val="178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20"/>
          <w:szCs w:val="20"/>
        </w:rPr>
        <w:t>V./2.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4"/>
          <w:sz w:val="20"/>
          <w:szCs w:val="20"/>
        </w:rPr>
        <w:t>tét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64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30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18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20"/>
          <w:szCs w:val="20"/>
        </w:rPr>
        <w:t>to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19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které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5"/>
          <w:w w:val="135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síc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42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6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20"/>
          <w:szCs w:val="20"/>
        </w:rPr>
        <w:t>Zhotovitel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povine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37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20"/>
          <w:szCs w:val="20"/>
        </w:rPr>
        <w:t>Zaplati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68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objednatel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1"/>
          <w:w w:val="156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smluvn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37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pokut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139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4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20"/>
          <w:szCs w:val="20"/>
        </w:rPr>
        <w:t>výš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8"/>
          <w:w w:val="154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20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5"/>
          <w:w w:val="99"/>
          <w:sz w:val="20"/>
          <w:szCs w:val="20"/>
        </w:rPr>
        <w:t>%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ástky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fakturovan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45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Zhotovitele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46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11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5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5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5"/>
          <w:sz w:val="20"/>
          <w:szCs w:val="20"/>
        </w:rPr>
        <w:t>íslušn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36"/>
          <w:w w:val="155"/>
          <w:sz w:val="20"/>
          <w:szCs w:val="20"/>
        </w:rPr>
        <w:t>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20"/>
          <w:szCs w:val="20"/>
        </w:rPr>
        <w:t>síc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0"/>
          <w:w w:val="134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22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které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35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20"/>
          <w:szCs w:val="20"/>
        </w:rPr>
        <w:t>byly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nedostatk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44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Zjišt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ny.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3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82"/>
          <w:w w:val="121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16"/>
          <w:sz w:val="20"/>
          <w:szCs w:val="20"/>
        </w:rPr>
        <w:t>Zjistí-l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60"/>
          <w:w w:val="216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20"/>
          <w:szCs w:val="20"/>
        </w:rPr>
        <w:t>objednatel,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20"/>
          <w:szCs w:val="20"/>
        </w:rPr>
        <w:t>ž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48"/>
          <w:w w:val="122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Zhotovitel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fakturova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48"/>
          <w:w w:val="159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práce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neprovedené,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1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71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Zhotovite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59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povine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5"/>
          <w:w w:val="138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7"/>
          <w:sz w:val="20"/>
          <w:szCs w:val="20"/>
        </w:rPr>
        <w:t>Zaplati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67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7"/>
          <w:sz w:val="20"/>
          <w:szCs w:val="20"/>
        </w:rPr>
        <w:t>objednatel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57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smluvní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pokut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1"/>
          <w:w w:val="138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25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výš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56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20"/>
          <w:sz w:val="20"/>
          <w:szCs w:val="20"/>
        </w:rPr>
        <w:t>ž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20"/>
          <w:szCs w:val="20"/>
        </w:rPr>
        <w:t>12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15"/>
          <w:sz w:val="20"/>
          <w:szCs w:val="20"/>
        </w:rPr>
        <w:t>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8"/>
          <w:w w:val="77"/>
          <w:sz w:val="20"/>
          <w:szCs w:val="20"/>
        </w:rPr>
        <w:t>%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neoprávn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31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fakturovan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46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ástky.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4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9"/>
          <w:w w:val="124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Zhotovite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61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1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71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povine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39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smluvn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36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pokut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39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dl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4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bod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23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1.,2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5"/>
          <w:w w:val="161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12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3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1"/>
          <w:w w:val="120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tohoto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lánk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9"/>
          <w:w w:val="143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4"/>
          <w:sz w:val="20"/>
          <w:szCs w:val="20"/>
        </w:rPr>
        <w:t>zaplati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74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16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06"/>
          <w:sz w:val="20"/>
          <w:szCs w:val="20"/>
        </w:rPr>
        <w:t>4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121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20"/>
          <w:szCs w:val="20"/>
        </w:rPr>
        <w:t>od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19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doru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40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íslušnéh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48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platebního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doklad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7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12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20"/>
          <w:szCs w:val="20"/>
        </w:rPr>
        <w:t>objednatele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1"/>
          <w:w w:val="149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poku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24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nebud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24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dohodnut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32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20"/>
          <w:szCs w:val="20"/>
        </w:rPr>
        <w:t>jinak.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after="18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1008739</wp:posOffset>
            </wp:positionH>
            <wp:positionV relativeFrom="paragraph">
              <wp:posOffset>-6906</wp:posOffset>
            </wp:positionV>
            <wp:extent cx="6102516" cy="1437616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08739" y="6579962"/>
                      <a:ext cx="5988216" cy="132331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2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20"/>
                            <w:szCs w:val="20"/>
                          </w:rPr>
                          <w:t>XÍI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20"/>
                            <w:szCs w:val="20"/>
                          </w:rPr>
                          <w:t>Ĺ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20"/>
                            <w:szCs w:val="20"/>
                          </w:rPr>
                          <w:t>Ĺ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394"/>
                            <w:tab w:val="left" w:pos="4102"/>
                          </w:tabs>
                          <w:spacing w:before="0" w:after="0" w:line="233" w:lineRule="exact"/>
                          <w:ind w:left="1" w:right="0" w:firstLine="11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CDCíLDCJXI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âcìr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CDSš1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3"/>
                            <w:w w:val="127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232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4"/>
                            <w:w w:val="118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0"/>
                            <w:szCs w:val="20"/>
                          </w:rPr>
                          <w:t>ÉŠL:CDC1X/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8"/>
                            <w:w w:val="160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odpovídá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za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škod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41"/>
                            <w:w w:val="129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Zp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soben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48"/>
                            <w:w w:val="124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pracovn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4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20"/>
                            <w:szCs w:val="20"/>
                          </w:rPr>
                          <w:t>inností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Zhotovitel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5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123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majetk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9"/>
                            <w:w w:val="140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objednatele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1"/>
                            <w:w w:val="148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Dál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3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60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odpovíd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34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za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škod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9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20"/>
                            <w:szCs w:val="20"/>
                          </w:rPr>
                          <w:t>vznikl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58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27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sledk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0"/>
                            <w:w w:val="138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neprovedenýc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13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neb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4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nekvalitn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5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provedených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prací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3"/>
                            <w:w w:val="156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vyplývajícíc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61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10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povinnost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5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Zhotovitel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5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stanovenýc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6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touto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smlouvou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5"/>
                            <w:w w:val="13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1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6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povine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8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tut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1"/>
                            <w:w w:val="16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škod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8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objednatel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57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nahradit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18"/>
                            <w:szCs w:val="18"/>
                          </w:rPr>
                          <w:t>uvedení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9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18"/>
                            <w:szCs w:val="18"/>
                          </w:rPr>
                          <w:t>c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6"/>
                            <w:w w:val="163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18"/>
                            <w:szCs w:val="18"/>
                          </w:rPr>
                          <w:t>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26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p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ů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18"/>
                            <w:szCs w:val="18"/>
                          </w:rPr>
                          <w:t>vodníh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1"/>
                            <w:w w:val="148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18"/>
                            <w:szCs w:val="18"/>
                          </w:rPr>
                          <w:t>stav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88"/>
                            <w:w w:val="158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18"/>
                            <w:szCs w:val="18"/>
                          </w:rPr>
                          <w:t>neb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8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8"/>
                            <w:sz w:val="18"/>
                            <w:szCs w:val="18"/>
                          </w:rPr>
                          <w:t>poskytnutí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58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18"/>
                            <w:szCs w:val="18"/>
                          </w:rPr>
                          <w:t>p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18"/>
                            <w:szCs w:val="18"/>
                          </w:rPr>
                          <w:t>im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18"/>
                            <w:szCs w:val="18"/>
                          </w:rPr>
                          <w:t>ěř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18"/>
                            <w:szCs w:val="18"/>
                          </w:rPr>
                          <w:t>ené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18"/>
                            <w:szCs w:val="18"/>
                          </w:rPr>
                          <w:t>náhrady.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068" w:right="0" w:firstLine="2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20"/>
          <w:szCs w:val="20"/>
        </w:rPr>
        <w:t>XÍI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20"/>
          <w:szCs w:val="20"/>
        </w:rPr>
        <w:t>Ĺ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20"/>
          <w:szCs w:val="20"/>
        </w:rPr>
        <w:t>Ĺ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163" w:bottom="500" w:left="500" w:header="708" w:footer="708" w:gutter="0"/>
          <w:docGrid w:linePitch="360"/>
        </w:sectPr>
        <w:tabs>
          <w:tab w:val="left" w:pos="4462"/>
          <w:tab w:val="left" w:pos="5170"/>
        </w:tabs>
        <w:spacing w:before="0" w:after="0" w:line="233" w:lineRule="exact"/>
        <w:ind w:left="1069" w:right="-40" w:firstLine="11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CDCíLDCJXI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âcìr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ı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20"/>
          <w:szCs w:val="20"/>
        </w:rPr>
        <w:t>CDSš1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3"/>
          <w:w w:val="127"/>
          <w:sz w:val="20"/>
          <w:szCs w:val="20"/>
        </w:rPr>
        <w:t>: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20"/>
          <w:szCs w:val="20"/>
        </w:rPr>
        <w:t>232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4"/>
          <w:w w:val="118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20"/>
          <w:szCs w:val="20"/>
        </w:rPr>
        <w:t>ÉŠL:CDC1X/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0"/>
          <w:sz w:val="20"/>
          <w:szCs w:val="20"/>
        </w:rPr>
        <w:t>Zhotovite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58"/>
          <w:w w:val="160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odpovídá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20"/>
          <w:szCs w:val="20"/>
        </w:rPr>
        <w:t>za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škod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41"/>
          <w:w w:val="129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Zp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soben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48"/>
          <w:w w:val="124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pracovn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43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20"/>
          <w:szCs w:val="20"/>
        </w:rPr>
        <w:t>inností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Zhotovitel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56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1"/>
          <w:w w:val="123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majetk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0"/>
          <w:w w:val="140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20"/>
          <w:szCs w:val="20"/>
        </w:rPr>
        <w:t>objednatele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1"/>
          <w:w w:val="148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Dál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31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0"/>
          <w:sz w:val="20"/>
          <w:szCs w:val="20"/>
        </w:rPr>
        <w:t>Zhotovite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60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20"/>
          <w:szCs w:val="20"/>
        </w:rPr>
        <w:t>odpovíd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5"/>
          <w:w w:val="134"/>
          <w:sz w:val="20"/>
          <w:szCs w:val="20"/>
        </w:rPr>
        <w:t>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za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škod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29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20"/>
          <w:szCs w:val="20"/>
        </w:rPr>
        <w:t>vznikl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58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27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sledk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0"/>
          <w:w w:val="138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neprovedenýc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1"/>
          <w:w w:val="133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neb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24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5"/>
          <w:sz w:val="20"/>
          <w:szCs w:val="20"/>
        </w:rPr>
        <w:t>nekvalitn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55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provedených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prací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43"/>
          <w:w w:val="156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vyplývajícíc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0"/>
          <w:w w:val="161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10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20"/>
          <w:szCs w:val="20"/>
        </w:rPr>
        <w:t>povinnost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51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Zhotovitel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56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stanovenýc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36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20"/>
          <w:szCs w:val="20"/>
        </w:rPr>
        <w:t>touto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smlouvou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45"/>
          <w:w w:val="130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20"/>
          <w:szCs w:val="20"/>
        </w:rPr>
        <w:t>Zhotovite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61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6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povine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38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tut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1"/>
          <w:w w:val="163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škod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28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7"/>
          <w:sz w:val="20"/>
          <w:szCs w:val="20"/>
        </w:rPr>
        <w:t>objednatel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57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20"/>
          <w:szCs w:val="20"/>
        </w:rPr>
        <w:t>nahradit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18"/>
          <w:szCs w:val="18"/>
        </w:rPr>
        <w:t>uvedení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39"/>
          <w:sz w:val="18"/>
          <w:szCs w:val="18"/>
        </w:rPr>
        <w:t>m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18"/>
          <w:szCs w:val="18"/>
        </w:rPr>
        <w:t>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18"/>
          <w:szCs w:val="18"/>
        </w:rPr>
        <w:t>ě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18"/>
          <w:szCs w:val="18"/>
        </w:rPr>
        <w:t>c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6"/>
          <w:w w:val="163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18"/>
          <w:szCs w:val="18"/>
        </w:rPr>
        <w:t>d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26"/>
          <w:sz w:val="18"/>
          <w:szCs w:val="18"/>
        </w:rPr>
        <w:t>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18"/>
          <w:szCs w:val="18"/>
        </w:rPr>
        <w:t>p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18"/>
          <w:szCs w:val="18"/>
        </w:rPr>
        <w:t>ů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18"/>
          <w:szCs w:val="18"/>
        </w:rPr>
        <w:t>vodníh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51"/>
          <w:w w:val="148"/>
          <w:sz w:val="18"/>
          <w:szCs w:val="18"/>
        </w:rPr>
        <w:t>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18"/>
          <w:szCs w:val="18"/>
        </w:rPr>
        <w:t>stav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88"/>
          <w:w w:val="158"/>
          <w:sz w:val="18"/>
          <w:szCs w:val="18"/>
        </w:rPr>
        <w:t>u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18"/>
          <w:szCs w:val="18"/>
        </w:rPr>
        <w:t>neb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38"/>
          <w:sz w:val="18"/>
          <w:szCs w:val="18"/>
        </w:rPr>
        <w:t>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8"/>
          <w:sz w:val="18"/>
          <w:szCs w:val="18"/>
        </w:rPr>
        <w:t>poskytnutí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58"/>
          <w:sz w:val="18"/>
          <w:szCs w:val="18"/>
        </w:rPr>
        <w:t>m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18"/>
          <w:szCs w:val="18"/>
        </w:rPr>
        <w:t>p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18"/>
          <w:szCs w:val="18"/>
        </w:rPr>
        <w:t>ř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18"/>
          <w:szCs w:val="18"/>
        </w:rPr>
        <w:t>im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18"/>
          <w:szCs w:val="18"/>
        </w:rPr>
        <w:t>ěř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3"/>
          <w:sz w:val="18"/>
          <w:szCs w:val="18"/>
        </w:rPr>
        <w:t>ené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1"/>
          <w:sz w:val="18"/>
          <w:szCs w:val="18"/>
        </w:rPr>
        <w:t>náhrady.</w:t>
      </w:r>
      <w:r>
        <w:rPr>
          <w:rFonts w:ascii="Times New Roman" w:hAnsi="Times New Roman" w:cs="Times New Roman"/>
          <w:sz w:val="18"/>
          <w:szCs w:val="18"/>
        </w:rPr>
        <w:t>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-609272</wp:posOffset>
            </wp:positionV>
            <wp:extent cx="7113542" cy="10185694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3542" cy="1018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4903855</wp:posOffset>
            </wp:positionH>
            <wp:positionV relativeFrom="paragraph">
              <wp:posOffset>139105</wp:posOffset>
            </wp:positionV>
            <wp:extent cx="1469913" cy="635289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903855" y="8290613"/>
                      <a:ext cx="1355613" cy="5209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94" w:lineRule="exact"/>
                          <w:ind w:left="1" w:right="0" w:firstLine="157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2"/>
                            <w:szCs w:val="22"/>
                          </w:rPr>
                          <w:t>Antoní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6"/>
                            <w:w w:val="106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PECHEK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8"/>
                            <w:szCs w:val="18"/>
                          </w:rPr>
                          <w:t>Zakládání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103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8"/>
                            <w:szCs w:val="18"/>
                          </w:rPr>
                          <w:t>údržb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103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8"/>
                            <w:szCs w:val="18"/>
                          </w:rPr>
                          <w:t>zelen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8"/>
                            <w:szCs w:val="18"/>
                          </w:rPr>
                          <w:t>ě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8"/>
                            <w:szCs w:val="18"/>
                          </w:rPr>
                          <w:t>Augustlnov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6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8"/>
                            <w:szCs w:val="18"/>
                          </w:rPr>
                          <w:t>2065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18"/>
                            <w:szCs w:val="18"/>
                          </w:rPr>
                          <w:t>14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8"/>
                            <w:sz w:val="18"/>
                            <w:szCs w:val="18"/>
                          </w:rPr>
                          <w:t>8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1"/>
                            <w:w w:val="97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18"/>
                            <w:szCs w:val="18"/>
                          </w:rPr>
                          <w:t>Prah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2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13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500" w:bottom="500" w:left="500" w:header="708" w:footer="708" w:gutter="0"/>
          <w:docGrid w:linePitch="360"/>
        </w:sectPr>
        <w:spacing w:before="0" w:after="0" w:line="194" w:lineRule="exact"/>
        <w:ind w:left="7203" w:right="774" w:firstLine="157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2"/>
          <w:szCs w:val="22"/>
        </w:rPr>
        <w:t>Antoní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6"/>
          <w:w w:val="106"/>
          <w:sz w:val="22"/>
          <w:szCs w:val="22"/>
        </w:rPr>
        <w:t>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PECHEK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8"/>
          <w:szCs w:val="18"/>
        </w:rPr>
        <w:t>Zakládání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103"/>
          <w:sz w:val="18"/>
          <w:szCs w:val="18"/>
        </w:rPr>
        <w:t>,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8"/>
          <w:szCs w:val="18"/>
        </w:rPr>
        <w:t>údržb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3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8"/>
          <w:szCs w:val="18"/>
        </w:rPr>
        <w:t>zelen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8"/>
          <w:szCs w:val="18"/>
        </w:rPr>
        <w:t>ě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8"/>
          <w:szCs w:val="18"/>
        </w:rPr>
        <w:t>Augustlnov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6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8"/>
          <w:szCs w:val="18"/>
        </w:rPr>
        <w:t>2065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8"/>
          <w:szCs w:val="18"/>
        </w:rPr>
        <w:t>14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8"/>
          <w:sz w:val="18"/>
          <w:szCs w:val="18"/>
        </w:rPr>
        <w:t>8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8"/>
          <w:szCs w:val="18"/>
        </w:rPr>
        <w:t>0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1"/>
          <w:w w:val="97"/>
          <w:sz w:val="18"/>
          <w:szCs w:val="18"/>
        </w:rPr>
        <w:t>0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8"/>
          <w:szCs w:val="18"/>
        </w:rPr>
        <w:t>Prah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2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8"/>
          <w:szCs w:val="18"/>
        </w:rPr>
        <w:t>4</w:t>
      </w:r>
      <w:r>
        <w:rPr>
          <w:rFonts w:ascii="Times New Roman" w:hAnsi="Times New Roman" w:cs="Times New Roman"/>
          <w:sz w:val="18"/>
          <w:szCs w:val="18"/>
        </w:rPr>
        <w:t> </w:t>
      </w:r>
      <w:r>
        <w:drawing>
          <wp:anchor simplePos="0" relativeHeight="251659079" behindDoc="0" locked="0" layoutInCell="1" allowOverlap="1">
            <wp:simplePos x="0" y="0"/>
            <wp:positionH relativeFrom="page">
              <wp:posOffset>1387177</wp:posOffset>
            </wp:positionH>
            <wp:positionV relativeFrom="page">
              <wp:posOffset>8786782</wp:posOffset>
            </wp:positionV>
            <wp:extent cx="1113597" cy="426391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110179" flipH="0" flipV="0">
                      <a:off x="1387177" y="8786782"/>
                      <a:ext cx="999297" cy="31209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44"/>
                            <w:szCs w:val="44"/>
                          </w:rPr>
                          <w:t>WQ/h.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60" behindDoc="0" locked="0" layoutInCell="1" allowOverlap="1">
            <wp:simplePos x="0" y="0"/>
            <wp:positionH relativeFrom="page">
              <wp:posOffset>1387170</wp:posOffset>
            </wp:positionH>
            <wp:positionV relativeFrom="page">
              <wp:posOffset>8786767</wp:posOffset>
            </wp:positionV>
            <wp:extent cx="1113597" cy="426389"/>
            <wp:effectExtent l="0" t="0" r="0" b="0"/>
            <wp:wrapNone/>
            <wp:docPr id="152" name="Freeform 15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110179" flipH="0" flipV="0">
                      <a:off x="1387170" y="8786767"/>
                      <a:ext cx="999297" cy="3120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44"/>
                            <w:szCs w:val="44"/>
                          </w:rPr>
                          <w:t>WQ/h.</w:t>
                        </w:r>
                        <w:r>
                          <w:rPr>
                            <w:rFonts w:ascii="Times New Roman" w:hAnsi="Times New Roman" w:cs="Times New Roman"/>
                            <w:sz w:val="44"/>
                            <w:szCs w:val="4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62" behindDoc="0" locked="0" layoutInCell="1" allowOverlap="1">
            <wp:simplePos x="0" y="0"/>
            <wp:positionH relativeFrom="page">
              <wp:posOffset>5170340</wp:posOffset>
            </wp:positionH>
            <wp:positionV relativeFrom="page">
              <wp:posOffset>7994230</wp:posOffset>
            </wp:positionV>
            <wp:extent cx="517923" cy="270345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142080" flipH="0" flipV="0">
                      <a:off x="5170340" y="7994230"/>
                      <a:ext cx="403623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„ÄŽCM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43" behindDoc="0" locked="0" layoutInCell="1" allowOverlap="1">
            <wp:simplePos x="0" y="0"/>
            <wp:positionH relativeFrom="page">
              <wp:posOffset>5170329</wp:posOffset>
            </wp:positionH>
            <wp:positionV relativeFrom="page">
              <wp:posOffset>7994215</wp:posOffset>
            </wp:positionV>
            <wp:extent cx="517923" cy="270345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142081" flipH="0" flipV="0">
                      <a:off x="5170329" y="7994215"/>
                      <a:ext cx="403623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„ÄŽCM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61" behindDoc="0" locked="0" layoutInCell="1" allowOverlap="1">
            <wp:simplePos x="0" y="0"/>
            <wp:positionH relativeFrom="page">
              <wp:posOffset>964358</wp:posOffset>
            </wp:positionH>
            <wp:positionV relativeFrom="page">
              <wp:posOffset>7807578</wp:posOffset>
            </wp:positionV>
            <wp:extent cx="4771292" cy="256159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7383" flipH="0" flipV="0">
                      <a:off x="964358" y="7807578"/>
                      <a:ext cx="4656992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087"/>
                            <w:tab w:val="left" w:pos="6862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7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objednatele: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1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Zhotovitele: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“;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42" behindDoc="0" locked="0" layoutInCell="1" allowOverlap="1">
            <wp:simplePos x="0" y="0"/>
            <wp:positionH relativeFrom="page">
              <wp:posOffset>964352</wp:posOffset>
            </wp:positionH>
            <wp:positionV relativeFrom="page">
              <wp:posOffset>7807564</wp:posOffset>
            </wp:positionV>
            <wp:extent cx="4771285" cy="256159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7384" flipH="0" flipV="0">
                      <a:off x="964352" y="7807564"/>
                      <a:ext cx="4656985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087"/>
                            <w:tab w:val="left" w:pos="6862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7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objednatele: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1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Zhotovitele: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“;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22" behindDoc="0" locked="0" layoutInCell="1" allowOverlap="1">
            <wp:simplePos x="0" y="0"/>
            <wp:positionH relativeFrom="page">
              <wp:posOffset>1032606</wp:posOffset>
            </wp:positionH>
            <wp:positionV relativeFrom="page">
              <wp:posOffset>433784</wp:posOffset>
            </wp:positionV>
            <wp:extent cx="6113032" cy="4103026"/>
            <wp:effectExtent l="0" t="0" r="0" b="0"/>
            <wp:wrapNone/>
            <wp:docPr id="157" name="Freeform 15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8151" flipH="0" flipV="0">
                      <a:off x="1032606" y="433784"/>
                      <a:ext cx="5998732" cy="398872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31"/>
                          </w:tabs>
                          <w:spacing w:before="0" w:after="0" w:line="240" w:lineRule="auto"/>
                          <w:ind w:left="0" w:right="0" w:firstLine="4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26"/>
                            <w:sz w:val="20"/>
                            <w:szCs w:val="20"/>
                          </w:rPr>
                          <w:t>XÍIÍIÍI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5"/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531"/>
                            <w:tab w:val="left" w:pos="3812"/>
                            <w:tab w:val="left" w:pos="4091"/>
                            <w:tab w:val="left" w:pos="4232"/>
                            <w:tab w:val="left" w:pos="5080"/>
                            <w:tab w:val="left" w:pos="7183"/>
                          </w:tabs>
                          <w:spacing w:before="0" w:after="0" w:line="233" w:lineRule="exact"/>
                          <w:ind w:left="11" w:right="0" w:hanging="5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3"/>
                            <w:sz w:val="20"/>
                            <w:szCs w:val="20"/>
                          </w:rPr>
                          <w:t>Zìéí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3"/>
                            <w:sz w:val="20"/>
                            <w:szCs w:val="20"/>
                          </w:rPr>
                          <w:t>ıżııł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3"/>
                            <w:sz w:val="20"/>
                            <w:szCs w:val="20"/>
                          </w:rPr>
                          <w:t>çx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7"/>
                            <w:w w:val="183"/>
                            <w:sz w:val="20"/>
                            <w:szCs w:val="20"/>
                          </w:rPr>
                          <w:t>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252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19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ij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ìlìCDSš1: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9"/>
                            <w:w w:val="12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1"/>
                            <w:w w:val="161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poskytuj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4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Záruk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35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V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rámc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37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níž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4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uvedenýc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130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záru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ních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podmínek: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4"/>
                            <w:w w:val="11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61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ru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159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2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vešker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37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Vlastn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8"/>
                            <w:w w:val="15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proveden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0"/>
                            <w:w w:val="132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prác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20"/>
                            <w:szCs w:val="20"/>
                          </w:rPr>
                          <w:t>kvalitu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18"/>
                            <w:szCs w:val="18"/>
                          </w:rPr>
                          <w:t>použitéh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2"/>
                            <w:w w:val="160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18"/>
                            <w:szCs w:val="18"/>
                          </w:rPr>
                          <w:t>materiál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3"/>
                            <w:w w:val="172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26"/>
                            <w:sz w:val="18"/>
                            <w:szCs w:val="18"/>
                          </w:rPr>
                          <w:t>(tj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4"/>
                            <w:w w:val="226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9"/>
                            <w:sz w:val="18"/>
                            <w:szCs w:val="18"/>
                          </w:rPr>
                          <w:t>rostlin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2"/>
                            <w:w w:val="199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18"/>
                            <w:szCs w:val="18"/>
                          </w:rPr>
                          <w:t>osiva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6"/>
                            <w:w w:val="165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18"/>
                            <w:szCs w:val="18"/>
                          </w:rPr>
                          <w:t>substrátu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70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chemických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ípravk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4"/>
                            <w:w w:val="151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20"/>
                            <w:szCs w:val="20"/>
                          </w:rPr>
                          <w:t>hnoji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60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apod.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1"/>
                            <w:w w:val="138"/>
                            <w:sz w:val="20"/>
                            <w:szCs w:val="20"/>
                          </w:rPr>
                          <w:t>)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75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zakládán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7"/>
                            <w:w w:val="14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údržb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0"/>
                            <w:w w:val="13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zelen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42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Dále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odpovíd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4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6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dodržen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4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správnéh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2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technologickéh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5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postup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3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spln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dalšíc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9"/>
                            <w:w w:val="152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podmíne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26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dohodnutýc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1"/>
                            <w:w w:val="13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tout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5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smlouvou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2"/>
                            <w:w w:val="13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Záru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4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dob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7"/>
                            <w:w w:val="125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20"/>
                            <w:szCs w:val="20"/>
                          </w:rPr>
                          <w:t>iní: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12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119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všec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13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provád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13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prací		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84"/>
                            <w:sz w:val="20"/>
                            <w:szCs w:val="20"/>
                          </w:rPr>
                          <w:t>6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síc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ů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15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1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Výsade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24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evin		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0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síc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ů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0"/>
                            <w:w w:val="12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6"/>
                            <w:w w:val="161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neposkytuj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4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Záruk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následujícíc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5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okolností: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Bude-l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53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poškozen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udržovanýc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6"/>
                            <w:w w:val="13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ploc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4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Zp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soben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5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zásahe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9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20"/>
                            <w:szCs w:val="20"/>
                          </w:rPr>
                          <w:t>jinýc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62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20"/>
                            <w:szCs w:val="20"/>
                          </w:rPr>
                          <w:t>vliv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20"/>
                            <w:szCs w:val="20"/>
                          </w:rPr>
                          <w:t>ů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spo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ívajícíc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157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edevším: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12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122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mechanické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1"/>
                            <w:w w:val="12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poni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4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18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neb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1"/>
                            <w:w w:val="12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pozemk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15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90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poškozen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8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2"/>
                            <w:w w:val="18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agresivním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48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látkam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5"/>
                            <w:w w:val="149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pronikajícím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6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20"/>
                            <w:szCs w:val="20"/>
                          </w:rPr>
                          <w:t>listovou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plochou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2"/>
                            <w:w w:val="140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ko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enovo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36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soustavo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6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neb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2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jiným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59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ástm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4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8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Zavin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ným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4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4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4"/>
                            <w:sz w:val="20"/>
                            <w:szCs w:val="20"/>
                          </w:rPr>
                          <w:t>et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19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osobou			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12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22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poškozen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8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zp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sobené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1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Znehodnocení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2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9"/>
                            <w:w w:val="125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biologickými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stavebním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materiál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2"/>
                            <w:w w:val="155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odpad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124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(mo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čů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vka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26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hn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49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Vápno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0"/>
                            <w:w w:val="124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cement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2"/>
                            <w:w w:val="129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su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ť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omítka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0"/>
                            <w:w w:val="139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beto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8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20"/>
                            <w:szCs w:val="20"/>
                          </w:rPr>
                          <w:t>aj.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181"/>
                            <w:sz w:val="20"/>
                            <w:szCs w:val="20"/>
                          </w:rPr>
                          <w:t>)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Zavin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ný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7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jiný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7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subjektem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7"/>
                            <w:w w:val="112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0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Znehodnocen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6"/>
                            <w:w w:val="130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dy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intenzivní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5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sešlapem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utažení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4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ípadné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1"/>
                            <w:w w:val="13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provoz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8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92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okol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8"/>
                            <w:w w:val="15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4"/>
                            <w:w w:val="181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(vzni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9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tZV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34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ulehlýc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4"/>
                            <w:w w:val="151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d),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12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94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poškozen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7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8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Vyšš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moc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1"/>
                            <w:w w:val="12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(kroupy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1"/>
                            <w:w w:val="141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blesk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49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živeln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157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pohroma,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Vymrznutí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0"/>
                            <w:w w:val="140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požár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3"/>
                            <w:w w:val="141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napaden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3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81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chorobam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8"/>
                            <w:w w:val="132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šk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dc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42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apod.),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12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9"/>
                            <w:w w:val="94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poškození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zp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sobený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9"/>
                            <w:w w:val="122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Vandalizmem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5"/>
                            <w:w w:val="128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krádeží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8"/>
                            <w:w w:val="150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nedbalostí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2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lhostejnost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20"/>
                            <w:szCs w:val="20"/>
                          </w:rPr>
                          <w:t>jinýc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4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subjekt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03" behindDoc="0" locked="0" layoutInCell="1" allowOverlap="1">
            <wp:simplePos x="0" y="0"/>
            <wp:positionH relativeFrom="page">
              <wp:posOffset>1032600</wp:posOffset>
            </wp:positionH>
            <wp:positionV relativeFrom="page">
              <wp:posOffset>433779</wp:posOffset>
            </wp:positionV>
            <wp:extent cx="6113025" cy="4103020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8151" flipH="0" flipV="0">
                      <a:off x="1032600" y="433779"/>
                      <a:ext cx="5998725" cy="398872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31"/>
                          </w:tabs>
                          <w:spacing w:before="0" w:after="0" w:line="240" w:lineRule="auto"/>
                          <w:ind w:left="0" w:right="0" w:firstLine="4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26"/>
                            <w:sz w:val="20"/>
                            <w:szCs w:val="20"/>
                          </w:rPr>
                          <w:t>XÍIÍIÍI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5"/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531"/>
                            <w:tab w:val="left" w:pos="3812"/>
                            <w:tab w:val="left" w:pos="4091"/>
                            <w:tab w:val="left" w:pos="4232"/>
                            <w:tab w:val="left" w:pos="5080"/>
                            <w:tab w:val="left" w:pos="7183"/>
                          </w:tabs>
                          <w:spacing w:before="0" w:after="0" w:line="233" w:lineRule="exact"/>
                          <w:ind w:left="11" w:right="0" w:hanging="5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3"/>
                            <w:sz w:val="20"/>
                            <w:szCs w:val="20"/>
                          </w:rPr>
                          <w:t>Zìéí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3"/>
                            <w:sz w:val="20"/>
                            <w:szCs w:val="20"/>
                          </w:rPr>
                          <w:t>ıżııł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3"/>
                            <w:sz w:val="20"/>
                            <w:szCs w:val="20"/>
                          </w:rPr>
                          <w:t>çx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7"/>
                            <w:w w:val="183"/>
                            <w:sz w:val="20"/>
                            <w:szCs w:val="20"/>
                          </w:rPr>
                          <w:t>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252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19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ij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ìlìCDSš1: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9"/>
                            <w:w w:val="12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1"/>
                            <w:w w:val="161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poskytuj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4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Záruk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35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V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rámc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37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níž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4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uvedenýc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130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záru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ních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podmínek: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4"/>
                            <w:w w:val="11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61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ru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159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2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vešker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37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Vlastn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8"/>
                            <w:w w:val="15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proveden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0"/>
                            <w:w w:val="132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prác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20"/>
                            <w:szCs w:val="20"/>
                          </w:rPr>
                          <w:t>kvalitu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18"/>
                            <w:szCs w:val="18"/>
                          </w:rPr>
                          <w:t>použitéh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2"/>
                            <w:w w:val="160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18"/>
                            <w:szCs w:val="18"/>
                          </w:rPr>
                          <w:t>materiál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3"/>
                            <w:w w:val="172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26"/>
                            <w:sz w:val="18"/>
                            <w:szCs w:val="18"/>
                          </w:rPr>
                          <w:t>(tj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4"/>
                            <w:w w:val="226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9"/>
                            <w:sz w:val="18"/>
                            <w:szCs w:val="18"/>
                          </w:rPr>
                          <w:t>rostlin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2"/>
                            <w:w w:val="199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18"/>
                            <w:szCs w:val="18"/>
                          </w:rPr>
                          <w:t>osiva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6"/>
                            <w:w w:val="165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18"/>
                            <w:szCs w:val="18"/>
                          </w:rPr>
                          <w:t>substrátu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70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chemických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ípravk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4"/>
                            <w:w w:val="151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20"/>
                            <w:szCs w:val="20"/>
                          </w:rPr>
                          <w:t>hnoji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60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apod.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1"/>
                            <w:w w:val="138"/>
                            <w:sz w:val="20"/>
                            <w:szCs w:val="20"/>
                          </w:rPr>
                          <w:t>)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75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zakládán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7"/>
                            <w:w w:val="14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údržb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0"/>
                            <w:w w:val="13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zelen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42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Dále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odpovíd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4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6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dodržen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4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správnéh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2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technologickéh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5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postup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3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spln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dalšíc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9"/>
                            <w:w w:val="152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podmíne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26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dohodnutýc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1"/>
                            <w:w w:val="13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tout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5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smlouvou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2"/>
                            <w:w w:val="13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Záru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4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dob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7"/>
                            <w:w w:val="125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20"/>
                            <w:szCs w:val="20"/>
                          </w:rPr>
                          <w:t>iní: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12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119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všec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13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provád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13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prací		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84"/>
                            <w:sz w:val="20"/>
                            <w:szCs w:val="20"/>
                          </w:rPr>
                          <w:t>6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síc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ů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15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1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Výsade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24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20"/>
                            <w:szCs w:val="20"/>
                          </w:rPr>
                          <w:t>evin		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0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síc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ů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0"/>
                            <w:w w:val="12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6"/>
                            <w:w w:val="161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neposkytuj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4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Záruk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následujícíc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5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okolností: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Bude-l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53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poškozen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udržovanýc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6"/>
                            <w:w w:val="13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ploc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4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Zp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soben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5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zásahe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9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20"/>
                            <w:szCs w:val="20"/>
                          </w:rPr>
                          <w:t>jinýc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62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20"/>
                            <w:szCs w:val="20"/>
                          </w:rPr>
                          <w:t>vliv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0"/>
                            <w:sz w:val="20"/>
                            <w:szCs w:val="20"/>
                          </w:rPr>
                          <w:t>ů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spo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ívajícíc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157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edevším: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12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122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mechanické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1"/>
                            <w:w w:val="12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poni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4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18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neb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1"/>
                            <w:w w:val="12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pozemk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15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90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poškozen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8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2"/>
                            <w:w w:val="18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agresivním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48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látkam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5"/>
                            <w:w w:val="149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pronikajícím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6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20"/>
                            <w:szCs w:val="20"/>
                          </w:rPr>
                          <w:t>listovou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plochou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2"/>
                            <w:w w:val="140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ko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enovo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36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soustavo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6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neb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2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jiným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59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ástm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4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8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Zavin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ným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4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4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4"/>
                            <w:sz w:val="20"/>
                            <w:szCs w:val="20"/>
                          </w:rPr>
                          <w:t>et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19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osobou			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112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22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poškozen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8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zp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sobené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1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Znehodnocení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2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9"/>
                            <w:w w:val="125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biologickými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stavebním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materiál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2"/>
                            <w:w w:val="155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odpad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124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(mo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čů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vka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26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hn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49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Vápno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0"/>
                            <w:w w:val="124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cement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2"/>
                            <w:w w:val="129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su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ť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omítka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0"/>
                            <w:w w:val="139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beto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8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20"/>
                            <w:szCs w:val="20"/>
                          </w:rPr>
                          <w:t>aj.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181"/>
                            <w:sz w:val="20"/>
                            <w:szCs w:val="20"/>
                          </w:rPr>
                          <w:t>)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Zavin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ný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7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jiný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7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subjektem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7"/>
                            <w:w w:val="112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0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Znehodnocen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6"/>
                            <w:w w:val="130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dy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intenzivní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5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sešlapem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utažení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4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ípadné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1"/>
                            <w:w w:val="13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provoz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8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92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okol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8"/>
                            <w:w w:val="15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4"/>
                            <w:w w:val="181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(vzni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9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tZV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34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1"/>
                            <w:sz w:val="20"/>
                            <w:szCs w:val="20"/>
                          </w:rPr>
                          <w:t>ulehlýc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4"/>
                            <w:w w:val="151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d),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12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94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poškozen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7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2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8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Vyšš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3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moc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1"/>
                            <w:w w:val="12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(kroupy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1"/>
                            <w:w w:val="141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blesk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49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živeln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157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pohroma,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Vymrznutí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0"/>
                            <w:w w:val="140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požár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3"/>
                            <w:w w:val="141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napaden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3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20"/>
                            <w:szCs w:val="20"/>
                          </w:rPr>
                          <w:t>rostli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81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chorobam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8"/>
                            <w:w w:val="132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šk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dc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42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apod.),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12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9"/>
                            <w:w w:val="94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poškození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zp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sobený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9"/>
                            <w:w w:val="122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Vandalizmem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5"/>
                            <w:w w:val="128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krádeží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8"/>
                            <w:w w:val="150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nedbalostí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2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lhostejnost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20"/>
                            <w:szCs w:val="20"/>
                          </w:rPr>
                          <w:t>jinýc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4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subjekt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54" behindDoc="0" locked="0" layoutInCell="1" allowOverlap="1">
            <wp:simplePos x="0" y="0"/>
            <wp:positionH relativeFrom="page">
              <wp:posOffset>975127</wp:posOffset>
            </wp:positionH>
            <wp:positionV relativeFrom="page">
              <wp:posOffset>7060109</wp:posOffset>
            </wp:positionV>
            <wp:extent cx="2071387" cy="241973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1572" flipH="0" flipV="0">
                      <a:off x="975127" y="7060109"/>
                      <a:ext cx="1957087" cy="12767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2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18"/>
                            <w:szCs w:val="18"/>
                          </w:rPr>
                          <w:t>Praz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4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18"/>
                            <w:szCs w:val="18"/>
                          </w:rPr>
                          <w:t>dn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1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18"/>
                            <w:szCs w:val="18"/>
                          </w:rPr>
                          <w:t>20.12.1997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35" behindDoc="0" locked="0" layoutInCell="1" allowOverlap="1">
            <wp:simplePos x="0" y="0"/>
            <wp:positionH relativeFrom="page">
              <wp:posOffset>975121</wp:posOffset>
            </wp:positionH>
            <wp:positionV relativeFrom="page">
              <wp:posOffset>7060096</wp:posOffset>
            </wp:positionV>
            <wp:extent cx="2071384" cy="241973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1572" flipH="0" flipV="0">
                      <a:off x="975121" y="7060096"/>
                      <a:ext cx="1957084" cy="12767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2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18"/>
                            <w:szCs w:val="18"/>
                          </w:rPr>
                          <w:t>Praz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4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18"/>
                            <w:szCs w:val="18"/>
                          </w:rPr>
                          <w:t>dn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31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18"/>
                            <w:szCs w:val="18"/>
                          </w:rPr>
                          <w:t>20.12.1997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50" behindDoc="0" locked="0" layoutInCell="1" allowOverlap="1">
            <wp:simplePos x="0" y="0"/>
            <wp:positionH relativeFrom="page">
              <wp:posOffset>993008</wp:posOffset>
            </wp:positionH>
            <wp:positionV relativeFrom="page">
              <wp:posOffset>4756505</wp:posOffset>
            </wp:positionV>
            <wp:extent cx="6106677" cy="2006538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75266" flipH="0" flipV="0">
                      <a:off x="993008" y="4756505"/>
                      <a:ext cx="5992377" cy="189223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1" w:lineRule="exact"/>
                          <w:ind w:left="0" w:right="0" w:firstLine="52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16"/>
                            <w:szCs w:val="16"/>
                          </w:rPr>
                          <w:t>:[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16"/>
                            <w:szCs w:val="16"/>
                          </w:rPr>
                          <w:t>Ď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16"/>
                            <w:szCs w:val="16"/>
                          </w:rPr>
                          <w:t>Š-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Z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Č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ÉìXfèâ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ıżč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ć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írlé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90"/>
                            <w:sz w:val="16"/>
                            <w:szCs w:val="16"/>
                          </w:rPr>
                          <w:t>ì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16"/>
                            <w:szCs w:val="16"/>
                          </w:rPr>
                          <w:t>L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16"/>
                            <w:szCs w:val="16"/>
                          </w:rPr>
                          <w:t>ı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16"/>
                            <w:szCs w:val="16"/>
                          </w:rPr>
                          <w:t>sš1;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16"/>
                            <w:szCs w:val="16"/>
                          </w:rPr>
                          <w:t>čı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16"/>
                            <w:szCs w:val="16"/>
                          </w:rPr>
                          <w:t>r1c)\7€er1jL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403"/>
                            <w:tab w:val="left" w:pos="7334"/>
                          </w:tabs>
                          <w:spacing w:before="151" w:after="0" w:line="234" w:lineRule="exact"/>
                          <w:ind w:left="3" w:right="0" w:firstLine="9"/>
                          <w:jc w:val="both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0"/>
                            <w:w w:val="122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06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vod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127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právn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20"/>
                            <w:szCs w:val="20"/>
                          </w:rPr>
                          <w:t>jistot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90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stran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49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prohlašují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9"/>
                            <w:w w:val="161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3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4"/>
                            <w:sz w:val="20"/>
                            <w:szCs w:val="20"/>
                          </w:rPr>
                          <w:t>jejic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84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závazkový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vzta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3"/>
                            <w:w w:val="144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založený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0"/>
                            <w:szCs w:val="20"/>
                          </w:rPr>
                          <w:t>tout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54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smlouvo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29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6"/>
                            <w:w w:val="11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3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3"/>
                            <w:sz w:val="20"/>
                            <w:szCs w:val="20"/>
                          </w:rPr>
                          <w:t>íd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18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obchodní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26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Zákoníke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2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513/199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30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Sb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2"/>
                            <w:w w:val="117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4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zn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8"/>
                            <w:w w:val="13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pozd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jšíc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4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zm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dopl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ň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,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03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Výjimko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3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ch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bod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3"/>
                            <w:w w:val="122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smlouvy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9"/>
                            <w:w w:val="134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kter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53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1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odchyluj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2"/>
                            <w:w w:val="15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13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dispozitivníc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6"/>
                            <w:w w:val="16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ustanovení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obchodníh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2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Zákoník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6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92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soulad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3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03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26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14"/>
                            <w:sz w:val="20"/>
                            <w:szCs w:val="20"/>
                          </w:rPr>
                          <w:t>3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citovanéh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zákona.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4" w:lineRule="exact"/>
                          <w:ind w:left="6" w:right="0" w:firstLine="9"/>
                          <w:jc w:val="both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22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Vešker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6"/>
                            <w:w w:val="132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Zm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3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7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dopl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ň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40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1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moho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4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bý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1"/>
                            <w:w w:val="146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proveden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34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pouz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2"/>
                            <w:w w:val="12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formou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písemnéh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6"/>
                            <w:w w:val="126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dodatku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9"/>
                            <w:w w:val="138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kter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57"/>
                            <w:sz w:val="20"/>
                            <w:szCs w:val="20"/>
                          </w:rPr>
                          <w:t>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17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stáv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6"/>
                            <w:w w:val="143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16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podpis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9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ob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smluvními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stranam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nedílno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6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sou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ást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4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tét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smlouvy.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3" w:lineRule="exact"/>
                          <w:ind w:left="6" w:right="0" w:firstLine="13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3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4"/>
                            <w:w w:val="12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2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9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Vyhotovuj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0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ty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ec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5"/>
                            <w:w w:val="150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stejnopisech.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Každ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5"/>
                            <w:w w:val="122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smluvn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38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stran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49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obdrž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4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dv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stejnopisy.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31" behindDoc="0" locked="0" layoutInCell="1" allowOverlap="1">
            <wp:simplePos x="0" y="0"/>
            <wp:positionH relativeFrom="page">
              <wp:posOffset>993001</wp:posOffset>
            </wp:positionH>
            <wp:positionV relativeFrom="page">
              <wp:posOffset>4756494</wp:posOffset>
            </wp:positionV>
            <wp:extent cx="6106671" cy="2006537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75266" flipH="0" flipV="0">
                      <a:off x="993001" y="4756494"/>
                      <a:ext cx="5992371" cy="189223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1" w:lineRule="exact"/>
                          <w:ind w:left="0" w:right="0" w:firstLine="52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16"/>
                            <w:szCs w:val="16"/>
                          </w:rPr>
                          <w:t>:[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16"/>
                            <w:szCs w:val="16"/>
                          </w:rPr>
                          <w:t>Ď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16"/>
                            <w:szCs w:val="16"/>
                          </w:rPr>
                          <w:t>Š-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Z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Č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ÉìXfèâ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ıżč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ć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6"/>
                            <w:szCs w:val="16"/>
                          </w:rPr>
                          <w:t>írlé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90"/>
                            <w:sz w:val="16"/>
                            <w:szCs w:val="16"/>
                          </w:rPr>
                          <w:t>ì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16"/>
                            <w:szCs w:val="16"/>
                          </w:rPr>
                          <w:t>L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16"/>
                            <w:szCs w:val="16"/>
                          </w:rPr>
                          <w:t>ı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16"/>
                            <w:szCs w:val="16"/>
                          </w:rPr>
                          <w:t>sš1;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16"/>
                            <w:szCs w:val="16"/>
                          </w:rPr>
                          <w:t>čı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16"/>
                            <w:szCs w:val="16"/>
                          </w:rPr>
                          <w:t>r1c)\7€er1jL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403"/>
                            <w:tab w:val="left" w:pos="7334"/>
                          </w:tabs>
                          <w:spacing w:before="151" w:after="0" w:line="234" w:lineRule="exact"/>
                          <w:ind w:left="3" w:right="0" w:firstLine="9"/>
                          <w:jc w:val="both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0"/>
                            <w:w w:val="122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06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vod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127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právn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20"/>
                            <w:szCs w:val="20"/>
                          </w:rPr>
                          <w:t>jistot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90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stran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49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20"/>
                            <w:szCs w:val="20"/>
                          </w:rPr>
                          <w:t>prohlašují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9"/>
                            <w:w w:val="161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23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4"/>
                            <w:sz w:val="20"/>
                            <w:szCs w:val="20"/>
                          </w:rPr>
                          <w:t>jejic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84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závazkový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vzta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3"/>
                            <w:w w:val="144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založený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0"/>
                            <w:szCs w:val="20"/>
                          </w:rPr>
                          <w:t>tout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54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smlouvo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29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6"/>
                            <w:w w:val="11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3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3"/>
                            <w:sz w:val="20"/>
                            <w:szCs w:val="20"/>
                          </w:rPr>
                          <w:t>íd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18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obchodní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26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Zákoníke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2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513/199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30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Sb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2"/>
                            <w:w w:val="117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4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zn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8"/>
                            <w:w w:val="13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pozd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jšíc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4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zm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dopl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ň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,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03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Výjimko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3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ch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bod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3"/>
                            <w:w w:val="122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smlouvy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9"/>
                            <w:w w:val="134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kter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53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1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odchyluj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2"/>
                            <w:w w:val="15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13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dispozitivníc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6"/>
                            <w:w w:val="16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ustanovení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obchodníh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2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Zákoník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6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92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soulad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37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03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26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14"/>
                            <w:sz w:val="20"/>
                            <w:szCs w:val="20"/>
                          </w:rPr>
                          <w:t>3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citovanéh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zákona.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4" w:lineRule="exact"/>
                          <w:ind w:left="6" w:right="0" w:firstLine="9"/>
                          <w:jc w:val="both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5"/>
                            <w:w w:val="122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Vešker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6"/>
                            <w:w w:val="132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Zm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3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7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dopl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ň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40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1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moho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7"/>
                            <w:w w:val="114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bý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1"/>
                            <w:w w:val="146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proveden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34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pouz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2"/>
                            <w:w w:val="12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formou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písemnéh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6"/>
                            <w:w w:val="126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dodatku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9"/>
                            <w:w w:val="138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kter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57"/>
                            <w:sz w:val="20"/>
                            <w:szCs w:val="20"/>
                          </w:rPr>
                          <w:t>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17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stáv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6"/>
                            <w:w w:val="143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0"/>
                            <w:w w:val="116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podpis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39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ob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smluvními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stranam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4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nedílno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6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sou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ást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3"/>
                            <w:w w:val="14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tét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6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smlouvy.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3" w:lineRule="exact"/>
                          <w:ind w:left="6" w:right="0" w:firstLine="13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3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4"/>
                            <w:w w:val="12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2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9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Vyhotovuj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0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ty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ec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5"/>
                            <w:w w:val="150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stejnopisech.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Každ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5"/>
                            <w:w w:val="122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smluvn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38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stran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49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obdrž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2"/>
                            <w:w w:val="14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dv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2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stejnopisy.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78" behindDoc="0" locked="0" layoutInCell="1" allowOverlap="1">
            <wp:simplePos x="0" y="0"/>
            <wp:positionH relativeFrom="page">
              <wp:posOffset>5209000</wp:posOffset>
            </wp:positionH>
            <wp:positionV relativeFrom="page">
              <wp:posOffset>8806691</wp:posOffset>
            </wp:positionV>
            <wp:extent cx="858015" cy="227787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2264" flipH="0" flipV="0">
                      <a:off x="5209000" y="8806691"/>
                      <a:ext cx="743715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16"/>
                            <w:szCs w:val="16"/>
                          </w:rPr>
                          <w:t>tel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116"/>
                            <w:sz w:val="16"/>
                            <w:szCs w:val="16"/>
                          </w:rPr>
                          <w:t>.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6"/>
                            <w:szCs w:val="16"/>
                          </w:rPr>
                          <w:t>79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11"/>
                            <w:sz w:val="16"/>
                            <w:szCs w:val="16"/>
                          </w:rPr>
                          <w:t>3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6"/>
                            <w:szCs w:val="16"/>
                          </w:rPr>
                          <w:t>09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59" behindDoc="0" locked="0" layoutInCell="1" allowOverlap="1">
            <wp:simplePos x="0" y="0"/>
            <wp:positionH relativeFrom="page">
              <wp:posOffset>5208988</wp:posOffset>
            </wp:positionH>
            <wp:positionV relativeFrom="page">
              <wp:posOffset>8806675</wp:posOffset>
            </wp:positionV>
            <wp:extent cx="858014" cy="227787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2264" flipH="0" flipV="0">
                      <a:off x="5208988" y="8806675"/>
                      <a:ext cx="743714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16"/>
                            <w:szCs w:val="16"/>
                          </w:rPr>
                          <w:t>tel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116"/>
                            <w:sz w:val="16"/>
                            <w:szCs w:val="16"/>
                          </w:rPr>
                          <w:t>.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6"/>
                            <w:szCs w:val="16"/>
                          </w:rPr>
                          <w:t>79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11"/>
                            <w:sz w:val="16"/>
                            <w:szCs w:val="16"/>
                          </w:rPr>
                          <w:t>3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6"/>
                            <w:szCs w:val="16"/>
                          </w:rPr>
                          <w:t>2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7"/>
                            <w:sz w:val="16"/>
                            <w:szCs w:val="16"/>
                          </w:rPr>
                          <w:t>4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6"/>
                            <w:szCs w:val="16"/>
                          </w:rPr>
                          <w:t>09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423" w:right="0" w:firstLine="0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-241038</wp:posOffset>
            </wp:positionV>
            <wp:extent cx="7113542" cy="10185694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3542" cy="1018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1869915</wp:posOffset>
            </wp:positionH>
            <wp:positionV relativeFrom="paragraph">
              <wp:posOffset>9153</wp:posOffset>
            </wp:positionV>
            <wp:extent cx="2939824" cy="398016"/>
            <wp:effectExtent l="0" t="0" r="0" b="0"/>
            <wp:wrapNone/>
            <wp:docPr id="166" name="Freeform 16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2250" flipH="0" flipV="0">
                      <a:off x="1869915" y="256247"/>
                      <a:ext cx="2825524" cy="28371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40"/>
                            <w:szCs w:val="40"/>
                          </w:rPr>
                          <w:t>DODATE</w:t>
                        </w:r>
                        <w:r>
                          <w:rPr lang="en-US" sz="4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5"/>
                            <w:w w:val="145"/>
                            <w:sz w:val="40"/>
                            <w:szCs w:val="40"/>
                          </w:rPr>
                          <w:t>K</w:t>
                        </w:r>
                        <w:r>
                          <w:rPr lang="en-US" sz="4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40"/>
                            <w:szCs w:val="40"/>
                          </w:rPr>
                          <w:t>C.1</w:t>
                        </w:r>
                        <w: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167" name="Freeform 1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168" name="Freeform 16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169" name="Freeform 16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170" name="Freeform 17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171" name="Freeform 17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172" name="Freeform 17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173" name="Freeform 17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174" name="Freeform 17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4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40"/>
          <w:szCs w:val="40"/>
        </w:rPr>
        <w:t>DODATE</w:t>
      </w:r>
      <w:r>
        <w:rPr lang="en-US" sz="4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5"/>
          <w:w w:val="145"/>
          <w:sz w:val="40"/>
          <w:szCs w:val="40"/>
        </w:rPr>
        <w:t>K</w:t>
      </w:r>
      <w:r>
        <w:rPr lang="en-US" sz="4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40"/>
          <w:szCs w:val="40"/>
        </w:rPr>
        <w:t>C.1</w:t>
      </w:r>
      <w:r>
        <w:rPr>
          <w:rFonts w:ascii="Times New Roman" w:hAnsi="Times New Roman" w:cs="Times New Roman"/>
          <w:sz w:val="40"/>
          <w:szCs w:val="4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1341342</wp:posOffset>
            </wp:positionH>
            <wp:positionV relativeFrom="paragraph">
              <wp:posOffset>111049</wp:posOffset>
            </wp:positionV>
            <wp:extent cx="4645503" cy="564823"/>
            <wp:effectExtent l="0" t="0" r="0" b="0"/>
            <wp:wrapNone/>
            <wp:docPr id="175" name="Freeform 17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334" flipH="0" flipV="0">
                      <a:off x="1341342" y="958152"/>
                      <a:ext cx="4531203" cy="45052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421"/>
                          </w:tabs>
                          <w:spacing w:before="0" w:after="0" w:line="473" w:lineRule="exact"/>
                          <w:ind w:left="0" w:right="0" w:firstLine="1109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ra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4"/>
                            <w:w w:val="109"/>
                            <w:sz w:val="20"/>
                            <w:szCs w:val="20"/>
                          </w:rPr>
                          <w:t>;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6"/>
                            <w:w w:val="101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42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0"/>
                            <w:szCs w:val="20"/>
                          </w:rPr>
                          <w:t>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16"/>
                            <w:sz w:val="20"/>
                            <w:szCs w:val="20"/>
                          </w:rPr>
                          <w:t>)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8"/>
                            <w:sz w:val="20"/>
                            <w:szCs w:val="20"/>
                          </w:rPr>
                          <w:t>[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68"/>
                            <w:sz w:val="20"/>
                            <w:szCs w:val="20"/>
                          </w:rPr>
                          <w:t>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20"/>
                            <w:szCs w:val="20"/>
                          </w:rPr>
                          <w:t>\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55"/>
                            <w:sz w:val="20"/>
                            <w:szCs w:val="20"/>
                          </w:rPr>
                          <w:t>7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ÉÉ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20"/>
                            <w:sz w:val="26"/>
                            <w:szCs w:val="26"/>
                          </w:rPr>
                          <w:t>‹š-1/9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58"/>
                            <w:w w:val="220"/>
                            <w:sz w:val="26"/>
                            <w:szCs w:val="26"/>
                          </w:rPr>
                          <w:t>7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6"/>
                            <w:szCs w:val="26"/>
                          </w:rPr>
                          <w:t>QHEDN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6"/>
                            <w:w w:val="137"/>
                            <w:sz w:val="26"/>
                            <w:szCs w:val="26"/>
                          </w:rPr>
                          <w:t>E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06"/>
                            <w:sz w:val="26"/>
                            <w:szCs w:val="26"/>
                          </w:rPr>
                          <w:t>20-12-1997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4010"/>
        </w:tabs>
        <w:spacing w:before="0" w:after="0" w:line="473" w:lineRule="exact"/>
        <w:ind w:left="1589" w:right="1582" w:firstLine="1109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98"/>
          <w:sz w:val="20"/>
          <w:szCs w:val="20"/>
        </w:rPr>
        <w:t>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ra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20"/>
          <w:szCs w:val="20"/>
        </w:rPr>
        <w:t>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4"/>
          <w:w w:val="109"/>
          <w:sz w:val="20"/>
          <w:szCs w:val="20"/>
        </w:rPr>
        <w:t>;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6"/>
          <w:w w:val="101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42"/>
          <w:sz w:val="20"/>
          <w:szCs w:val="20"/>
        </w:rPr>
        <w:t>4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20"/>
          <w:szCs w:val="20"/>
        </w:rPr>
        <w:t>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16"/>
          <w:sz w:val="20"/>
          <w:szCs w:val="20"/>
        </w:rPr>
        <w:t>)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8"/>
          <w:sz w:val="20"/>
          <w:szCs w:val="20"/>
        </w:rPr>
        <w:t>[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68"/>
          <w:sz w:val="20"/>
          <w:szCs w:val="20"/>
        </w:rPr>
        <w:t>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5"/>
          <w:sz w:val="20"/>
          <w:szCs w:val="20"/>
        </w:rPr>
        <w:t>\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55"/>
          <w:sz w:val="20"/>
          <w:szCs w:val="20"/>
        </w:rPr>
        <w:t>7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ÉÉ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20"/>
          <w:sz w:val="26"/>
          <w:szCs w:val="26"/>
        </w:rPr>
        <w:t>‹š-1/9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58"/>
          <w:w w:val="220"/>
          <w:sz w:val="26"/>
          <w:szCs w:val="26"/>
        </w:rPr>
        <w:t>7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6"/>
          <w:szCs w:val="26"/>
        </w:rPr>
        <w:t>QHEDN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36"/>
          <w:w w:val="137"/>
          <w:sz w:val="26"/>
          <w:szCs w:val="26"/>
        </w:rPr>
        <w:t>E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06"/>
          <w:sz w:val="26"/>
          <w:szCs w:val="26"/>
        </w:rPr>
        <w:t>20-12-1997</w:t>
      </w:r>
      <w:r>
        <w:rPr>
          <w:rFonts w:ascii="Times New Roman" w:hAnsi="Times New Roman" w:cs="Times New Roman"/>
          <w:sz w:val="26"/>
          <w:szCs w:val="26"/>
        </w:rPr>
        <w:t> </w:t>
      </w:r>
    </w:p>
    <w:p>
      <w:pPr>
        <w:spacing w:after="11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448768</wp:posOffset>
            </wp:positionH>
            <wp:positionV relativeFrom="paragraph">
              <wp:posOffset>-28705</wp:posOffset>
            </wp:positionV>
            <wp:extent cx="6545793" cy="1142356"/>
            <wp:effectExtent l="0" t="0" r="0" b="0"/>
            <wp:wrapNone/>
            <wp:docPr id="176" name="Freeform 17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19766" flipH="0" flipV="0">
                      <a:off x="448768" y="1695333"/>
                      <a:ext cx="6431493" cy="102805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478" w:lineRule="exact"/>
                          <w:ind w:left="0" w:right="0" w:firstLine="2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uzav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3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mez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128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následující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5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stranami: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Objednatel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44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Národn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3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20"/>
                            <w:szCs w:val="20"/>
                          </w:rPr>
                          <w:t>kulturn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7"/>
                            <w:w w:val="169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památk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12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0"/>
                            <w:szCs w:val="20"/>
                          </w:rPr>
                          <w:t>Vyšehrad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4"/>
                            <w:w w:val="133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Sob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slavov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6"/>
                            <w:w w:val="135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1/14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145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Prah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6"/>
                            <w:w w:val="13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468" w:lineRule="exact"/>
                          <w:ind w:left="1" w:right="0" w:firstLine="1682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zastoupen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137"/>
                            <w:sz w:val="20"/>
                            <w:szCs w:val="20"/>
                          </w:rPr>
                          <w:t>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20"/>
                            <w:szCs w:val="20"/>
                          </w:rPr>
                          <w:t>editelko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4"/>
                            <w:w w:val="16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Mgr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24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Mílo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4"/>
                            <w:w w:val="142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Havelkovou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20"/>
                            <w:szCs w:val="20"/>
                          </w:rPr>
                          <w:t>Zhotovitel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60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Antoní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6"/>
                            <w:w w:val="14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0"/>
                            <w:szCs w:val="20"/>
                          </w:rPr>
                          <w:t>Pechek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28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Augustinov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2065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126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Prah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13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1685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zastoupen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37"/>
                            <w:sz w:val="20"/>
                            <w:szCs w:val="20"/>
                          </w:rPr>
                          <w:t>ý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Antoníne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13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Pechkem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478" w:lineRule="exact"/>
        <w:ind w:left="182" w:right="-7" w:firstLine="2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uzav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33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mez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0"/>
          <w:w w:val="128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0"/>
          <w:sz w:val="20"/>
          <w:szCs w:val="20"/>
        </w:rPr>
        <w:t>následující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50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stranami: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Objednatel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144"/>
          <w:sz w:val="20"/>
          <w:szCs w:val="20"/>
        </w:rPr>
        <w:t>: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Národn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35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9"/>
          <w:sz w:val="20"/>
          <w:szCs w:val="20"/>
        </w:rPr>
        <w:t>kulturn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7"/>
          <w:w w:val="169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památk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8"/>
          <w:w w:val="128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0"/>
          <w:szCs w:val="20"/>
        </w:rPr>
        <w:t>Vyšehrad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4"/>
          <w:w w:val="133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Sob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slavov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6"/>
          <w:w w:val="135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1/14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1"/>
          <w:w w:val="145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Prah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6"/>
          <w:w w:val="130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68" w:lineRule="exact"/>
        <w:ind w:left="183" w:right="-7" w:firstLine="1682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zastoupen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1"/>
          <w:w w:val="137"/>
          <w:sz w:val="20"/>
          <w:szCs w:val="20"/>
        </w:rPr>
        <w:t>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3"/>
          <w:sz w:val="20"/>
          <w:szCs w:val="20"/>
        </w:rPr>
        <w:t>editelko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4"/>
          <w:w w:val="163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20"/>
          <w:szCs w:val="20"/>
        </w:rPr>
        <w:t>Mgr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124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2"/>
          <w:sz w:val="20"/>
          <w:szCs w:val="20"/>
        </w:rPr>
        <w:t>Mílo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4"/>
          <w:w w:val="142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Havelkovou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0"/>
          <w:sz w:val="20"/>
          <w:szCs w:val="20"/>
        </w:rPr>
        <w:t>Zhotovitel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160"/>
          <w:sz w:val="20"/>
          <w:szCs w:val="20"/>
        </w:rPr>
        <w:t>: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Antoní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6"/>
          <w:w w:val="143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20"/>
          <w:szCs w:val="20"/>
        </w:rPr>
        <w:t>Pechek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128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Augustinov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40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2065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126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Prah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8"/>
          <w:w w:val="130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82" w:right="0" w:firstLine="1685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zastoupen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37"/>
          <w:sz w:val="20"/>
          <w:szCs w:val="20"/>
        </w:rPr>
        <w:t>ý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Antoníne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3"/>
          <w:w w:val="130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20"/>
          <w:szCs w:val="20"/>
        </w:rPr>
        <w:t>Pechkem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after="1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455666</wp:posOffset>
            </wp:positionH>
            <wp:positionV relativeFrom="paragraph">
              <wp:posOffset>-9206</wp:posOffset>
            </wp:positionV>
            <wp:extent cx="4541487" cy="256157"/>
            <wp:effectExtent l="0" t="0" r="0" b="0"/>
            <wp:wrapNone/>
            <wp:docPr id="177" name="Freeform 17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14200" flipH="0" flipV="0">
                      <a:off x="455666" y="3030552"/>
                      <a:ext cx="4427187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20"/>
                            <w:szCs w:val="20"/>
                          </w:rPr>
                          <w:t>Tímt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34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dodatke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2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8"/>
                            <w:w w:val="117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2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2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dopl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ň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uj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4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20"/>
                            <w:szCs w:val="20"/>
                          </w:rPr>
                          <w:t>následující: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359" w:right="310" w:bottom="500" w:left="500" w:header="708" w:footer="708" w:gutter="0"/>
          <w:docGrid w:linePitch="360"/>
        </w:sectPr>
        <w:spacing w:before="0" w:after="0" w:line="240" w:lineRule="auto"/>
        <w:ind w:left="197" w:right="0" w:firstLine="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4"/>
          <w:sz w:val="20"/>
          <w:szCs w:val="20"/>
        </w:rPr>
        <w:t>Tímt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34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5"/>
          <w:sz w:val="20"/>
          <w:szCs w:val="20"/>
        </w:rPr>
        <w:t>dodatke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25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20"/>
          <w:szCs w:val="20"/>
        </w:rPr>
        <w:t>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8"/>
          <w:w w:val="117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22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7"/>
          <w:w w:val="123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dopl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ň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uj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145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0"/>
          <w:sz w:val="20"/>
          <w:szCs w:val="20"/>
        </w:rPr>
        <w:t>následující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after="7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995294</wp:posOffset>
            </wp:positionH>
            <wp:positionV relativeFrom="paragraph">
              <wp:posOffset>-111071</wp:posOffset>
            </wp:positionV>
            <wp:extent cx="6019477" cy="2265385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10657" flipH="0" flipV="0">
                      <a:off x="995294" y="3368742"/>
                      <a:ext cx="5905177" cy="215108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50" w:lineRule="exact"/>
                          <w:ind w:left="12" w:right="0" w:hanging="10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4"/>
                            <w:szCs w:val="24"/>
                          </w:rPr>
                          <w:t>BEZPE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4"/>
                            <w:szCs w:val="24"/>
                          </w:rPr>
                          <w:t>NOS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9"/>
                            <w:w w:val="85"/>
                            <w:sz w:val="24"/>
                            <w:szCs w:val="24"/>
                          </w:rPr>
                          <w:t>T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78"/>
                            <w:sz w:val="24"/>
                            <w:szCs w:val="24"/>
                          </w:rPr>
                          <w:t>A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4"/>
                            <w:szCs w:val="24"/>
                          </w:rPr>
                          <w:t>OCHRAN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81"/>
                            <w:sz w:val="24"/>
                            <w:szCs w:val="24"/>
                          </w:rPr>
                          <w:t>A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4"/>
                            <w:szCs w:val="24"/>
                          </w:rPr>
                          <w:t>ZDRAV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1"/>
                            <w:w w:val="92"/>
                            <w:sz w:val="24"/>
                            <w:szCs w:val="24"/>
                          </w:rPr>
                          <w:t>Í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4"/>
                            <w:szCs w:val="24"/>
                          </w:rPr>
                          <w:t>P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4"/>
                            <w:szCs w:val="24"/>
                          </w:rPr>
                          <w:t>Ř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4"/>
                            <w:w w:val="92"/>
                            <w:sz w:val="24"/>
                            <w:szCs w:val="24"/>
                          </w:rPr>
                          <w:t>I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4"/>
                            <w:szCs w:val="24"/>
                          </w:rPr>
                          <w:t>PRÁCI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3"/>
                            <w:w w:val="95"/>
                            <w:sz w:val="24"/>
                            <w:szCs w:val="24"/>
                          </w:rPr>
                          <w:t>,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4"/>
                            <w:szCs w:val="24"/>
                          </w:rPr>
                          <w:t>POŽÄRN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6"/>
                            <w:w w:val="88"/>
                            <w:sz w:val="24"/>
                            <w:szCs w:val="24"/>
                          </w:rPr>
                          <w:t>Í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4"/>
                            <w:szCs w:val="24"/>
                          </w:rPr>
                          <w:t>OCHRANA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84"/>
                            <w:sz w:val="24"/>
                            <w:szCs w:val="24"/>
                          </w:rPr>
                          <w:t>,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4"/>
                            <w:szCs w:val="24"/>
                          </w:rPr>
                          <w:t>OCHRANA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4"/>
                            <w:szCs w:val="24"/>
                          </w:rPr>
                          <w:t>P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4"/>
                            <w:szCs w:val="24"/>
                          </w:rPr>
                          <w:t>Ř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4"/>
                            <w:szCs w:val="24"/>
                          </w:rPr>
                          <w:t>ÍRODY: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29"/>
                            <w:tab w:val="left" w:pos="3962"/>
                          </w:tabs>
                          <w:spacing w:before="0" w:after="0" w:line="348" w:lineRule="exact"/>
                          <w:ind w:left="11" w:right="0" w:hanging="11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V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rámc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37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pln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3"/>
                            <w:w w:val="149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edm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tu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20"/>
                            <w:szCs w:val="20"/>
                          </w:rPr>
                          <w:t>tét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60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23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odpovíd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5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9"/>
                            <w:sz w:val="20"/>
                            <w:szCs w:val="20"/>
                          </w:rPr>
                          <w:t>Zhotovite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59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za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dodržován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63"/>
                            <w:w w:val="138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platnýc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43"/>
                            <w:w w:val="149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edpis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4"/>
                            <w:w w:val="145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BZOP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94"/>
                            <w:w w:val="105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požárníc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43"/>
                            <w:w w:val="14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edpis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45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1"/>
                            <w:sz w:val="20"/>
                            <w:szCs w:val="20"/>
                          </w:rPr>
                          <w:t>vyhláše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41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0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právníc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45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edpis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45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10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0"/>
                            <w:szCs w:val="20"/>
                          </w:rPr>
                          <w:t>ochran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3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írody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156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5"/>
                            <w:sz w:val="20"/>
                            <w:szCs w:val="20"/>
                          </w:rPr>
                          <w:t>Zelen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1"/>
                            <w:w w:val="13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19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20"/>
                            <w:szCs w:val="20"/>
                          </w:rPr>
                          <w:t>istot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9"/>
                            <w:w w:val="15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7"/>
                            <w:w w:val="129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9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20"/>
                            <w:szCs w:val="20"/>
                          </w:rPr>
                          <w:t>pálen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1"/>
                            <w:w w:val="149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5"/>
                            <w:w w:val="12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územ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1"/>
                            <w:w w:val="12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2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62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3"/>
                            <w:w w:val="97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Prah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30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0"/>
                            <w:sz w:val="20"/>
                            <w:szCs w:val="20"/>
                          </w:rPr>
                          <w:t>etn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1"/>
                            <w:sz w:val="20"/>
                            <w:szCs w:val="20"/>
                          </w:rPr>
                          <w:t>jejich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386"/>
                          </w:tabs>
                          <w:spacing w:before="0" w:after="0" w:line="349" w:lineRule="exact"/>
                          <w:ind w:left="9" w:right="0" w:hanging="6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0"/>
                            <w:sz w:val="18"/>
                            <w:szCs w:val="18"/>
                          </w:rPr>
                          <w:t>novelizovanýc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60"/>
                            <w:sz w:val="18"/>
                            <w:szCs w:val="18"/>
                          </w:rPr>
                          <w:t>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6"/>
                            <w:sz w:val="18"/>
                            <w:szCs w:val="18"/>
                          </w:rPr>
                          <w:t>verzí.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18"/>
                            <w:szCs w:val="18"/>
                          </w:rPr>
                          <w:t>Dál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2"/>
                            <w:w w:val="145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7"/>
                            <w:sz w:val="18"/>
                            <w:szCs w:val="18"/>
                          </w:rPr>
                          <w:t>Zhotovite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9"/>
                            <w:w w:val="177"/>
                            <w:sz w:val="18"/>
                            <w:szCs w:val="18"/>
                          </w:rPr>
                          <w:t>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18"/>
                            <w:szCs w:val="18"/>
                          </w:rPr>
                          <w:t>odpovíd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2"/>
                            <w:w w:val="149"/>
                            <w:sz w:val="18"/>
                            <w:szCs w:val="18"/>
                          </w:rPr>
                          <w:t>á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18"/>
                            <w:szCs w:val="18"/>
                          </w:rPr>
                          <w:t>v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2"/>
                            <w:sz w:val="18"/>
                            <w:szCs w:val="18"/>
                          </w:rPr>
                          <w:t>rámc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152"/>
                            <w:sz w:val="18"/>
                            <w:szCs w:val="18"/>
                          </w:rPr>
                          <w:t>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18"/>
                            <w:szCs w:val="18"/>
                          </w:rPr>
                          <w:t>pln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64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p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edm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8"/>
                            <w:szCs w:val="18"/>
                          </w:rPr>
                          <w:t>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47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18"/>
                            <w:szCs w:val="18"/>
                          </w:rPr>
                          <w:t>smlouv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44"/>
                            <w:sz w:val="18"/>
                            <w:szCs w:val="18"/>
                          </w:rPr>
                          <w:t>y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18"/>
                            <w:szCs w:val="18"/>
                          </w:rPr>
                          <w:t>Za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bezpe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7"/>
                            <w:sz w:val="20"/>
                            <w:szCs w:val="20"/>
                          </w:rPr>
                          <w:t>nost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55"/>
                            <w:w w:val="137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4"/>
                            <w:sz w:val="20"/>
                            <w:szCs w:val="20"/>
                          </w:rPr>
                          <w:t>Zdrav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4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9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9"/>
                            <w:sz w:val="20"/>
                            <w:szCs w:val="20"/>
                          </w:rPr>
                          <w:t>ípadn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3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Škod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7"/>
                            <w:w w:val="120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vznikl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57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návšt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vník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136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6"/>
                            <w:sz w:val="20"/>
                            <w:szCs w:val="20"/>
                          </w:rPr>
                          <w:t>parku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81" w:after="0" w:line="240" w:lineRule="auto"/>
                          <w:ind w:left="0" w:right="0" w:firstLine="12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1"/>
                            <w:w w:val="144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05"/>
                            <w:sz w:val="16"/>
                            <w:szCs w:val="16"/>
                          </w:rPr>
                          <w:t>souvislost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4"/>
                            <w:w w:val="205"/>
                            <w:sz w:val="16"/>
                            <w:szCs w:val="16"/>
                          </w:rPr>
                          <w:t>i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126"/>
                            <w:sz w:val="16"/>
                            <w:szCs w:val="16"/>
                          </w:rPr>
                          <w:t>s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9"/>
                            <w:sz w:val="16"/>
                            <w:szCs w:val="16"/>
                          </w:rPr>
                          <w:t>Č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9"/>
                            <w:sz w:val="16"/>
                            <w:szCs w:val="16"/>
                          </w:rPr>
                          <w:t>innost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9"/>
                            <w:w w:val="189"/>
                            <w:sz w:val="16"/>
                            <w:szCs w:val="16"/>
                          </w:rPr>
                          <w:t>i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5"/>
                            <w:sz w:val="16"/>
                            <w:szCs w:val="16"/>
                          </w:rPr>
                          <w:t>Zhotovitele.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460253</wp:posOffset>
            </wp:positionH>
            <wp:positionV relativeFrom="paragraph">
              <wp:posOffset>-72834</wp:posOffset>
            </wp:positionV>
            <wp:extent cx="246887" cy="256157"/>
            <wp:effectExtent l="0" t="0" r="0" b="0"/>
            <wp:wrapNone/>
            <wp:docPr id="179" name="Freeform 17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60253" y="3406979"/>
                      <a:ext cx="132587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X.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04" w:right="0" w:firstLine="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X.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after="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50" w:lineRule="exact"/>
        <w:ind w:left="12" w:right="-40" w:hanging="10"/>
      </w:pPr>
      <w:r/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4"/>
          <w:szCs w:val="24"/>
        </w:rPr>
        <w:t>BEZPE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4"/>
          <w:szCs w:val="24"/>
        </w:rPr>
        <w:t>Č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4"/>
          <w:szCs w:val="24"/>
        </w:rPr>
        <w:t>NOS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9"/>
          <w:w w:val="85"/>
          <w:sz w:val="24"/>
          <w:szCs w:val="24"/>
        </w:rPr>
        <w:t>T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78"/>
          <w:sz w:val="24"/>
          <w:szCs w:val="24"/>
        </w:rPr>
        <w:t>A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1"/>
          <w:sz w:val="24"/>
          <w:szCs w:val="24"/>
        </w:rPr>
        <w:t>OCHRAN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8"/>
          <w:w w:val="81"/>
          <w:sz w:val="24"/>
          <w:szCs w:val="24"/>
        </w:rPr>
        <w:t>A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4"/>
          <w:szCs w:val="24"/>
        </w:rPr>
        <w:t>ZDRAV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31"/>
          <w:w w:val="92"/>
          <w:sz w:val="24"/>
          <w:szCs w:val="24"/>
        </w:rPr>
        <w:t>Í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4"/>
          <w:szCs w:val="24"/>
        </w:rPr>
        <w:t>P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4"/>
          <w:szCs w:val="24"/>
        </w:rPr>
        <w:t>Ř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4"/>
          <w:w w:val="92"/>
          <w:sz w:val="24"/>
          <w:szCs w:val="24"/>
        </w:rPr>
        <w:t>I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4"/>
          <w:szCs w:val="24"/>
        </w:rPr>
        <w:t>PRÁCI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13"/>
          <w:w w:val="95"/>
          <w:sz w:val="24"/>
          <w:szCs w:val="24"/>
        </w:rPr>
        <w:t>,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4"/>
          <w:szCs w:val="24"/>
        </w:rPr>
        <w:t>POŽÄRN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6"/>
          <w:w w:val="88"/>
          <w:sz w:val="24"/>
          <w:szCs w:val="24"/>
        </w:rPr>
        <w:t>Í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4"/>
          <w:sz w:val="24"/>
          <w:szCs w:val="24"/>
        </w:rPr>
        <w:t>OCHRANA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6"/>
          <w:w w:val="84"/>
          <w:sz w:val="24"/>
          <w:szCs w:val="24"/>
        </w:rPr>
        <w:t>,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1"/>
          <w:sz w:val="24"/>
          <w:szCs w:val="24"/>
        </w:rPr>
        <w:t>OCHRANA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4"/>
          <w:szCs w:val="24"/>
        </w:rPr>
        <w:t>P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4"/>
          <w:szCs w:val="24"/>
        </w:rPr>
        <w:t>Ř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4"/>
          <w:szCs w:val="24"/>
        </w:rPr>
        <w:t>ÍRODY: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429"/>
          <w:tab w:val="left" w:pos="3962"/>
        </w:tabs>
        <w:spacing w:before="0" w:after="0" w:line="348" w:lineRule="exact"/>
        <w:ind w:left="11" w:right="-40" w:hanging="11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V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rámc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37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20"/>
          <w:szCs w:val="20"/>
        </w:rPr>
        <w:t>pln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23"/>
          <w:w w:val="149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edm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tu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0"/>
          <w:sz w:val="20"/>
          <w:szCs w:val="20"/>
        </w:rPr>
        <w:t>tét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60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23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odpovíd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5"/>
          <w:sz w:val="20"/>
          <w:szCs w:val="20"/>
        </w:rPr>
        <w:t>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9"/>
          <w:sz w:val="20"/>
          <w:szCs w:val="20"/>
        </w:rPr>
        <w:t>Zhotovite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59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za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8"/>
          <w:sz w:val="20"/>
          <w:szCs w:val="20"/>
        </w:rPr>
        <w:t>dodržován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63"/>
          <w:w w:val="138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20"/>
          <w:szCs w:val="20"/>
        </w:rPr>
        <w:t>platnýc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43"/>
          <w:w w:val="149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edpis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34"/>
          <w:w w:val="145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BZOP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94"/>
          <w:w w:val="105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3"/>
          <w:sz w:val="20"/>
          <w:szCs w:val="20"/>
        </w:rPr>
        <w:t>požárníc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43"/>
          <w:w w:val="143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edpis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5"/>
          <w:w w:val="145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1"/>
          <w:sz w:val="20"/>
          <w:szCs w:val="20"/>
        </w:rPr>
        <w:t>vyhláše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41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08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právníc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45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20"/>
          <w:szCs w:val="20"/>
        </w:rPr>
        <w:t>edpis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45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2"/>
          <w:w w:val="110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2"/>
          <w:sz w:val="20"/>
          <w:szCs w:val="20"/>
        </w:rPr>
        <w:t>ochran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32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írody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08"/>
          <w:w w:val="156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5"/>
          <w:sz w:val="20"/>
          <w:szCs w:val="20"/>
        </w:rPr>
        <w:t>Zelen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1"/>
          <w:w w:val="135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19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4"/>
          <w:w w:val="101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20"/>
          <w:szCs w:val="20"/>
        </w:rPr>
        <w:t>istot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9"/>
          <w:w w:val="154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20"/>
          <w:szCs w:val="20"/>
        </w:rPr>
        <w:t>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7"/>
          <w:w w:val="129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9"/>
          <w:w w:val="11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20"/>
          <w:szCs w:val="20"/>
        </w:rPr>
        <w:t>pálen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1"/>
          <w:w w:val="149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5"/>
          <w:w w:val="120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0"/>
          <w:szCs w:val="20"/>
        </w:rPr>
        <w:t>územ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1"/>
          <w:w w:val="123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2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62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23"/>
          <w:w w:val="97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Prah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30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0"/>
          <w:sz w:val="20"/>
          <w:szCs w:val="20"/>
        </w:rPr>
        <w:t>etn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40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1"/>
          <w:sz w:val="20"/>
          <w:szCs w:val="20"/>
        </w:rPr>
        <w:t>jejich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4386"/>
        </w:tabs>
        <w:spacing w:before="0" w:after="0" w:line="349" w:lineRule="exact"/>
        <w:ind w:left="9" w:right="-40" w:hanging="6"/>
      </w:pPr>
      <w:r/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0"/>
          <w:sz w:val="18"/>
          <w:szCs w:val="18"/>
        </w:rPr>
        <w:t>novelizovanýc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5"/>
          <w:w w:val="160"/>
          <w:sz w:val="18"/>
          <w:szCs w:val="18"/>
        </w:rPr>
        <w:t>h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6"/>
          <w:sz w:val="18"/>
          <w:szCs w:val="18"/>
        </w:rPr>
        <w:t>verzí.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5"/>
          <w:sz w:val="18"/>
          <w:szCs w:val="18"/>
        </w:rPr>
        <w:t>Dál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2"/>
          <w:w w:val="145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7"/>
          <w:sz w:val="18"/>
          <w:szCs w:val="18"/>
        </w:rPr>
        <w:t>Zhotovite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9"/>
          <w:w w:val="177"/>
          <w:sz w:val="18"/>
          <w:szCs w:val="18"/>
        </w:rPr>
        <w:t>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9"/>
          <w:sz w:val="18"/>
          <w:szCs w:val="18"/>
        </w:rPr>
        <w:t>odpovíd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2"/>
          <w:w w:val="149"/>
          <w:sz w:val="18"/>
          <w:szCs w:val="18"/>
        </w:rPr>
        <w:t>á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18"/>
          <w:szCs w:val="18"/>
        </w:rPr>
        <w:t>v	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2"/>
          <w:sz w:val="18"/>
          <w:szCs w:val="18"/>
        </w:rPr>
        <w:t>rámc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4"/>
          <w:w w:val="152"/>
          <w:sz w:val="18"/>
          <w:szCs w:val="18"/>
        </w:rPr>
        <w:t>i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4"/>
          <w:sz w:val="18"/>
          <w:szCs w:val="18"/>
        </w:rPr>
        <w:t>pln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4"/>
          <w:sz w:val="18"/>
          <w:szCs w:val="18"/>
        </w:rPr>
        <w:t>ě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4"/>
          <w:sz w:val="18"/>
          <w:szCs w:val="18"/>
        </w:rPr>
        <w:t>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6"/>
          <w:w w:val="164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18"/>
          <w:szCs w:val="18"/>
        </w:rPr>
        <w:t>p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18"/>
          <w:szCs w:val="18"/>
        </w:rPr>
        <w:t>ř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18"/>
          <w:szCs w:val="18"/>
        </w:rPr>
        <w:t>edm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18"/>
          <w:szCs w:val="18"/>
        </w:rPr>
        <w:t>ě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18"/>
          <w:szCs w:val="18"/>
        </w:rPr>
        <w:t>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47"/>
          <w:sz w:val="18"/>
          <w:szCs w:val="18"/>
        </w:rPr>
        <w:t>u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18"/>
          <w:szCs w:val="18"/>
        </w:rPr>
        <w:t>smlouv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44"/>
          <w:sz w:val="18"/>
          <w:szCs w:val="18"/>
        </w:rPr>
        <w:t>y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7"/>
          <w:sz w:val="18"/>
          <w:szCs w:val="18"/>
        </w:rPr>
        <w:t>Za</w:t>
      </w:r>
      <w:r>
        <w:rPr>
          <w:rFonts w:ascii="Times New Roman" w:hAnsi="Times New Roman" w:cs="Times New Roman"/>
          <w:sz w:val="18"/>
          <w:szCs w:val="18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bezpe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7"/>
          <w:sz w:val="20"/>
          <w:szCs w:val="20"/>
        </w:rPr>
        <w:t>nost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55"/>
          <w:w w:val="137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4"/>
          <w:sz w:val="20"/>
          <w:szCs w:val="20"/>
        </w:rPr>
        <w:t>Zdrav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44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99"/>
          <w:w w:val="11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9"/>
          <w:sz w:val="20"/>
          <w:szCs w:val="20"/>
        </w:rPr>
        <w:t>ípadn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39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Škod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7"/>
          <w:w w:val="120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7"/>
          <w:sz w:val="20"/>
          <w:szCs w:val="20"/>
        </w:rPr>
        <w:t>vznikl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57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návšt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vník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09"/>
          <w:w w:val="136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6"/>
          <w:sz w:val="20"/>
          <w:szCs w:val="20"/>
        </w:rPr>
        <w:t>parku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1" w:after="0" w:line="240" w:lineRule="auto"/>
        <w:ind w:left="0" w:right="0" w:firstLine="12"/>
      </w:pPr>
      <w:r/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1"/>
          <w:w w:val="144"/>
          <w:sz w:val="16"/>
          <w:szCs w:val="16"/>
        </w:rPr>
        <w:t>v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05"/>
          <w:sz w:val="16"/>
          <w:szCs w:val="16"/>
        </w:rPr>
        <w:t>souvislost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84"/>
          <w:w w:val="205"/>
          <w:sz w:val="16"/>
          <w:szCs w:val="16"/>
        </w:rPr>
        <w:t>i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5"/>
          <w:w w:val="126"/>
          <w:sz w:val="16"/>
          <w:szCs w:val="16"/>
        </w:rPr>
        <w:t>s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9"/>
          <w:sz w:val="16"/>
          <w:szCs w:val="16"/>
        </w:rPr>
        <w:t>Č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9"/>
          <w:sz w:val="16"/>
          <w:szCs w:val="16"/>
        </w:rPr>
        <w:t>innost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79"/>
          <w:w w:val="189"/>
          <w:sz w:val="16"/>
          <w:szCs w:val="16"/>
        </w:rPr>
        <w:t>i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5"/>
          <w:sz w:val="16"/>
          <w:szCs w:val="16"/>
        </w:rPr>
        <w:t>Zhotovitele.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1095526</wp:posOffset>
            </wp:positionH>
            <wp:positionV relativeFrom="paragraph">
              <wp:posOffset>86493</wp:posOffset>
            </wp:positionV>
            <wp:extent cx="5118043" cy="1310388"/>
            <wp:effectExtent l="0" t="0" r="0" b="0"/>
            <wp:wrapNone/>
            <wp:docPr id="180" name="Freeform 18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8443" flipH="0" flipV="0">
                      <a:off x="1095526" y="6264421"/>
                      <a:ext cx="5003743" cy="119608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809"/>
                            <w:tab w:val="left" w:pos="4795"/>
                          </w:tabs>
                          <w:spacing w:before="0" w:after="0" w:line="310" w:lineRule="exact"/>
                          <w:ind w:left="388" w:right="0" w:hanging="388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116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objednate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6"/>
                            <w:sz w:val="20"/>
                            <w:szCs w:val="20"/>
                          </w:rPr>
                          <w:t>e: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0"/>
                            <w:w w:val="115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6"/>
                            <w:sz w:val="20"/>
                            <w:szCs w:val="20"/>
                          </w:rPr>
                          <w:t>Zhotovitele: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8"/>
                            <w:sz w:val="34"/>
                            <w:szCs w:val="34"/>
                          </w:rPr>
                          <w:t>fl</w:t>
                        </w:r>
                        <w:r>
                          <w:rPr lang="en-US"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2"/>
                            <w:w w:val="38"/>
                            <w:sz w:val="34"/>
                            <w:szCs w:val="34"/>
                          </w:rPr>
                          <w:t>/</w:t>
                        </w:r>
                        <w:r>
                          <w:rPr lang="en-US"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34"/>
                            <w:szCs w:val="34"/>
                          </w:rPr>
                          <w:t>21.“l	</w:t>
                        </w:r>
                        <w:r>
                          <w:rPr lang="en-US" sz="3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3"/>
                            <w:sz w:val="34"/>
                            <w:szCs w:val="34"/>
                          </w:rPr>
                          <w:t>A“</w:t>
                        </w:r>
                        <w:r>
                          <w:rPr>
                            <w:rFonts w:ascii="Times New Roman" w:hAnsi="Times New Roman" w:cs="Times New Roman"/>
                            <w:sz w:val="34"/>
                            <w:szCs w:val="3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00" w:after="0" w:line="191" w:lineRule="exact"/>
                          <w:ind w:left="5737" w:right="0" w:firstLine="152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18"/>
                            <w:szCs w:val="18"/>
                          </w:rPr>
                          <w:t>Antoní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6"/>
                            <w:w w:val="131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18"/>
                            <w:szCs w:val="18"/>
                          </w:rPr>
                          <w:t>PECHEK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8"/>
                            <w:szCs w:val="18"/>
                          </w:rPr>
                          <w:t>zakládání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105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8"/>
                            <w:szCs w:val="18"/>
                          </w:rPr>
                          <w:t>údržb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104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8"/>
                            <w:szCs w:val="18"/>
                          </w:rPr>
                          <w:t>zelen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8"/>
                            <w:szCs w:val="18"/>
                          </w:rPr>
                          <w:t>ě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8"/>
                            <w:szCs w:val="18"/>
                          </w:rPr>
                          <w:t>Augustinov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6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8"/>
                            <w:szCs w:val="18"/>
                          </w:rPr>
                          <w:t>2065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6"/>
                            <w:szCs w:val="16"/>
                          </w:rPr>
                          <w:t>14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8"/>
                            <w:sz w:val="16"/>
                            <w:szCs w:val="16"/>
                          </w:rPr>
                          <w:t>8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6"/>
                            <w:szCs w:val="16"/>
                          </w:rPr>
                          <w:t>0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4"/>
                            <w:w w:val="108"/>
                            <w:sz w:val="16"/>
                            <w:szCs w:val="16"/>
                          </w:rPr>
                          <w:t>0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16"/>
                            <w:szCs w:val="16"/>
                          </w:rPr>
                          <w:t>Prah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115"/>
                            <w:sz w:val="16"/>
                            <w:szCs w:val="16"/>
                          </w:rPr>
                          <w:t>a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8"/>
                            <w:szCs w:val="18"/>
                          </w:rPr>
                          <w:t>tel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04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8"/>
                            <w:szCs w:val="18"/>
                          </w:rPr>
                          <w:t>79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sz w:val="18"/>
                            <w:szCs w:val="18"/>
                          </w:rPr>
                          <w:t>3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18"/>
                            <w:szCs w:val="18"/>
                          </w:rPr>
                          <w:t>2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8"/>
                            <w:sz w:val="18"/>
                            <w:szCs w:val="18"/>
                          </w:rPr>
                          <w:t>4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8"/>
                            <w:szCs w:val="18"/>
                          </w:rPr>
                          <w:t>09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87" w:after="0" w:line="240" w:lineRule="auto"/>
                          <w:ind w:left="0" w:right="0" w:firstLine="6909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6"/>
                            <w:szCs w:val="6"/>
                          </w:rPr>
                          <w:t>Ť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6"/>
                            <w:szCs w:val="6"/>
                          </w:rPr>
                          <w:t>?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949"/>
          <w:tab w:val="left" w:pos="4935"/>
        </w:tabs>
        <w:spacing w:before="0" w:after="0" w:line="310" w:lineRule="exact"/>
        <w:ind w:left="528" w:right="1225" w:hanging="388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116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objednate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6"/>
          <w:sz w:val="20"/>
          <w:szCs w:val="20"/>
        </w:rPr>
        <w:t>e: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0"/>
          <w:w w:val="115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6"/>
          <w:sz w:val="20"/>
          <w:szCs w:val="20"/>
        </w:rPr>
        <w:t>Zhotovitele: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3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38"/>
          <w:sz w:val="34"/>
          <w:szCs w:val="34"/>
        </w:rPr>
        <w:t>fl</w:t>
      </w:r>
      <w:r>
        <w:rPr lang="en-US" sz="3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2"/>
          <w:w w:val="38"/>
          <w:sz w:val="34"/>
          <w:szCs w:val="34"/>
        </w:rPr>
        <w:t>/</w:t>
      </w:r>
      <w:r>
        <w:rPr lang="en-US" sz="3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34"/>
          <w:szCs w:val="34"/>
        </w:rPr>
        <w:t>21.“l	</w:t>
      </w:r>
      <w:r>
        <w:rPr lang="en-US" sz="3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3"/>
          <w:sz w:val="34"/>
          <w:szCs w:val="34"/>
        </w:rPr>
        <w:t>A“</w:t>
      </w:r>
      <w:r>
        <w:rPr>
          <w:rFonts w:ascii="Times New Roman" w:hAnsi="Times New Roman" w:cs="Times New Roman"/>
          <w:sz w:val="34"/>
          <w:szCs w:val="3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00" w:after="0" w:line="191" w:lineRule="exact"/>
        <w:ind w:left="5877" w:right="1225" w:firstLine="152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1100348</wp:posOffset>
            </wp:positionH>
            <wp:positionV relativeFrom="paragraph">
              <wp:posOffset>673430</wp:posOffset>
            </wp:positionV>
            <wp:extent cx="1889768" cy="227787"/>
            <wp:effectExtent l="0" t="0" r="0" b="0"/>
            <wp:wrapNone/>
            <wp:docPr id="181" name="Freeform 18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8852" flipH="0" flipV="0">
                      <a:off x="1100348" y="7319968"/>
                      <a:ext cx="1775468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17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16"/>
                            <w:szCs w:val="16"/>
                          </w:rPr>
                          <w:t>Praz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61"/>
                            <w:sz w:val="16"/>
                            <w:szCs w:val="16"/>
                          </w:rPr>
                          <w:t>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6"/>
                            <w:szCs w:val="16"/>
                          </w:rPr>
                          <w:t>dn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47"/>
                            <w:sz w:val="16"/>
                            <w:szCs w:val="16"/>
                          </w:rPr>
                          <w:t>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16"/>
                            <w:szCs w:val="16"/>
                          </w:rPr>
                          <w:t>2.3.1998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1100349</wp:posOffset>
            </wp:positionH>
            <wp:positionV relativeFrom="paragraph">
              <wp:posOffset>673427</wp:posOffset>
            </wp:positionV>
            <wp:extent cx="1889764" cy="227786"/>
            <wp:effectExtent l="0" t="0" r="0" b="0"/>
            <wp:wrapNone/>
            <wp:docPr id="182" name="Freeform 18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8852" flipH="0" flipV="0">
                      <a:off x="1100349" y="7319965"/>
                      <a:ext cx="1775464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17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16"/>
                            <w:szCs w:val="16"/>
                          </w:rPr>
                          <w:t>Praz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161"/>
                            <w:sz w:val="16"/>
                            <w:szCs w:val="16"/>
                          </w:rPr>
                          <w:t>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16"/>
                            <w:szCs w:val="16"/>
                          </w:rPr>
                          <w:t>dn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147"/>
                            <w:sz w:val="16"/>
                            <w:szCs w:val="16"/>
                          </w:rPr>
                          <w:t>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5"/>
                            <w:sz w:val="16"/>
                            <w:szCs w:val="16"/>
                          </w:rPr>
                          <w:t>2.3.1998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18"/>
          <w:szCs w:val="18"/>
        </w:rPr>
        <w:t>Antoní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6"/>
          <w:w w:val="131"/>
          <w:sz w:val="18"/>
          <w:szCs w:val="18"/>
        </w:rPr>
        <w:t>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18"/>
          <w:szCs w:val="18"/>
        </w:rPr>
        <w:t>PECHEK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8"/>
          <w:szCs w:val="18"/>
        </w:rPr>
        <w:t>zakládání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105"/>
          <w:sz w:val="18"/>
          <w:szCs w:val="18"/>
        </w:rPr>
        <w:t>,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8"/>
          <w:szCs w:val="18"/>
        </w:rPr>
        <w:t>údržb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4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8"/>
          <w:szCs w:val="18"/>
        </w:rPr>
        <w:t>zelen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8"/>
          <w:szCs w:val="18"/>
        </w:rPr>
        <w:t>ě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8"/>
          <w:szCs w:val="18"/>
        </w:rPr>
        <w:t>Augustinov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6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8"/>
          <w:szCs w:val="18"/>
        </w:rPr>
        <w:t>2065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6"/>
          <w:szCs w:val="16"/>
        </w:rPr>
        <w:t>14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8"/>
          <w:sz w:val="16"/>
          <w:szCs w:val="16"/>
        </w:rPr>
        <w:t>8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6"/>
          <w:szCs w:val="16"/>
        </w:rPr>
        <w:t>0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4"/>
          <w:w w:val="108"/>
          <w:sz w:val="16"/>
          <w:szCs w:val="16"/>
        </w:rPr>
        <w:t>0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6"/>
          <w:szCs w:val="16"/>
        </w:rPr>
        <w:t>Prah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15"/>
          <w:sz w:val="16"/>
          <w:szCs w:val="16"/>
        </w:rPr>
        <w:t>a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8"/>
          <w:szCs w:val="18"/>
        </w:rPr>
        <w:t>tel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4"/>
          <w:sz w:val="18"/>
          <w:szCs w:val="18"/>
        </w:rPr>
        <w:t>.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8"/>
          <w:szCs w:val="18"/>
        </w:rPr>
        <w:t>79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sz w:val="18"/>
          <w:szCs w:val="18"/>
        </w:rPr>
        <w:t>3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8"/>
          <w:szCs w:val="18"/>
        </w:rPr>
        <w:t>2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8"/>
          <w:sz w:val="18"/>
          <w:szCs w:val="18"/>
        </w:rPr>
        <w:t>4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8"/>
          <w:szCs w:val="18"/>
        </w:rPr>
        <w:t>09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359" w:right="310" w:bottom="500" w:left="500" w:header="708" w:footer="708" w:gutter="0"/>
          <w:cols w:num="2" w:space="0" w:equalWidth="0">
            <w:col w:w="473" w:space="588"/>
            <w:col w:w="9349" w:space="0"/>
          </w:cols>
          <w:docGrid w:linePitch="360"/>
        </w:sectPr>
        <w:spacing w:before="87" w:after="0" w:line="240" w:lineRule="auto"/>
        <w:ind w:left="140" w:right="0" w:firstLine="6909"/>
      </w:pPr>
      <w:r/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2"/>
          <w:sz w:val="6"/>
          <w:szCs w:val="6"/>
        </w:rPr>
        <w:t>Ť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2"/>
          <w:sz w:val="6"/>
          <w:szCs w:val="6"/>
        </w:rPr>
        <w:t>?</w:t>
      </w:r>
      <w:r>
        <w:rPr>
          <w:rFonts w:ascii="Times New Roman" w:hAnsi="Times New Roman" w:cs="Times New Roman"/>
          <w:sz w:val="6"/>
          <w:szCs w:val="6"/>
        </w:rPr>
        <w:t> </w:t>
      </w:r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-609272</wp:posOffset>
            </wp:positionV>
            <wp:extent cx="7113542" cy="10185694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3542" cy="1018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184" name="Freeform 18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185" name="Freeform 18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186" name="Freeform 18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187" name="Freeform 18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188" name="Freeform 18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189" name="Freeform 1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190" name="Freeform 19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191" name="Freeform 19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872224</wp:posOffset>
            </wp:positionH>
            <wp:positionV relativeFrom="paragraph">
              <wp:posOffset>121999</wp:posOffset>
            </wp:positionV>
            <wp:extent cx="5331238" cy="444705"/>
            <wp:effectExtent l="0" t="0" r="0" b="0"/>
            <wp:wrapNone/>
            <wp:docPr id="192" name="Freeform 19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2503" flipH="0" flipV="0">
                      <a:off x="872224" y="1613627"/>
                      <a:ext cx="5216938" cy="33040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74" w:lineRule="exact"/>
                          <w:ind w:left="3" w:right="0" w:hanging="3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Dodatke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6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3"/>
                            <w:w w:val="75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49"/>
                            <w:sz w:val="22"/>
                            <w:szCs w:val="22"/>
                          </w:rPr>
                          <w:t>1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22"/>
                            <w:szCs w:val="22"/>
                          </w:rPr>
                          <w:t>S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66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dopl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ň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uj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7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bo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4"/>
                            <w:sz w:val="22"/>
                            <w:szCs w:val="22"/>
                          </w:rPr>
                          <w:t>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1"/>
                            <w:w w:val="75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14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Smlouv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5"/>
                            <w:w w:val="93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57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Cenov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2"/>
                            <w:sz w:val="22"/>
                            <w:szCs w:val="22"/>
                          </w:rPr>
                          <w:t>é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ujednání.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Docház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4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8"/>
                            <w:sz w:val="22"/>
                            <w:szCs w:val="22"/>
                          </w:rPr>
                          <w:t>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úprav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4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ce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7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níž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1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uvedenýc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5"/>
                            <w:sz w:val="22"/>
                            <w:szCs w:val="22"/>
                          </w:rPr>
                          <w:t>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položek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4"/>
                            <w:w w:val="95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íslován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93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odpovíd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5"/>
                            <w:sz w:val="22"/>
                            <w:szCs w:val="22"/>
                          </w:rPr>
                          <w:t>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položká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7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8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tabulce.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8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4" w:lineRule="exact"/>
        <w:ind w:left="854" w:right="1041" w:hanging="3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Dodatke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6"/>
          <w:sz w:val="22"/>
          <w:szCs w:val="22"/>
        </w:rPr>
        <w:t>m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5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3"/>
          <w:w w:val="75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49"/>
          <w:sz w:val="22"/>
          <w:szCs w:val="22"/>
        </w:rPr>
        <w:t>1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6"/>
          <w:sz w:val="22"/>
          <w:szCs w:val="22"/>
        </w:rPr>
        <w:t>S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66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dopl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ň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uj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7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bo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4"/>
          <w:sz w:val="22"/>
          <w:szCs w:val="22"/>
        </w:rPr>
        <w:t>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5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75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2"/>
          <w:szCs w:val="22"/>
        </w:rPr>
        <w:t>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14"/>
          <w:sz w:val="22"/>
          <w:szCs w:val="22"/>
        </w:rPr>
        <w:t>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Smlouv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5"/>
          <w:w w:val="93"/>
          <w:sz w:val="22"/>
          <w:szCs w:val="22"/>
        </w:rPr>
        <w:t>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57"/>
          <w:sz w:val="22"/>
          <w:szCs w:val="22"/>
        </w:rPr>
        <w:t>-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Cenov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2"/>
          <w:sz w:val="22"/>
          <w:szCs w:val="22"/>
        </w:rPr>
        <w:t>é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ujednání.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Docház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4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8"/>
          <w:sz w:val="22"/>
          <w:szCs w:val="22"/>
        </w:rPr>
        <w:t>k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úprav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4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ce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7"/>
          <w:sz w:val="22"/>
          <w:szCs w:val="22"/>
        </w:rPr>
        <w:t>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níž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1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uvedenýc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5"/>
          <w:sz w:val="22"/>
          <w:szCs w:val="22"/>
        </w:rPr>
        <w:t>h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položek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4"/>
          <w:w w:val="95"/>
          <w:sz w:val="22"/>
          <w:szCs w:val="22"/>
        </w:rPr>
        <w:t>,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íslován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93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odpovíd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5"/>
          <w:sz w:val="22"/>
          <w:szCs w:val="22"/>
        </w:rPr>
        <w:t>á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položká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7"/>
          <w:sz w:val="22"/>
          <w:szCs w:val="22"/>
        </w:rPr>
        <w:t>m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8"/>
          <w:sz w:val="22"/>
          <w:szCs w:val="22"/>
        </w:rPr>
        <w:t>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tabulce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1050117</wp:posOffset>
            </wp:positionH>
            <wp:positionV relativeFrom="paragraph">
              <wp:posOffset>134187</wp:posOffset>
            </wp:positionV>
            <wp:extent cx="4030975" cy="474896"/>
            <wp:effectExtent l="0" t="0" r="0" b="0"/>
            <wp:wrapNone/>
            <wp:docPr id="193" name="Freeform 19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75" flipH="0" flipV="0">
                      <a:off x="1050117" y="2744050"/>
                      <a:ext cx="3916675" cy="36059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44" w:lineRule="exact"/>
                          <w:ind w:left="1628" w:right="0" w:hanging="1628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0"/>
                            <w:szCs w:val="20"/>
                          </w:rPr>
                          <w:t>Návr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9"/>
                            <w:w w:val="108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jednotkovýc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2"/>
                            <w:w w:val="118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0"/>
                            <w:szCs w:val="20"/>
                          </w:rPr>
                          <w:t>ce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5"/>
                            <w:w w:val="107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9"/>
                            <w:w w:val="106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0"/>
                            <w:szCs w:val="20"/>
                          </w:rPr>
                          <w:t>Se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0"/>
                            <w:szCs w:val="20"/>
                          </w:rPr>
                          <w:t>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4"/>
                            <w:w w:val="108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trávník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2"/>
                            <w:w w:val="130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0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podzimního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vyhrabán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7"/>
                            <w:w w:val="119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0"/>
                            <w:szCs w:val="20"/>
                          </w:rPr>
                          <w:t>trávníku.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44" w:lineRule="exact"/>
        <w:ind w:left="2761" w:right="2810" w:hanging="1628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Návr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39"/>
          <w:w w:val="108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20"/>
          <w:szCs w:val="20"/>
        </w:rPr>
        <w:t>jednotkovýc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118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0"/>
          <w:szCs w:val="20"/>
        </w:rPr>
        <w:t>ce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5"/>
          <w:w w:val="107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9"/>
          <w:w w:val="106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Se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0"/>
          <w:szCs w:val="20"/>
        </w:rPr>
        <w:t>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34"/>
          <w:w w:val="108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trávník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130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0"/>
          <w:w w:val="99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0"/>
          <w:szCs w:val="20"/>
        </w:rPr>
        <w:t>podzimního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20"/>
          <w:szCs w:val="20"/>
        </w:rPr>
        <w:t>vyhrabán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7"/>
          <w:w w:val="119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1"/>
          <w:sz w:val="20"/>
          <w:szCs w:val="20"/>
        </w:rPr>
        <w:t>trávníku.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4236723</wp:posOffset>
            </wp:positionH>
            <wp:positionV relativeFrom="paragraph">
              <wp:posOffset>114820</wp:posOffset>
            </wp:positionV>
            <wp:extent cx="2107807" cy="389445"/>
            <wp:effectExtent l="0" t="0" r="0" b="0"/>
            <wp:wrapNone/>
            <wp:docPr id="194" name="Freeform 19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236723" y="3694328"/>
                      <a:ext cx="1993507" cy="2751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746"/>
                          </w:tabs>
                          <w:spacing w:before="0" w:after="0" w:line="228" w:lineRule="exact"/>
                          <w:ind w:left="232" w:right="0" w:hanging="232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18"/>
                            <w:szCs w:val="18"/>
                          </w:rPr>
                          <w:t>Cení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7"/>
                            <w:w w:val="123"/>
                            <w:sz w:val="18"/>
                            <w:szCs w:val="18"/>
                          </w:rPr>
                          <w:t>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18"/>
                            <w:szCs w:val="18"/>
                          </w:rPr>
                          <w:t>823-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77"/>
                            <w:w w:val="121"/>
                            <w:sz w:val="18"/>
                            <w:szCs w:val="18"/>
                          </w:rPr>
                          <w:t>1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18"/>
                            <w:szCs w:val="18"/>
                          </w:rPr>
                          <w:t>Navrhovaná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0"/>
                            <w:szCs w:val="20"/>
                          </w:rPr>
                          <w:t>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2"/>
                            <w:w w:val="81"/>
                            <w:sz w:val="20"/>
                            <w:szCs w:val="20"/>
                          </w:rPr>
                          <w:t>Ú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1997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cen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7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be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9"/>
                            <w:w w:val="104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0"/>
                            <w:szCs w:val="20"/>
                          </w:rPr>
                          <w:t>DPH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7898"/>
        </w:tabs>
        <w:spacing w:before="0" w:after="0" w:line="228" w:lineRule="exact"/>
        <w:ind w:left="6384" w:right="820" w:hanging="232"/>
      </w:pPr>
      <w:r/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18"/>
          <w:szCs w:val="18"/>
        </w:rPr>
        <w:t>Cení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7"/>
          <w:w w:val="123"/>
          <w:sz w:val="18"/>
          <w:szCs w:val="18"/>
        </w:rPr>
        <w:t>k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18"/>
          <w:szCs w:val="18"/>
        </w:rPr>
        <w:t>823-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77"/>
          <w:w w:val="121"/>
          <w:sz w:val="18"/>
          <w:szCs w:val="18"/>
        </w:rPr>
        <w:t>1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18"/>
          <w:szCs w:val="18"/>
        </w:rPr>
        <w:t>Navrhovaná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1"/>
          <w:sz w:val="20"/>
          <w:szCs w:val="20"/>
        </w:rPr>
        <w:t>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81"/>
          <w:sz w:val="20"/>
          <w:szCs w:val="20"/>
        </w:rPr>
        <w:t>Ú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1997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cen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7"/>
          <w:w w:val="106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be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9"/>
          <w:w w:val="104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2"/>
          <w:sz w:val="20"/>
          <w:szCs w:val="20"/>
        </w:rPr>
        <w:t>DPH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8139"/>
        </w:tabs>
        <w:spacing w:before="222" w:after="0" w:line="229" w:lineRule="exact"/>
        <w:ind w:left="8141" w:right="1516" w:hanging="7802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545923</wp:posOffset>
            </wp:positionH>
            <wp:positionV relativeFrom="paragraph">
              <wp:posOffset>146599</wp:posOffset>
            </wp:positionV>
            <wp:extent cx="5356600" cy="831065"/>
            <wp:effectExtent l="0" t="0" r="0" b="0"/>
            <wp:wrapNone/>
            <wp:docPr id="195" name="Freeform 19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4051" flipH="0" flipV="0">
                      <a:off x="545923" y="4118658"/>
                      <a:ext cx="5242300" cy="7167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800"/>
                          </w:tabs>
                          <w:spacing w:before="0" w:after="0" w:line="229" w:lineRule="exact"/>
                          <w:ind w:left="7802" w:right="0" w:hanging="7802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0"/>
                            <w:szCs w:val="20"/>
                          </w:rPr>
                          <w:t>Se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0"/>
                            <w:szCs w:val="20"/>
                          </w:rPr>
                          <w:t>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9"/>
                            <w:w w:val="109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trávníku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07"/>
                            <w:sz w:val="20"/>
                            <w:szCs w:val="20"/>
                          </w:rPr>
                          <w:t>l,-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18"/>
                            <w:szCs w:val="18"/>
                          </w:rPr>
                          <w:t>1,--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18"/>
                            <w:szCs w:val="18"/>
                          </w:rPr>
                          <w:t>1,60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28" w:lineRule="exact"/>
                          <w:ind w:left="7804" w:right="0" w:firstLine="4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1"/>
                            <w:sz w:val="18"/>
                            <w:szCs w:val="18"/>
                          </w:rPr>
                          <w:t>2,-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4"/>
                            <w:sz w:val="18"/>
                            <w:szCs w:val="18"/>
                          </w:rPr>
                          <w:t>l,“-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2706623</wp:posOffset>
            </wp:positionH>
            <wp:positionV relativeFrom="paragraph">
              <wp:posOffset>143593</wp:posOffset>
            </wp:positionV>
            <wp:extent cx="754382" cy="256158"/>
            <wp:effectExtent l="0" t="0" r="0" b="0"/>
            <wp:wrapNone/>
            <wp:docPr id="196" name="Freeform 19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706623" y="4115652"/>
                      <a:ext cx="640082" cy="1418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73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položky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2706624</wp:posOffset>
            </wp:positionH>
            <wp:positionV relativeFrom="paragraph">
              <wp:posOffset>143592</wp:posOffset>
            </wp:positionV>
            <wp:extent cx="754380" cy="256159"/>
            <wp:effectExtent l="0" t="0" r="0" b="0"/>
            <wp:wrapNone/>
            <wp:docPr id="197" name="Freeform 19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706624" y="4115651"/>
                      <a:ext cx="640080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73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položky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20"/>
          <w:szCs w:val="20"/>
        </w:rPr>
        <w:t>Se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20"/>
          <w:szCs w:val="20"/>
        </w:rPr>
        <w:t>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9"/>
          <w:w w:val="109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trávníku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07"/>
          <w:sz w:val="20"/>
          <w:szCs w:val="20"/>
        </w:rPr>
        <w:t>l,-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18"/>
          <w:szCs w:val="18"/>
        </w:rPr>
        <w:t>1,--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9"/>
          <w:sz w:val="18"/>
          <w:szCs w:val="18"/>
        </w:rPr>
        <w:t>1,60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28" w:lineRule="exact"/>
        <w:ind w:left="8143" w:right="1516" w:firstLine="4"/>
      </w:pPr>
      <w:r/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1"/>
          <w:sz w:val="18"/>
          <w:szCs w:val="18"/>
        </w:rPr>
        <w:t>2,-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4"/>
          <w:sz w:val="18"/>
          <w:szCs w:val="18"/>
        </w:rPr>
        <w:t>l,“-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545578</wp:posOffset>
            </wp:positionH>
            <wp:positionV relativeFrom="paragraph">
              <wp:posOffset>64213</wp:posOffset>
            </wp:positionV>
            <wp:extent cx="3215658" cy="256159"/>
            <wp:effectExtent l="0" t="0" r="0" b="0"/>
            <wp:wrapNone/>
            <wp:docPr id="198" name="Freeform 19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6757" flipH="0" flipV="0">
                      <a:off x="545578" y="5200741"/>
                      <a:ext cx="3101358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264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Podzimn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2"/>
                            <w:w w:val="111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6"/>
                            <w:sz w:val="20"/>
                            <w:szCs w:val="20"/>
                          </w:rPr>
                          <w:t>vyhr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6"/>
                            <w:w w:val="12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trávníku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9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0"/>
                            <w:szCs w:val="20"/>
                          </w:rPr>
                          <w:t>položk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47"/>
                            <w:w w:val="120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43"/>
                            <w:sz w:val="20"/>
                            <w:szCs w:val="20"/>
                          </w:rPr>
                          <w:t>ll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1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602"/>
        </w:tabs>
        <w:spacing w:before="0" w:after="0" w:line="240" w:lineRule="auto"/>
        <w:ind w:left="338" w:right="0" w:firstLine="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Podzimn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111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6"/>
          <w:sz w:val="20"/>
          <w:szCs w:val="20"/>
        </w:rPr>
        <w:t>vyhr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6"/>
          <w:w w:val="126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20"/>
          <w:szCs w:val="20"/>
        </w:rPr>
        <w:t>trávníku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8"/>
          <w:w w:val="96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20"/>
          <w:szCs w:val="20"/>
        </w:rPr>
        <w:t>položk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47"/>
          <w:w w:val="120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43"/>
          <w:sz w:val="20"/>
          <w:szCs w:val="20"/>
        </w:rPr>
        <w:t>ll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899894</wp:posOffset>
            </wp:positionH>
            <wp:positionV relativeFrom="paragraph">
              <wp:posOffset>30797</wp:posOffset>
            </wp:positionV>
            <wp:extent cx="4550561" cy="585879"/>
            <wp:effectExtent l="0" t="0" r="0" b="0"/>
            <wp:wrapNone/>
            <wp:docPr id="199" name="Freeform 19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15520" flipH="0" flipV="0">
                      <a:off x="899894" y="6726250"/>
                      <a:ext cx="4436261" cy="47157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9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26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8"/>
                            <w:szCs w:val="18"/>
                          </w:rPr>
                          <w:t>Praz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9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8"/>
                            <w:szCs w:val="18"/>
                          </w:rPr>
                          <w:t>dn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5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18"/>
                            <w:szCs w:val="18"/>
                          </w:rPr>
                          <w:t>30.4.1999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749"/>
                            <w:tab w:val="left" w:pos="6822"/>
                          </w:tabs>
                          <w:spacing w:before="188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3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objednatele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3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zhotovitele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5" w:right="0" w:firstLine="9"/>
      </w:pPr>
      <w:r/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26"/>
          <w:sz w:val="18"/>
          <w:szCs w:val="18"/>
        </w:rPr>
        <w:t>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8"/>
          <w:szCs w:val="18"/>
        </w:rPr>
        <w:t>Praz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9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8"/>
          <w:szCs w:val="18"/>
        </w:rPr>
        <w:t>dn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5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8"/>
          <w:szCs w:val="18"/>
        </w:rPr>
        <w:t>30.4.1999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500" w:bottom="500" w:left="500" w:header="708" w:footer="708" w:gutter="0"/>
          <w:docGrid w:linePitch="360"/>
        </w:sectPr>
        <w:tabs>
          <w:tab w:val="left" w:pos="5644"/>
          <w:tab w:val="left" w:pos="7717"/>
        </w:tabs>
        <w:spacing w:before="188" w:after="0" w:line="240" w:lineRule="auto"/>
        <w:ind w:left="895" w:right="0" w:firstLine="0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Z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3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objednatele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Z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3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zhotovitele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3"/>
          <w:sz w:val="22"/>
          <w:szCs w:val="22"/>
        </w:rPr>
        <w:t>7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370" behindDoc="0" locked="0" layoutInCell="1" allowOverlap="1">
            <wp:simplePos x="0" y="0"/>
            <wp:positionH relativeFrom="page">
              <wp:posOffset>863713</wp:posOffset>
            </wp:positionH>
            <wp:positionV relativeFrom="page">
              <wp:posOffset>426663</wp:posOffset>
            </wp:positionV>
            <wp:extent cx="3616869" cy="624396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34407" flipH="0" flipV="0">
                      <a:off x="863713" y="426663"/>
                      <a:ext cx="3502569" cy="51009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535" w:lineRule="exact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4"/>
                            <w:szCs w:val="24"/>
                          </w:rPr>
                          <w:t>DODATE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2"/>
                            <w:w w:val="133"/>
                            <w:sz w:val="24"/>
                            <w:szCs w:val="24"/>
                          </w:rPr>
                          <w:t>K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4"/>
                            <w:szCs w:val="24"/>
                          </w:rPr>
                          <w:t>.1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4"/>
                            <w:szCs w:val="24"/>
                          </w:rPr>
                          <w:t>K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2"/>
                            <w:w w:val="122"/>
                            <w:sz w:val="24"/>
                            <w:szCs w:val="24"/>
                          </w:rPr>
                          <w:t>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4"/>
                            <w:szCs w:val="24"/>
                          </w:rPr>
                          <w:t>SMLOUV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31"/>
                            <w:sz w:val="24"/>
                            <w:szCs w:val="24"/>
                          </w:rPr>
                          <w:t>É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1"/>
                            <w:w w:val="110"/>
                            <w:sz w:val="24"/>
                            <w:szCs w:val="24"/>
                          </w:rPr>
                          <w:t>.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4"/>
                            <w:szCs w:val="24"/>
                          </w:rPr>
                          <w:t>1/9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09"/>
                            <w:sz w:val="24"/>
                            <w:szCs w:val="24"/>
                          </w:rPr>
                          <w:t>7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4"/>
                            <w:szCs w:val="24"/>
                          </w:rPr>
                          <w:t>zedn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4"/>
                            <w:szCs w:val="24"/>
                          </w:rPr>
                          <w:t>ę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4"/>
                            <w:szCs w:val="24"/>
                          </w:rPr>
                          <w:t>20.12.1997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863720</wp:posOffset>
            </wp:positionH>
            <wp:positionV relativeFrom="page">
              <wp:posOffset>426673</wp:posOffset>
            </wp:positionV>
            <wp:extent cx="3616858" cy="624395"/>
            <wp:effectExtent l="0" t="0" r="0" b="0"/>
            <wp:wrapNone/>
            <wp:docPr id="201" name="Freeform 2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34407" flipH="0" flipV="0">
                      <a:off x="863720" y="426673"/>
                      <a:ext cx="3502558" cy="51009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535" w:lineRule="exact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24"/>
                            <w:szCs w:val="24"/>
                          </w:rPr>
                          <w:t>DODATE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2"/>
                            <w:w w:val="133"/>
                            <w:sz w:val="24"/>
                            <w:szCs w:val="24"/>
                          </w:rPr>
                          <w:t>K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24"/>
                            <w:szCs w:val="24"/>
                          </w:rPr>
                          <w:t>.1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4"/>
                            <w:szCs w:val="24"/>
                          </w:rPr>
                          <w:t>K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2"/>
                            <w:w w:val="122"/>
                            <w:sz w:val="24"/>
                            <w:szCs w:val="24"/>
                          </w:rPr>
                          <w:t>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1"/>
                            <w:sz w:val="24"/>
                            <w:szCs w:val="24"/>
                          </w:rPr>
                          <w:t>SMLOUV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131"/>
                            <w:sz w:val="24"/>
                            <w:szCs w:val="24"/>
                          </w:rPr>
                          <w:t>É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1"/>
                            <w:w w:val="110"/>
                            <w:sz w:val="24"/>
                            <w:szCs w:val="24"/>
                          </w:rPr>
                          <w:t>.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4"/>
                            <w:szCs w:val="24"/>
                          </w:rPr>
                          <w:t>1/9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4"/>
                            <w:w w:val="109"/>
                            <w:sz w:val="24"/>
                            <w:szCs w:val="24"/>
                          </w:rPr>
                          <w:t>7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4"/>
                            <w:szCs w:val="24"/>
                          </w:rPr>
                          <w:t>zedn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4"/>
                            <w:szCs w:val="24"/>
                          </w:rPr>
                          <w:t>ę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4"/>
                            <w:szCs w:val="24"/>
                          </w:rPr>
                          <w:t>20.12.1997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0" behindDoc="0" locked="0" layoutInCell="1" allowOverlap="1">
            <wp:simplePos x="0" y="0"/>
            <wp:positionH relativeFrom="page">
              <wp:posOffset>5612071</wp:posOffset>
            </wp:positionH>
            <wp:positionV relativeFrom="page">
              <wp:posOffset>4921000</wp:posOffset>
            </wp:positionV>
            <wp:extent cx="258268" cy="227787"/>
            <wp:effectExtent l="0" t="0" r="0" b="0"/>
            <wp:wrapNone/>
            <wp:docPr id="202" name="Freeform 2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78713" flipH="0" flipV="0">
                      <a:off x="5612071" y="4921000"/>
                      <a:ext cx="143968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16"/>
                            <w:szCs w:val="16"/>
                          </w:rPr>
                          <w:t>lm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22" behindDoc="0" locked="0" layoutInCell="1" allowOverlap="1">
            <wp:simplePos x="0" y="0"/>
            <wp:positionH relativeFrom="page">
              <wp:posOffset>5612063</wp:posOffset>
            </wp:positionH>
            <wp:positionV relativeFrom="page">
              <wp:posOffset>4920996</wp:posOffset>
            </wp:positionV>
            <wp:extent cx="258269" cy="227786"/>
            <wp:effectExtent l="0" t="0" r="0" b="0"/>
            <wp:wrapNone/>
            <wp:docPr id="203" name="Freeform 2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78713" flipH="0" flipV="0">
                      <a:off x="5612063" y="4920996"/>
                      <a:ext cx="143969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4"/>
                            <w:sz w:val="16"/>
                            <w:szCs w:val="16"/>
                          </w:rPr>
                          <w:t>lm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1" behindDoc="0" locked="0" layoutInCell="1" allowOverlap="1">
            <wp:simplePos x="0" y="0"/>
            <wp:positionH relativeFrom="page">
              <wp:posOffset>5722779</wp:posOffset>
            </wp:positionH>
            <wp:positionV relativeFrom="page">
              <wp:posOffset>4820727</wp:posOffset>
            </wp:positionV>
            <wp:extent cx="183464" cy="213600"/>
            <wp:effectExtent l="0" t="0" r="0" b="0"/>
            <wp:wrapNone/>
            <wp:docPr id="204" name="Freeform 2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722779" y="4820727"/>
                      <a:ext cx="69164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23" behindDoc="0" locked="0" layoutInCell="1" allowOverlap="1">
            <wp:simplePos x="0" y="0"/>
            <wp:positionH relativeFrom="page">
              <wp:posOffset>5722771</wp:posOffset>
            </wp:positionH>
            <wp:positionV relativeFrom="page">
              <wp:posOffset>4820725</wp:posOffset>
            </wp:positionV>
            <wp:extent cx="183464" cy="213600"/>
            <wp:effectExtent l="0" t="0" r="0" b="0"/>
            <wp:wrapNone/>
            <wp:docPr id="205" name="Freeform 2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722771" y="4820725"/>
                      <a:ext cx="69164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2" behindDoc="0" locked="0" layoutInCell="1" allowOverlap="1">
            <wp:simplePos x="0" y="0"/>
            <wp:positionH relativeFrom="page">
              <wp:posOffset>4689696</wp:posOffset>
            </wp:positionH>
            <wp:positionV relativeFrom="page">
              <wp:posOffset>5196238</wp:posOffset>
            </wp:positionV>
            <wp:extent cx="173583" cy="199415"/>
            <wp:effectExtent l="0" t="0" r="0" b="0"/>
            <wp:wrapNone/>
            <wp:docPr id="206" name="Freeform 2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4689696" y="5196238"/>
                      <a:ext cx="59283" cy="85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4" behindDoc="0" locked="0" layoutInCell="1" allowOverlap="1">
            <wp:simplePos x="0" y="0"/>
            <wp:positionH relativeFrom="page">
              <wp:posOffset>3931062</wp:posOffset>
            </wp:positionH>
            <wp:positionV relativeFrom="page">
              <wp:posOffset>4672997</wp:posOffset>
            </wp:positionV>
            <wp:extent cx="1247283" cy="199415"/>
            <wp:effectExtent l="0" t="0" r="0" b="0"/>
            <wp:wrapNone/>
            <wp:docPr id="207" name="Freeform 2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13376" flipH="0" flipV="0">
                      <a:off x="3931062" y="4672997"/>
                      <a:ext cx="1132983" cy="85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6"/>
                            <w:sz w:val="12"/>
                            <w:szCs w:val="12"/>
                          </w:rPr>
                          <w:t>U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6"/>
                            <w:w w:val="46"/>
                            <w:sz w:val="12"/>
                            <w:szCs w:val="12"/>
                          </w:rPr>
                          <w:t>1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04"/>
                            <w:sz w:val="12"/>
                            <w:szCs w:val="12"/>
                          </w:rPr>
                          <w:t>NNHNNI-Ji-J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7" behindDoc="0" locked="0" layoutInCell="1" allowOverlap="1">
            <wp:simplePos x="0" y="0"/>
            <wp:positionH relativeFrom="page">
              <wp:posOffset>5386473</wp:posOffset>
            </wp:positionH>
            <wp:positionV relativeFrom="page">
              <wp:posOffset>5563066</wp:posOffset>
            </wp:positionV>
            <wp:extent cx="870969" cy="199415"/>
            <wp:effectExtent l="0" t="0" r="0" b="0"/>
            <wp:wrapNone/>
            <wp:docPr id="208" name="Freeform 2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386473" y="5563066"/>
                      <a:ext cx="756669" cy="85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5"/>
                            <w:sz w:val="12"/>
                            <w:szCs w:val="12"/>
                          </w:rPr>
                          <w:t>OOOOOU'I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5" behindDoc="0" locked="0" layoutInCell="1" allowOverlap="1">
            <wp:simplePos x="0" y="0"/>
            <wp:positionH relativeFrom="page">
              <wp:posOffset>5027951</wp:posOffset>
            </wp:positionH>
            <wp:positionV relativeFrom="page">
              <wp:posOffset>5379804</wp:posOffset>
            </wp:positionV>
            <wp:extent cx="1149100" cy="199415"/>
            <wp:effectExtent l="0" t="0" r="0" b="0"/>
            <wp:wrapNone/>
            <wp:docPr id="209" name="Freeform 2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027951" y="5379804"/>
                      <a:ext cx="1034800" cy="85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7"/>
                            <w:sz w:val="12"/>
                            <w:szCs w:val="12"/>
                          </w:rPr>
                          <w:t>kONLJJw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4"/>
                            <w:w w:val="177"/>
                            <w:sz w:val="12"/>
                            <w:szCs w:val="12"/>
                          </w:rPr>
                          <w:t>N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12"/>
                            <w:szCs w:val="12"/>
                          </w:rPr>
                          <w:t>NH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47" behindDoc="0" locked="0" layoutInCell="1" allowOverlap="1">
            <wp:simplePos x="0" y="0"/>
            <wp:positionH relativeFrom="page">
              <wp:posOffset>5027945</wp:posOffset>
            </wp:positionH>
            <wp:positionV relativeFrom="page">
              <wp:posOffset>5379799</wp:posOffset>
            </wp:positionV>
            <wp:extent cx="1149097" cy="199415"/>
            <wp:effectExtent l="0" t="0" r="0" b="0"/>
            <wp:wrapNone/>
            <wp:docPr id="210" name="Freeform 2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027945" y="5379799"/>
                      <a:ext cx="1034797" cy="85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7"/>
                            <w:sz w:val="12"/>
                            <w:szCs w:val="12"/>
                          </w:rPr>
                          <w:t>kONLJJw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4"/>
                            <w:w w:val="177"/>
                            <w:sz w:val="12"/>
                            <w:szCs w:val="12"/>
                          </w:rPr>
                          <w:t>N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12"/>
                            <w:szCs w:val="12"/>
                          </w:rPr>
                          <w:t>NH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33" behindDoc="0" locked="0" layoutInCell="1" allowOverlap="1">
            <wp:simplePos x="0" y="0"/>
            <wp:positionH relativeFrom="page">
              <wp:posOffset>4283983</wp:posOffset>
            </wp:positionH>
            <wp:positionV relativeFrom="page">
              <wp:posOffset>4573984</wp:posOffset>
            </wp:positionV>
            <wp:extent cx="977391" cy="199415"/>
            <wp:effectExtent l="0" t="0" r="0" b="0"/>
            <wp:wrapNone/>
            <wp:docPr id="211" name="Freeform 2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16448" flipH="0" flipV="0">
                      <a:off x="4283983" y="4573984"/>
                      <a:ext cx="863091" cy="85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12"/>
                            <w:szCs w:val="12"/>
                          </w:rPr>
                          <w:t>OOU'IOCDU'IO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49" behindDoc="0" locked="0" layoutInCell="1" allowOverlap="1">
            <wp:simplePos x="0" y="0"/>
            <wp:positionH relativeFrom="page">
              <wp:posOffset>5386467</wp:posOffset>
            </wp:positionH>
            <wp:positionV relativeFrom="page">
              <wp:posOffset>5563061</wp:posOffset>
            </wp:positionV>
            <wp:extent cx="870967" cy="199415"/>
            <wp:effectExtent l="0" t="0" r="0" b="0"/>
            <wp:wrapNone/>
            <wp:docPr id="212" name="Freeform 2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386467" y="5563061"/>
                      <a:ext cx="756667" cy="85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5"/>
                            <w:sz w:val="12"/>
                            <w:szCs w:val="12"/>
                          </w:rPr>
                          <w:t>OOOOOU'I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26" behindDoc="0" locked="0" layoutInCell="1" allowOverlap="1">
            <wp:simplePos x="0" y="0"/>
            <wp:positionH relativeFrom="page">
              <wp:posOffset>3931059</wp:posOffset>
            </wp:positionH>
            <wp:positionV relativeFrom="page">
              <wp:posOffset>4672995</wp:posOffset>
            </wp:positionV>
            <wp:extent cx="1247281" cy="199415"/>
            <wp:effectExtent l="0" t="0" r="0" b="0"/>
            <wp:wrapNone/>
            <wp:docPr id="213" name="Freeform 2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13376" flipH="0" flipV="0">
                      <a:off x="3931059" y="4672995"/>
                      <a:ext cx="1132981" cy="85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6"/>
                            <w:sz w:val="12"/>
                            <w:szCs w:val="12"/>
                          </w:rPr>
                          <w:t>U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6"/>
                            <w:w w:val="46"/>
                            <w:sz w:val="12"/>
                            <w:szCs w:val="12"/>
                          </w:rPr>
                          <w:t>1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04"/>
                            <w:sz w:val="12"/>
                            <w:szCs w:val="12"/>
                          </w:rPr>
                          <w:t>NNHNNI-Ji-J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34" behindDoc="0" locked="0" layoutInCell="1" allowOverlap="1">
            <wp:simplePos x="0" y="0"/>
            <wp:positionH relativeFrom="page">
              <wp:posOffset>4689691</wp:posOffset>
            </wp:positionH>
            <wp:positionV relativeFrom="page">
              <wp:posOffset>5196233</wp:posOffset>
            </wp:positionV>
            <wp:extent cx="173583" cy="199415"/>
            <wp:effectExtent l="0" t="0" r="0" b="0"/>
            <wp:wrapNone/>
            <wp:docPr id="214" name="Freeform 2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4689691" y="5196233"/>
                      <a:ext cx="59283" cy="85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4283979</wp:posOffset>
            </wp:positionH>
            <wp:positionV relativeFrom="page">
              <wp:posOffset>4573981</wp:posOffset>
            </wp:positionV>
            <wp:extent cx="977388" cy="199415"/>
            <wp:effectExtent l="0" t="0" r="0" b="0"/>
            <wp:wrapNone/>
            <wp:docPr id="215" name="Freeform 2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16448" flipH="0" flipV="0">
                      <a:off x="4283979" y="4573981"/>
                      <a:ext cx="863088" cy="85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3"/>
                            <w:sz w:val="12"/>
                            <w:szCs w:val="12"/>
                          </w:rPr>
                          <w:t>OOU'IOCDU'IO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7" behindDoc="0" locked="0" layoutInCell="1" allowOverlap="1">
            <wp:simplePos x="0" y="0"/>
            <wp:positionH relativeFrom="page">
              <wp:posOffset>5286861</wp:posOffset>
            </wp:positionH>
            <wp:positionV relativeFrom="page">
              <wp:posOffset>5539297</wp:posOffset>
            </wp:positionV>
            <wp:extent cx="845822" cy="272097"/>
            <wp:effectExtent l="0" t="0" r="0" b="0"/>
            <wp:wrapNone/>
            <wp:docPr id="216" name="Freeform 2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286861" y="5539297"/>
                      <a:ext cx="731522" cy="15779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068"/>
                          </w:tabs>
                          <w:spacing w:before="0" w:after="0" w:line="136" w:lineRule="exact"/>
                          <w:ind w:left="0" w:right="0" w:firstLine="501"/>
                          <w:jc w:val="right"/>
                        </w:pP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0"/>
                            <w:szCs w:val="10"/>
                          </w:rPr>
                          <w:t>"	Q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6"/>
                            <w:sz w:val="10"/>
                            <w:szCs w:val="10"/>
                          </w:rPr>
                          <w:t>mmCDII</w:t>
                        </w: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6"/>
                            <w:sz w:val="10"/>
                            <w:szCs w:val="10"/>
                          </w:rPr>
                          <w:t>Ř</w:t>
                        </w: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6"/>
                            <w:sz w:val="10"/>
                            <w:szCs w:val="10"/>
                          </w:rPr>
                          <w:t>NKO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39" behindDoc="0" locked="0" layoutInCell="1" allowOverlap="1">
            <wp:simplePos x="0" y="0"/>
            <wp:positionH relativeFrom="page">
              <wp:posOffset>5286855</wp:posOffset>
            </wp:positionH>
            <wp:positionV relativeFrom="page">
              <wp:posOffset>5539293</wp:posOffset>
            </wp:positionV>
            <wp:extent cx="845820" cy="272096"/>
            <wp:effectExtent l="0" t="0" r="0" b="0"/>
            <wp:wrapNone/>
            <wp:docPr id="217" name="Freeform 2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286855" y="5539293"/>
                      <a:ext cx="731520" cy="15779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068"/>
                          </w:tabs>
                          <w:spacing w:before="0" w:after="0" w:line="136" w:lineRule="exact"/>
                          <w:ind w:left="0" w:right="0" w:firstLine="501"/>
                          <w:jc w:val="right"/>
                        </w:pP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0"/>
                            <w:szCs w:val="10"/>
                          </w:rPr>
                          <w:t>"	Q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6"/>
                            <w:sz w:val="10"/>
                            <w:szCs w:val="10"/>
                          </w:rPr>
                          <w:t>mmCDII</w:t>
                        </w: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6"/>
                            <w:sz w:val="10"/>
                            <w:szCs w:val="10"/>
                          </w:rPr>
                          <w:t>Ř</w:t>
                        </w: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6"/>
                            <w:sz w:val="10"/>
                            <w:szCs w:val="10"/>
                          </w:rPr>
                          <w:t>NKO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45" behindDoc="0" locked="0" layoutInCell="1" allowOverlap="1">
            <wp:simplePos x="0" y="0"/>
            <wp:positionH relativeFrom="page">
              <wp:posOffset>4586193</wp:posOffset>
            </wp:positionH>
            <wp:positionV relativeFrom="page">
              <wp:posOffset>5263068</wp:posOffset>
            </wp:positionV>
            <wp:extent cx="169924" cy="404684"/>
            <wp:effectExtent l="0" t="0" r="0" b="0"/>
            <wp:wrapNone/>
            <wp:docPr id="218" name="Freeform 2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4586193" y="5263068"/>
                      <a:ext cx="55624" cy="29038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8"/>
                        </w:pP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2"/>
                            <w:sz w:val="10"/>
                            <w:szCs w:val="10"/>
                          </w:rPr>
                          <w:t>CW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2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2"/>
                            <w:szCs w:val="12"/>
                          </w:rPr>
                          <w:t>4:.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19"/>
                        </w:pP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0"/>
                            <w:szCs w:val="10"/>
                          </w:rPr>
                          <w:t>C)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3" behindDoc="0" locked="0" layoutInCell="1" allowOverlap="1">
            <wp:simplePos x="0" y="0"/>
            <wp:positionH relativeFrom="page">
              <wp:posOffset>4586197</wp:posOffset>
            </wp:positionH>
            <wp:positionV relativeFrom="page">
              <wp:posOffset>5263072</wp:posOffset>
            </wp:positionV>
            <wp:extent cx="169924" cy="404686"/>
            <wp:effectExtent l="0" t="0" r="0" b="0"/>
            <wp:wrapNone/>
            <wp:docPr id="219" name="Freeform 2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4586197" y="5263072"/>
                      <a:ext cx="55624" cy="2903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8"/>
                        </w:pP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2"/>
                            <w:sz w:val="10"/>
                            <w:szCs w:val="10"/>
                          </w:rPr>
                          <w:t>CW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2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2"/>
                            <w:szCs w:val="12"/>
                          </w:rPr>
                          <w:t>4:.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19"/>
                        </w:pP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0"/>
                            <w:szCs w:val="10"/>
                          </w:rPr>
                          <w:t>C)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23" behindDoc="0" locked="0" layoutInCell="1" allowOverlap="1">
            <wp:simplePos x="0" y="0"/>
            <wp:positionH relativeFrom="page">
              <wp:posOffset>2612229</wp:posOffset>
            </wp:positionH>
            <wp:positionV relativeFrom="page">
              <wp:posOffset>4135686</wp:posOffset>
            </wp:positionV>
            <wp:extent cx="173735" cy="185229"/>
            <wp:effectExtent l="0" t="0" r="0" b="0"/>
            <wp:wrapNone/>
            <wp:docPr id="220" name="Freeform 2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2612229" y="4135686"/>
                      <a:ext cx="59435" cy="7092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10"/>
                            <w:szCs w:val="10"/>
                          </w:rPr>
                          <w:t>O&lt;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05" behindDoc="0" locked="0" layoutInCell="1" allowOverlap="1">
            <wp:simplePos x="0" y="0"/>
            <wp:positionH relativeFrom="page">
              <wp:posOffset>2612230</wp:posOffset>
            </wp:positionH>
            <wp:positionV relativeFrom="page">
              <wp:posOffset>4135686</wp:posOffset>
            </wp:positionV>
            <wp:extent cx="173736" cy="185229"/>
            <wp:effectExtent l="0" t="0" r="0" b="0"/>
            <wp:wrapNone/>
            <wp:docPr id="221" name="Freeform 2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2612230" y="4135686"/>
                      <a:ext cx="59436" cy="7092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10"/>
                            <w:szCs w:val="10"/>
                          </w:rPr>
                          <w:t>O&lt;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2" behindDoc="0" locked="0" layoutInCell="1" allowOverlap="1">
            <wp:simplePos x="0" y="0"/>
            <wp:positionH relativeFrom="page">
              <wp:posOffset>5602083</wp:posOffset>
            </wp:positionH>
            <wp:positionV relativeFrom="page">
              <wp:posOffset>5049488</wp:posOffset>
            </wp:positionV>
            <wp:extent cx="131215" cy="171042"/>
            <wp:effectExtent l="0" t="0" r="0" b="0"/>
            <wp:wrapNone/>
            <wp:docPr id="222" name="Freeform 2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602083" y="5049488"/>
                      <a:ext cx="16915" cy="5674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8"/>
                            <w:szCs w:val="8"/>
                          </w:rPr>
                          <w:t>`</w:t>
                        </w:r>
                        <w:r>
                          <w:rPr>
                            <w:rFonts w:ascii="Times New Roman" w:hAnsi="Times New Roman" w:cs="Times New Roman"/>
                            <w:sz w:val="8"/>
                            <w:szCs w:val="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24" behindDoc="0" locked="0" layoutInCell="1" allowOverlap="1">
            <wp:simplePos x="0" y="0"/>
            <wp:positionH relativeFrom="page">
              <wp:posOffset>5602076</wp:posOffset>
            </wp:positionH>
            <wp:positionV relativeFrom="page">
              <wp:posOffset>5049484</wp:posOffset>
            </wp:positionV>
            <wp:extent cx="131215" cy="171042"/>
            <wp:effectExtent l="0" t="0" r="0" b="0"/>
            <wp:wrapNone/>
            <wp:docPr id="223" name="Freeform 2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602076" y="5049484"/>
                      <a:ext cx="16915" cy="5674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8"/>
                            <w:szCs w:val="8"/>
                          </w:rPr>
                          <w:t>`</w:t>
                        </w:r>
                        <w:r>
                          <w:rPr>
                            <w:rFonts w:ascii="Times New Roman" w:hAnsi="Times New Roman" w:cs="Times New Roman"/>
                            <w:sz w:val="8"/>
                            <w:szCs w:val="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38" behindDoc="0" locked="0" layoutInCell="1" allowOverlap="1">
            <wp:simplePos x="0" y="0"/>
            <wp:positionH relativeFrom="page">
              <wp:posOffset>4066398</wp:posOffset>
            </wp:positionH>
            <wp:positionV relativeFrom="page">
              <wp:posOffset>4666108</wp:posOffset>
            </wp:positionV>
            <wp:extent cx="1220699" cy="258348"/>
            <wp:effectExtent l="0" t="0" r="0" b="0"/>
            <wp:wrapNone/>
            <wp:docPr id="224" name="Freeform 2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05777" flipH="0" flipV="0">
                      <a:off x="4066398" y="4666108"/>
                      <a:ext cx="1106399" cy="14404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435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9"/>
                            <w:sz w:val="6"/>
                            <w:szCs w:val="6"/>
                          </w:rPr>
                          <w:t>""I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9"/>
                            <w:sz w:val="6"/>
                            <w:szCs w:val="6"/>
                          </w:rPr>
                          <w:t>ı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9"/>
                            <w:sz w:val="6"/>
                            <w:szCs w:val="6"/>
                          </w:rPr>
                          <w:t>"`l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16"/>
                            <w:szCs w:val="16"/>
                          </w:rPr>
                          <w:t>t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84"/>
                            <w:w w:val="48"/>
                            <w:sz w:val="16"/>
                            <w:szCs w:val="16"/>
                          </w:rPr>
                          <w:t>o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16"/>
                            <w:szCs w:val="16"/>
                          </w:rPr>
                          <w:t>coI-'Nchl-'Nw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20" behindDoc="0" locked="0" layoutInCell="1" allowOverlap="1">
            <wp:simplePos x="0" y="0"/>
            <wp:positionH relativeFrom="page">
              <wp:posOffset>4066395</wp:posOffset>
            </wp:positionH>
            <wp:positionV relativeFrom="page">
              <wp:posOffset>4666106</wp:posOffset>
            </wp:positionV>
            <wp:extent cx="1220695" cy="258348"/>
            <wp:effectExtent l="0" t="0" r="0" b="0"/>
            <wp:wrapNone/>
            <wp:docPr id="225" name="Freeform 2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05777" flipH="0" flipV="0">
                      <a:off x="4066395" y="4666106"/>
                      <a:ext cx="1106395" cy="14404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435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9"/>
                            <w:sz w:val="6"/>
                            <w:szCs w:val="6"/>
                          </w:rPr>
                          <w:t>""I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9"/>
                            <w:sz w:val="6"/>
                            <w:szCs w:val="6"/>
                          </w:rPr>
                          <w:t>ı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9"/>
                            <w:sz w:val="6"/>
                            <w:szCs w:val="6"/>
                          </w:rPr>
                          <w:t>"`l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16"/>
                            <w:szCs w:val="16"/>
                          </w:rPr>
                          <w:t>t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84"/>
                            <w:w w:val="48"/>
                            <w:sz w:val="16"/>
                            <w:szCs w:val="16"/>
                          </w:rPr>
                          <w:t>o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16"/>
                            <w:szCs w:val="16"/>
                          </w:rPr>
                          <w:t>coI-'Nchl-'Nw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42" behindDoc="0" locked="0" layoutInCell="1" allowOverlap="1">
            <wp:simplePos x="0" y="0"/>
            <wp:positionH relativeFrom="page">
              <wp:posOffset>3541108</wp:posOffset>
            </wp:positionH>
            <wp:positionV relativeFrom="page">
              <wp:posOffset>5337362</wp:posOffset>
            </wp:positionV>
            <wp:extent cx="198247" cy="259778"/>
            <wp:effectExtent l="0" t="0" r="0" b="0"/>
            <wp:wrapNone/>
            <wp:docPr id="226" name="Freeform 2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3541108" y="5337362"/>
                      <a:ext cx="83947" cy="14547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8"/>
                            <w:sz w:val="6"/>
                            <w:szCs w:val="6"/>
                          </w:rPr>
                          <w:t>|_l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60"/>
                        </w:pP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48" behindDoc="0" locked="0" layoutInCell="1" allowOverlap="1">
            <wp:simplePos x="0" y="0"/>
            <wp:positionH relativeFrom="page">
              <wp:posOffset>5610114</wp:posOffset>
            </wp:positionH>
            <wp:positionV relativeFrom="page">
              <wp:posOffset>5422929</wp:posOffset>
            </wp:positionV>
            <wp:extent cx="126987" cy="156857"/>
            <wp:effectExtent l="0" t="0" r="0" b="0"/>
            <wp:wrapNone/>
            <wp:docPr id="227" name="Freeform 2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610114" y="5422929"/>
                      <a:ext cx="12687" cy="425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6"/>
                            <w:szCs w:val="6"/>
                          </w:rPr>
                          <w:t>`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8" behindDoc="0" locked="0" layoutInCell="1" allowOverlap="1">
            <wp:simplePos x="0" y="0"/>
            <wp:positionH relativeFrom="page">
              <wp:posOffset>5605550</wp:posOffset>
            </wp:positionH>
            <wp:positionV relativeFrom="page">
              <wp:posOffset>5849656</wp:posOffset>
            </wp:positionV>
            <wp:extent cx="126987" cy="156857"/>
            <wp:effectExtent l="0" t="0" r="0" b="0"/>
            <wp:wrapNone/>
            <wp:docPr id="228" name="Freeform 2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605550" y="5849656"/>
                      <a:ext cx="12687" cy="425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6"/>
                            <w:szCs w:val="6"/>
                          </w:rPr>
                          <w:t>`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6" behindDoc="0" locked="0" layoutInCell="1" allowOverlap="1">
            <wp:simplePos x="0" y="0"/>
            <wp:positionH relativeFrom="page">
              <wp:posOffset>5610121</wp:posOffset>
            </wp:positionH>
            <wp:positionV relativeFrom="page">
              <wp:posOffset>5422934</wp:posOffset>
            </wp:positionV>
            <wp:extent cx="126987" cy="156857"/>
            <wp:effectExtent l="0" t="0" r="0" b="0"/>
            <wp:wrapNone/>
            <wp:docPr id="229" name="Freeform 2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610121" y="5422934"/>
                      <a:ext cx="12687" cy="425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6"/>
                            <w:szCs w:val="6"/>
                          </w:rPr>
                          <w:t>`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0" behindDoc="0" locked="0" layoutInCell="1" allowOverlap="1">
            <wp:simplePos x="0" y="0"/>
            <wp:positionH relativeFrom="page">
              <wp:posOffset>3541109</wp:posOffset>
            </wp:positionH>
            <wp:positionV relativeFrom="page">
              <wp:posOffset>5337367</wp:posOffset>
            </wp:positionV>
            <wp:extent cx="198247" cy="259779"/>
            <wp:effectExtent l="0" t="0" r="0" b="0"/>
            <wp:wrapNone/>
            <wp:docPr id="230" name="Freeform 2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3541109" y="5337367"/>
                      <a:ext cx="83947" cy="14547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8"/>
                            <w:sz w:val="6"/>
                            <w:szCs w:val="6"/>
                          </w:rPr>
                          <w:t>|_l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60"/>
                        </w:pPr>
                        <w:r>
                          <w:rPr lang="en-US" sz="1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/>
                            <w:sz w:val="10"/>
                            <w:szCs w:val="1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5602502</wp:posOffset>
            </wp:positionH>
            <wp:positionV relativeFrom="page">
              <wp:posOffset>4916201</wp:posOffset>
            </wp:positionV>
            <wp:extent cx="126987" cy="156857"/>
            <wp:effectExtent l="0" t="0" r="0" b="0"/>
            <wp:wrapNone/>
            <wp:docPr id="231" name="Freeform 2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602502" y="4916201"/>
                      <a:ext cx="12687" cy="425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6"/>
                            <w:szCs w:val="6"/>
                          </w:rPr>
                          <w:t>`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40" behindDoc="0" locked="0" layoutInCell="1" allowOverlap="1">
            <wp:simplePos x="0" y="0"/>
            <wp:positionH relativeFrom="page">
              <wp:posOffset>5605542</wp:posOffset>
            </wp:positionH>
            <wp:positionV relativeFrom="page">
              <wp:posOffset>5849650</wp:posOffset>
            </wp:positionV>
            <wp:extent cx="126987" cy="156857"/>
            <wp:effectExtent l="0" t="0" r="0" b="0"/>
            <wp:wrapNone/>
            <wp:docPr id="232" name="Freeform 2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605542" y="5849650"/>
                      <a:ext cx="12687" cy="425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6"/>
                            <w:szCs w:val="6"/>
                          </w:rPr>
                          <w:t>`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21" behindDoc="0" locked="0" layoutInCell="1" allowOverlap="1">
            <wp:simplePos x="0" y="0"/>
            <wp:positionH relativeFrom="page">
              <wp:posOffset>5602495</wp:posOffset>
            </wp:positionH>
            <wp:positionV relativeFrom="page">
              <wp:posOffset>4916198</wp:posOffset>
            </wp:positionV>
            <wp:extent cx="126987" cy="156857"/>
            <wp:effectExtent l="0" t="0" r="0" b="0"/>
            <wp:wrapNone/>
            <wp:docPr id="233" name="Freeform 2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602495" y="4916198"/>
                      <a:ext cx="12687" cy="425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6"/>
                            <w:szCs w:val="6"/>
                          </w:rPr>
                          <w:t>`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8" behindDoc="0" locked="0" layoutInCell="1" allowOverlap="1">
            <wp:simplePos x="0" y="0"/>
            <wp:positionH relativeFrom="page">
              <wp:posOffset>5604444</wp:posOffset>
            </wp:positionH>
            <wp:positionV relativeFrom="page">
              <wp:posOffset>6002881</wp:posOffset>
            </wp:positionV>
            <wp:extent cx="122758" cy="142671"/>
            <wp:effectExtent l="0" t="0" r="0" b="0"/>
            <wp:wrapNone/>
            <wp:docPr id="234" name="Freeform 23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604444" y="6002881"/>
                      <a:ext cx="8458" cy="283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4"/>
                            <w:szCs w:val="4"/>
                          </w:rPr>
                          <w:t>`</w:t>
                        </w:r>
                        <w: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50" behindDoc="0" locked="0" layoutInCell="1" allowOverlap="1">
            <wp:simplePos x="0" y="0"/>
            <wp:positionH relativeFrom="page">
              <wp:posOffset>5604436</wp:posOffset>
            </wp:positionH>
            <wp:positionV relativeFrom="page">
              <wp:posOffset>6002875</wp:posOffset>
            </wp:positionV>
            <wp:extent cx="122757" cy="142670"/>
            <wp:effectExtent l="0" t="0" r="0" b="0"/>
            <wp:wrapNone/>
            <wp:docPr id="235" name="Freeform 2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99999" flipH="0" flipV="0">
                      <a:off x="5604436" y="6002875"/>
                      <a:ext cx="8457" cy="283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4"/>
                            <w:szCs w:val="4"/>
                          </w:rPr>
                          <w:t>`</w:t>
                        </w:r>
                        <w: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-609272</wp:posOffset>
            </wp:positionV>
            <wp:extent cx="7113542" cy="10185694"/>
            <wp:effectExtent l="0" t="0" r="0" b="0"/>
            <wp:wrapNone/>
            <wp:docPr id="236" name="Picture 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0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3542" cy="1018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237" name="Freeform 2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238" name="Freeform 2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239" name="Freeform 23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240" name="Freeform 2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241" name="Freeform 2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242" name="Freeform 2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243" name="Freeform 2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244" name="Freeform 2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491234</wp:posOffset>
            </wp:positionH>
            <wp:positionV relativeFrom="paragraph">
              <wp:posOffset>92936</wp:posOffset>
            </wp:positionV>
            <wp:extent cx="5292299" cy="443404"/>
            <wp:effectExtent l="0" t="0" r="0" b="0"/>
            <wp:wrapNone/>
            <wp:docPr id="245" name="Freeform 2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3848" flipH="0" flipV="0">
                      <a:off x="491234" y="2110344"/>
                      <a:ext cx="5177999" cy="32910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72" w:lineRule="exact"/>
                          <w:ind w:left="2" w:right="0" w:hanging="2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Dodatker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5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8"/>
                            <w:w w:val="79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4"/>
                            <w:sz w:val="22"/>
                            <w:szCs w:val="22"/>
                          </w:rPr>
                          <w:t>2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6"/>
                            <w:sz w:val="22"/>
                            <w:szCs w:val="22"/>
                          </w:rPr>
                          <w:t>s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76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dopl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ň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uj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7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bo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4"/>
                            <w:sz w:val="22"/>
                            <w:szCs w:val="22"/>
                          </w:rPr>
                          <w:t>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0"/>
                            <w:w w:val="82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7"/>
                            <w:w w:val="111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Smlouv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4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82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2"/>
                            <w:szCs w:val="22"/>
                          </w:rPr>
                          <w:t>Cenove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7"/>
                            <w:w w:val="86"/>
                            <w:sz w:val="22"/>
                            <w:szCs w:val="22"/>
                          </w:rPr>
                          <w:t>'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ujednání.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Docház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5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7"/>
                            <w:sz w:val="22"/>
                            <w:szCs w:val="22"/>
                          </w:rPr>
                          <w:t>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úprav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2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ce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89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níž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2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uvedenýc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94"/>
                            <w:sz w:val="22"/>
                            <w:szCs w:val="22"/>
                          </w:rPr>
                          <w:t>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položek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5"/>
                            <w:w w:val="96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íslován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6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odpovíd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5"/>
                            <w:sz w:val="22"/>
                            <w:szCs w:val="22"/>
                          </w:rPr>
                          <w:t>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položká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98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103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tabulce.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2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2" w:lineRule="exact"/>
        <w:ind w:left="404" w:right="1701" w:hanging="2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odatker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5"/>
          <w:sz w:val="22"/>
          <w:szCs w:val="22"/>
        </w:rPr>
        <w:t>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9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8"/>
          <w:w w:val="79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4"/>
          <w:sz w:val="22"/>
          <w:szCs w:val="22"/>
        </w:rPr>
        <w:t>2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6"/>
          <w:sz w:val="22"/>
          <w:szCs w:val="22"/>
        </w:rPr>
        <w:t>s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76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dopl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ň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uj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bo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4"/>
          <w:sz w:val="22"/>
          <w:szCs w:val="22"/>
        </w:rPr>
        <w:t>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2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0"/>
          <w:w w:val="82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2"/>
          <w:szCs w:val="22"/>
        </w:rPr>
        <w:t>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7"/>
          <w:w w:val="111"/>
          <w:sz w:val="22"/>
          <w:szCs w:val="22"/>
        </w:rPr>
        <w:t>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Smlouv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4"/>
          <w:sz w:val="22"/>
          <w:szCs w:val="22"/>
        </w:rPr>
        <w:t>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82"/>
          <w:sz w:val="22"/>
          <w:szCs w:val="22"/>
        </w:rPr>
        <w:t>-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Cenove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7"/>
          <w:w w:val="86"/>
          <w:sz w:val="22"/>
          <w:szCs w:val="22"/>
        </w:rPr>
        <w:t>'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ujednání.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ocház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5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107"/>
          <w:sz w:val="22"/>
          <w:szCs w:val="22"/>
        </w:rPr>
        <w:t>k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úprav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2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ce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89"/>
          <w:sz w:val="22"/>
          <w:szCs w:val="22"/>
        </w:rPr>
        <w:t>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níž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2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uvedenýc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94"/>
          <w:sz w:val="22"/>
          <w:szCs w:val="22"/>
        </w:rPr>
        <w:t>h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položek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5"/>
          <w:w w:val="96"/>
          <w:sz w:val="22"/>
          <w:szCs w:val="22"/>
        </w:rPr>
        <w:t>,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íslován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6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odpovíd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95"/>
          <w:sz w:val="22"/>
          <w:szCs w:val="22"/>
        </w:rPr>
        <w:t>á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položká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8"/>
          <w:sz w:val="22"/>
          <w:szCs w:val="22"/>
        </w:rPr>
        <w:t>m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103"/>
          <w:sz w:val="22"/>
          <w:szCs w:val="22"/>
        </w:rPr>
        <w:t>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tabulce.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445885</wp:posOffset>
            </wp:positionH>
            <wp:positionV relativeFrom="paragraph">
              <wp:posOffset>170755</wp:posOffset>
            </wp:positionV>
            <wp:extent cx="6048637" cy="1120893"/>
            <wp:effectExtent l="0" t="0" r="0" b="0"/>
            <wp:wrapNone/>
            <wp:docPr id="246" name="Freeform 2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3615" flipH="0" flipV="0">
                      <a:off x="445885" y="3459433"/>
                      <a:ext cx="5934337" cy="100659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8063"/>
                          </w:tabs>
                          <w:spacing w:before="0" w:after="0" w:line="240" w:lineRule="auto"/>
                          <w:ind w:left="0" w:right="0" w:firstLine="18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72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2"/>
                            <w:szCs w:val="22"/>
                          </w:rPr>
                          <w:t>položk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8"/>
                            <w:w w:val="83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4"/>
                            <w:sz w:val="22"/>
                            <w:szCs w:val="22"/>
                          </w:rPr>
                          <w:t>Práce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2"/>
                            <w:szCs w:val="22"/>
                          </w:rPr>
                          <w:t>Jednotkov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78"/>
                            <w:sz w:val="22"/>
                            <w:szCs w:val="22"/>
                          </w:rPr>
                          <w:t>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3"/>
                            <w:sz w:val="22"/>
                            <w:szCs w:val="22"/>
                          </w:rPr>
                          <w:t>cena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102"/>
                            <w:tab w:val="left" w:pos="8171"/>
                            <w:tab w:val="left" w:pos="8250"/>
                          </w:tabs>
                          <w:spacing w:before="196" w:after="0" w:line="273" w:lineRule="exact"/>
                          <w:ind w:left="112" w:right="0" w:firstLine="23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2"/>
                            <w:szCs w:val="22"/>
                          </w:rPr>
                          <w:t>l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Jarn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1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Vyhrabán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2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trávník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2"/>
                            <w:w w:val="99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rovin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ě	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3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2.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Jarn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5"/>
                            <w:w w:val="91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Vyhrabán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92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2"/>
                            <w:szCs w:val="22"/>
                          </w:rPr>
                          <w:t>trávník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1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2"/>
                            <w:szCs w:val="22"/>
                          </w:rPr>
                          <w:t>Svah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85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2"/>
                            <w:szCs w:val="22"/>
                          </w:rPr>
                          <w:t>1: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84"/>
                            <w:sz w:val="22"/>
                            <w:szCs w:val="22"/>
                          </w:rPr>
                          <w:t>5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82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2"/>
                            <w:szCs w:val="22"/>
                          </w:rPr>
                          <w:t>1:2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2"/>
                            <w:szCs w:val="22"/>
                          </w:rPr>
                          <w:t>3.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Jarn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5"/>
                            <w:w w:val="91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Vyhrabán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92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2"/>
                            <w:szCs w:val="22"/>
                          </w:rPr>
                          <w:t>trávník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2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2"/>
                            <w:szCs w:val="22"/>
                          </w:rPr>
                          <w:t>Svah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7"/>
                            <w:w w:val="85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na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1"/>
                            <w:sz w:val="22"/>
                            <w:szCs w:val="22"/>
                          </w:rPr>
                          <w:t>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2"/>
                            <w:szCs w:val="22"/>
                          </w:rPr>
                          <w:t>1:2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2,-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10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2"/>
                            <w:szCs w:val="22"/>
                          </w:rPr>
                          <w:t>26.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2"/>
                            <w:szCs w:val="22"/>
                          </w:rPr>
                          <w:t>Ukli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5"/>
                            <w:w w:val="108"/>
                            <w:sz w:val="22"/>
                            <w:szCs w:val="22"/>
                          </w:rPr>
                          <w:t>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2"/>
                            <w:szCs w:val="22"/>
                          </w:rPr>
                          <w:t>ces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88"/>
                            <w:sz w:val="22"/>
                            <w:szCs w:val="22"/>
                          </w:rPr>
                          <w:t>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75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2"/>
                            <w:szCs w:val="22"/>
                          </w:rPr>
                          <w:t>1.1T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14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8188"/>
        </w:tabs>
        <w:spacing w:before="0" w:after="0" w:line="240" w:lineRule="auto"/>
        <w:ind w:left="174" w:right="0" w:firstLine="18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2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72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3"/>
          <w:sz w:val="22"/>
          <w:szCs w:val="22"/>
        </w:rPr>
        <w:t>položk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8"/>
          <w:w w:val="83"/>
          <w:sz w:val="22"/>
          <w:szCs w:val="22"/>
        </w:rPr>
        <w:t>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4"/>
          <w:sz w:val="22"/>
          <w:szCs w:val="22"/>
        </w:rPr>
        <w:t>Práce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8"/>
          <w:sz w:val="22"/>
          <w:szCs w:val="22"/>
        </w:rPr>
        <w:t>Jednotkov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78"/>
          <w:sz w:val="22"/>
          <w:szCs w:val="22"/>
        </w:rPr>
        <w:t>á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3"/>
          <w:sz w:val="22"/>
          <w:szCs w:val="22"/>
        </w:rPr>
        <w:t>cena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276"/>
          <w:tab w:val="left" w:pos="8345"/>
          <w:tab w:val="left" w:pos="8424"/>
        </w:tabs>
        <w:spacing w:before="196" w:after="0" w:line="273" w:lineRule="exact"/>
        <w:ind w:left="286" w:right="576" w:firstLine="23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3"/>
          <w:sz w:val="22"/>
          <w:szCs w:val="22"/>
        </w:rPr>
        <w:t>l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Jarn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1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Vyhrabán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2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trávník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99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sz w:val="22"/>
          <w:szCs w:val="22"/>
        </w:rPr>
        <w:t>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rovin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ě	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3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2.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Jarn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5"/>
          <w:w w:val="91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Vyhrabán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92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trávník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0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1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2"/>
          <w:szCs w:val="22"/>
        </w:rPr>
        <w:t>Svah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85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4"/>
          <w:sz w:val="22"/>
          <w:szCs w:val="22"/>
        </w:rPr>
        <w:t>1: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84"/>
          <w:sz w:val="22"/>
          <w:szCs w:val="22"/>
        </w:rPr>
        <w:t>5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82"/>
          <w:sz w:val="22"/>
          <w:szCs w:val="22"/>
        </w:rPr>
        <w:t>-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1:2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4"/>
          <w:sz w:val="22"/>
          <w:szCs w:val="22"/>
        </w:rPr>
        <w:t>3.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Jarn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5"/>
          <w:w w:val="91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Vyhrabán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92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trávník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2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2"/>
          <w:szCs w:val="22"/>
        </w:rPr>
        <w:t>Svah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7"/>
          <w:w w:val="85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na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91"/>
          <w:sz w:val="22"/>
          <w:szCs w:val="22"/>
        </w:rPr>
        <w:t>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1:2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2,-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1327"/>
        </w:tabs>
        <w:spacing w:before="0" w:after="0" w:line="240" w:lineRule="auto"/>
        <w:ind w:left="174" w:right="0" w:firstLine="108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1191638</wp:posOffset>
            </wp:positionH>
            <wp:positionV relativeFrom="paragraph">
              <wp:posOffset>72830</wp:posOffset>
            </wp:positionV>
            <wp:extent cx="4819072" cy="256159"/>
            <wp:effectExtent l="0" t="0" r="0" b="0"/>
            <wp:wrapNone/>
            <wp:docPr id="247" name="Freeform 2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12249" flipH="0" flipV="0">
                      <a:off x="1191638" y="4352646"/>
                      <a:ext cx="4704772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017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20"/>
                            <w:szCs w:val="20"/>
                          </w:rPr>
                          <w:t>,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0,32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1191637</wp:posOffset>
            </wp:positionH>
            <wp:positionV relativeFrom="paragraph">
              <wp:posOffset>72828</wp:posOffset>
            </wp:positionV>
            <wp:extent cx="4819066" cy="256159"/>
            <wp:effectExtent l="0" t="0" r="0" b="0"/>
            <wp:wrapNone/>
            <wp:docPr id="248" name="Freeform 2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12249" flipH="0" flipV="0">
                      <a:off x="1191637" y="4352644"/>
                      <a:ext cx="4704766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017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20"/>
                            <w:szCs w:val="20"/>
                          </w:rPr>
                          <w:t>,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0,32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6.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2"/>
          <w:szCs w:val="22"/>
        </w:rPr>
        <w:t>Ukli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5"/>
          <w:w w:val="108"/>
          <w:sz w:val="22"/>
          <w:szCs w:val="22"/>
        </w:rPr>
        <w:t>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ces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8"/>
          <w:sz w:val="22"/>
          <w:szCs w:val="22"/>
        </w:rPr>
        <w:t>t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75"/>
          <w:sz w:val="22"/>
          <w:szCs w:val="22"/>
        </w:rPr>
        <w:t>-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3"/>
          <w:sz w:val="22"/>
          <w:szCs w:val="22"/>
        </w:rPr>
        <w:t>1.1T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440990</wp:posOffset>
            </wp:positionH>
            <wp:positionV relativeFrom="paragraph">
              <wp:posOffset>-305061</wp:posOffset>
            </wp:positionV>
            <wp:extent cx="5565994" cy="429067"/>
            <wp:effectExtent l="0" t="0" r="0" b="0"/>
            <wp:wrapNone/>
            <wp:docPr id="249" name="Freeform 2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1279" flipH="0" flipV="0">
                      <a:off x="440990" y="4487932"/>
                      <a:ext cx="5451694" cy="31476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106"/>
                            <w:tab w:val="left" w:pos="8210"/>
                          </w:tabs>
                          <w:spacing w:before="0" w:after="0" w:line="272" w:lineRule="exact"/>
                          <w:ind w:left="4" w:right="0" w:hanging="4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28.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Ukli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18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ces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5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86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2.IT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32.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Odstra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ň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ován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10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Zmrazk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ů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1,80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440990</wp:posOffset>
            </wp:positionH>
            <wp:positionV relativeFrom="paragraph">
              <wp:posOffset>-305064</wp:posOffset>
            </wp:positionV>
            <wp:extent cx="5565987" cy="429067"/>
            <wp:effectExtent l="0" t="0" r="0" b="0"/>
            <wp:wrapNone/>
            <wp:docPr id="250" name="Freeform 2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1279" flipH="0" flipV="0">
                      <a:off x="440990" y="4487929"/>
                      <a:ext cx="5451687" cy="31476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106"/>
                            <w:tab w:val="left" w:pos="8210"/>
                          </w:tabs>
                          <w:spacing w:before="0" w:after="0" w:line="272" w:lineRule="exact"/>
                          <w:ind w:left="4" w:right="0" w:hanging="4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28.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Ukli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18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ces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5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86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2.IT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32.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Odstra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ň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ován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103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Zmrazk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ů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1,80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463205</wp:posOffset>
            </wp:positionH>
            <wp:positionV relativeFrom="paragraph">
              <wp:posOffset>133444</wp:posOffset>
            </wp:positionV>
            <wp:extent cx="1368593" cy="256159"/>
            <wp:effectExtent l="0" t="0" r="0" b="0"/>
            <wp:wrapNone/>
            <wp:docPr id="251" name="Freeform 2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3415" flipH="0" flipV="0">
                      <a:off x="463205" y="7204817"/>
                      <a:ext cx="1254293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119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0"/>
                            <w:szCs w:val="20"/>
                          </w:rPr>
                          <w:t>Praz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7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9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0"/>
                            <w:szCs w:val="20"/>
                          </w:rPr>
                          <w:t>1.3.2001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1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08" w:right="0" w:firstLine="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19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Praz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7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96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1.3.2001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455628</wp:posOffset>
            </wp:positionH>
            <wp:positionV relativeFrom="paragraph">
              <wp:posOffset>42071</wp:posOffset>
            </wp:positionV>
            <wp:extent cx="1035004" cy="270345"/>
            <wp:effectExtent l="0" t="0" r="0" b="0"/>
            <wp:wrapNone/>
            <wp:docPr id="252" name="Freeform 25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148" flipH="0" flipV="0">
                      <a:off x="455628" y="8043719"/>
                      <a:ext cx="920704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5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Objednatele: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500" w:bottom="500" w:left="500" w:header="708" w:footer="708" w:gutter="0"/>
          <w:docGrid w:linePitch="360"/>
        </w:sectPr>
        <w:spacing w:before="0" w:after="0" w:line="240" w:lineRule="auto"/>
        <w:ind w:left="196" w:right="0" w:firstLine="0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Z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5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Objednatele: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517" behindDoc="0" locked="0" layoutInCell="1" allowOverlap="1">
            <wp:simplePos x="0" y="0"/>
            <wp:positionH relativeFrom="page">
              <wp:posOffset>5383212</wp:posOffset>
            </wp:positionH>
            <wp:positionV relativeFrom="page">
              <wp:posOffset>8975352</wp:posOffset>
            </wp:positionV>
            <wp:extent cx="116929" cy="511506"/>
            <wp:effectExtent l="0" t="0" r="0" b="0"/>
            <wp:wrapNone/>
            <wp:docPr id="253" name="Freeform 2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60713" flipH="0" flipV="0">
                      <a:off x="5383212" y="8975352"/>
                      <a:ext cx="2629" cy="3972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5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"/>
                            <w:sz w:val="56"/>
                            <w:szCs w:val="56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/>
                            <w:sz w:val="56"/>
                            <w:szCs w:val="5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79" behindDoc="0" locked="0" layoutInCell="1" allowOverlap="1">
            <wp:simplePos x="0" y="0"/>
            <wp:positionH relativeFrom="page">
              <wp:posOffset>5383206</wp:posOffset>
            </wp:positionH>
            <wp:positionV relativeFrom="page">
              <wp:posOffset>8975343</wp:posOffset>
            </wp:positionV>
            <wp:extent cx="116928" cy="511506"/>
            <wp:effectExtent l="0" t="0" r="0" b="0"/>
            <wp:wrapNone/>
            <wp:docPr id="254" name="Freeform 25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60713" flipH="0" flipV="0">
                      <a:off x="5383206" y="8975343"/>
                      <a:ext cx="2628" cy="3972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5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"/>
                            <w:sz w:val="56"/>
                            <w:szCs w:val="56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/>
                            <w:sz w:val="56"/>
                            <w:szCs w:val="5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92" behindDoc="0" locked="0" layoutInCell="1" allowOverlap="1">
            <wp:simplePos x="0" y="0"/>
            <wp:positionH relativeFrom="page">
              <wp:posOffset>2352864</wp:posOffset>
            </wp:positionH>
            <wp:positionV relativeFrom="page">
              <wp:posOffset>450641</wp:posOffset>
            </wp:positionV>
            <wp:extent cx="3100164" cy="617618"/>
            <wp:effectExtent l="0" t="0" r="0" b="0"/>
            <wp:wrapNone/>
            <wp:docPr id="255" name="Freeform 25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5149" flipH="0" flipV="0">
                      <a:off x="2352864" y="450641"/>
                      <a:ext cx="2985864" cy="50331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93" w:lineRule="exact"/>
                          <w:ind w:left="0" w:right="0" w:firstLine="1171"/>
                        </w:pP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38"/>
                            <w:szCs w:val="38"/>
                          </w:rPr>
                          <w:t>Dodate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9"/>
                            <w:w w:val="112"/>
                            <w:sz w:val="38"/>
                            <w:szCs w:val="38"/>
                          </w:rPr>
                          <w:t>k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38"/>
                            <w:szCs w:val="38"/>
                          </w:rPr>
                          <w:t>č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95"/>
                            <w:sz w:val="38"/>
                            <w:szCs w:val="38"/>
                          </w:rPr>
                          <w:t>.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38"/>
                            <w:szCs w:val="3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38"/>
                            <w:szCs w:val="3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6"/>
                            <w:szCs w:val="26"/>
                          </w:rPr>
                          <w:t>k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103"/>
                            <w:sz w:val="26"/>
                            <w:szCs w:val="26"/>
                          </w:rPr>
                          <w:t>e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6"/>
                            <w:szCs w:val="26"/>
                          </w:rPr>
                          <w:t>Smlouv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102"/>
                            <w:sz w:val="26"/>
                            <w:szCs w:val="26"/>
                          </w:rPr>
                          <w:t>ě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6"/>
                            <w:szCs w:val="26"/>
                          </w:rPr>
                          <w:t>č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3"/>
                            <w:w w:val="91"/>
                            <w:sz w:val="26"/>
                            <w:szCs w:val="26"/>
                          </w:rPr>
                          <w:t>.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6"/>
                            <w:szCs w:val="26"/>
                          </w:rPr>
                          <w:t>1/9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6"/>
                            <w:sz w:val="26"/>
                            <w:szCs w:val="26"/>
                          </w:rPr>
                          <w:t>7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6"/>
                            <w:szCs w:val="26"/>
                          </w:rPr>
                          <w:t>Z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86"/>
                            <w:sz w:val="26"/>
                            <w:szCs w:val="26"/>
                          </w:rPr>
                          <w:t>e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6"/>
                            <w:szCs w:val="26"/>
                          </w:rPr>
                          <w:t>dn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9"/>
                            <w:sz w:val="26"/>
                            <w:szCs w:val="26"/>
                          </w:rPr>
                          <w:t>e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6"/>
                            <w:szCs w:val="26"/>
                          </w:rPr>
                          <w:t>20.12.1997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2352861</wp:posOffset>
            </wp:positionH>
            <wp:positionV relativeFrom="page">
              <wp:posOffset>450644</wp:posOffset>
            </wp:positionV>
            <wp:extent cx="3100160" cy="617617"/>
            <wp:effectExtent l="0" t="0" r="0" b="0"/>
            <wp:wrapNone/>
            <wp:docPr id="256" name="Freeform 25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5149" flipH="0" flipV="0">
                      <a:off x="2352861" y="450644"/>
                      <a:ext cx="2985860" cy="5033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93" w:lineRule="exact"/>
                          <w:ind w:left="0" w:right="0" w:firstLine="1171"/>
                        </w:pP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38"/>
                            <w:szCs w:val="38"/>
                          </w:rPr>
                          <w:t>Dodate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9"/>
                            <w:w w:val="112"/>
                            <w:sz w:val="38"/>
                            <w:szCs w:val="38"/>
                          </w:rPr>
                          <w:t>k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38"/>
                            <w:szCs w:val="38"/>
                          </w:rPr>
                          <w:t>č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95"/>
                            <w:sz w:val="38"/>
                            <w:szCs w:val="38"/>
                          </w:rPr>
                          <w:t>.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38"/>
                            <w:szCs w:val="38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38"/>
                            <w:szCs w:val="3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6"/>
                            <w:szCs w:val="26"/>
                          </w:rPr>
                          <w:t>k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103"/>
                            <w:sz w:val="26"/>
                            <w:szCs w:val="26"/>
                          </w:rPr>
                          <w:t>e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6"/>
                            <w:szCs w:val="26"/>
                          </w:rPr>
                          <w:t>Smlouv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102"/>
                            <w:sz w:val="26"/>
                            <w:szCs w:val="26"/>
                          </w:rPr>
                          <w:t>ě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6"/>
                            <w:szCs w:val="26"/>
                          </w:rPr>
                          <w:t>č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3"/>
                            <w:w w:val="91"/>
                            <w:sz w:val="26"/>
                            <w:szCs w:val="26"/>
                          </w:rPr>
                          <w:t>.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6"/>
                            <w:szCs w:val="26"/>
                          </w:rPr>
                          <w:t>1/9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6"/>
                            <w:sz w:val="26"/>
                            <w:szCs w:val="26"/>
                          </w:rPr>
                          <w:t>7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6"/>
                            <w:szCs w:val="26"/>
                          </w:rPr>
                          <w:t>Z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86"/>
                            <w:sz w:val="26"/>
                            <w:szCs w:val="26"/>
                          </w:rPr>
                          <w:t>e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6"/>
                            <w:szCs w:val="26"/>
                          </w:rPr>
                          <w:t>dn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9"/>
                            <w:sz w:val="26"/>
                            <w:szCs w:val="26"/>
                          </w:rPr>
                          <w:t>e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6"/>
                            <w:szCs w:val="26"/>
                          </w:rPr>
                          <w:t>20.12.1997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08" behindDoc="0" locked="0" layoutInCell="1" allowOverlap="1">
            <wp:simplePos x="0" y="0"/>
            <wp:positionH relativeFrom="page">
              <wp:posOffset>1139167</wp:posOffset>
            </wp:positionH>
            <wp:positionV relativeFrom="page">
              <wp:posOffset>5165466</wp:posOffset>
            </wp:positionV>
            <wp:extent cx="4794780" cy="699973"/>
            <wp:effectExtent l="0" t="0" r="0" b="0"/>
            <wp:wrapNone/>
            <wp:docPr id="257" name="Freeform 25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465" flipH="0" flipV="0">
                      <a:off x="1139167" y="5165466"/>
                      <a:ext cx="4680480" cy="58567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912"/>
                          </w:tabs>
                          <w:spacing w:before="0" w:after="0" w:line="338" w:lineRule="exact"/>
                          <w:ind w:left="3" w:right="0" w:hanging="3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Hodinov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5"/>
                            <w:w w:val="97"/>
                            <w:sz w:val="22"/>
                            <w:szCs w:val="22"/>
                          </w:rPr>
                          <w:t>é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2"/>
                            <w:szCs w:val="22"/>
                          </w:rPr>
                          <w:t>prác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82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krácen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4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ev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94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80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doVo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87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2"/>
                            <w:szCs w:val="22"/>
                          </w:rPr>
                          <w:t>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88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Spi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ky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3"/>
                            <w:w w:val="96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vynášen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4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odpadu,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oprav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6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82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nát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2"/>
                            <w:sz w:val="22"/>
                            <w:szCs w:val="22"/>
                          </w:rPr>
                          <w:t>r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parkovéh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5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mobiliá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e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2"/>
                            <w:szCs w:val="22"/>
                          </w:rPr>
                          <w:t>1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"/>
                            <w:w w:val="78"/>
                            <w:sz w:val="22"/>
                            <w:szCs w:val="22"/>
                          </w:rPr>
                          <w:t>5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0,-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P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ekopáván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4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kompost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6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82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/hod.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650,-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70" behindDoc="0" locked="0" layoutInCell="1" allowOverlap="1">
            <wp:simplePos x="0" y="0"/>
            <wp:positionH relativeFrom="page">
              <wp:posOffset>1139166</wp:posOffset>
            </wp:positionH>
            <wp:positionV relativeFrom="page">
              <wp:posOffset>5165462</wp:posOffset>
            </wp:positionV>
            <wp:extent cx="4794774" cy="699972"/>
            <wp:effectExtent l="0" t="0" r="0" b="0"/>
            <wp:wrapNone/>
            <wp:docPr id="258" name="Freeform 25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465" flipH="0" flipV="0">
                      <a:off x="1139166" y="5165462"/>
                      <a:ext cx="4680474" cy="585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912"/>
                          </w:tabs>
                          <w:spacing w:before="0" w:after="0" w:line="338" w:lineRule="exact"/>
                          <w:ind w:left="3" w:right="0" w:hanging="3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Hodinov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5"/>
                            <w:w w:val="97"/>
                            <w:sz w:val="22"/>
                            <w:szCs w:val="22"/>
                          </w:rPr>
                          <w:t>é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2"/>
                            <w:szCs w:val="22"/>
                          </w:rPr>
                          <w:t>prác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82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krácen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4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ev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94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80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doVo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87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2"/>
                            <w:szCs w:val="22"/>
                          </w:rPr>
                          <w:t>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88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Spi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ky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3"/>
                            <w:w w:val="96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vynášen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4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odpadu,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oprav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6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82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nát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2"/>
                            <w:sz w:val="22"/>
                            <w:szCs w:val="22"/>
                          </w:rPr>
                          <w:t>r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parkovéh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5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mobiliá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e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2"/>
                            <w:szCs w:val="22"/>
                          </w:rPr>
                          <w:t>1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"/>
                            <w:w w:val="78"/>
                            <w:sz w:val="22"/>
                            <w:szCs w:val="22"/>
                          </w:rPr>
                          <w:t>5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0,-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P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ekopáván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4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kompost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6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82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/hod.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650,-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16" behindDoc="0" locked="0" layoutInCell="1" allowOverlap="1">
            <wp:simplePos x="0" y="0"/>
            <wp:positionH relativeFrom="page">
              <wp:posOffset>5280569</wp:posOffset>
            </wp:positionH>
            <wp:positionV relativeFrom="page">
              <wp:posOffset>8103225</wp:posOffset>
            </wp:positionV>
            <wp:extent cx="989320" cy="256159"/>
            <wp:effectExtent l="0" t="0" r="0" b="0"/>
            <wp:wrapNone/>
            <wp:docPr id="259" name="Freeform 25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1921" flipH="0" flipV="0">
                      <a:off x="5280569" y="8103225"/>
                      <a:ext cx="875020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Zhotovitele: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5280563</wp:posOffset>
            </wp:positionH>
            <wp:positionV relativeFrom="page">
              <wp:posOffset>8103218</wp:posOffset>
            </wp:positionV>
            <wp:extent cx="989319" cy="256159"/>
            <wp:effectExtent l="0" t="0" r="0" b="0"/>
            <wp:wrapNone/>
            <wp:docPr id="260" name="Freeform 26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1921" flipH="0" flipV="0">
                      <a:off x="5280563" y="8103218"/>
                      <a:ext cx="875019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Zhotovitele: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-609272</wp:posOffset>
            </wp:positionV>
            <wp:extent cx="7113542" cy="10185694"/>
            <wp:effectExtent l="0" t="0" r="0" b="0"/>
            <wp:wrapNone/>
            <wp:docPr id="261" name="Picture 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spect="0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3542" cy="1018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262" name="Freeform 2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263" name="Freeform 26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264" name="Freeform 26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265" name="Freeform 26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266" name="Freeform 26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267" name="Freeform 2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268" name="Freeform 26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269" name="Freeform 26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755772</wp:posOffset>
            </wp:positionH>
            <wp:positionV relativeFrom="paragraph">
              <wp:posOffset>107895</wp:posOffset>
            </wp:positionV>
            <wp:extent cx="3764832" cy="256157"/>
            <wp:effectExtent l="0" t="0" r="0" b="0"/>
            <wp:wrapNone/>
            <wp:docPr id="270" name="Freeform 27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1577" flipH="0" flipV="0">
                      <a:off x="755772" y="1249003"/>
                      <a:ext cx="3650532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Dodatke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104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3"/>
                            <w:sz w:val="20"/>
                            <w:szCs w:val="20"/>
                          </w:rPr>
                          <w:t>3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02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bo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99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2"/>
                            <w:w w:val="87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5"/>
                            <w:w w:val="99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4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cenov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4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ujednání.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6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669" w:right="0" w:firstLine="15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odatke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104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90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3"/>
          <w:sz w:val="20"/>
          <w:szCs w:val="20"/>
        </w:rPr>
        <w:t>3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0"/>
          <w:szCs w:val="20"/>
        </w:rPr>
        <w:t>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2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bo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99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2"/>
          <w:w w:val="87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5"/>
          <w:w w:val="99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4"/>
          <w:sz w:val="20"/>
          <w:szCs w:val="20"/>
        </w:rPr>
        <w:t>-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cenov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4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ujednání.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31" w:after="0" w:line="239" w:lineRule="exact"/>
        <w:ind w:left="758" w:right="5128" w:firstLine="16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749509</wp:posOffset>
            </wp:positionH>
            <wp:positionV relativeFrom="paragraph">
              <wp:posOffset>116214</wp:posOffset>
            </wp:positionV>
            <wp:extent cx="490009" cy="377492"/>
            <wp:effectExtent l="0" t="0" r="0" b="0"/>
            <wp:wrapNone/>
            <wp:docPr id="271" name="Freeform 27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49509" y="1556979"/>
                      <a:ext cx="375709" cy="26319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39" w:lineRule="exact"/>
                          <w:ind w:left="2" w:right="0" w:firstLine="113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Č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íslo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14"/>
                            <w:szCs w:val="14"/>
                          </w:rPr>
                          <w:t>položky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6134095</wp:posOffset>
            </wp:positionH>
            <wp:positionV relativeFrom="paragraph">
              <wp:posOffset>342592</wp:posOffset>
            </wp:positionV>
            <wp:extent cx="333755" cy="213600"/>
            <wp:effectExtent l="0" t="0" r="0" b="0"/>
            <wp:wrapNone/>
            <wp:docPr id="272" name="Freeform 27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134095" y="1783357"/>
                      <a:ext cx="219455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14"/>
                            <w:szCs w:val="14"/>
                          </w:rPr>
                          <w:t>cena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Č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16"/>
          <w:szCs w:val="16"/>
        </w:rPr>
        <w:t>íslo</w:t>
      </w:r>
      <w:r>
        <w:rPr>
          <w:rFonts w:ascii="Times New Roman" w:hAnsi="Times New Roman" w:cs="Times New Roman"/>
          <w:sz w:val="16"/>
          <w:szCs w:val="16"/>
        </w:rPr>
        <w:t> </w:t>
      </w:r>
      <w:r>
        <w:br w:type="textWrapping" w:clear="all"/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14"/>
          <w:szCs w:val="14"/>
        </w:rPr>
        <w:t>oložky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922015</wp:posOffset>
            </wp:positionH>
            <wp:positionV relativeFrom="paragraph">
              <wp:posOffset>1207</wp:posOffset>
            </wp:positionV>
            <wp:extent cx="147827" cy="256159"/>
            <wp:effectExtent l="0" t="0" r="0" b="0"/>
            <wp:wrapNone/>
            <wp:docPr id="273" name="Freeform 27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22015" y="1843356"/>
                      <a:ext cx="33527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7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922021</wp:posOffset>
            </wp:positionH>
            <wp:positionV relativeFrom="paragraph">
              <wp:posOffset>1214</wp:posOffset>
            </wp:positionV>
            <wp:extent cx="147827" cy="256157"/>
            <wp:effectExtent l="0" t="0" r="0" b="0"/>
            <wp:wrapNone/>
            <wp:docPr id="274" name="Freeform 27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922021" y="1843363"/>
                      <a:ext cx="33527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7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4882893</wp:posOffset>
            </wp:positionH>
            <wp:positionV relativeFrom="paragraph">
              <wp:posOffset>84463</wp:posOffset>
            </wp:positionV>
            <wp:extent cx="242314" cy="213600"/>
            <wp:effectExtent l="0" t="0" r="0" b="0"/>
            <wp:wrapNone/>
            <wp:docPr id="275" name="Freeform 27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82893" y="1926612"/>
                      <a:ext cx="128014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6121917</wp:posOffset>
            </wp:positionH>
            <wp:positionV relativeFrom="paragraph">
              <wp:posOffset>40005</wp:posOffset>
            </wp:positionV>
            <wp:extent cx="365760" cy="270345"/>
            <wp:effectExtent l="0" t="0" r="0" b="0"/>
            <wp:wrapNone/>
            <wp:docPr id="276" name="Freeform 27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121917" y="2057413"/>
                      <a:ext cx="251460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3,00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6121905</wp:posOffset>
            </wp:positionH>
            <wp:positionV relativeFrom="paragraph">
              <wp:posOffset>40013</wp:posOffset>
            </wp:positionV>
            <wp:extent cx="365760" cy="270344"/>
            <wp:effectExtent l="0" t="0" r="0" b="0"/>
            <wp:wrapNone/>
            <wp:docPr id="277" name="Freeform 27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121905" y="2057421"/>
                      <a:ext cx="251460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3,00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4"/>
          <w:szCs w:val="14"/>
        </w:rPr>
        <w:t>m2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500" w:bottom="500" w:left="500" w:header="708" w:footer="708" w:gutter="0"/>
          <w:cols w:num="3" w:space="0" w:equalWidth="0">
            <w:col w:w="6479" w:space="709"/>
            <w:col w:w="241" w:space="1728"/>
            <w:col w:w="385" w:space="0"/>
          </w:cols>
          <w:docGrid w:linePitch="360"/>
        </w:sectPr>
        <w:spacing w:before="0" w:after="0" w:line="240" w:lineRule="auto"/>
        <w:ind w:left="0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14"/>
          <w:szCs w:val="14"/>
        </w:rPr>
        <w:t>cena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spacing w:after="2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4879845</wp:posOffset>
            </wp:positionH>
            <wp:positionV relativeFrom="paragraph">
              <wp:posOffset>-105147</wp:posOffset>
            </wp:positionV>
            <wp:extent cx="1606297" cy="270344"/>
            <wp:effectExtent l="0" t="0" r="0" b="0"/>
            <wp:wrapNone/>
            <wp:docPr id="278" name="Freeform 27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79845" y="2218966"/>
                      <a:ext cx="1491997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849"/>
                            <w:tab w:val="left" w:pos="1951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m2	</w:t>
                        </w:r>
                        <w:r>
                          <w:rPr lang="en-US" sz="16" baseline="-1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w w:val="93"/>
                            <w:sz w:val="16"/>
                            <w:szCs w:val="16"/>
                          </w:rPr>
                          <w:t>5,30	</w:t>
                        </w:r>
                        <w:r>
                          <w:rPr lang="en-US" sz="22" baseline="-2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2"/>
                            <w:w w:val="93"/>
                            <w:sz w:val="22"/>
                            <w:szCs w:val="22"/>
                          </w:rPr>
                          <w:t>3,00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4878322</wp:posOffset>
            </wp:positionH>
            <wp:positionV relativeFrom="paragraph">
              <wp:posOffset>82558</wp:posOffset>
            </wp:positionV>
            <wp:extent cx="243840" cy="213600"/>
            <wp:effectExtent l="0" t="0" r="0" b="0"/>
            <wp:wrapNone/>
            <wp:docPr id="279" name="Freeform 27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78322" y="2406671"/>
                      <a:ext cx="12954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8013"/>
          <w:tab w:val="left" w:pos="9115"/>
        </w:tabs>
        <w:spacing w:before="0" w:after="0" w:line="240" w:lineRule="auto"/>
        <w:ind w:left="7164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4"/>
          <w:szCs w:val="14"/>
        </w:rPr>
        <w:t>m2	</w:t>
      </w:r>
      <w:r>
        <w:rPr lang="en-US" sz="16" baseline="-1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w w:val="93"/>
          <w:sz w:val="16"/>
          <w:szCs w:val="16"/>
        </w:rPr>
        <w:t>5,30	</w:t>
      </w:r>
      <w:r>
        <w:rPr lang="en-US" sz="22" baseline="-2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2"/>
          <w:w w:val="93"/>
          <w:sz w:val="22"/>
          <w:szCs w:val="22"/>
        </w:rPr>
        <w:t>3,00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7162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4"/>
          <w:szCs w:val="14"/>
        </w:rPr>
        <w:t>m2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25" w:after="0" w:line="240" w:lineRule="auto"/>
        <w:ind w:left="716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4876799</wp:posOffset>
            </wp:positionH>
            <wp:positionV relativeFrom="paragraph">
              <wp:posOffset>15880</wp:posOffset>
            </wp:positionV>
            <wp:extent cx="243840" cy="213600"/>
            <wp:effectExtent l="0" t="0" r="0" b="0"/>
            <wp:wrapNone/>
            <wp:docPr id="280" name="Freeform 28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76799" y="2563643"/>
                      <a:ext cx="12954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4"/>
          <w:szCs w:val="14"/>
        </w:rPr>
        <w:t>m2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8004"/>
        </w:tabs>
        <w:spacing w:before="23" w:after="0" w:line="240" w:lineRule="auto"/>
        <w:ind w:left="716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4876801</wp:posOffset>
            </wp:positionH>
            <wp:positionV relativeFrom="paragraph">
              <wp:posOffset>14611</wp:posOffset>
            </wp:positionV>
            <wp:extent cx="838199" cy="227786"/>
            <wp:effectExtent l="0" t="0" r="0" b="0"/>
            <wp:wrapNone/>
            <wp:docPr id="281" name="Freeform 28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76801" y="2718266"/>
                      <a:ext cx="723899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844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m2	</w:t>
                        </w:r>
                        <w:r>
                          <w:rPr lang="en-US" sz="16" baseline="-1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position w:val="-1"/>
                            <w:w w:val="95"/>
                            <w:sz w:val="16"/>
                            <w:szCs w:val="16"/>
                          </w:rPr>
                          <w:t>3,60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4"/>
          <w:szCs w:val="14"/>
        </w:rPr>
        <w:t>m2	</w:t>
      </w:r>
      <w:r>
        <w:rPr lang="en-US" sz="16" baseline="-1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position w:val="-1"/>
          <w:w w:val="95"/>
          <w:sz w:val="16"/>
          <w:szCs w:val="16"/>
        </w:rPr>
        <w:t>3,60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spacing w:after="5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4873753</wp:posOffset>
            </wp:positionH>
            <wp:positionV relativeFrom="paragraph">
              <wp:posOffset>-89272</wp:posOffset>
            </wp:positionV>
            <wp:extent cx="243839" cy="213600"/>
            <wp:effectExtent l="0" t="0" r="0" b="0"/>
            <wp:wrapNone/>
            <wp:docPr id="282" name="Freeform 28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73753" y="3040656"/>
                      <a:ext cx="129539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7155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4"/>
          <w:szCs w:val="14"/>
        </w:rPr>
        <w:t>m2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4870706</wp:posOffset>
            </wp:positionH>
            <wp:positionV relativeFrom="paragraph">
              <wp:posOffset>-78731</wp:posOffset>
            </wp:positionV>
            <wp:extent cx="245363" cy="213600"/>
            <wp:effectExtent l="0" t="0" r="0" b="0"/>
            <wp:wrapNone/>
            <wp:docPr id="283" name="Freeform 28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70706" y="3359172"/>
                      <a:ext cx="131063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6109716</wp:posOffset>
            </wp:positionH>
            <wp:positionV relativeFrom="paragraph">
              <wp:posOffset>49030</wp:posOffset>
            </wp:positionV>
            <wp:extent cx="370331" cy="270344"/>
            <wp:effectExtent l="0" t="0" r="0" b="0"/>
            <wp:wrapNone/>
            <wp:docPr id="284" name="Freeform 28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109716" y="3486933"/>
                      <a:ext cx="256031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9,90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4870705</wp:posOffset>
            </wp:positionH>
            <wp:positionV relativeFrom="paragraph">
              <wp:posOffset>78240</wp:posOffset>
            </wp:positionV>
            <wp:extent cx="242315" cy="213600"/>
            <wp:effectExtent l="0" t="0" r="0" b="0"/>
            <wp:wrapNone/>
            <wp:docPr id="285" name="Freeform 28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70705" y="3516143"/>
                      <a:ext cx="128015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500" w:bottom="500" w:left="500" w:header="708" w:footer="708" w:gutter="0"/>
          <w:docGrid w:linePitch="360"/>
        </w:sectPr>
        <w:spacing w:before="0" w:after="0" w:line="240" w:lineRule="auto"/>
        <w:ind w:left="7150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4"/>
          <w:szCs w:val="14"/>
        </w:rPr>
        <w:t>m2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6109731</wp:posOffset>
            </wp:positionH>
            <wp:positionV relativeFrom="paragraph">
              <wp:posOffset>-102800</wp:posOffset>
            </wp:positionV>
            <wp:extent cx="367284" cy="256159"/>
            <wp:effectExtent l="0" t="0" r="0" b="0"/>
            <wp:wrapNone/>
            <wp:docPr id="286" name="Freeform 28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1" flipH="0" flipV="0">
                      <a:off x="6109731" y="3653873"/>
                      <a:ext cx="252984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9,90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6109719</wp:posOffset>
            </wp:positionH>
            <wp:positionV relativeFrom="paragraph">
              <wp:posOffset>-102798</wp:posOffset>
            </wp:positionV>
            <wp:extent cx="367283" cy="256159"/>
            <wp:effectExtent l="0" t="0" r="0" b="0"/>
            <wp:wrapNone/>
            <wp:docPr id="287" name="Freeform 28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109719" y="3653875"/>
                      <a:ext cx="252983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9,90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4867659</wp:posOffset>
            </wp:positionH>
            <wp:positionV relativeFrom="paragraph">
              <wp:posOffset>-83557</wp:posOffset>
            </wp:positionV>
            <wp:extent cx="245363" cy="213600"/>
            <wp:effectExtent l="0" t="0" r="0" b="0"/>
            <wp:wrapNone/>
            <wp:docPr id="288" name="Freeform 28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67659" y="3673116"/>
                      <a:ext cx="131063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20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1164282</wp:posOffset>
            </wp:positionH>
            <wp:positionV relativeFrom="paragraph">
              <wp:posOffset>13914</wp:posOffset>
            </wp:positionV>
            <wp:extent cx="1341273" cy="227787"/>
            <wp:effectExtent l="0" t="0" r="0" b="0"/>
            <wp:wrapNone/>
            <wp:docPr id="289" name="Freeform 2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29892" flipH="0" flipV="0">
                      <a:off x="1164282" y="3945847"/>
                      <a:ext cx="1226973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Odstran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ě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6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p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ř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erostléh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drnu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4867659</wp:posOffset>
            </wp:positionH>
            <wp:positionV relativeFrom="paragraph">
              <wp:posOffset>61223</wp:posOffset>
            </wp:positionV>
            <wp:extent cx="239267" cy="213599"/>
            <wp:effectExtent l="0" t="0" r="0" b="0"/>
            <wp:wrapNone/>
            <wp:docPr id="290" name="Freeform 29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67659" y="3993156"/>
                      <a:ext cx="124967" cy="9929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bm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1167325</wp:posOffset>
            </wp:positionH>
            <wp:positionV relativeFrom="paragraph">
              <wp:posOffset>176981</wp:posOffset>
            </wp:positionV>
            <wp:extent cx="1798494" cy="227787"/>
            <wp:effectExtent l="0" t="0" r="0" b="0"/>
            <wp:wrapNone/>
            <wp:docPr id="291" name="Freeform 29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220" flipH="0" flipV="0">
                      <a:off x="1167325" y="4108914"/>
                      <a:ext cx="1684194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Plet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92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ke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ř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ovýc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4"/>
                            <w:sz w:val="16"/>
                            <w:szCs w:val="16"/>
                          </w:rPr>
                          <w:t>h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skupi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94"/>
                            <w:sz w:val="16"/>
                            <w:szCs w:val="16"/>
                          </w:rPr>
                          <w:t>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trvale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6"/>
                            <w:sz w:val="16"/>
                            <w:szCs w:val="16"/>
                          </w:rPr>
                          <w:t>k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81"/>
                            <w:sz w:val="16"/>
                            <w:szCs w:val="16"/>
                          </w:rPr>
                          <w:t>-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rovina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312" w:right="0" w:firstLine="120"/>
      </w:pPr>
      <w:r/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dstran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ě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n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96"/>
          <w:sz w:val="16"/>
          <w:szCs w:val="16"/>
        </w:rPr>
        <w:t>í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6"/>
          <w:szCs w:val="16"/>
        </w:rPr>
        <w:t>p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6"/>
          <w:szCs w:val="16"/>
        </w:rPr>
        <w:t>ř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6"/>
          <w:szCs w:val="16"/>
        </w:rPr>
        <w:t>erostléh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95"/>
          <w:sz w:val="16"/>
          <w:szCs w:val="16"/>
        </w:rPr>
        <w:t>o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16"/>
          <w:szCs w:val="16"/>
        </w:rPr>
        <w:t>drnu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317" w:right="0" w:firstLine="98"/>
      </w:pPr>
      <w:r/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16"/>
          <w:szCs w:val="16"/>
        </w:rPr>
        <w:t>let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92"/>
          <w:sz w:val="16"/>
          <w:szCs w:val="16"/>
        </w:rPr>
        <w:t>í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6"/>
          <w:szCs w:val="16"/>
        </w:rPr>
        <w:t>ke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6"/>
          <w:szCs w:val="16"/>
        </w:rPr>
        <w:t>ř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6"/>
          <w:szCs w:val="16"/>
        </w:rPr>
        <w:t>ovýc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4"/>
          <w:sz w:val="16"/>
          <w:szCs w:val="16"/>
        </w:rPr>
        <w:t>h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6"/>
          <w:szCs w:val="16"/>
        </w:rPr>
        <w:t>skupi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4"/>
          <w:sz w:val="16"/>
          <w:szCs w:val="16"/>
        </w:rPr>
        <w:t>n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2"/>
          <w:w w:val="84"/>
          <w:sz w:val="16"/>
          <w:szCs w:val="16"/>
        </w:rPr>
        <w:t>a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trvale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96"/>
          <w:sz w:val="16"/>
          <w:szCs w:val="16"/>
        </w:rPr>
        <w:t>k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81"/>
          <w:sz w:val="16"/>
          <w:szCs w:val="16"/>
        </w:rPr>
        <w:t>-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16"/>
          <w:szCs w:val="16"/>
        </w:rPr>
        <w:t>rovina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6065501</wp:posOffset>
            </wp:positionH>
            <wp:positionV relativeFrom="paragraph">
              <wp:posOffset>-247899</wp:posOffset>
            </wp:positionV>
            <wp:extent cx="443497" cy="270344"/>
            <wp:effectExtent l="0" t="0" r="0" b="0"/>
            <wp:wrapNone/>
            <wp:docPr id="292" name="Freeform 29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1829" flipH="0" flipV="0">
                      <a:off x="6065501" y="4280934"/>
                      <a:ext cx="329197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29,00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5375152</wp:posOffset>
            </wp:positionH>
            <wp:positionV relativeFrom="paragraph">
              <wp:posOffset>-222559</wp:posOffset>
            </wp:positionV>
            <wp:extent cx="355091" cy="227787"/>
            <wp:effectExtent l="0" t="0" r="0" b="0"/>
            <wp:wrapNone/>
            <wp:docPr id="293" name="Freeform 29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375152" y="4306274"/>
                      <a:ext cx="240791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39,00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4863087</wp:posOffset>
            </wp:positionH>
            <wp:positionV relativeFrom="paragraph">
              <wp:posOffset>-58665</wp:posOffset>
            </wp:positionV>
            <wp:extent cx="243840" cy="213600"/>
            <wp:effectExtent l="0" t="0" r="0" b="0"/>
            <wp:wrapNone/>
            <wp:docPr id="294" name="Freeform 29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63087" y="4470168"/>
                      <a:ext cx="12954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1162733</wp:posOffset>
            </wp:positionH>
            <wp:positionV relativeFrom="paragraph">
              <wp:posOffset>66301</wp:posOffset>
            </wp:positionV>
            <wp:extent cx="1391471" cy="213600"/>
            <wp:effectExtent l="0" t="0" r="0" b="0"/>
            <wp:wrapNone/>
            <wp:docPr id="295" name="Freeform 29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2816" flipH="0" flipV="0">
                      <a:off x="1162733" y="4595134"/>
                      <a:ext cx="1277171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Ryt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6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ke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ř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ovýc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7"/>
                            <w:sz w:val="14"/>
                            <w:szCs w:val="14"/>
                          </w:rPr>
                          <w:t>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skupi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9"/>
                            <w:sz w:val="14"/>
                            <w:szCs w:val="14"/>
                          </w:rPr>
                          <w:t>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6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rovin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ě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4861564</wp:posOffset>
            </wp:positionH>
            <wp:positionV relativeFrom="paragraph">
              <wp:posOffset>98307</wp:posOffset>
            </wp:positionV>
            <wp:extent cx="245364" cy="213600"/>
            <wp:effectExtent l="0" t="0" r="0" b="0"/>
            <wp:wrapNone/>
            <wp:docPr id="296" name="Freeform 29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61564" y="4627140"/>
                      <a:ext cx="131064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310" w:right="0" w:firstLine="107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4"/>
          <w:szCs w:val="14"/>
        </w:rPr>
        <w:t>yt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6"/>
          <w:sz w:val="14"/>
          <w:szCs w:val="14"/>
        </w:rPr>
        <w:t>í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4"/>
          <w:szCs w:val="14"/>
        </w:rPr>
        <w:t>ke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4"/>
          <w:szCs w:val="14"/>
        </w:rPr>
        <w:t>ř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4"/>
          <w:szCs w:val="14"/>
        </w:rPr>
        <w:t>ovýc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7"/>
          <w:sz w:val="14"/>
          <w:szCs w:val="14"/>
        </w:rPr>
        <w:t>h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4"/>
          <w:szCs w:val="14"/>
        </w:rPr>
        <w:t>skupi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109"/>
          <w:sz w:val="14"/>
          <w:szCs w:val="14"/>
        </w:rPr>
        <w:t>n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6"/>
          <w:sz w:val="14"/>
          <w:szCs w:val="14"/>
        </w:rPr>
        <w:t>v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4"/>
          <w:szCs w:val="14"/>
        </w:rPr>
        <w:t>rovin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4"/>
          <w:szCs w:val="14"/>
        </w:rPr>
        <w:t>ě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1159710</wp:posOffset>
            </wp:positionH>
            <wp:positionV relativeFrom="paragraph">
              <wp:posOffset>-98099</wp:posOffset>
            </wp:positionV>
            <wp:extent cx="1684168" cy="227787"/>
            <wp:effectExtent l="0" t="0" r="0" b="0"/>
            <wp:wrapNone/>
            <wp:docPr id="297" name="Freeform 29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26699" flipH="0" flipV="0">
                      <a:off x="1159710" y="4900634"/>
                      <a:ext cx="1569868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Sn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ě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hov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95"/>
                            <w:sz w:val="16"/>
                            <w:szCs w:val="16"/>
                          </w:rPr>
                          <w:t>á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pohotovos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6"/>
                            <w:sz w:val="16"/>
                            <w:szCs w:val="16"/>
                          </w:rPr>
                          <w:t>t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(10.11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3"/>
                            <w:sz w:val="16"/>
                            <w:szCs w:val="16"/>
                          </w:rPr>
                          <w:t>.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81"/>
                            <w:sz w:val="16"/>
                            <w:szCs w:val="16"/>
                          </w:rPr>
                          <w:t>-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15.4.)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4844797</wp:posOffset>
            </wp:positionH>
            <wp:positionV relativeFrom="paragraph">
              <wp:posOffset>-56125</wp:posOffset>
            </wp:positionV>
            <wp:extent cx="268224" cy="213600"/>
            <wp:effectExtent l="0" t="0" r="0" b="0"/>
            <wp:wrapNone/>
            <wp:docPr id="298" name="Freeform 29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44797" y="4942608"/>
                      <a:ext cx="153924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den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1159664</wp:posOffset>
            </wp:positionH>
            <wp:positionV relativeFrom="paragraph">
              <wp:posOffset>71894</wp:posOffset>
            </wp:positionV>
            <wp:extent cx="1479966" cy="213600"/>
            <wp:effectExtent l="0" t="0" r="0" b="0"/>
            <wp:wrapNone/>
            <wp:docPr id="299" name="Freeform 29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0691" flipH="0" flipV="0">
                      <a:off x="1159664" y="5070627"/>
                      <a:ext cx="1365666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Hodinov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8"/>
                            <w:sz w:val="14"/>
                            <w:szCs w:val="14"/>
                          </w:rPr>
                          <w:t>é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prác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7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93"/>
                            <w:sz w:val="14"/>
                            <w:szCs w:val="14"/>
                          </w:rPr>
                          <w:t>-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dozo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7"/>
                            <w:w w:val="110"/>
                            <w:sz w:val="14"/>
                            <w:szCs w:val="14"/>
                          </w:rPr>
                          <w:t>r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9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parku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305" w:right="0" w:firstLine="0"/>
      </w:pPr>
      <w:r/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6"/>
          <w:szCs w:val="16"/>
        </w:rPr>
        <w:t>Sn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6"/>
          <w:szCs w:val="16"/>
        </w:rPr>
        <w:t>ě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6"/>
          <w:szCs w:val="16"/>
        </w:rPr>
        <w:t>hov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95"/>
          <w:sz w:val="16"/>
          <w:szCs w:val="16"/>
        </w:rPr>
        <w:t>á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pohotovos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96"/>
          <w:sz w:val="16"/>
          <w:szCs w:val="16"/>
        </w:rPr>
        <w:t>t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16"/>
          <w:szCs w:val="16"/>
        </w:rPr>
        <w:t>(10.11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3"/>
          <w:sz w:val="16"/>
          <w:szCs w:val="16"/>
        </w:rPr>
        <w:t>.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81"/>
          <w:sz w:val="16"/>
          <w:szCs w:val="16"/>
        </w:rPr>
        <w:t>-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16"/>
          <w:szCs w:val="16"/>
        </w:rPr>
        <w:t>15.4.)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4" w:after="0" w:line="240" w:lineRule="auto"/>
        <w:ind w:left="1305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14"/>
          <w:szCs w:val="14"/>
        </w:rPr>
        <w:t>Hodinov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108"/>
          <w:sz w:val="14"/>
          <w:szCs w:val="14"/>
        </w:rPr>
        <w:t>é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14"/>
          <w:szCs w:val="14"/>
        </w:rPr>
        <w:t>prác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107"/>
          <w:sz w:val="14"/>
          <w:szCs w:val="14"/>
        </w:rPr>
        <w:t>e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0"/>
          <w:w w:val="93"/>
          <w:sz w:val="14"/>
          <w:szCs w:val="14"/>
        </w:rPr>
        <w:t>-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4"/>
          <w:szCs w:val="14"/>
        </w:rPr>
        <w:t>dozo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7"/>
          <w:w w:val="110"/>
          <w:sz w:val="14"/>
          <w:szCs w:val="14"/>
        </w:rPr>
        <w:t>r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99"/>
          <w:sz w:val="14"/>
          <w:szCs w:val="14"/>
        </w:rPr>
        <w:t>v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4"/>
          <w:szCs w:val="14"/>
        </w:rPr>
        <w:t>parku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4832606</wp:posOffset>
            </wp:positionH>
            <wp:positionV relativeFrom="paragraph">
              <wp:posOffset>-213223</wp:posOffset>
            </wp:positionV>
            <wp:extent cx="291084" cy="213599"/>
            <wp:effectExtent l="0" t="0" r="0" b="0"/>
            <wp:wrapNone/>
            <wp:docPr id="300" name="Freeform 3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32606" y="5261125"/>
                      <a:ext cx="176784" cy="9929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14"/>
                            <w:szCs w:val="14"/>
                          </w:rPr>
                          <w:t>hod.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4876803</wp:posOffset>
            </wp:positionH>
            <wp:positionV relativeFrom="paragraph">
              <wp:posOffset>-53203</wp:posOffset>
            </wp:positionV>
            <wp:extent cx="205740" cy="213600"/>
            <wp:effectExtent l="0" t="0" r="0" b="0"/>
            <wp:wrapNone/>
            <wp:docPr id="301" name="Freeform 3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76803" y="5421145"/>
                      <a:ext cx="9144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4"/>
                            <w:szCs w:val="14"/>
                          </w:rPr>
                          <w:t>ks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1153601</wp:posOffset>
            </wp:positionH>
            <wp:positionV relativeFrom="paragraph">
              <wp:posOffset>66366</wp:posOffset>
            </wp:positionV>
            <wp:extent cx="2304491" cy="227787"/>
            <wp:effectExtent l="0" t="0" r="0" b="0"/>
            <wp:wrapNone/>
            <wp:docPr id="302" name="Freeform 3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3490" flipH="0" flipV="0">
                      <a:off x="1153601" y="5540714"/>
                      <a:ext cx="2190191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16"/>
                            <w:szCs w:val="16"/>
                          </w:rPr>
                          <w:t>Chemick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7"/>
                            <w:sz w:val="16"/>
                            <w:szCs w:val="16"/>
                          </w:rPr>
                          <w:t>é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odplevelen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96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granuláte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6"/>
                            <w:sz w:val="16"/>
                            <w:szCs w:val="16"/>
                          </w:rPr>
                          <w:t>m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(CASORO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6"/>
                            <w:szCs w:val="16"/>
                          </w:rPr>
                          <w:t>G)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4856992</wp:posOffset>
            </wp:positionH>
            <wp:positionV relativeFrom="paragraph">
              <wp:posOffset>105293</wp:posOffset>
            </wp:positionV>
            <wp:extent cx="243840" cy="213600"/>
            <wp:effectExtent l="0" t="0" r="0" b="0"/>
            <wp:wrapNone/>
            <wp:docPr id="303" name="Freeform 3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56992" y="5579641"/>
                      <a:ext cx="12954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1153575</wp:posOffset>
            </wp:positionH>
            <wp:positionV relativeFrom="paragraph">
              <wp:posOffset>60334</wp:posOffset>
            </wp:positionV>
            <wp:extent cx="2132237" cy="213600"/>
            <wp:effectExtent l="0" t="0" r="0" b="0"/>
            <wp:wrapNone/>
            <wp:docPr id="304" name="Freeform 3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28560" flipH="0" flipV="0">
                      <a:off x="1153575" y="5709942"/>
                      <a:ext cx="2017937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Chemick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10"/>
                            <w:sz w:val="14"/>
                            <w:szCs w:val="14"/>
                          </w:rPr>
                          <w:t>é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odplevelen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post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ř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ike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109"/>
                            <w:sz w:val="14"/>
                            <w:szCs w:val="14"/>
                          </w:rPr>
                          <w:t>m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(ROUNDUP)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4855466</wp:posOffset>
            </wp:positionH>
            <wp:positionV relativeFrom="paragraph">
              <wp:posOffset>87005</wp:posOffset>
            </wp:positionV>
            <wp:extent cx="243840" cy="213600"/>
            <wp:effectExtent l="0" t="0" r="0" b="0"/>
            <wp:wrapNone/>
            <wp:docPr id="305" name="Freeform 3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855466" y="5736613"/>
                      <a:ext cx="12954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95" w:right="0" w:firstLine="0"/>
      </w:pPr>
      <w:r/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6"/>
          <w:szCs w:val="16"/>
        </w:rPr>
        <w:t>Chemick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97"/>
          <w:sz w:val="16"/>
          <w:szCs w:val="16"/>
        </w:rPr>
        <w:t>é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odplevelen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0"/>
          <w:w w:val="96"/>
          <w:sz w:val="16"/>
          <w:szCs w:val="16"/>
        </w:rPr>
        <w:t>í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granuláte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6"/>
          <w:sz w:val="16"/>
          <w:szCs w:val="16"/>
        </w:rPr>
        <w:t>m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6"/>
          <w:szCs w:val="16"/>
        </w:rPr>
        <w:t>(CASORO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95"/>
          <w:sz w:val="16"/>
          <w:szCs w:val="16"/>
        </w:rPr>
        <w:t>N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16"/>
          <w:szCs w:val="16"/>
        </w:rPr>
        <w:t>G)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96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4"/>
          <w:szCs w:val="14"/>
        </w:rPr>
        <w:t>Chemick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110"/>
          <w:sz w:val="14"/>
          <w:szCs w:val="14"/>
        </w:rPr>
        <w:t>é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4"/>
          <w:szCs w:val="14"/>
        </w:rPr>
        <w:t>odplevelen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110"/>
          <w:sz w:val="14"/>
          <w:szCs w:val="14"/>
        </w:rPr>
        <w:t>í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4"/>
          <w:szCs w:val="14"/>
        </w:rPr>
        <w:t>post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4"/>
          <w:szCs w:val="14"/>
        </w:rPr>
        <w:t>ř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4"/>
          <w:szCs w:val="14"/>
        </w:rPr>
        <w:t>ike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109"/>
          <w:sz w:val="14"/>
          <w:szCs w:val="14"/>
        </w:rPr>
        <w:t>m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4"/>
          <w:szCs w:val="14"/>
        </w:rPr>
        <w:t>(ROUNDUP)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95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1153559</wp:posOffset>
            </wp:positionH>
            <wp:positionV relativeFrom="paragraph">
              <wp:posOffset>11422</wp:posOffset>
            </wp:positionV>
            <wp:extent cx="2592517" cy="213600"/>
            <wp:effectExtent l="0" t="0" r="0" b="0"/>
            <wp:wrapNone/>
            <wp:docPr id="306" name="Freeform 3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1711" flipH="0" flipV="0">
                      <a:off x="1153559" y="5869963"/>
                      <a:ext cx="2478217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Chemick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10"/>
                            <w:sz w:val="14"/>
                            <w:szCs w:val="14"/>
                          </w:rPr>
                          <w:t>é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odplevelen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9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(LONTRE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9"/>
                            <w:sz w:val="14"/>
                            <w:szCs w:val="14"/>
                          </w:rPr>
                          <w:t>L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94"/>
                            <w:sz w:val="14"/>
                            <w:szCs w:val="14"/>
                          </w:rPr>
                          <w:t>+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STARANE)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4"/>
          <w:szCs w:val="14"/>
        </w:rPr>
        <w:t>Chemick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110"/>
          <w:sz w:val="14"/>
          <w:szCs w:val="14"/>
        </w:rPr>
        <w:t>é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4"/>
          <w:szCs w:val="14"/>
        </w:rPr>
        <w:t>odplevelen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8"/>
          <w:w w:val="109"/>
          <w:sz w:val="14"/>
          <w:szCs w:val="14"/>
        </w:rPr>
        <w:t>í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4"/>
          <w:szCs w:val="14"/>
        </w:rPr>
        <w:t>trávník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9"/>
          <w:sz w:val="14"/>
          <w:szCs w:val="14"/>
        </w:rPr>
        <w:t>u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14"/>
          <w:szCs w:val="14"/>
        </w:rPr>
        <w:t>(LONTRE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109"/>
          <w:sz w:val="14"/>
          <w:szCs w:val="14"/>
        </w:rPr>
        <w:t>L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94"/>
          <w:sz w:val="14"/>
          <w:szCs w:val="14"/>
        </w:rPr>
        <w:t>+</w:t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14"/>
          <w:szCs w:val="14"/>
        </w:rPr>
        <w:t>STARANE)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95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1153602</wp:posOffset>
            </wp:positionH>
            <wp:positionV relativeFrom="paragraph">
              <wp:posOffset>8386</wp:posOffset>
            </wp:positionV>
            <wp:extent cx="1876212" cy="227787"/>
            <wp:effectExtent l="0" t="0" r="0" b="0"/>
            <wp:wrapNone/>
            <wp:docPr id="307" name="Freeform 3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2709" flipH="0" flipV="0">
                      <a:off x="1153602" y="6015448"/>
                      <a:ext cx="1761912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Hnojen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5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roztoke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5"/>
                            <w:sz w:val="16"/>
                            <w:szCs w:val="16"/>
                          </w:rPr>
                          <w:t>m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hnojiv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93"/>
                            <w:sz w:val="16"/>
                            <w:szCs w:val="16"/>
                          </w:rPr>
                          <w:t>a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(KRISTALON)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6"/>
          <w:szCs w:val="16"/>
        </w:rPr>
        <w:t>Hnojen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95"/>
          <w:sz w:val="16"/>
          <w:szCs w:val="16"/>
        </w:rPr>
        <w:t>í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6"/>
          <w:szCs w:val="16"/>
        </w:rPr>
        <w:t>roztoke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5"/>
          <w:sz w:val="16"/>
          <w:szCs w:val="16"/>
        </w:rPr>
        <w:t>m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16"/>
          <w:szCs w:val="16"/>
        </w:rPr>
        <w:t>hnojiv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93"/>
          <w:sz w:val="16"/>
          <w:szCs w:val="16"/>
        </w:rPr>
        <w:t>a</w:t>
      </w:r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6"/>
          <w:szCs w:val="16"/>
        </w:rPr>
        <w:t>(KRISTALON)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25" w:after="0" w:line="240" w:lineRule="auto"/>
        <w:ind w:left="40" w:right="0" w:firstLine="0"/>
      </w:pPr>
      <w:r/>
      <w:r>
        <w:rPr>
          <w:rFonts w:ascii="Times New Roman" w:hAnsi="Times New Roman" w:cs="Times New Roman"/>
          <w:sz w:val="24"/>
          <w:szCs w:val="24"/>
        </w:rPr>
        <w:br w:type="column"/>
      </w:r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4"/>
          <w:szCs w:val="14"/>
        </w:rPr>
        <w:t>m2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25" w:after="0" w:line="240" w:lineRule="auto"/>
        <w:ind w:left="35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4"/>
          <w:szCs w:val="14"/>
        </w:rPr>
        <w:t>m2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35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14"/>
          <w:szCs w:val="14"/>
        </w:rPr>
        <w:t>bm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8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4"/>
          <w:szCs w:val="14"/>
        </w:rPr>
        <w:t>m2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24" w:after="0" w:line="240" w:lineRule="auto"/>
        <w:ind w:left="26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4"/>
          <w:szCs w:val="14"/>
        </w:rPr>
        <w:t>m2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spacing w:after="6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4"/>
          <w:szCs w:val="14"/>
        </w:rPr>
        <w:t>den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4"/>
          <w:szCs w:val="14"/>
        </w:rPr>
        <w:t>hod.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30" w:after="0" w:line="240" w:lineRule="auto"/>
        <w:ind w:left="50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14"/>
          <w:szCs w:val="14"/>
        </w:rPr>
        <w:t>ks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27" w:after="0" w:line="240" w:lineRule="auto"/>
        <w:ind w:left="18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4"/>
          <w:szCs w:val="14"/>
        </w:rPr>
        <w:t>m2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25" w:after="0" w:line="240" w:lineRule="auto"/>
        <w:ind w:left="16" w:right="0" w:firstLine="0"/>
      </w:pPr>
      <w:r/>
      <w:r>
        <w:rPr lang="en-US" sz="1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14"/>
          <w:szCs w:val="14"/>
        </w:rPr>
        <w:t>m2</w:t>
      </w:r>
      <w:r>
        <w:rPr>
          <w:rFonts w:ascii="Times New Roman" w:hAnsi="Times New Roman" w:cs="Times New Roman"/>
          <w:sz w:val="14"/>
          <w:szCs w:val="1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0" w:right="0" w:firstLine="0"/>
      </w:pPr>
      <w:r/>
      <w:r>
        <w:rPr lang="en-US" sz="1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16"/>
          <w:szCs w:val="16"/>
        </w:rPr>
        <w:t>39,00</w:t>
      </w:r>
      <w:r>
        <w:rPr>
          <w:rFonts w:ascii="Times New Roman" w:hAnsi="Times New Roman" w:cs="Times New Roman"/>
          <w:sz w:val="16"/>
          <w:szCs w:val="1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51" w:right="0" w:firstLine="0"/>
      </w:pPr>
      <w:r/>
      <w:r>
        <w:rPr>
          <w:rFonts w:ascii="Times New Roman" w:hAnsi="Times New Roman" w:cs="Times New Roman"/>
          <w:sz w:val="24"/>
          <w:szCs w:val="24"/>
        </w:rPr>
        <w:br w:type="column"/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9,90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500" w:bottom="500" w:left="500" w:header="708" w:footer="708" w:gutter="0"/>
          <w:cols w:num="4" w:space="0" w:equalWidth="0">
            <w:col w:w="5259" w:space="1850"/>
            <w:col w:w="318" w:space="536"/>
            <w:col w:w="419" w:space="666"/>
            <w:col w:w="560" w:space="0"/>
          </w:cols>
          <w:docGrid w:linePitch="360"/>
        </w:sectPr>
        <w:spacing w:before="0" w:after="0" w:line="240" w:lineRule="auto"/>
        <w:ind w:left="0" w:right="0" w:firstLine="115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9,00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after="2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716926</wp:posOffset>
            </wp:positionH>
            <wp:positionV relativeFrom="paragraph">
              <wp:posOffset>45919</wp:posOffset>
            </wp:positionV>
            <wp:extent cx="5003903" cy="411916"/>
            <wp:effectExtent l="0" t="0" r="0" b="0"/>
            <wp:wrapNone/>
            <wp:docPr id="308" name="Freeform 3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1075" flipH="0" flipV="0">
                      <a:off x="716926" y="6481657"/>
                      <a:ext cx="4889603" cy="29761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2" w:right="0" w:hanging="2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Ostatn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7"/>
                            <w:w w:val="10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prác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3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budo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02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fakturován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106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dl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0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íslušnýc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9"/>
                            <w:w w:val="104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polože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4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ceník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10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823-1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2"/>
                            <w:w w:val="102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99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2001.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Ostatn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bod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103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5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stávaj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106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bez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Zm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ny.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500" w:bottom="500" w:left="500" w:header="708" w:footer="708" w:gutter="0"/>
          <w:docGrid w:linePitch="360"/>
        </w:sectPr>
        <w:spacing w:before="0" w:after="0" w:line="245" w:lineRule="exact"/>
        <w:ind w:left="609" w:right="1800" w:hanging="2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Ostatn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7"/>
          <w:w w:val="105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prác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3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budo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2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fakturován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6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dl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2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íslušnýc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9"/>
          <w:w w:val="104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polože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4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ceník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103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823-1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2"/>
          <w:w w:val="102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99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2001.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Ostatn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5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bod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3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5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stávaj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6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bez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2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Zm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ny.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657" behindDoc="0" locked="0" layoutInCell="1" allowOverlap="1">
            <wp:simplePos x="0" y="0"/>
            <wp:positionH relativeFrom="page">
              <wp:posOffset>2278525</wp:posOffset>
            </wp:positionH>
            <wp:positionV relativeFrom="page">
              <wp:posOffset>448363</wp:posOffset>
            </wp:positionV>
            <wp:extent cx="2617112" cy="585842"/>
            <wp:effectExtent l="0" t="0" r="0" b="0"/>
            <wp:wrapNone/>
            <wp:docPr id="309" name="Freeform 3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1764" flipH="0" flipV="0">
                      <a:off x="2278525" y="448363"/>
                      <a:ext cx="2502812" cy="47154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38" w:lineRule="exact"/>
                          <w:ind w:left="0" w:right="0" w:firstLine="966"/>
                        </w:pPr>
                        <w:r>
                          <w:rPr lang="en-US" sz="4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40"/>
                            <w:szCs w:val="40"/>
                          </w:rPr>
                          <w:t>Dodate</w:t>
                        </w:r>
                        <w:r>
                          <w:rPr lang="en-US" sz="4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4"/>
                            <w:sz w:val="40"/>
                            <w:szCs w:val="40"/>
                          </w:rPr>
                          <w:t>k</w:t>
                        </w:r>
                        <w:r>
                          <w:rPr lang="en-US" sz="4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40"/>
                            <w:szCs w:val="40"/>
                          </w:rPr>
                          <w:t>č</w:t>
                        </w:r>
                        <w:r>
                          <w:rPr lang="en-US" sz="4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0"/>
                            <w:w w:val="98"/>
                            <w:sz w:val="40"/>
                            <w:szCs w:val="40"/>
                          </w:rPr>
                          <w:t>.</w:t>
                        </w:r>
                        <w:r>
                          <w:rPr lang="en-US" sz="4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40"/>
                            <w:szCs w:val="4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1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4"/>
                            <w:w w:val="95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0"/>
                            <w:szCs w:val="20"/>
                          </w:rPr>
                          <w:t>1/9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9"/>
                            <w:sz w:val="20"/>
                            <w:szCs w:val="20"/>
                          </w:rPr>
                          <w:t>7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8"/>
                            <w:w w:val="11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0"/>
                            <w:szCs w:val="20"/>
                          </w:rPr>
                          <w:t>20.12.1997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2278527</wp:posOffset>
            </wp:positionH>
            <wp:positionV relativeFrom="page">
              <wp:posOffset>448376</wp:posOffset>
            </wp:positionV>
            <wp:extent cx="2617103" cy="585841"/>
            <wp:effectExtent l="0" t="0" r="0" b="0"/>
            <wp:wrapNone/>
            <wp:docPr id="310" name="Freeform 3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1765" flipH="0" flipV="0">
                      <a:off x="2278527" y="448376"/>
                      <a:ext cx="2502803" cy="47154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38" w:lineRule="exact"/>
                          <w:ind w:left="0" w:right="0" w:firstLine="966"/>
                        </w:pPr>
                        <w:r>
                          <w:rPr lang="en-US" sz="4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40"/>
                            <w:szCs w:val="40"/>
                          </w:rPr>
                          <w:t>Dodate</w:t>
                        </w:r>
                        <w:r>
                          <w:rPr lang="en-US" sz="4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8"/>
                            <w:w w:val="114"/>
                            <w:sz w:val="40"/>
                            <w:szCs w:val="40"/>
                          </w:rPr>
                          <w:t>k</w:t>
                        </w:r>
                        <w:r>
                          <w:rPr lang="en-US" sz="4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40"/>
                            <w:szCs w:val="40"/>
                          </w:rPr>
                          <w:t>č</w:t>
                        </w:r>
                        <w:r>
                          <w:rPr lang="en-US" sz="4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0"/>
                            <w:w w:val="98"/>
                            <w:sz w:val="40"/>
                            <w:szCs w:val="40"/>
                          </w:rPr>
                          <w:t>.</w:t>
                        </w:r>
                        <w:r>
                          <w:rPr lang="en-US" sz="4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40"/>
                            <w:szCs w:val="4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/>
                            <w:sz w:val="40"/>
                            <w:szCs w:val="4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1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4"/>
                            <w:w w:val="95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0"/>
                            <w:szCs w:val="20"/>
                          </w:rPr>
                          <w:t>1/9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9"/>
                            <w:sz w:val="20"/>
                            <w:szCs w:val="20"/>
                          </w:rPr>
                          <w:t>7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8"/>
                            <w:w w:val="11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0"/>
                            <w:szCs w:val="20"/>
                          </w:rPr>
                          <w:t>20.12.1997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96" behindDoc="0" locked="0" layoutInCell="1" allowOverlap="1">
            <wp:simplePos x="0" y="0"/>
            <wp:positionH relativeFrom="page">
              <wp:posOffset>6112711</wp:posOffset>
            </wp:positionH>
            <wp:positionV relativeFrom="page">
              <wp:posOffset>3172219</wp:posOffset>
            </wp:positionV>
            <wp:extent cx="368821" cy="270344"/>
            <wp:effectExtent l="0" t="0" r="0" b="0"/>
            <wp:wrapNone/>
            <wp:docPr id="311" name="Freeform 3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1749" flipH="0" flipV="0">
                      <a:off x="6112711" y="3172219"/>
                      <a:ext cx="254521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5,00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0" behindDoc="0" locked="0" layoutInCell="1" allowOverlap="1">
            <wp:simplePos x="0" y="0"/>
            <wp:positionH relativeFrom="page">
              <wp:posOffset>6074636</wp:posOffset>
            </wp:positionH>
            <wp:positionV relativeFrom="page">
              <wp:posOffset>3801634</wp:posOffset>
            </wp:positionV>
            <wp:extent cx="437409" cy="270344"/>
            <wp:effectExtent l="0" t="0" r="0" b="0"/>
            <wp:wrapNone/>
            <wp:docPr id="312" name="Freeform 3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8643" flipH="0" flipV="0">
                      <a:off x="6074636" y="3801634"/>
                      <a:ext cx="323109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16,00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07" behindDoc="0" locked="0" layoutInCell="1" allowOverlap="1">
            <wp:simplePos x="0" y="0"/>
            <wp:positionH relativeFrom="page">
              <wp:posOffset>6109678</wp:posOffset>
            </wp:positionH>
            <wp:positionV relativeFrom="page">
              <wp:posOffset>3331481</wp:posOffset>
            </wp:positionV>
            <wp:extent cx="370340" cy="270344"/>
            <wp:effectExtent l="0" t="0" r="0" b="0"/>
            <wp:wrapNone/>
            <wp:docPr id="313" name="Freeform 3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0923" flipH="0" flipV="0">
                      <a:off x="6109678" y="3331481"/>
                      <a:ext cx="256040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9,20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27" behindDoc="0" locked="0" layoutInCell="1" allowOverlap="1">
            <wp:simplePos x="0" y="0"/>
            <wp:positionH relativeFrom="page">
              <wp:posOffset>6121852</wp:posOffset>
            </wp:positionH>
            <wp:positionV relativeFrom="page">
              <wp:posOffset>2378214</wp:posOffset>
            </wp:positionV>
            <wp:extent cx="364264" cy="270344"/>
            <wp:effectExtent l="0" t="0" r="0" b="0"/>
            <wp:wrapNone/>
            <wp:docPr id="314" name="Freeform 3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2878" flipH="0" flipV="0">
                      <a:off x="6121852" y="2378214"/>
                      <a:ext cx="249964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1,20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2" behindDoc="0" locked="0" layoutInCell="1" allowOverlap="1">
            <wp:simplePos x="0" y="0"/>
            <wp:positionH relativeFrom="page">
              <wp:posOffset>6068530</wp:posOffset>
            </wp:positionH>
            <wp:positionV relativeFrom="page">
              <wp:posOffset>4121674</wp:posOffset>
            </wp:positionV>
            <wp:extent cx="443505" cy="270344"/>
            <wp:effectExtent l="0" t="0" r="0" b="0"/>
            <wp:wrapNone/>
            <wp:docPr id="315" name="Freeform 3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7742" flipH="0" flipV="0">
                      <a:off x="6068530" y="4121674"/>
                      <a:ext cx="329205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21,00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91" behindDoc="0" locked="0" layoutInCell="1" allowOverlap="1">
            <wp:simplePos x="0" y="0"/>
            <wp:positionH relativeFrom="page">
              <wp:posOffset>6065476</wp:posOffset>
            </wp:positionH>
            <wp:positionV relativeFrom="page">
              <wp:posOffset>4440948</wp:posOffset>
            </wp:positionV>
            <wp:extent cx="443498" cy="270344"/>
            <wp:effectExtent l="0" t="0" r="0" b="0"/>
            <wp:wrapNone/>
            <wp:docPr id="316" name="Freeform 3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3653" flipH="0" flipV="0">
                      <a:off x="6065476" y="4440948"/>
                      <a:ext cx="329198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29,00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61" behindDoc="0" locked="0" layoutInCell="1" allowOverlap="1">
            <wp:simplePos x="0" y="0"/>
            <wp:positionH relativeFrom="page">
              <wp:posOffset>6027351</wp:posOffset>
            </wp:positionH>
            <wp:positionV relativeFrom="page">
              <wp:posOffset>5231142</wp:posOffset>
            </wp:positionV>
            <wp:extent cx="513631" cy="270344"/>
            <wp:effectExtent l="0" t="0" r="0" b="0"/>
            <wp:wrapNone/>
            <wp:docPr id="317" name="Freeform 3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5597" flipH="0" flipV="0">
                      <a:off x="6027351" y="5231142"/>
                      <a:ext cx="399331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160,00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94" behindDoc="0" locked="0" layoutInCell="1" allowOverlap="1">
            <wp:simplePos x="0" y="0"/>
            <wp:positionH relativeFrom="page">
              <wp:posOffset>6095982</wp:posOffset>
            </wp:positionH>
            <wp:positionV relativeFrom="page">
              <wp:posOffset>5864371</wp:posOffset>
            </wp:positionV>
            <wp:extent cx="367293" cy="270344"/>
            <wp:effectExtent l="0" t="0" r="0" b="0"/>
            <wp:wrapNone/>
            <wp:docPr id="318" name="Freeform 3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1415" flipH="0" flipV="0">
                      <a:off x="6095982" y="5864371"/>
                      <a:ext cx="252993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2,30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10" behindDoc="0" locked="0" layoutInCell="1" allowOverlap="1">
            <wp:simplePos x="0" y="0"/>
            <wp:positionH relativeFrom="page">
              <wp:posOffset>6015203</wp:posOffset>
            </wp:positionH>
            <wp:positionV relativeFrom="page">
              <wp:posOffset>6185173</wp:posOffset>
            </wp:positionV>
            <wp:extent cx="521216" cy="270344"/>
            <wp:effectExtent l="0" t="0" r="0" b="0"/>
            <wp:wrapNone/>
            <wp:docPr id="319" name="Freeform 3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8623" flipH="0" flipV="0">
                      <a:off x="6015203" y="6185173"/>
                      <a:ext cx="406916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382,00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94" behindDoc="0" locked="0" layoutInCell="1" allowOverlap="1">
            <wp:simplePos x="0" y="0"/>
            <wp:positionH relativeFrom="page">
              <wp:posOffset>6121894</wp:posOffset>
            </wp:positionH>
            <wp:positionV relativeFrom="page">
              <wp:posOffset>1897389</wp:posOffset>
            </wp:positionV>
            <wp:extent cx="367284" cy="270344"/>
            <wp:effectExtent l="0" t="0" r="0" b="0"/>
            <wp:wrapNone/>
            <wp:docPr id="320" name="Freeform 3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1415" flipH="0" flipV="0">
                      <a:off x="6121894" y="1897389"/>
                      <a:ext cx="252984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2,20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30" behindDoc="0" locked="0" layoutInCell="1" allowOverlap="1">
            <wp:simplePos x="0" y="0"/>
            <wp:positionH relativeFrom="page">
              <wp:posOffset>6121864</wp:posOffset>
            </wp:positionH>
            <wp:positionV relativeFrom="page">
              <wp:posOffset>2378206</wp:posOffset>
            </wp:positionV>
            <wp:extent cx="364263" cy="270345"/>
            <wp:effectExtent l="0" t="0" r="0" b="0"/>
            <wp:wrapNone/>
            <wp:docPr id="321" name="Freeform 3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2877" flipH="0" flipV="0">
                      <a:off x="6121864" y="2378206"/>
                      <a:ext cx="249963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1,20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03" behindDoc="0" locked="0" layoutInCell="1" allowOverlap="1">
            <wp:simplePos x="0" y="0"/>
            <wp:positionH relativeFrom="page">
              <wp:posOffset>5964886</wp:posOffset>
            </wp:positionH>
            <wp:positionV relativeFrom="page">
              <wp:posOffset>6023627</wp:posOffset>
            </wp:positionV>
            <wp:extent cx="629457" cy="270344"/>
            <wp:effectExtent l="0" t="0" r="0" b="0"/>
            <wp:wrapNone/>
            <wp:docPr id="322" name="Freeform 3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0849" flipH="0" flipV="0">
                      <a:off x="5964886" y="6023627"/>
                      <a:ext cx="515157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3"/>
                            <w:w w:val="57"/>
                            <w:sz w:val="22"/>
                            <w:szCs w:val="22"/>
                          </w:rPr>
                          <w:t>1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280,00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10" behindDoc="0" locked="0" layoutInCell="1" allowOverlap="1">
            <wp:simplePos x="0" y="0"/>
            <wp:positionH relativeFrom="page">
              <wp:posOffset>6109690</wp:posOffset>
            </wp:positionH>
            <wp:positionV relativeFrom="page">
              <wp:posOffset>3331477</wp:posOffset>
            </wp:positionV>
            <wp:extent cx="370340" cy="270344"/>
            <wp:effectExtent l="0" t="0" r="0" b="0"/>
            <wp:wrapNone/>
            <wp:docPr id="323" name="Freeform 3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0922" flipH="0" flipV="0">
                      <a:off x="6109690" y="3331477"/>
                      <a:ext cx="256040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9,20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53" behindDoc="0" locked="0" layoutInCell="1" allowOverlap="1">
            <wp:simplePos x="0" y="0"/>
            <wp:positionH relativeFrom="page">
              <wp:posOffset>6106662</wp:posOffset>
            </wp:positionH>
            <wp:positionV relativeFrom="page">
              <wp:posOffset>3960891</wp:posOffset>
            </wp:positionV>
            <wp:extent cx="370350" cy="270345"/>
            <wp:effectExtent l="0" t="0" r="0" b="0"/>
            <wp:wrapNone/>
            <wp:docPr id="324" name="Freeform 3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0922" flipH="0" flipV="0">
                      <a:off x="6106662" y="3960891"/>
                      <a:ext cx="256050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2,35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94" behindDoc="0" locked="0" layoutInCell="1" allowOverlap="1">
            <wp:simplePos x="0" y="0"/>
            <wp:positionH relativeFrom="page">
              <wp:posOffset>6065489</wp:posOffset>
            </wp:positionH>
            <wp:positionV relativeFrom="page">
              <wp:posOffset>4440948</wp:posOffset>
            </wp:positionV>
            <wp:extent cx="443498" cy="270345"/>
            <wp:effectExtent l="0" t="0" r="0" b="0"/>
            <wp:wrapNone/>
            <wp:docPr id="325" name="Freeform 3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3652" flipH="0" flipV="0">
                      <a:off x="6065489" y="4440948"/>
                      <a:ext cx="329198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29,00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46" behindDoc="0" locked="0" layoutInCell="1" allowOverlap="1">
            <wp:simplePos x="0" y="0"/>
            <wp:positionH relativeFrom="page">
              <wp:posOffset>6062438</wp:posOffset>
            </wp:positionH>
            <wp:positionV relativeFrom="page">
              <wp:posOffset>5071887</wp:posOffset>
            </wp:positionV>
            <wp:extent cx="443498" cy="270345"/>
            <wp:effectExtent l="0" t="0" r="0" b="0"/>
            <wp:wrapNone/>
            <wp:docPr id="326" name="Freeform 3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3652" flipH="0" flipV="0">
                      <a:off x="6062438" y="5071887"/>
                      <a:ext cx="329198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70,00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71" behindDoc="0" locked="0" layoutInCell="1" allowOverlap="1">
            <wp:simplePos x="0" y="0"/>
            <wp:positionH relativeFrom="page">
              <wp:posOffset>6021290</wp:posOffset>
            </wp:positionH>
            <wp:positionV relativeFrom="page">
              <wp:posOffset>5390407</wp:posOffset>
            </wp:positionV>
            <wp:extent cx="518207" cy="270345"/>
            <wp:effectExtent l="0" t="0" r="0" b="0"/>
            <wp:wrapNone/>
            <wp:docPr id="327" name="Freeform 3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1884" flipH="0" flipV="0">
                      <a:off x="6021290" y="5390407"/>
                      <a:ext cx="403907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900,00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06" behindDoc="0" locked="0" layoutInCell="1" allowOverlap="1">
            <wp:simplePos x="0" y="0"/>
            <wp:positionH relativeFrom="page">
              <wp:posOffset>5964899</wp:posOffset>
            </wp:positionH>
            <wp:positionV relativeFrom="page">
              <wp:posOffset>6023633</wp:posOffset>
            </wp:positionV>
            <wp:extent cx="629460" cy="270345"/>
            <wp:effectExtent l="0" t="0" r="0" b="0"/>
            <wp:wrapNone/>
            <wp:docPr id="328" name="Freeform 3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0848" flipH="0" flipV="0">
                      <a:off x="5964899" y="6023633"/>
                      <a:ext cx="515160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3"/>
                            <w:w w:val="57"/>
                            <w:sz w:val="22"/>
                            <w:szCs w:val="22"/>
                          </w:rPr>
                          <w:t>1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280,00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13" behindDoc="0" locked="0" layoutInCell="1" allowOverlap="1">
            <wp:simplePos x="0" y="0"/>
            <wp:positionH relativeFrom="page">
              <wp:posOffset>6015216</wp:posOffset>
            </wp:positionH>
            <wp:positionV relativeFrom="page">
              <wp:posOffset>6185179</wp:posOffset>
            </wp:positionV>
            <wp:extent cx="521219" cy="270345"/>
            <wp:effectExtent l="0" t="0" r="0" b="0"/>
            <wp:wrapNone/>
            <wp:docPr id="329" name="Freeform 3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8622" flipH="0" flipV="0">
                      <a:off x="6015216" y="6185179"/>
                      <a:ext cx="406919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382,00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97" behindDoc="0" locked="0" layoutInCell="1" allowOverlap="1">
            <wp:simplePos x="0" y="0"/>
            <wp:positionH relativeFrom="page">
              <wp:posOffset>6095996</wp:posOffset>
            </wp:positionH>
            <wp:positionV relativeFrom="page">
              <wp:posOffset>5864376</wp:posOffset>
            </wp:positionV>
            <wp:extent cx="367294" cy="270345"/>
            <wp:effectExtent l="0" t="0" r="0" b="0"/>
            <wp:wrapNone/>
            <wp:docPr id="330" name="Freeform 3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1414" flipH="0" flipV="0">
                      <a:off x="6095996" y="5864376"/>
                      <a:ext cx="252994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2,30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64" behindDoc="0" locked="0" layoutInCell="1" allowOverlap="1">
            <wp:simplePos x="0" y="0"/>
            <wp:positionH relativeFrom="page">
              <wp:posOffset>6027364</wp:posOffset>
            </wp:positionH>
            <wp:positionV relativeFrom="page">
              <wp:posOffset>5231144</wp:posOffset>
            </wp:positionV>
            <wp:extent cx="513633" cy="270345"/>
            <wp:effectExtent l="0" t="0" r="0" b="0"/>
            <wp:wrapNone/>
            <wp:docPr id="331" name="Freeform 3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5595" flipH="0" flipV="0">
                      <a:off x="6027364" y="5231144"/>
                      <a:ext cx="399333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160,00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65" behindDoc="0" locked="0" layoutInCell="1" allowOverlap="1">
            <wp:simplePos x="0" y="0"/>
            <wp:positionH relativeFrom="page">
              <wp:posOffset>6068542</wp:posOffset>
            </wp:positionH>
            <wp:positionV relativeFrom="page">
              <wp:posOffset>4121673</wp:posOffset>
            </wp:positionV>
            <wp:extent cx="443506" cy="270345"/>
            <wp:effectExtent l="0" t="0" r="0" b="0"/>
            <wp:wrapNone/>
            <wp:docPr id="332" name="Freeform 3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7741" flipH="0" flipV="0">
                      <a:off x="6068542" y="4121673"/>
                      <a:ext cx="329206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21,00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43" behindDoc="0" locked="0" layoutInCell="1" allowOverlap="1">
            <wp:simplePos x="0" y="0"/>
            <wp:positionH relativeFrom="page">
              <wp:posOffset>6074648</wp:posOffset>
            </wp:positionH>
            <wp:positionV relativeFrom="page">
              <wp:posOffset>3801632</wp:posOffset>
            </wp:positionV>
            <wp:extent cx="437410" cy="270345"/>
            <wp:effectExtent l="0" t="0" r="0" b="0"/>
            <wp:wrapNone/>
            <wp:docPr id="333" name="Freeform 3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8642" flipH="0" flipV="0">
                      <a:off x="6074648" y="3801632"/>
                      <a:ext cx="323110" cy="1560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16,00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99" behindDoc="0" locked="0" layoutInCell="1" allowOverlap="1">
            <wp:simplePos x="0" y="0"/>
            <wp:positionH relativeFrom="page">
              <wp:posOffset>6112724</wp:posOffset>
            </wp:positionH>
            <wp:positionV relativeFrom="page">
              <wp:posOffset>3172215</wp:posOffset>
            </wp:positionV>
            <wp:extent cx="368822" cy="270344"/>
            <wp:effectExtent l="0" t="0" r="0" b="0"/>
            <wp:wrapNone/>
            <wp:docPr id="334" name="Freeform 33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1748" flipH="0" flipV="0">
                      <a:off x="6112724" y="3172215"/>
                      <a:ext cx="254522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5,00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68" behindDoc="0" locked="0" layoutInCell="1" allowOverlap="1">
            <wp:simplePos x="0" y="0"/>
            <wp:positionH relativeFrom="page">
              <wp:posOffset>6021277</wp:posOffset>
            </wp:positionH>
            <wp:positionV relativeFrom="page">
              <wp:posOffset>5390404</wp:posOffset>
            </wp:positionV>
            <wp:extent cx="518206" cy="270344"/>
            <wp:effectExtent l="0" t="0" r="0" b="0"/>
            <wp:wrapNone/>
            <wp:docPr id="335" name="Freeform 3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1885" flipH="0" flipV="0">
                      <a:off x="6021277" y="5390404"/>
                      <a:ext cx="403906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900,00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43" behindDoc="0" locked="0" layoutInCell="1" allowOverlap="1">
            <wp:simplePos x="0" y="0"/>
            <wp:positionH relativeFrom="page">
              <wp:posOffset>6062426</wp:posOffset>
            </wp:positionH>
            <wp:positionV relativeFrom="page">
              <wp:posOffset>5071885</wp:posOffset>
            </wp:positionV>
            <wp:extent cx="443498" cy="270344"/>
            <wp:effectExtent l="0" t="0" r="0" b="0"/>
            <wp:wrapNone/>
            <wp:docPr id="336" name="Freeform 3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3653" flipH="0" flipV="0">
                      <a:off x="6062426" y="5071885"/>
                      <a:ext cx="329198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70,00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0" behindDoc="0" locked="0" layoutInCell="1" allowOverlap="1">
            <wp:simplePos x="0" y="0"/>
            <wp:positionH relativeFrom="page">
              <wp:posOffset>6106649</wp:posOffset>
            </wp:positionH>
            <wp:positionV relativeFrom="page">
              <wp:posOffset>3960893</wp:posOffset>
            </wp:positionV>
            <wp:extent cx="370350" cy="270344"/>
            <wp:effectExtent l="0" t="0" r="0" b="0"/>
            <wp:wrapNone/>
            <wp:docPr id="337" name="Freeform 3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0923" flipH="0" flipV="0">
                      <a:off x="6106649" y="3960893"/>
                      <a:ext cx="256050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2,35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91" behindDoc="0" locked="0" layoutInCell="1" allowOverlap="1">
            <wp:simplePos x="0" y="0"/>
            <wp:positionH relativeFrom="page">
              <wp:posOffset>6121882</wp:posOffset>
            </wp:positionH>
            <wp:positionV relativeFrom="page">
              <wp:posOffset>1897399</wp:posOffset>
            </wp:positionV>
            <wp:extent cx="367283" cy="270344"/>
            <wp:effectExtent l="0" t="0" r="0" b="0"/>
            <wp:wrapNone/>
            <wp:docPr id="338" name="Freeform 3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1416" flipH="0" flipV="0">
                      <a:off x="6121882" y="1897399"/>
                      <a:ext cx="252983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2,20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40" behindDoc="0" locked="0" layoutInCell="1" allowOverlap="1">
            <wp:simplePos x="0" y="0"/>
            <wp:positionH relativeFrom="page">
              <wp:posOffset>6121800</wp:posOffset>
            </wp:positionH>
            <wp:positionV relativeFrom="page">
              <wp:posOffset>2546680</wp:posOffset>
            </wp:positionV>
            <wp:extent cx="364262" cy="256157"/>
            <wp:effectExtent l="0" t="0" r="0" b="0"/>
            <wp:wrapNone/>
            <wp:docPr id="339" name="Freeform 33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2878" flipH="0" flipV="0">
                      <a:off x="6121800" y="2546680"/>
                      <a:ext cx="249962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1,80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6115663</wp:posOffset>
            </wp:positionH>
            <wp:positionV relativeFrom="page">
              <wp:posOffset>2704408</wp:posOffset>
            </wp:positionV>
            <wp:extent cx="370368" cy="256157"/>
            <wp:effectExtent l="0" t="0" r="0" b="0"/>
            <wp:wrapNone/>
            <wp:docPr id="340" name="Freeform 3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1835" flipH="0" flipV="0">
                      <a:off x="6115663" y="2704408"/>
                      <a:ext cx="256068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2,20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65" behindDoc="0" locked="0" layoutInCell="1" allowOverlap="1">
            <wp:simplePos x="0" y="0"/>
            <wp:positionH relativeFrom="page">
              <wp:posOffset>6111164</wp:posOffset>
            </wp:positionH>
            <wp:positionV relativeFrom="page">
              <wp:posOffset>2862149</wp:posOffset>
            </wp:positionV>
            <wp:extent cx="371842" cy="256157"/>
            <wp:effectExtent l="0" t="0" r="0" b="0"/>
            <wp:wrapNone/>
            <wp:docPr id="341" name="Freeform 3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1018" flipH="0" flipV="0">
                      <a:off x="6111164" y="2862149"/>
                      <a:ext cx="257542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4,70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6112687</wp:posOffset>
            </wp:positionH>
            <wp:positionV relativeFrom="page">
              <wp:posOffset>3022168</wp:posOffset>
            </wp:positionV>
            <wp:extent cx="370316" cy="256157"/>
            <wp:effectExtent l="0" t="0" r="0" b="0"/>
            <wp:wrapNone/>
            <wp:docPr id="342" name="Freeform 3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1381" flipH="0" flipV="0">
                      <a:off x="6112687" y="3022168"/>
                      <a:ext cx="256016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5,00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37" behindDoc="0" locked="0" layoutInCell="1" allowOverlap="1">
            <wp:simplePos x="0" y="0"/>
            <wp:positionH relativeFrom="page">
              <wp:posOffset>708517</wp:posOffset>
            </wp:positionH>
            <wp:positionV relativeFrom="page">
              <wp:posOffset>7424253</wp:posOffset>
            </wp:positionV>
            <wp:extent cx="1545388" cy="256159"/>
            <wp:effectExtent l="0" t="0" r="0" b="0"/>
            <wp:wrapNone/>
            <wp:docPr id="343" name="Freeform 3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608" flipH="0" flipV="0">
                      <a:off x="708517" y="7424253"/>
                      <a:ext cx="1431088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19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Praz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8"/>
                            <w:w w:val="11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11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0"/>
                            <w:szCs w:val="20"/>
                          </w:rPr>
                          <w:t>2.1.2003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42" behindDoc="0" locked="0" layoutInCell="1" allowOverlap="1">
            <wp:simplePos x="0" y="0"/>
            <wp:positionH relativeFrom="page">
              <wp:posOffset>702473</wp:posOffset>
            </wp:positionH>
            <wp:positionV relativeFrom="page">
              <wp:posOffset>8186258</wp:posOffset>
            </wp:positionV>
            <wp:extent cx="1642011" cy="256158"/>
            <wp:effectExtent l="0" t="0" r="0" b="0"/>
            <wp:wrapNone/>
            <wp:docPr id="344" name="Freeform 3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8028" flipH="0" flipV="0">
                      <a:off x="702473" y="8186258"/>
                      <a:ext cx="1527711" cy="1418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714"/>
                            <w:tab w:val="left" w:pos="2368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0"/>
                            <w:szCs w:val="20"/>
                          </w:rPr>
                          <w:t>objednáte/ed“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0"/>
                            <w:szCs w:val="20"/>
                          </w:rPr>
                          <w:t>Ĺ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2"/>
                            <w:sz w:val="20"/>
                            <w:szCs w:val="20"/>
                          </w:rPr>
                          <w:t>,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"/>
                            <w:sz w:val="20"/>
                            <w:szCs w:val="20"/>
                          </w:rPr>
                          <w:t>__.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43" behindDoc="0" locked="0" layoutInCell="1" allowOverlap="1">
            <wp:simplePos x="0" y="0"/>
            <wp:positionH relativeFrom="page">
              <wp:posOffset>6121813</wp:posOffset>
            </wp:positionH>
            <wp:positionV relativeFrom="page">
              <wp:posOffset>2546672</wp:posOffset>
            </wp:positionV>
            <wp:extent cx="364264" cy="256159"/>
            <wp:effectExtent l="0" t="0" r="0" b="0"/>
            <wp:wrapNone/>
            <wp:docPr id="345" name="Freeform 3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2877" flipH="0" flipV="0">
                      <a:off x="6121813" y="2546672"/>
                      <a:ext cx="249964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1,80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57" behindDoc="0" locked="0" layoutInCell="1" allowOverlap="1">
            <wp:simplePos x="0" y="0"/>
            <wp:positionH relativeFrom="page">
              <wp:posOffset>6115675</wp:posOffset>
            </wp:positionH>
            <wp:positionV relativeFrom="page">
              <wp:posOffset>2704402</wp:posOffset>
            </wp:positionV>
            <wp:extent cx="370368" cy="256159"/>
            <wp:effectExtent l="0" t="0" r="0" b="0"/>
            <wp:wrapNone/>
            <wp:docPr id="346" name="Freeform 3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1834" flipH="0" flipV="0">
                      <a:off x="6115675" y="2704402"/>
                      <a:ext cx="256068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2,20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68" behindDoc="0" locked="0" layoutInCell="1" allowOverlap="1">
            <wp:simplePos x="0" y="0"/>
            <wp:positionH relativeFrom="page">
              <wp:posOffset>6111176</wp:posOffset>
            </wp:positionH>
            <wp:positionV relativeFrom="page">
              <wp:posOffset>2862143</wp:posOffset>
            </wp:positionV>
            <wp:extent cx="371843" cy="256159"/>
            <wp:effectExtent l="0" t="0" r="0" b="0"/>
            <wp:wrapNone/>
            <wp:docPr id="347" name="Freeform 3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1017" flipH="0" flipV="0">
                      <a:off x="6111176" y="2862143"/>
                      <a:ext cx="257543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4,70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81" behindDoc="0" locked="0" layoutInCell="1" allowOverlap="1">
            <wp:simplePos x="0" y="0"/>
            <wp:positionH relativeFrom="page">
              <wp:posOffset>6112699</wp:posOffset>
            </wp:positionH>
            <wp:positionV relativeFrom="page">
              <wp:posOffset>3022163</wp:posOffset>
            </wp:positionV>
            <wp:extent cx="370318" cy="256159"/>
            <wp:effectExtent l="0" t="0" r="0" b="0"/>
            <wp:wrapNone/>
            <wp:docPr id="348" name="Freeform 3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1380" flipH="0" flipV="0">
                      <a:off x="6112699" y="3022163"/>
                      <a:ext cx="256018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5,00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45" behindDoc="0" locked="0" layoutInCell="1" allowOverlap="1">
            <wp:simplePos x="0" y="0"/>
            <wp:positionH relativeFrom="page">
              <wp:posOffset>702468</wp:posOffset>
            </wp:positionH>
            <wp:positionV relativeFrom="page">
              <wp:posOffset>8186273</wp:posOffset>
            </wp:positionV>
            <wp:extent cx="1642016" cy="256159"/>
            <wp:effectExtent l="0" t="0" r="0" b="0"/>
            <wp:wrapNone/>
            <wp:docPr id="349" name="Freeform 3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8027" flipH="0" flipV="0">
                      <a:off x="702468" y="8186273"/>
                      <a:ext cx="1527716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714"/>
                            <w:tab w:val="left" w:pos="2368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0"/>
                            <w:szCs w:val="20"/>
                          </w:rPr>
                          <w:t>objednáte/ed“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0"/>
                            <w:szCs w:val="20"/>
                          </w:rPr>
                          <w:t>Ĺ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2"/>
                            <w:sz w:val="20"/>
                            <w:szCs w:val="20"/>
                          </w:rPr>
                          <w:t>,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"/>
                            <w:sz w:val="20"/>
                            <w:szCs w:val="20"/>
                          </w:rPr>
                          <w:t>__.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40" behindDoc="0" locked="0" layoutInCell="1" allowOverlap="1">
            <wp:simplePos x="0" y="0"/>
            <wp:positionH relativeFrom="page">
              <wp:posOffset>708512</wp:posOffset>
            </wp:positionH>
            <wp:positionV relativeFrom="page">
              <wp:posOffset>7424265</wp:posOffset>
            </wp:positionV>
            <wp:extent cx="1545393" cy="256159"/>
            <wp:effectExtent l="0" t="0" r="0" b="0"/>
            <wp:wrapNone/>
            <wp:docPr id="350" name="Freeform 3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607" flipH="0" flipV="0">
                      <a:off x="708512" y="7424265"/>
                      <a:ext cx="1431093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19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Praz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8"/>
                            <w:w w:val="11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11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0"/>
                            <w:szCs w:val="20"/>
                          </w:rPr>
                          <w:t>2.1.2003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88" behindDoc="0" locked="0" layoutInCell="1" allowOverlap="1">
            <wp:simplePos x="0" y="0"/>
            <wp:positionH relativeFrom="page">
              <wp:posOffset>6092864</wp:posOffset>
            </wp:positionH>
            <wp:positionV relativeFrom="page">
              <wp:posOffset>5718130</wp:posOffset>
            </wp:positionV>
            <wp:extent cx="371842" cy="256159"/>
            <wp:effectExtent l="0" t="0" r="0" b="0"/>
            <wp:wrapNone/>
            <wp:docPr id="351" name="Freeform 3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1016" flipH="0" flipV="0">
                      <a:off x="6092864" y="5718130"/>
                      <a:ext cx="257542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4,60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79" behindDoc="0" locked="0" layoutInCell="1" allowOverlap="1">
            <wp:simplePos x="0" y="0"/>
            <wp:positionH relativeFrom="page">
              <wp:posOffset>6100524</wp:posOffset>
            </wp:positionH>
            <wp:positionV relativeFrom="page">
              <wp:posOffset>5560399</wp:posOffset>
            </wp:positionV>
            <wp:extent cx="364254" cy="256159"/>
            <wp:effectExtent l="0" t="0" r="0" b="0"/>
            <wp:wrapNone/>
            <wp:docPr id="352" name="Freeform 35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1919" flipH="0" flipV="0">
                      <a:off x="6100524" y="5560399"/>
                      <a:ext cx="249954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1,85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29" behindDoc="0" locked="0" layoutInCell="1" allowOverlap="1">
            <wp:simplePos x="0" y="0"/>
            <wp:positionH relativeFrom="page">
              <wp:posOffset>5929815</wp:posOffset>
            </wp:positionH>
            <wp:positionV relativeFrom="page">
              <wp:posOffset>4765629</wp:posOffset>
            </wp:positionV>
            <wp:extent cx="710214" cy="256159"/>
            <wp:effectExtent l="0" t="0" r="0" b="0"/>
            <wp:wrapNone/>
            <wp:docPr id="353" name="Freeform 3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3956" flipH="0" flipV="0">
                      <a:off x="5929815" y="4765629"/>
                      <a:ext cx="595914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830,00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38" behindDoc="0" locked="0" layoutInCell="1" allowOverlap="1">
            <wp:simplePos x="0" y="0"/>
            <wp:positionH relativeFrom="page">
              <wp:posOffset>6024304</wp:posOffset>
            </wp:positionH>
            <wp:positionV relativeFrom="page">
              <wp:posOffset>4924127</wp:posOffset>
            </wp:positionV>
            <wp:extent cx="518187" cy="256159"/>
            <wp:effectExtent l="0" t="0" r="0" b="0"/>
            <wp:wrapNone/>
            <wp:docPr id="354" name="Freeform 35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8914" flipH="0" flipV="0">
                      <a:off x="6024304" y="4924127"/>
                      <a:ext cx="403887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258,50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05" behindDoc="0" locked="0" layoutInCell="1" allowOverlap="1">
            <wp:simplePos x="0" y="0"/>
            <wp:positionH relativeFrom="page">
              <wp:posOffset>6102048</wp:posOffset>
            </wp:positionH>
            <wp:positionV relativeFrom="page">
              <wp:posOffset>4609419</wp:posOffset>
            </wp:positionV>
            <wp:extent cx="368808" cy="256159"/>
            <wp:effectExtent l="0" t="0" r="0" b="0"/>
            <wp:wrapNone/>
            <wp:docPr id="355" name="Freeform 35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1166" flipH="0" flipV="0">
                      <a:off x="6102048" y="4609419"/>
                      <a:ext cx="254508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9,90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93" behindDoc="0" locked="0" layoutInCell="1" allowOverlap="1">
            <wp:simplePos x="0" y="0"/>
            <wp:positionH relativeFrom="page">
              <wp:posOffset>5416454</wp:posOffset>
            </wp:positionH>
            <wp:positionV relativeFrom="page">
              <wp:posOffset>1898972</wp:posOffset>
            </wp:positionV>
            <wp:extent cx="304837" cy="256159"/>
            <wp:effectExtent l="0" t="0" r="0" b="0"/>
            <wp:wrapNone/>
            <wp:docPr id="356" name="Freeform 35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2489" flipH="0" flipV="0">
                      <a:off x="5416454" y="1898972"/>
                      <a:ext cx="190537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7"/>
                            <w:sz w:val="20"/>
                            <w:szCs w:val="20"/>
                          </w:rPr>
                          <w:t>4,45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76" behindDoc="0" locked="0" layoutInCell="1" allowOverlap="1">
            <wp:simplePos x="0" y="0"/>
            <wp:positionH relativeFrom="page">
              <wp:posOffset>6100511</wp:posOffset>
            </wp:positionH>
            <wp:positionV relativeFrom="page">
              <wp:posOffset>5560395</wp:posOffset>
            </wp:positionV>
            <wp:extent cx="364253" cy="256159"/>
            <wp:effectExtent l="0" t="0" r="0" b="0"/>
            <wp:wrapNone/>
            <wp:docPr id="357" name="Freeform 35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1921" flipH="0" flipV="0">
                      <a:off x="6100511" y="5560395"/>
                      <a:ext cx="249953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1,85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85" behindDoc="0" locked="0" layoutInCell="1" allowOverlap="1">
            <wp:simplePos x="0" y="0"/>
            <wp:positionH relativeFrom="page">
              <wp:posOffset>6092851</wp:posOffset>
            </wp:positionH>
            <wp:positionV relativeFrom="page">
              <wp:posOffset>5718126</wp:posOffset>
            </wp:positionV>
            <wp:extent cx="371841" cy="256159"/>
            <wp:effectExtent l="0" t="0" r="0" b="0"/>
            <wp:wrapNone/>
            <wp:docPr id="358" name="Freeform 35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1017" flipH="0" flipV="0">
                      <a:off x="6092851" y="5718126"/>
                      <a:ext cx="257541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4,60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02" behindDoc="0" locked="0" layoutInCell="1" allowOverlap="1">
            <wp:simplePos x="0" y="0"/>
            <wp:positionH relativeFrom="page">
              <wp:posOffset>6102035</wp:posOffset>
            </wp:positionH>
            <wp:positionV relativeFrom="page">
              <wp:posOffset>4609418</wp:posOffset>
            </wp:positionV>
            <wp:extent cx="368808" cy="256159"/>
            <wp:effectExtent l="0" t="0" r="0" b="0"/>
            <wp:wrapNone/>
            <wp:docPr id="359" name="Freeform 35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1167" flipH="0" flipV="0">
                      <a:off x="6102035" y="4609418"/>
                      <a:ext cx="254508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9,90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35" behindDoc="0" locked="0" layoutInCell="1" allowOverlap="1">
            <wp:simplePos x="0" y="0"/>
            <wp:positionH relativeFrom="page">
              <wp:posOffset>6024291</wp:posOffset>
            </wp:positionH>
            <wp:positionV relativeFrom="page">
              <wp:posOffset>4924125</wp:posOffset>
            </wp:positionV>
            <wp:extent cx="518186" cy="256159"/>
            <wp:effectExtent l="0" t="0" r="0" b="0"/>
            <wp:wrapNone/>
            <wp:docPr id="360" name="Freeform 36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8915" flipH="0" flipV="0">
                      <a:off x="6024291" y="4924125"/>
                      <a:ext cx="403886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258,50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26" behindDoc="0" locked="0" layoutInCell="1" allowOverlap="1">
            <wp:simplePos x="0" y="0"/>
            <wp:positionH relativeFrom="page">
              <wp:posOffset>5929803</wp:posOffset>
            </wp:positionH>
            <wp:positionV relativeFrom="page">
              <wp:posOffset>4765629</wp:posOffset>
            </wp:positionV>
            <wp:extent cx="710213" cy="256158"/>
            <wp:effectExtent l="0" t="0" r="0" b="0"/>
            <wp:wrapNone/>
            <wp:docPr id="361" name="Freeform 36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3957" flipH="0" flipV="0">
                      <a:off x="5929803" y="4765629"/>
                      <a:ext cx="595913" cy="1418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830,00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90" behindDoc="0" locked="0" layoutInCell="1" allowOverlap="1">
            <wp:simplePos x="0" y="0"/>
            <wp:positionH relativeFrom="page">
              <wp:posOffset>5416444</wp:posOffset>
            </wp:positionH>
            <wp:positionV relativeFrom="page">
              <wp:posOffset>1898980</wp:posOffset>
            </wp:positionV>
            <wp:extent cx="304836" cy="256156"/>
            <wp:effectExtent l="0" t="0" r="0" b="0"/>
            <wp:wrapNone/>
            <wp:docPr id="362" name="Freeform 3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2490" flipH="0" flipV="0">
                      <a:off x="5416444" y="1898980"/>
                      <a:ext cx="190536" cy="14185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7"/>
                            <w:sz w:val="20"/>
                            <w:szCs w:val="20"/>
                          </w:rPr>
                          <w:t>4,45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39" behindDoc="0" locked="0" layoutInCell="1" allowOverlap="1">
            <wp:simplePos x="0" y="0"/>
            <wp:positionH relativeFrom="page">
              <wp:posOffset>1167293</wp:posOffset>
            </wp:positionH>
            <wp:positionV relativeFrom="page">
              <wp:posOffset>3771282</wp:posOffset>
            </wp:positionV>
            <wp:extent cx="820037" cy="241972"/>
            <wp:effectExtent l="0" t="0" r="0" b="0"/>
            <wp:wrapNone/>
            <wp:docPr id="363" name="Freeform 36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7122" flipH="0" flipV="0">
                      <a:off x="1167293" y="3771282"/>
                      <a:ext cx="705737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82"/>
                            <w:sz w:val="18"/>
                            <w:szCs w:val="18"/>
                          </w:rPr>
                          <w:t>z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18"/>
                            <w:szCs w:val="18"/>
                          </w:rPr>
                          <w:t>živýc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84"/>
                            <w:sz w:val="18"/>
                            <w:szCs w:val="18"/>
                          </w:rPr>
                          <w:t>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18"/>
                            <w:szCs w:val="18"/>
                          </w:rPr>
                          <w:t>plot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18"/>
                            <w:szCs w:val="18"/>
                          </w:rPr>
                          <w:t>ů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36" behindDoc="0" locked="0" layoutInCell="1" allowOverlap="1">
            <wp:simplePos x="0" y="0"/>
            <wp:positionH relativeFrom="page">
              <wp:posOffset>1167298</wp:posOffset>
            </wp:positionH>
            <wp:positionV relativeFrom="page">
              <wp:posOffset>3771283</wp:posOffset>
            </wp:positionV>
            <wp:extent cx="820035" cy="241972"/>
            <wp:effectExtent l="0" t="0" r="0" b="0"/>
            <wp:wrapNone/>
            <wp:docPr id="364" name="Freeform 36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7123" flipH="0" flipV="0">
                      <a:off x="1167298" y="3771283"/>
                      <a:ext cx="705735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82"/>
                            <w:sz w:val="18"/>
                            <w:szCs w:val="18"/>
                          </w:rPr>
                          <w:t>z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18"/>
                            <w:szCs w:val="18"/>
                          </w:rPr>
                          <w:t>živýc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84"/>
                            <w:sz w:val="18"/>
                            <w:szCs w:val="18"/>
                          </w:rPr>
                          <w:t>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18"/>
                            <w:szCs w:val="18"/>
                          </w:rPr>
                          <w:t>plot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18"/>
                            <w:szCs w:val="18"/>
                          </w:rPr>
                          <w:t>ů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39" behindDoc="0" locked="0" layoutInCell="1" allowOverlap="1">
            <wp:simplePos x="0" y="0"/>
            <wp:positionH relativeFrom="page">
              <wp:posOffset>5416274</wp:posOffset>
            </wp:positionH>
            <wp:positionV relativeFrom="page">
              <wp:posOffset>2559765</wp:posOffset>
            </wp:positionV>
            <wp:extent cx="298716" cy="227786"/>
            <wp:effectExtent l="0" t="0" r="0" b="0"/>
            <wp:wrapNone/>
            <wp:docPr id="365" name="Freeform 36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6817" flipH="0" flipV="0">
                      <a:off x="5416274" y="2559765"/>
                      <a:ext cx="184416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3,00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26" behindDoc="0" locked="0" layoutInCell="1" allowOverlap="1">
            <wp:simplePos x="0" y="0"/>
            <wp:positionH relativeFrom="page">
              <wp:posOffset>5422368</wp:posOffset>
            </wp:positionH>
            <wp:positionV relativeFrom="page">
              <wp:posOffset>2402792</wp:posOffset>
            </wp:positionV>
            <wp:extent cx="294158" cy="227787"/>
            <wp:effectExtent l="0" t="0" r="0" b="0"/>
            <wp:wrapNone/>
            <wp:docPr id="366" name="Freeform 36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8261" flipH="0" flipV="0">
                      <a:off x="5422368" y="2402792"/>
                      <a:ext cx="179858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6"/>
                            <w:szCs w:val="16"/>
                          </w:rPr>
                          <w:t>1,85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13" behindDoc="0" locked="0" layoutInCell="1" allowOverlap="1">
            <wp:simplePos x="0" y="0"/>
            <wp:positionH relativeFrom="page">
              <wp:posOffset>1176449</wp:posOffset>
            </wp:positionH>
            <wp:positionV relativeFrom="page">
              <wp:posOffset>2201627</wp:posOffset>
            </wp:positionV>
            <wp:extent cx="2264794" cy="227787"/>
            <wp:effectExtent l="0" t="0" r="0" b="0"/>
            <wp:wrapNone/>
            <wp:docPr id="367" name="Freeform 3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8980" flipH="0" flipV="0">
                      <a:off x="1176449" y="2201627"/>
                      <a:ext cx="2150494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Jarn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95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vyhrabán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95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trávník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2"/>
                            <w:sz w:val="16"/>
                            <w:szCs w:val="16"/>
                          </w:rPr>
                          <w:t>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16"/>
                            <w:szCs w:val="16"/>
                          </w:rPr>
                          <w:t>Svah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87"/>
                            <w:sz w:val="16"/>
                            <w:szCs w:val="16"/>
                          </w:rPr>
                          <w:t>u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p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ř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3"/>
                            <w:sz w:val="16"/>
                            <w:szCs w:val="16"/>
                          </w:rPr>
                          <w:t>s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16"/>
                            <w:szCs w:val="16"/>
                          </w:rPr>
                          <w:t>1: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86"/>
                            <w:sz w:val="16"/>
                            <w:szCs w:val="16"/>
                          </w:rPr>
                          <w:t>2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6"/>
                            <w:szCs w:val="16"/>
                          </w:rPr>
                          <w:t>d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89"/>
                            <w:sz w:val="16"/>
                            <w:szCs w:val="16"/>
                          </w:rPr>
                          <w:t>o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16"/>
                            <w:szCs w:val="16"/>
                          </w:rPr>
                          <w:t>1:1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01" behindDoc="0" locked="0" layoutInCell="1" allowOverlap="1">
            <wp:simplePos x="0" y="0"/>
            <wp:positionH relativeFrom="page">
              <wp:posOffset>5416272</wp:posOffset>
            </wp:positionH>
            <wp:positionV relativeFrom="page">
              <wp:posOffset>2082753</wp:posOffset>
            </wp:positionV>
            <wp:extent cx="301751" cy="227787"/>
            <wp:effectExtent l="0" t="0" r="0" b="0"/>
            <wp:wrapNone/>
            <wp:docPr id="368" name="Freeform 36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5893" flipH="0" flipV="0">
                      <a:off x="5416272" y="2082753"/>
                      <a:ext cx="187451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4,85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62" behindDoc="0" locked="0" layoutInCell="1" allowOverlap="1">
            <wp:simplePos x="0" y="0"/>
            <wp:positionH relativeFrom="page">
              <wp:posOffset>1176461</wp:posOffset>
            </wp:positionH>
            <wp:positionV relativeFrom="page">
              <wp:posOffset>2834849</wp:posOffset>
            </wp:positionV>
            <wp:extent cx="1932531" cy="227787"/>
            <wp:effectExtent l="0" t="0" r="0" b="0"/>
            <wp:wrapNone/>
            <wp:docPr id="369" name="Freeform 36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7459" flipH="0" flipV="0">
                      <a:off x="1176461" y="2834849"/>
                      <a:ext cx="1818231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Podzimn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95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vyhrabán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96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trávník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87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rovin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4"/>
                            <w:sz w:val="16"/>
                            <w:szCs w:val="16"/>
                          </w:rPr>
                          <w:t>ě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49"/>
                            <w:sz w:val="16"/>
                            <w:szCs w:val="16"/>
                          </w:rPr>
                          <w:t>1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77" behindDoc="0" locked="0" layoutInCell="1" allowOverlap="1">
            <wp:simplePos x="0" y="0"/>
            <wp:positionH relativeFrom="page">
              <wp:posOffset>5390325</wp:posOffset>
            </wp:positionH>
            <wp:positionV relativeFrom="page">
              <wp:posOffset>3036012</wp:posOffset>
            </wp:positionV>
            <wp:extent cx="347501" cy="227787"/>
            <wp:effectExtent l="0" t="0" r="0" b="0"/>
            <wp:wrapNone/>
            <wp:docPr id="370" name="Freeform 37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7398" flipH="0" flipV="0">
                      <a:off x="5390325" y="3036012"/>
                      <a:ext cx="233201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10,00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75" behindDoc="0" locked="0" layoutInCell="1" allowOverlap="1">
            <wp:simplePos x="0" y="0"/>
            <wp:positionH relativeFrom="page">
              <wp:posOffset>1173403</wp:posOffset>
            </wp:positionH>
            <wp:positionV relativeFrom="page">
              <wp:posOffset>2996393</wp:posOffset>
            </wp:positionV>
            <wp:extent cx="2405015" cy="227786"/>
            <wp:effectExtent l="0" t="0" r="0" b="0"/>
            <wp:wrapNone/>
            <wp:docPr id="371" name="Freeform 37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8881" flipH="0" flipV="0">
                      <a:off x="1173403" y="2996393"/>
                      <a:ext cx="2290715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Podzimn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96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vyhrabán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96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trávník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1"/>
                            <w:sz w:val="16"/>
                            <w:szCs w:val="16"/>
                          </w:rPr>
                          <w:t>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svah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4"/>
                            <w:sz w:val="16"/>
                            <w:szCs w:val="16"/>
                          </w:rPr>
                          <w:t>u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16"/>
                            <w:szCs w:val="16"/>
                          </w:rPr>
                          <w:t>1: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87"/>
                            <w:sz w:val="16"/>
                            <w:szCs w:val="16"/>
                          </w:rPr>
                          <w:t>5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86"/>
                            <w:sz w:val="16"/>
                            <w:szCs w:val="16"/>
                          </w:rPr>
                          <w:t>-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16"/>
                            <w:szCs w:val="16"/>
                          </w:rPr>
                          <w:t>1:2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3"/>
                            <w:w w:val="87"/>
                            <w:sz w:val="16"/>
                            <w:szCs w:val="16"/>
                          </w:rPr>
                          <w:t>,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49"/>
                            <w:sz w:val="16"/>
                            <w:szCs w:val="16"/>
                          </w:rPr>
                          <w:t>1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06" behindDoc="0" locked="0" layoutInCell="1" allowOverlap="1">
            <wp:simplePos x="0" y="0"/>
            <wp:positionH relativeFrom="page">
              <wp:posOffset>5387334</wp:posOffset>
            </wp:positionH>
            <wp:positionV relativeFrom="page">
              <wp:posOffset>3353771</wp:posOffset>
            </wp:positionV>
            <wp:extent cx="349004" cy="227787"/>
            <wp:effectExtent l="0" t="0" r="0" b="0"/>
            <wp:wrapNone/>
            <wp:docPr id="372" name="Freeform 37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4643" flipH="0" flipV="0">
                      <a:off x="5387334" y="3353771"/>
                      <a:ext cx="234704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18,70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19" behindDoc="0" locked="0" layoutInCell="1" allowOverlap="1">
            <wp:simplePos x="0" y="0"/>
            <wp:positionH relativeFrom="page">
              <wp:posOffset>5387322</wp:posOffset>
            </wp:positionH>
            <wp:positionV relativeFrom="page">
              <wp:posOffset>3511501</wp:posOffset>
            </wp:positionV>
            <wp:extent cx="347500" cy="227785"/>
            <wp:effectExtent l="0" t="0" r="0" b="0"/>
            <wp:wrapNone/>
            <wp:docPr id="373" name="Freeform 37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7398" flipH="0" flipV="0">
                      <a:off x="5387322" y="3511501"/>
                      <a:ext cx="233200" cy="11348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19,80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9" behindDoc="0" locked="0" layoutInCell="1" allowOverlap="1">
            <wp:simplePos x="0" y="0"/>
            <wp:positionH relativeFrom="page">
              <wp:posOffset>5404085</wp:posOffset>
            </wp:positionH>
            <wp:positionV relativeFrom="page">
              <wp:posOffset>3986228</wp:posOffset>
            </wp:positionV>
            <wp:extent cx="301775" cy="227787"/>
            <wp:effectExtent l="0" t="0" r="0" b="0"/>
            <wp:wrapNone/>
            <wp:docPr id="374" name="Freeform 37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5893" flipH="0" flipV="0">
                      <a:off x="5404085" y="3986228"/>
                      <a:ext cx="187475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2,35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72" behindDoc="0" locked="0" layoutInCell="1" allowOverlap="1">
            <wp:simplePos x="0" y="0"/>
            <wp:positionH relativeFrom="page">
              <wp:posOffset>1164273</wp:posOffset>
            </wp:positionH>
            <wp:positionV relativeFrom="page">
              <wp:posOffset>4268933</wp:posOffset>
            </wp:positionV>
            <wp:extent cx="1731351" cy="227786"/>
            <wp:effectExtent l="0" t="0" r="0" b="0"/>
            <wp:wrapNone/>
            <wp:docPr id="375" name="Freeform 37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5639" flipH="0" flipV="0">
                      <a:off x="1164273" y="4268933"/>
                      <a:ext cx="1617051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Plet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4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ke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ř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ovýc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5"/>
                            <w:sz w:val="16"/>
                            <w:szCs w:val="16"/>
                          </w:rPr>
                          <w:t>h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skupi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4"/>
                            <w:sz w:val="16"/>
                            <w:szCs w:val="16"/>
                          </w:rPr>
                          <w:t>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86"/>
                            <w:sz w:val="16"/>
                            <w:szCs w:val="16"/>
                          </w:rPr>
                          <w:t>-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sva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2"/>
                            <w:sz w:val="16"/>
                            <w:szCs w:val="16"/>
                          </w:rPr>
                          <w:t>h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16"/>
                            <w:szCs w:val="16"/>
                          </w:rPr>
                          <w:t>1: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86"/>
                            <w:sz w:val="16"/>
                            <w:szCs w:val="16"/>
                          </w:rPr>
                          <w:t>5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81"/>
                            <w:sz w:val="16"/>
                            <w:szCs w:val="16"/>
                          </w:rPr>
                          <w:t>-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16"/>
                            <w:szCs w:val="16"/>
                          </w:rPr>
                          <w:t>1:2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84" behindDoc="0" locked="0" layoutInCell="1" allowOverlap="1">
            <wp:simplePos x="0" y="0"/>
            <wp:positionH relativeFrom="page">
              <wp:posOffset>5393417</wp:posOffset>
            </wp:positionH>
            <wp:positionV relativeFrom="page">
              <wp:posOffset>5732734</wp:posOffset>
            </wp:positionV>
            <wp:extent cx="300228" cy="227787"/>
            <wp:effectExtent l="0" t="0" r="0" b="0"/>
            <wp:wrapNone/>
            <wp:docPr id="376" name="Freeform 37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6350" flipH="0" flipV="0">
                      <a:off x="5393417" y="5732734"/>
                      <a:ext cx="185928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3,30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44" behindDoc="0" locked="0" layoutInCell="1" allowOverlap="1">
            <wp:simplePos x="0" y="0"/>
            <wp:positionH relativeFrom="page">
              <wp:posOffset>5155532</wp:posOffset>
            </wp:positionH>
            <wp:positionV relativeFrom="page">
              <wp:posOffset>8245055</wp:posOffset>
            </wp:positionV>
            <wp:extent cx="905462" cy="227787"/>
            <wp:effectExtent l="0" t="0" r="0" b="0"/>
            <wp:wrapNone/>
            <wp:docPr id="377" name="Freeform 37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6362" flipH="0" flipV="0">
                      <a:off x="5155532" y="8245055"/>
                      <a:ext cx="791162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16"/>
                            <w:szCs w:val="16"/>
                          </w:rPr>
                          <w:t>Z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17"/>
                            <w:sz w:val="16"/>
                            <w:szCs w:val="16"/>
                          </w:rPr>
                          <w:t>a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16"/>
                            <w:szCs w:val="16"/>
                          </w:rPr>
                          <w:t>Zhotovite/e: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82" behindDoc="0" locked="0" layoutInCell="1" allowOverlap="1">
            <wp:simplePos x="0" y="0"/>
            <wp:positionH relativeFrom="page">
              <wp:posOffset>5237085</wp:posOffset>
            </wp:positionH>
            <wp:positionV relativeFrom="page">
              <wp:posOffset>1608778</wp:posOffset>
            </wp:positionV>
            <wp:extent cx="653830" cy="382630"/>
            <wp:effectExtent l="0" t="0" r="0" b="0"/>
            <wp:wrapNone/>
            <wp:docPr id="378" name="Freeform 37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8841" flipH="0" flipV="0">
                      <a:off x="5237085" y="1608778"/>
                      <a:ext cx="539530" cy="2683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3" w:lineRule="exact"/>
                          <w:ind w:left="130" w:right="0" w:hanging="13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Cení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sz w:val="16"/>
                            <w:szCs w:val="16"/>
                          </w:rPr>
                          <w:t>k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823-1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16"/>
                            <w:szCs w:val="16"/>
                          </w:rPr>
                          <w:t>c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"/>
                            <w:w w:val="129"/>
                            <w:sz w:val="16"/>
                            <w:szCs w:val="16"/>
                          </w:rPr>
                          <w:t>ú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2001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01" behindDoc="0" locked="0" layoutInCell="1" allowOverlap="1">
            <wp:simplePos x="0" y="0"/>
            <wp:positionH relativeFrom="page">
              <wp:posOffset>5300418</wp:posOffset>
            </wp:positionH>
            <wp:positionV relativeFrom="page">
              <wp:posOffset>6051251</wp:posOffset>
            </wp:positionV>
            <wp:extent cx="487704" cy="227787"/>
            <wp:effectExtent l="0" t="0" r="0" b="0"/>
            <wp:wrapNone/>
            <wp:docPr id="379" name="Freeform 37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6120" flipH="0" flipV="0">
                      <a:off x="5300418" y="6051251"/>
                      <a:ext cx="373404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49"/>
                            <w:sz w:val="16"/>
                            <w:szCs w:val="16"/>
                          </w:rPr>
                          <w:t>1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280,00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16" behindDoc="0" locked="0" layoutInCell="1" allowOverlap="1">
            <wp:simplePos x="0" y="0"/>
            <wp:positionH relativeFrom="page">
              <wp:posOffset>1176443</wp:posOffset>
            </wp:positionH>
            <wp:positionV relativeFrom="page">
              <wp:posOffset>2201620</wp:posOffset>
            </wp:positionV>
            <wp:extent cx="2264801" cy="227787"/>
            <wp:effectExtent l="0" t="0" r="0" b="0"/>
            <wp:wrapNone/>
            <wp:docPr id="380" name="Freeform 38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8979" flipH="0" flipV="0">
                      <a:off x="1176443" y="2201620"/>
                      <a:ext cx="2150501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Jarn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95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vyhrabán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95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trávník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2"/>
                            <w:sz w:val="16"/>
                            <w:szCs w:val="16"/>
                          </w:rPr>
                          <w:t>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16"/>
                            <w:szCs w:val="16"/>
                          </w:rPr>
                          <w:t>Svah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87"/>
                            <w:sz w:val="16"/>
                            <w:szCs w:val="16"/>
                          </w:rPr>
                          <w:t>u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p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ř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3"/>
                            <w:sz w:val="16"/>
                            <w:szCs w:val="16"/>
                          </w:rPr>
                          <w:t>s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16"/>
                            <w:szCs w:val="16"/>
                          </w:rPr>
                          <w:t>1: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86"/>
                            <w:sz w:val="16"/>
                            <w:szCs w:val="16"/>
                          </w:rPr>
                          <w:t>2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6"/>
                            <w:szCs w:val="16"/>
                          </w:rPr>
                          <w:t>d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89"/>
                            <w:sz w:val="16"/>
                            <w:szCs w:val="16"/>
                          </w:rPr>
                          <w:t>o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16"/>
                            <w:szCs w:val="16"/>
                          </w:rPr>
                          <w:t>1:1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29" behindDoc="0" locked="0" layoutInCell="1" allowOverlap="1">
            <wp:simplePos x="0" y="0"/>
            <wp:positionH relativeFrom="page">
              <wp:posOffset>5422377</wp:posOffset>
            </wp:positionH>
            <wp:positionV relativeFrom="page">
              <wp:posOffset>2402786</wp:posOffset>
            </wp:positionV>
            <wp:extent cx="294158" cy="227787"/>
            <wp:effectExtent l="0" t="0" r="0" b="0"/>
            <wp:wrapNone/>
            <wp:docPr id="381" name="Freeform 38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8260" flipH="0" flipV="0">
                      <a:off x="5422377" y="2402786"/>
                      <a:ext cx="179858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6"/>
                            <w:szCs w:val="16"/>
                          </w:rPr>
                          <w:t>1,85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65" behindDoc="0" locked="0" layoutInCell="1" allowOverlap="1">
            <wp:simplePos x="0" y="0"/>
            <wp:positionH relativeFrom="page">
              <wp:posOffset>1176456</wp:posOffset>
            </wp:positionH>
            <wp:positionV relativeFrom="page">
              <wp:posOffset>2834845</wp:posOffset>
            </wp:positionV>
            <wp:extent cx="1932538" cy="227787"/>
            <wp:effectExtent l="0" t="0" r="0" b="0"/>
            <wp:wrapNone/>
            <wp:docPr id="382" name="Freeform 38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7458" flipH="0" flipV="0">
                      <a:off x="1176456" y="2834845"/>
                      <a:ext cx="1818238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Podzimn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95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vyhrabán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96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trávník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87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rovin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4"/>
                            <w:sz w:val="16"/>
                            <w:szCs w:val="16"/>
                          </w:rPr>
                          <w:t>ě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49"/>
                            <w:sz w:val="16"/>
                            <w:szCs w:val="16"/>
                          </w:rPr>
                          <w:t>1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80" behindDoc="0" locked="0" layoutInCell="1" allowOverlap="1">
            <wp:simplePos x="0" y="0"/>
            <wp:positionH relativeFrom="page">
              <wp:posOffset>5390335</wp:posOffset>
            </wp:positionH>
            <wp:positionV relativeFrom="page">
              <wp:posOffset>3036007</wp:posOffset>
            </wp:positionV>
            <wp:extent cx="347501" cy="227787"/>
            <wp:effectExtent l="0" t="0" r="0" b="0"/>
            <wp:wrapNone/>
            <wp:docPr id="383" name="Freeform 38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7397" flipH="0" flipV="0">
                      <a:off x="5390335" y="3036007"/>
                      <a:ext cx="233201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10,00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78" behindDoc="0" locked="0" layoutInCell="1" allowOverlap="1">
            <wp:simplePos x="0" y="0"/>
            <wp:positionH relativeFrom="page">
              <wp:posOffset>1173398</wp:posOffset>
            </wp:positionH>
            <wp:positionV relativeFrom="page">
              <wp:posOffset>2996390</wp:posOffset>
            </wp:positionV>
            <wp:extent cx="2405025" cy="227786"/>
            <wp:effectExtent l="0" t="0" r="0" b="0"/>
            <wp:wrapNone/>
            <wp:docPr id="384" name="Freeform 38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8880" flipH="0" flipV="0">
                      <a:off x="1173398" y="2996390"/>
                      <a:ext cx="2290725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Podzimn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96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vyhrabán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96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trávník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1"/>
                            <w:sz w:val="16"/>
                            <w:szCs w:val="16"/>
                          </w:rPr>
                          <w:t>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svah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4"/>
                            <w:sz w:val="16"/>
                            <w:szCs w:val="16"/>
                          </w:rPr>
                          <w:t>u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16"/>
                            <w:szCs w:val="16"/>
                          </w:rPr>
                          <w:t>1: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87"/>
                            <w:sz w:val="16"/>
                            <w:szCs w:val="16"/>
                          </w:rPr>
                          <w:t>5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86"/>
                            <w:sz w:val="16"/>
                            <w:szCs w:val="16"/>
                          </w:rPr>
                          <w:t>-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16"/>
                            <w:szCs w:val="16"/>
                          </w:rPr>
                          <w:t>1:2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3"/>
                            <w:w w:val="87"/>
                            <w:sz w:val="16"/>
                            <w:szCs w:val="16"/>
                          </w:rPr>
                          <w:t>,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49"/>
                            <w:sz w:val="16"/>
                            <w:szCs w:val="16"/>
                          </w:rPr>
                          <w:t>1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09" behindDoc="0" locked="0" layoutInCell="1" allowOverlap="1">
            <wp:simplePos x="0" y="0"/>
            <wp:positionH relativeFrom="page">
              <wp:posOffset>5387344</wp:posOffset>
            </wp:positionH>
            <wp:positionV relativeFrom="page">
              <wp:posOffset>3353767</wp:posOffset>
            </wp:positionV>
            <wp:extent cx="349005" cy="227787"/>
            <wp:effectExtent l="0" t="0" r="0" b="0"/>
            <wp:wrapNone/>
            <wp:docPr id="385" name="Freeform 38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4642" flipH="0" flipV="0">
                      <a:off x="5387344" y="3353767"/>
                      <a:ext cx="234705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18,70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22" behindDoc="0" locked="0" layoutInCell="1" allowOverlap="1">
            <wp:simplePos x="0" y="0"/>
            <wp:positionH relativeFrom="page">
              <wp:posOffset>5387332</wp:posOffset>
            </wp:positionH>
            <wp:positionV relativeFrom="page">
              <wp:posOffset>3511497</wp:posOffset>
            </wp:positionV>
            <wp:extent cx="347502" cy="227787"/>
            <wp:effectExtent l="0" t="0" r="0" b="0"/>
            <wp:wrapNone/>
            <wp:docPr id="386" name="Freeform 38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7397" flipH="0" flipV="0">
                      <a:off x="5387332" y="3511497"/>
                      <a:ext cx="233202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19,80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52" behindDoc="0" locked="0" layoutInCell="1" allowOverlap="1">
            <wp:simplePos x="0" y="0"/>
            <wp:positionH relativeFrom="page">
              <wp:posOffset>5404095</wp:posOffset>
            </wp:positionH>
            <wp:positionV relativeFrom="page">
              <wp:posOffset>3986227</wp:posOffset>
            </wp:positionV>
            <wp:extent cx="301777" cy="227787"/>
            <wp:effectExtent l="0" t="0" r="0" b="0"/>
            <wp:wrapNone/>
            <wp:docPr id="387" name="Freeform 38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5892" flipH="0" flipV="0">
                      <a:off x="5404095" y="3986227"/>
                      <a:ext cx="187477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2,35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75" behindDoc="0" locked="0" layoutInCell="1" allowOverlap="1">
            <wp:simplePos x="0" y="0"/>
            <wp:positionH relativeFrom="page">
              <wp:posOffset>1164269</wp:posOffset>
            </wp:positionH>
            <wp:positionV relativeFrom="page">
              <wp:posOffset>4268934</wp:posOffset>
            </wp:positionV>
            <wp:extent cx="1731357" cy="227787"/>
            <wp:effectExtent l="0" t="0" r="0" b="0"/>
            <wp:wrapNone/>
            <wp:docPr id="388" name="Freeform 38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5638" flipH="0" flipV="0">
                      <a:off x="1164269" y="4268934"/>
                      <a:ext cx="1617057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Plet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4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ke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ř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ovýc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5"/>
                            <w:sz w:val="16"/>
                            <w:szCs w:val="16"/>
                          </w:rPr>
                          <w:t>h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skupi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4"/>
                            <w:sz w:val="16"/>
                            <w:szCs w:val="16"/>
                          </w:rPr>
                          <w:t>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86"/>
                            <w:sz w:val="16"/>
                            <w:szCs w:val="16"/>
                          </w:rPr>
                          <w:t>-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sva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2"/>
                            <w:sz w:val="16"/>
                            <w:szCs w:val="16"/>
                          </w:rPr>
                          <w:t>h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16"/>
                            <w:szCs w:val="16"/>
                          </w:rPr>
                          <w:t>1: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86"/>
                            <w:sz w:val="16"/>
                            <w:szCs w:val="16"/>
                          </w:rPr>
                          <w:t>5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81"/>
                            <w:sz w:val="16"/>
                            <w:szCs w:val="16"/>
                          </w:rPr>
                          <w:t>-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16"/>
                            <w:szCs w:val="16"/>
                          </w:rPr>
                          <w:t>1:2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87" behindDoc="0" locked="0" layoutInCell="1" allowOverlap="1">
            <wp:simplePos x="0" y="0"/>
            <wp:positionH relativeFrom="page">
              <wp:posOffset>5393427</wp:posOffset>
            </wp:positionH>
            <wp:positionV relativeFrom="page">
              <wp:posOffset>5732739</wp:posOffset>
            </wp:positionV>
            <wp:extent cx="300229" cy="227787"/>
            <wp:effectExtent l="0" t="0" r="0" b="0"/>
            <wp:wrapNone/>
            <wp:docPr id="389" name="Freeform 3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6349" flipH="0" flipV="0">
                      <a:off x="5393427" y="5732739"/>
                      <a:ext cx="185929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3,30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47" behindDoc="0" locked="0" layoutInCell="1" allowOverlap="1">
            <wp:simplePos x="0" y="0"/>
            <wp:positionH relativeFrom="page">
              <wp:posOffset>5155542</wp:posOffset>
            </wp:positionH>
            <wp:positionV relativeFrom="page">
              <wp:posOffset>8245069</wp:posOffset>
            </wp:positionV>
            <wp:extent cx="905466" cy="227787"/>
            <wp:effectExtent l="0" t="0" r="0" b="0"/>
            <wp:wrapNone/>
            <wp:docPr id="390" name="Freeform 39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6361" flipH="0" flipV="0">
                      <a:off x="5155542" y="8245069"/>
                      <a:ext cx="791166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16"/>
                            <w:szCs w:val="16"/>
                          </w:rPr>
                          <w:t>Z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17"/>
                            <w:sz w:val="16"/>
                            <w:szCs w:val="16"/>
                          </w:rPr>
                          <w:t>a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16"/>
                            <w:szCs w:val="16"/>
                          </w:rPr>
                          <w:t>Zhotovite/e: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04" behindDoc="0" locked="0" layoutInCell="1" allowOverlap="1">
            <wp:simplePos x="0" y="0"/>
            <wp:positionH relativeFrom="page">
              <wp:posOffset>5300428</wp:posOffset>
            </wp:positionH>
            <wp:positionV relativeFrom="page">
              <wp:posOffset>6051256</wp:posOffset>
            </wp:positionV>
            <wp:extent cx="487707" cy="227787"/>
            <wp:effectExtent l="0" t="0" r="0" b="0"/>
            <wp:wrapNone/>
            <wp:docPr id="391" name="Freeform 39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6119" flipH="0" flipV="0">
                      <a:off x="5300428" y="6051256"/>
                      <a:ext cx="373407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49"/>
                            <w:sz w:val="16"/>
                            <w:szCs w:val="16"/>
                          </w:rPr>
                          <w:t>1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280,00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12" behindDoc="0" locked="0" layoutInCell="1" allowOverlap="1">
            <wp:simplePos x="0" y="0"/>
            <wp:positionH relativeFrom="page">
              <wp:posOffset>5333990</wp:posOffset>
            </wp:positionH>
            <wp:positionV relativeFrom="page">
              <wp:posOffset>6210515</wp:posOffset>
            </wp:positionV>
            <wp:extent cx="411470" cy="227787"/>
            <wp:effectExtent l="0" t="0" r="0" b="0"/>
            <wp:wrapNone/>
            <wp:docPr id="392" name="Freeform 39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2882" flipH="0" flipV="0">
                      <a:off x="5333990" y="6210515"/>
                      <a:ext cx="297170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466,00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96" behindDoc="0" locked="0" layoutInCell="1" allowOverlap="1">
            <wp:simplePos x="0" y="0"/>
            <wp:positionH relativeFrom="page">
              <wp:posOffset>5399524</wp:posOffset>
            </wp:positionH>
            <wp:positionV relativeFrom="page">
              <wp:posOffset>5889711</wp:posOffset>
            </wp:positionV>
            <wp:extent cx="294133" cy="227787"/>
            <wp:effectExtent l="0" t="0" r="0" b="0"/>
            <wp:wrapNone/>
            <wp:docPr id="393" name="Freeform 39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8259" flipH="0" flipV="0">
                      <a:off x="5399524" y="5889711"/>
                      <a:ext cx="179833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6"/>
                            <w:szCs w:val="16"/>
                          </w:rPr>
                          <w:t>1,30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78" behindDoc="0" locked="0" layoutInCell="1" allowOverlap="1">
            <wp:simplePos x="0" y="0"/>
            <wp:positionH relativeFrom="page">
              <wp:posOffset>5394953</wp:posOffset>
            </wp:positionH>
            <wp:positionV relativeFrom="page">
              <wp:posOffset>5575766</wp:posOffset>
            </wp:positionV>
            <wp:extent cx="298704" cy="227787"/>
            <wp:effectExtent l="0" t="0" r="0" b="0"/>
            <wp:wrapNone/>
            <wp:docPr id="394" name="Freeform 39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6815" flipH="0" flipV="0">
                      <a:off x="5394953" y="5575766"/>
                      <a:ext cx="184404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0,65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04" behindDoc="0" locked="0" layoutInCell="1" allowOverlap="1">
            <wp:simplePos x="0" y="0"/>
            <wp:positionH relativeFrom="page">
              <wp:posOffset>5401047</wp:posOffset>
            </wp:positionH>
            <wp:positionV relativeFrom="page">
              <wp:posOffset>4622493</wp:posOffset>
            </wp:positionV>
            <wp:extent cx="298704" cy="227787"/>
            <wp:effectExtent l="0" t="0" r="0" b="0"/>
            <wp:wrapNone/>
            <wp:docPr id="395" name="Freeform 39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5214" flipH="0" flipV="0">
                      <a:off x="5401047" y="4622493"/>
                      <a:ext cx="184404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9,90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93" behindDoc="0" locked="0" layoutInCell="1" allowOverlap="1">
            <wp:simplePos x="0" y="0"/>
            <wp:positionH relativeFrom="page">
              <wp:posOffset>5372052</wp:posOffset>
            </wp:positionH>
            <wp:positionV relativeFrom="page">
              <wp:posOffset>4467049</wp:posOffset>
            </wp:positionV>
            <wp:extent cx="355107" cy="227787"/>
            <wp:effectExtent l="0" t="0" r="0" b="0"/>
            <wp:wrapNone/>
            <wp:docPr id="396" name="Freeform 39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5263" flipH="0" flipV="0">
                      <a:off x="5372052" y="4467049"/>
                      <a:ext cx="240807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81,50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64" behindDoc="0" locked="0" layoutInCell="1" allowOverlap="1">
            <wp:simplePos x="0" y="0"/>
            <wp:positionH relativeFrom="page">
              <wp:posOffset>5375125</wp:posOffset>
            </wp:positionH>
            <wp:positionV relativeFrom="page">
              <wp:posOffset>4146249</wp:posOffset>
            </wp:positionV>
            <wp:extent cx="355111" cy="227787"/>
            <wp:effectExtent l="0" t="0" r="0" b="0"/>
            <wp:wrapNone/>
            <wp:docPr id="397" name="Freeform 39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3511" flipH="0" flipV="0">
                      <a:off x="5375125" y="4146249"/>
                      <a:ext cx="240811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23,50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42" behindDoc="0" locked="0" layoutInCell="1" allowOverlap="1">
            <wp:simplePos x="0" y="0"/>
            <wp:positionH relativeFrom="page">
              <wp:posOffset>5375129</wp:posOffset>
            </wp:positionH>
            <wp:positionV relativeFrom="page">
              <wp:posOffset>3826967</wp:posOffset>
            </wp:positionV>
            <wp:extent cx="356645" cy="227786"/>
            <wp:effectExtent l="0" t="0" r="0" b="0"/>
            <wp:wrapNone/>
            <wp:docPr id="398" name="Freeform 39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4854" flipH="0" flipV="0">
                      <a:off x="5375129" y="3826967"/>
                      <a:ext cx="242345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24,00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34" behindDoc="0" locked="0" layoutInCell="1" allowOverlap="1">
            <wp:simplePos x="0" y="0"/>
            <wp:positionH relativeFrom="page">
              <wp:posOffset>5378176</wp:posOffset>
            </wp:positionH>
            <wp:positionV relativeFrom="page">
              <wp:posOffset>3669994</wp:posOffset>
            </wp:positionV>
            <wp:extent cx="355107" cy="227786"/>
            <wp:effectExtent l="0" t="0" r="0" b="0"/>
            <wp:wrapNone/>
            <wp:docPr id="399" name="Freeform 39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5264" flipH="0" flipV="0">
                      <a:off x="5378176" y="3669994"/>
                      <a:ext cx="240807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21,00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07" behindDoc="0" locked="0" layoutInCell="1" allowOverlap="1">
            <wp:simplePos x="0" y="0"/>
            <wp:positionH relativeFrom="page">
              <wp:posOffset>1173402</wp:posOffset>
            </wp:positionH>
            <wp:positionV relativeFrom="page">
              <wp:posOffset>3315668</wp:posOffset>
            </wp:positionV>
            <wp:extent cx="1931013" cy="227787"/>
            <wp:effectExtent l="0" t="0" r="0" b="0"/>
            <wp:wrapNone/>
            <wp:docPr id="400" name="Freeform 4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606" flipH="0" flipV="0">
                      <a:off x="1173402" y="3315668"/>
                      <a:ext cx="1816713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Podzimn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95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vyhrabán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96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trávník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87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rovin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4"/>
                            <w:sz w:val="16"/>
                            <w:szCs w:val="16"/>
                          </w:rPr>
                          <w:t>ě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81"/>
                            <w:sz w:val="16"/>
                            <w:szCs w:val="16"/>
                          </w:rPr>
                          <w:t>2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98" behindDoc="0" locked="0" layoutInCell="1" allowOverlap="1">
            <wp:simplePos x="0" y="0"/>
            <wp:positionH relativeFrom="page">
              <wp:posOffset>5390364</wp:posOffset>
            </wp:positionH>
            <wp:positionV relativeFrom="page">
              <wp:posOffset>3195260</wp:posOffset>
            </wp:positionV>
            <wp:extent cx="347491" cy="227787"/>
            <wp:effectExtent l="0" t="0" r="0" b="0"/>
            <wp:wrapNone/>
            <wp:docPr id="401" name="Freeform 4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9854" flipH="0" flipV="0">
                      <a:off x="5390364" y="3195260"/>
                      <a:ext cx="233191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10,60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67" behindDoc="0" locked="0" layoutInCell="1" allowOverlap="1">
            <wp:simplePos x="0" y="0"/>
            <wp:positionH relativeFrom="page">
              <wp:posOffset>5413212</wp:posOffset>
            </wp:positionH>
            <wp:positionV relativeFrom="page">
              <wp:posOffset>2876751</wp:posOffset>
            </wp:positionV>
            <wp:extent cx="298729" cy="227787"/>
            <wp:effectExtent l="0" t="0" r="0" b="0"/>
            <wp:wrapNone/>
            <wp:docPr id="402" name="Freeform 4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6816" flipH="0" flipV="0">
                      <a:off x="5413212" y="2876751"/>
                      <a:ext cx="184429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9,40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42" behindDoc="0" locked="0" layoutInCell="1" allowOverlap="1">
            <wp:simplePos x="0" y="0"/>
            <wp:positionH relativeFrom="page">
              <wp:posOffset>5416283</wp:posOffset>
            </wp:positionH>
            <wp:positionV relativeFrom="page">
              <wp:posOffset>2559758</wp:posOffset>
            </wp:positionV>
            <wp:extent cx="298717" cy="227787"/>
            <wp:effectExtent l="0" t="0" r="0" b="0"/>
            <wp:wrapNone/>
            <wp:docPr id="403" name="Freeform 4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6816" flipH="0" flipV="0">
                      <a:off x="5416283" y="2559758"/>
                      <a:ext cx="184417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3,00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04" behindDoc="0" locked="0" layoutInCell="1" allowOverlap="1">
            <wp:simplePos x="0" y="0"/>
            <wp:positionH relativeFrom="page">
              <wp:posOffset>5416281</wp:posOffset>
            </wp:positionH>
            <wp:positionV relativeFrom="page">
              <wp:posOffset>2082745</wp:posOffset>
            </wp:positionV>
            <wp:extent cx="301752" cy="227786"/>
            <wp:effectExtent l="0" t="0" r="0" b="0"/>
            <wp:wrapNone/>
            <wp:docPr id="404" name="Freeform 4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5892" flipH="0" flipV="0">
                      <a:off x="5416281" y="2082745"/>
                      <a:ext cx="187452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4,85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09" behindDoc="0" locked="0" layoutInCell="1" allowOverlap="1">
            <wp:simplePos x="0" y="0"/>
            <wp:positionH relativeFrom="page">
              <wp:posOffset>5333980</wp:posOffset>
            </wp:positionH>
            <wp:positionV relativeFrom="page">
              <wp:posOffset>6210509</wp:posOffset>
            </wp:positionV>
            <wp:extent cx="411469" cy="227787"/>
            <wp:effectExtent l="0" t="0" r="0" b="0"/>
            <wp:wrapNone/>
            <wp:docPr id="405" name="Freeform 4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2883" flipH="0" flipV="0">
                      <a:off x="5333980" y="6210509"/>
                      <a:ext cx="297169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466,00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93" behindDoc="0" locked="0" layoutInCell="1" allowOverlap="1">
            <wp:simplePos x="0" y="0"/>
            <wp:positionH relativeFrom="page">
              <wp:posOffset>5399514</wp:posOffset>
            </wp:positionH>
            <wp:positionV relativeFrom="page">
              <wp:posOffset>5889706</wp:posOffset>
            </wp:positionV>
            <wp:extent cx="294132" cy="227787"/>
            <wp:effectExtent l="0" t="0" r="0" b="0"/>
            <wp:wrapNone/>
            <wp:docPr id="406" name="Freeform 4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8260" flipH="0" flipV="0">
                      <a:off x="5399514" y="5889706"/>
                      <a:ext cx="179832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6"/>
                            <w:szCs w:val="16"/>
                          </w:rPr>
                          <w:t>1,30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75" behindDoc="0" locked="0" layoutInCell="1" allowOverlap="1">
            <wp:simplePos x="0" y="0"/>
            <wp:positionH relativeFrom="page">
              <wp:posOffset>5394943</wp:posOffset>
            </wp:positionH>
            <wp:positionV relativeFrom="page">
              <wp:posOffset>5575762</wp:posOffset>
            </wp:positionV>
            <wp:extent cx="298704" cy="227787"/>
            <wp:effectExtent l="0" t="0" r="0" b="0"/>
            <wp:wrapNone/>
            <wp:docPr id="407" name="Freeform 4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6816" flipH="0" flipV="0">
                      <a:off x="5394943" y="5575762"/>
                      <a:ext cx="184404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0,65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01" behindDoc="0" locked="0" layoutInCell="1" allowOverlap="1">
            <wp:simplePos x="0" y="0"/>
            <wp:positionH relativeFrom="page">
              <wp:posOffset>5401036</wp:posOffset>
            </wp:positionH>
            <wp:positionV relativeFrom="page">
              <wp:posOffset>4622492</wp:posOffset>
            </wp:positionV>
            <wp:extent cx="298704" cy="227786"/>
            <wp:effectExtent l="0" t="0" r="0" b="0"/>
            <wp:wrapNone/>
            <wp:docPr id="408" name="Freeform 4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5215" flipH="0" flipV="0">
                      <a:off x="5401036" y="4622492"/>
                      <a:ext cx="184404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9,90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90" behindDoc="0" locked="0" layoutInCell="1" allowOverlap="1">
            <wp:simplePos x="0" y="0"/>
            <wp:positionH relativeFrom="page">
              <wp:posOffset>5372042</wp:posOffset>
            </wp:positionH>
            <wp:positionV relativeFrom="page">
              <wp:posOffset>4467048</wp:posOffset>
            </wp:positionV>
            <wp:extent cx="355106" cy="227787"/>
            <wp:effectExtent l="0" t="0" r="0" b="0"/>
            <wp:wrapNone/>
            <wp:docPr id="409" name="Freeform 4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5265" flipH="0" flipV="0">
                      <a:off x="5372042" y="4467048"/>
                      <a:ext cx="240806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81,50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1" behindDoc="0" locked="0" layoutInCell="1" allowOverlap="1">
            <wp:simplePos x="0" y="0"/>
            <wp:positionH relativeFrom="page">
              <wp:posOffset>5375115</wp:posOffset>
            </wp:positionH>
            <wp:positionV relativeFrom="page">
              <wp:posOffset>4146250</wp:posOffset>
            </wp:positionV>
            <wp:extent cx="355110" cy="227786"/>
            <wp:effectExtent l="0" t="0" r="0" b="0"/>
            <wp:wrapNone/>
            <wp:docPr id="410" name="Freeform 4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3513" flipH="0" flipV="0">
                      <a:off x="5375115" y="4146250"/>
                      <a:ext cx="240810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23,50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5375118</wp:posOffset>
            </wp:positionH>
            <wp:positionV relativeFrom="page">
              <wp:posOffset>3826968</wp:posOffset>
            </wp:positionV>
            <wp:extent cx="356643" cy="227787"/>
            <wp:effectExtent l="0" t="0" r="0" b="0"/>
            <wp:wrapNone/>
            <wp:docPr id="411" name="Freeform 4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4855" flipH="0" flipV="0">
                      <a:off x="5375118" y="3826968"/>
                      <a:ext cx="242343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24,00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31" behindDoc="0" locked="0" layoutInCell="1" allowOverlap="1">
            <wp:simplePos x="0" y="0"/>
            <wp:positionH relativeFrom="page">
              <wp:posOffset>5378166</wp:posOffset>
            </wp:positionH>
            <wp:positionV relativeFrom="page">
              <wp:posOffset>3669997</wp:posOffset>
            </wp:positionV>
            <wp:extent cx="355106" cy="227787"/>
            <wp:effectExtent l="0" t="0" r="0" b="0"/>
            <wp:wrapNone/>
            <wp:docPr id="412" name="Freeform 4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5265" flipH="0" flipV="0">
                      <a:off x="5378166" y="3669997"/>
                      <a:ext cx="240806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21,00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04" behindDoc="0" locked="0" layoutInCell="1" allowOverlap="1">
            <wp:simplePos x="0" y="0"/>
            <wp:positionH relativeFrom="page">
              <wp:posOffset>1173408</wp:posOffset>
            </wp:positionH>
            <wp:positionV relativeFrom="page">
              <wp:posOffset>3315672</wp:posOffset>
            </wp:positionV>
            <wp:extent cx="1931007" cy="227786"/>
            <wp:effectExtent l="0" t="0" r="0" b="0"/>
            <wp:wrapNone/>
            <wp:docPr id="413" name="Freeform 4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607" flipH="0" flipV="0">
                      <a:off x="1173408" y="3315672"/>
                      <a:ext cx="1816707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Podzimn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95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vyhrabán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96"/>
                            <w:sz w:val="16"/>
                            <w:szCs w:val="16"/>
                          </w:rPr>
                          <w:t>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6"/>
                            <w:szCs w:val="16"/>
                          </w:rPr>
                          <w:t>trávník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95"/>
                            <w:sz w:val="16"/>
                            <w:szCs w:val="16"/>
                          </w:rPr>
                          <w:t>u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87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rovin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4"/>
                            <w:sz w:val="16"/>
                            <w:szCs w:val="16"/>
                          </w:rPr>
                          <w:t>ě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81"/>
                            <w:sz w:val="16"/>
                            <w:szCs w:val="16"/>
                          </w:rPr>
                          <w:t>2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16"/>
                            <w:szCs w:val="16"/>
                          </w:rPr>
                          <w:t>IT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95" behindDoc="0" locked="0" layoutInCell="1" allowOverlap="1">
            <wp:simplePos x="0" y="0"/>
            <wp:positionH relativeFrom="page">
              <wp:posOffset>5390355</wp:posOffset>
            </wp:positionH>
            <wp:positionV relativeFrom="page">
              <wp:posOffset>3195265</wp:posOffset>
            </wp:positionV>
            <wp:extent cx="347490" cy="227786"/>
            <wp:effectExtent l="0" t="0" r="0" b="0"/>
            <wp:wrapNone/>
            <wp:docPr id="414" name="Freeform 4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9855" flipH="0" flipV="0">
                      <a:off x="5390355" y="3195265"/>
                      <a:ext cx="233190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16"/>
                            <w:szCs w:val="16"/>
                          </w:rPr>
                          <w:t>10,60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64" behindDoc="0" locked="0" layoutInCell="1" allowOverlap="1">
            <wp:simplePos x="0" y="0"/>
            <wp:positionH relativeFrom="page">
              <wp:posOffset>5413202</wp:posOffset>
            </wp:positionH>
            <wp:positionV relativeFrom="page">
              <wp:posOffset>2876756</wp:posOffset>
            </wp:positionV>
            <wp:extent cx="298729" cy="227786"/>
            <wp:effectExtent l="0" t="0" r="0" b="0"/>
            <wp:wrapNone/>
            <wp:docPr id="415" name="Freeform 4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6817" flipH="0" flipV="0">
                      <a:off x="5413202" y="2876756"/>
                      <a:ext cx="184429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9,40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79" behindDoc="0" locked="0" layoutInCell="1" allowOverlap="1">
            <wp:simplePos x="0" y="0"/>
            <wp:positionH relativeFrom="page">
              <wp:posOffset>5237077</wp:posOffset>
            </wp:positionH>
            <wp:positionV relativeFrom="page">
              <wp:posOffset>1608787</wp:posOffset>
            </wp:positionV>
            <wp:extent cx="653829" cy="382629"/>
            <wp:effectExtent l="0" t="0" r="0" b="0"/>
            <wp:wrapNone/>
            <wp:docPr id="416" name="Freeform 4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8843" flipH="0" flipV="0">
                      <a:off x="5237077" y="1608787"/>
                      <a:ext cx="539529" cy="26832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3" w:lineRule="exact"/>
                          <w:ind w:left="130" w:right="0" w:hanging="13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6"/>
                            <w:szCs w:val="16"/>
                          </w:rPr>
                          <w:t>Cení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sz w:val="16"/>
                            <w:szCs w:val="16"/>
                          </w:rPr>
                          <w:t>k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823-1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16"/>
                            <w:szCs w:val="16"/>
                          </w:rPr>
                          <w:t>c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"/>
                            <w:w w:val="129"/>
                            <w:sz w:val="16"/>
                            <w:szCs w:val="16"/>
                          </w:rPr>
                          <w:t>ú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6"/>
                            <w:szCs w:val="16"/>
                          </w:rPr>
                          <w:t>2001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23" behindDoc="0" locked="0" layoutInCell="1" allowOverlap="1">
            <wp:simplePos x="0" y="0"/>
            <wp:positionH relativeFrom="page">
              <wp:posOffset>1176407</wp:posOffset>
            </wp:positionH>
            <wp:positionV relativeFrom="page">
              <wp:posOffset>2370855</wp:posOffset>
            </wp:positionV>
            <wp:extent cx="1656672" cy="213600"/>
            <wp:effectExtent l="0" t="0" r="0" b="0"/>
            <wp:wrapNone/>
            <wp:docPr id="417" name="Freeform 4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7365" flipH="0" flipV="0">
                      <a:off x="1176407" y="2370855"/>
                      <a:ext cx="1542372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Se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č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en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8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9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parkovéh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9"/>
                            <w:sz w:val="14"/>
                            <w:szCs w:val="14"/>
                          </w:rPr>
                          <w:t>o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106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rovin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ě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00" behindDoc="0" locked="0" layoutInCell="1" allowOverlap="1">
            <wp:simplePos x="0" y="0"/>
            <wp:positionH relativeFrom="page">
              <wp:posOffset>4879888</wp:posOffset>
            </wp:positionH>
            <wp:positionV relativeFrom="page">
              <wp:posOffset>2085098</wp:posOffset>
            </wp:positionV>
            <wp:extent cx="245185" cy="213600"/>
            <wp:effectExtent l="0" t="0" r="0" b="0"/>
            <wp:wrapNone/>
            <wp:docPr id="418" name="Freeform 4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79933" flipH="0" flipV="0">
                      <a:off x="4879888" y="2085098"/>
                      <a:ext cx="130885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99" behindDoc="0" locked="0" layoutInCell="1" allowOverlap="1">
            <wp:simplePos x="0" y="0"/>
            <wp:positionH relativeFrom="page">
              <wp:posOffset>1176422</wp:posOffset>
            </wp:positionH>
            <wp:positionV relativeFrom="page">
              <wp:posOffset>2050815</wp:posOffset>
            </wp:positionV>
            <wp:extent cx="1982828" cy="213600"/>
            <wp:effectExtent l="0" t="0" r="0" b="0"/>
            <wp:wrapNone/>
            <wp:docPr id="419" name="Freeform 4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451" flipH="0" flipV="0">
                      <a:off x="1176422" y="2050815"/>
                      <a:ext cx="1868528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Jarn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vyhrabán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9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6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svah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1: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98"/>
                            <w:sz w:val="14"/>
                            <w:szCs w:val="14"/>
                          </w:rPr>
                          <w:t>-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1:2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63" behindDoc="0" locked="0" layoutInCell="1" allowOverlap="1">
            <wp:simplePos x="0" y="0"/>
            <wp:positionH relativeFrom="page">
              <wp:posOffset>4873850</wp:posOffset>
            </wp:positionH>
            <wp:positionV relativeFrom="page">
              <wp:posOffset>2879102</wp:posOffset>
            </wp:positionV>
            <wp:extent cx="245151" cy="213600"/>
            <wp:effectExtent l="0" t="0" r="0" b="0"/>
            <wp:wrapNone/>
            <wp:docPr id="420" name="Freeform 4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79933" flipH="0" flipV="0">
                      <a:off x="4873850" y="2879102"/>
                      <a:ext cx="130851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73" behindDoc="0" locked="0" layoutInCell="1" allowOverlap="1">
            <wp:simplePos x="0" y="0"/>
            <wp:positionH relativeFrom="page">
              <wp:posOffset>4864693</wp:posOffset>
            </wp:positionH>
            <wp:positionV relativeFrom="page">
              <wp:posOffset>4311661</wp:posOffset>
            </wp:positionV>
            <wp:extent cx="242098" cy="213600"/>
            <wp:effectExtent l="0" t="0" r="0" b="0"/>
            <wp:wrapNone/>
            <wp:docPr id="421" name="Freeform 4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1835" flipH="0" flipV="0">
                      <a:off x="4864693" y="4311661"/>
                      <a:ext cx="127798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18" behindDoc="0" locked="0" layoutInCell="1" allowOverlap="1">
            <wp:simplePos x="0" y="0"/>
            <wp:positionH relativeFrom="page">
              <wp:posOffset>1161054</wp:posOffset>
            </wp:positionH>
            <wp:positionV relativeFrom="page">
              <wp:posOffset>4762773</wp:posOffset>
            </wp:positionV>
            <wp:extent cx="3539089" cy="213600"/>
            <wp:effectExtent l="0" t="0" r="0" b="0"/>
            <wp:wrapNone/>
            <wp:docPr id="422" name="Freeform 4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716" flipH="0" flipV="0">
                      <a:off x="1161054" y="4762773"/>
                      <a:ext cx="3424789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Úklid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8"/>
                            <w:sz w:val="14"/>
                            <w:szCs w:val="14"/>
                          </w:rPr>
                          <w:t>y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ploc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6"/>
                            <w:sz w:val="14"/>
                            <w:szCs w:val="14"/>
                          </w:rPr>
                          <w:t>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92"/>
                            <w:sz w:val="14"/>
                            <w:szCs w:val="14"/>
                          </w:rPr>
                          <w:t>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cest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4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vysyp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6"/>
                            <w:w w:val="107"/>
                            <w:sz w:val="14"/>
                            <w:szCs w:val="14"/>
                          </w:rPr>
                          <w:t>.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koš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ů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6"/>
                            <w:w w:val="105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odvo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8"/>
                            <w:sz w:val="14"/>
                            <w:szCs w:val="14"/>
                          </w:rPr>
                          <w:t>z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odpadu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6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Zimn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6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údržb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105"/>
                            <w:sz w:val="14"/>
                            <w:szCs w:val="14"/>
                          </w:rPr>
                          <w:t>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cest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6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4"/>
                            <w:szCs w:val="14"/>
                          </w:rPr>
                          <w:t>pl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8"/>
                            <w:w w:val="94"/>
                            <w:sz w:val="14"/>
                            <w:szCs w:val="14"/>
                          </w:rPr>
                          <w:t>.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13,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4"/>
                            <w:szCs w:val="14"/>
                          </w:rPr>
                          <w:t>ha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92" behindDoc="0" locked="0" layoutInCell="1" allowOverlap="1">
            <wp:simplePos x="0" y="0"/>
            <wp:positionH relativeFrom="page">
              <wp:posOffset>4855548</wp:posOffset>
            </wp:positionH>
            <wp:positionV relativeFrom="page">
              <wp:posOffset>5895099</wp:posOffset>
            </wp:positionV>
            <wp:extent cx="242098" cy="213600"/>
            <wp:effectExtent l="0" t="0" r="0" b="0"/>
            <wp:wrapNone/>
            <wp:docPr id="423" name="Freeform 4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1834" flipH="0" flipV="0">
                      <a:off x="4855548" y="5895099"/>
                      <a:ext cx="127798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07" behindDoc="0" locked="0" layoutInCell="1" allowOverlap="1">
            <wp:simplePos x="0" y="0"/>
            <wp:positionH relativeFrom="page">
              <wp:posOffset>1147463</wp:posOffset>
            </wp:positionH>
            <wp:positionV relativeFrom="page">
              <wp:posOffset>6183144</wp:posOffset>
            </wp:positionV>
            <wp:extent cx="1038137" cy="213600"/>
            <wp:effectExtent l="0" t="0" r="0" b="0"/>
            <wp:wrapNone/>
            <wp:docPr id="424" name="Freeform 4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5379" flipH="0" flipV="0">
                      <a:off x="1147463" y="6183144"/>
                      <a:ext cx="923837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Zálivk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109"/>
                            <w:sz w:val="14"/>
                            <w:szCs w:val="14"/>
                          </w:rPr>
                          <w:t>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4"/>
                            <w:sz w:val="14"/>
                            <w:szCs w:val="14"/>
                          </w:rPr>
                          <w:t>+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dovo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108"/>
                            <w:sz w:val="14"/>
                            <w:szCs w:val="14"/>
                          </w:rPr>
                          <w:t>z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vody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83" behindDoc="0" locked="0" layoutInCell="1" allowOverlap="1">
            <wp:simplePos x="0" y="0"/>
            <wp:positionH relativeFrom="page">
              <wp:posOffset>5983089</wp:posOffset>
            </wp:positionH>
            <wp:positionV relativeFrom="page">
              <wp:posOffset>1630938</wp:posOffset>
            </wp:positionV>
            <wp:extent cx="632514" cy="213600"/>
            <wp:effectExtent l="0" t="0" r="0" b="0"/>
            <wp:wrapNone/>
            <wp:docPr id="425" name="Freeform 4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0658" flipH="0" flipV="0">
                      <a:off x="5983089" y="1630938"/>
                      <a:ext cx="518214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14"/>
                            <w:szCs w:val="14"/>
                          </w:rPr>
                          <w:t>Dohodnutá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02" behindDoc="0" locked="0" layoutInCell="1" allowOverlap="1">
            <wp:simplePos x="0" y="0"/>
            <wp:positionH relativeFrom="page">
              <wp:posOffset>1176417</wp:posOffset>
            </wp:positionH>
            <wp:positionV relativeFrom="page">
              <wp:posOffset>2050808</wp:posOffset>
            </wp:positionV>
            <wp:extent cx="1982834" cy="213600"/>
            <wp:effectExtent l="0" t="0" r="0" b="0"/>
            <wp:wrapNone/>
            <wp:docPr id="426" name="Freeform 4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450" flipH="0" flipV="0">
                      <a:off x="1176417" y="2050808"/>
                      <a:ext cx="1868534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Jarn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vyhrabán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9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6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svah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1: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98"/>
                            <w:sz w:val="14"/>
                            <w:szCs w:val="14"/>
                          </w:rPr>
                          <w:t>-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1:2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40" behindDoc="0" locked="0" layoutInCell="1" allowOverlap="1">
            <wp:simplePos x="0" y="0"/>
            <wp:positionH relativeFrom="page">
              <wp:posOffset>1173344</wp:posOffset>
            </wp:positionH>
            <wp:positionV relativeFrom="page">
              <wp:posOffset>2531631</wp:posOffset>
            </wp:positionV>
            <wp:extent cx="2098670" cy="213600"/>
            <wp:effectExtent l="0" t="0" r="0" b="0"/>
            <wp:wrapNone/>
            <wp:docPr id="427" name="Freeform 4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962" flipH="0" flipV="0">
                      <a:off x="1173344" y="2531631"/>
                      <a:ext cx="198437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Se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č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en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8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parkovéh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9"/>
                            <w:sz w:val="14"/>
                            <w:szCs w:val="14"/>
                          </w:rPr>
                          <w:t>o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4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svah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1: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sz w:val="14"/>
                            <w:szCs w:val="14"/>
                          </w:rPr>
                          <w:t>5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3"/>
                            <w:sz w:val="14"/>
                            <w:szCs w:val="14"/>
                          </w:rPr>
                          <w:t>-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4"/>
                            <w:szCs w:val="14"/>
                          </w:rPr>
                          <w:t>1:2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20" behindDoc="0" locked="0" layoutInCell="1" allowOverlap="1">
            <wp:simplePos x="0" y="0"/>
            <wp:positionH relativeFrom="page">
              <wp:posOffset>1170314</wp:posOffset>
            </wp:positionH>
            <wp:positionV relativeFrom="page">
              <wp:posOffset>3487181</wp:posOffset>
            </wp:positionV>
            <wp:extent cx="2403467" cy="213600"/>
            <wp:effectExtent l="0" t="0" r="0" b="0"/>
            <wp:wrapNone/>
            <wp:docPr id="428" name="Freeform 4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618" flipH="0" flipV="0">
                      <a:off x="1170314" y="3487181"/>
                      <a:ext cx="2289167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Podzimn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vyhrabán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8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4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svah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1: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8"/>
                            <w:sz w:val="14"/>
                            <w:szCs w:val="14"/>
                          </w:rPr>
                          <w:t>-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4"/>
                            <w:szCs w:val="14"/>
                          </w:rPr>
                          <w:t>1:2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9"/>
                            <w:sz w:val="14"/>
                            <w:szCs w:val="14"/>
                          </w:rPr>
                          <w:t>2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IT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21" behindDoc="0" locked="0" layoutInCell="1" allowOverlap="1">
            <wp:simplePos x="0" y="0"/>
            <wp:positionH relativeFrom="page">
              <wp:posOffset>1161050</wp:posOffset>
            </wp:positionH>
            <wp:positionV relativeFrom="page">
              <wp:posOffset>4762776</wp:posOffset>
            </wp:positionV>
            <wp:extent cx="3539101" cy="213600"/>
            <wp:effectExtent l="0" t="0" r="0" b="0"/>
            <wp:wrapNone/>
            <wp:docPr id="429" name="Freeform 4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715" flipH="0" flipV="0">
                      <a:off x="1161050" y="4762776"/>
                      <a:ext cx="3424801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Úklid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8"/>
                            <w:sz w:val="14"/>
                            <w:szCs w:val="14"/>
                          </w:rPr>
                          <w:t>y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ploc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6"/>
                            <w:sz w:val="14"/>
                            <w:szCs w:val="14"/>
                          </w:rPr>
                          <w:t>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92"/>
                            <w:sz w:val="14"/>
                            <w:szCs w:val="14"/>
                          </w:rPr>
                          <w:t>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cest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4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vysyp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6"/>
                            <w:w w:val="107"/>
                            <w:sz w:val="14"/>
                            <w:szCs w:val="14"/>
                          </w:rPr>
                          <w:t>.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koš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ů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6"/>
                            <w:w w:val="105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odvo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8"/>
                            <w:sz w:val="14"/>
                            <w:szCs w:val="14"/>
                          </w:rPr>
                          <w:t>z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odpadu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6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Zimn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6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údržb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105"/>
                            <w:sz w:val="14"/>
                            <w:szCs w:val="14"/>
                          </w:rPr>
                          <w:t>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cest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6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4"/>
                            <w:szCs w:val="14"/>
                          </w:rPr>
                          <w:t>pl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8"/>
                            <w:w w:val="94"/>
                            <w:sz w:val="14"/>
                            <w:szCs w:val="14"/>
                          </w:rPr>
                          <w:t>.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13,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4"/>
                            <w:szCs w:val="14"/>
                          </w:rPr>
                          <w:t>ha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45" behindDoc="0" locked="0" layoutInCell="1" allowOverlap="1">
            <wp:simplePos x="0" y="0"/>
            <wp:positionH relativeFrom="page">
              <wp:posOffset>4835548</wp:posOffset>
            </wp:positionH>
            <wp:positionV relativeFrom="page">
              <wp:posOffset>5102629</wp:posOffset>
            </wp:positionV>
            <wp:extent cx="290116" cy="213600"/>
            <wp:effectExtent l="0" t="0" r="0" b="0"/>
            <wp:wrapNone/>
            <wp:docPr id="430" name="Freeform 4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9779" flipH="0" flipV="0">
                      <a:off x="4835548" y="5102629"/>
                      <a:ext cx="175816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14"/>
                            <w:szCs w:val="14"/>
                          </w:rPr>
                          <w:t>hod.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10" behindDoc="0" locked="0" layoutInCell="1" allowOverlap="1">
            <wp:simplePos x="0" y="0"/>
            <wp:positionH relativeFrom="page">
              <wp:posOffset>1147459</wp:posOffset>
            </wp:positionH>
            <wp:positionV relativeFrom="page">
              <wp:posOffset>6183151</wp:posOffset>
            </wp:positionV>
            <wp:extent cx="1038140" cy="213600"/>
            <wp:effectExtent l="0" t="0" r="0" b="0"/>
            <wp:wrapNone/>
            <wp:docPr id="431" name="Freeform 4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5378" flipH="0" flipV="0">
                      <a:off x="1147459" y="6183151"/>
                      <a:ext cx="92384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Zálivk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109"/>
                            <w:sz w:val="14"/>
                            <w:szCs w:val="14"/>
                          </w:rPr>
                          <w:t>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4"/>
                            <w:sz w:val="14"/>
                            <w:szCs w:val="14"/>
                          </w:rPr>
                          <w:t>+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dovo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108"/>
                            <w:sz w:val="14"/>
                            <w:szCs w:val="14"/>
                          </w:rPr>
                          <w:t>z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vody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11" behindDoc="0" locked="0" layoutInCell="1" allowOverlap="1">
            <wp:simplePos x="0" y="0"/>
            <wp:positionH relativeFrom="page">
              <wp:posOffset>4852473</wp:posOffset>
            </wp:positionH>
            <wp:positionV relativeFrom="page">
              <wp:posOffset>6215147</wp:posOffset>
            </wp:positionV>
            <wp:extent cx="245187" cy="213600"/>
            <wp:effectExtent l="0" t="0" r="0" b="0"/>
            <wp:wrapNone/>
            <wp:docPr id="432" name="Freeform 4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79931" flipH="0" flipV="0">
                      <a:off x="4852473" y="6215147"/>
                      <a:ext cx="130887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m3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9002" behindDoc="0" locked="0" layoutInCell="1" allowOverlap="1">
            <wp:simplePos x="0" y="0"/>
            <wp:positionH relativeFrom="page">
              <wp:posOffset>4854033</wp:posOffset>
            </wp:positionH>
            <wp:positionV relativeFrom="page">
              <wp:posOffset>6055126</wp:posOffset>
            </wp:positionV>
            <wp:extent cx="243625" cy="213600"/>
            <wp:effectExtent l="0" t="0" r="0" b="0"/>
            <wp:wrapNone/>
            <wp:docPr id="433" name="Freeform 4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0871" flipH="0" flipV="0">
                      <a:off x="4854033" y="6055126"/>
                      <a:ext cx="129325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m3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95" behindDoc="0" locked="0" layoutInCell="1" allowOverlap="1">
            <wp:simplePos x="0" y="0"/>
            <wp:positionH relativeFrom="page">
              <wp:posOffset>4855557</wp:posOffset>
            </wp:positionH>
            <wp:positionV relativeFrom="page">
              <wp:posOffset>5895105</wp:posOffset>
            </wp:positionV>
            <wp:extent cx="242098" cy="213600"/>
            <wp:effectExtent l="0" t="0" r="0" b="0"/>
            <wp:wrapNone/>
            <wp:docPr id="434" name="Freeform 43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1833" flipH="0" flipV="0">
                      <a:off x="4855557" y="5895105"/>
                      <a:ext cx="127798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68" behindDoc="0" locked="0" layoutInCell="1" allowOverlap="1">
            <wp:simplePos x="0" y="0"/>
            <wp:positionH relativeFrom="page">
              <wp:posOffset>1153580</wp:posOffset>
            </wp:positionH>
            <wp:positionV relativeFrom="page">
              <wp:posOffset>5387620</wp:posOffset>
            </wp:positionV>
            <wp:extent cx="1018065" cy="213600"/>
            <wp:effectExtent l="0" t="0" r="0" b="0"/>
            <wp:wrapNone/>
            <wp:docPr id="435" name="Freeform 4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780" flipH="0" flipV="0">
                      <a:off x="1153580" y="5387620"/>
                      <a:ext cx="903765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Zdravotn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ř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1"/>
                            <w:sz w:val="14"/>
                            <w:szCs w:val="14"/>
                          </w:rPr>
                          <w:t>z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strom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ů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62" behindDoc="0" locked="0" layoutInCell="1" allowOverlap="1">
            <wp:simplePos x="0" y="0"/>
            <wp:positionH relativeFrom="page">
              <wp:posOffset>1159625</wp:posOffset>
            </wp:positionH>
            <wp:positionV relativeFrom="page">
              <wp:posOffset>5238268</wp:posOffset>
            </wp:positionV>
            <wp:extent cx="2987529" cy="213600"/>
            <wp:effectExtent l="0" t="0" r="0" b="0"/>
            <wp:wrapNone/>
            <wp:docPr id="436" name="Freeform 4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471" flipH="0" flipV="0">
                      <a:off x="1159625" y="5238268"/>
                      <a:ext cx="2873229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Hodinov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8"/>
                            <w:sz w:val="14"/>
                            <w:szCs w:val="14"/>
                          </w:rPr>
                          <w:t>é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prác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107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93"/>
                            <w:sz w:val="14"/>
                            <w:szCs w:val="14"/>
                          </w:rPr>
                          <w:t>-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krácen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d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ř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eva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6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oprav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9"/>
                            <w:sz w:val="14"/>
                            <w:szCs w:val="14"/>
                          </w:rPr>
                          <w:t>y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96"/>
                            <w:sz w:val="14"/>
                            <w:szCs w:val="14"/>
                          </w:rPr>
                          <w:t>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nát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ě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r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8"/>
                            <w:sz w:val="14"/>
                            <w:szCs w:val="14"/>
                          </w:rPr>
                          <w:t>y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4"/>
                            <w:szCs w:val="14"/>
                          </w:rPr>
                          <w:t>park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3"/>
                            <w:sz w:val="14"/>
                            <w:szCs w:val="14"/>
                          </w:rPr>
                          <w:t>.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4"/>
                            <w:szCs w:val="14"/>
                          </w:rPr>
                          <w:t>mobiliá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4"/>
                            <w:szCs w:val="14"/>
                          </w:rPr>
                          <w:t>ř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4"/>
                            <w:szCs w:val="14"/>
                          </w:rPr>
                          <w:t>e...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927" behindDoc="0" locked="0" layoutInCell="1" allowOverlap="1">
            <wp:simplePos x="0" y="0"/>
            <wp:positionH relativeFrom="page">
              <wp:posOffset>4826528</wp:posOffset>
            </wp:positionH>
            <wp:positionV relativeFrom="page">
              <wp:posOffset>4787920</wp:posOffset>
            </wp:positionV>
            <wp:extent cx="775657" cy="213600"/>
            <wp:effectExtent l="0" t="0" r="0" b="0"/>
            <wp:wrapNone/>
            <wp:docPr id="437" name="Freeform 4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9601" flipH="0" flipV="0">
                      <a:off x="4826528" y="4787920"/>
                      <a:ext cx="661357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m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ě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sí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č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paušál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76" behindDoc="0" locked="0" layoutInCell="1" allowOverlap="1">
            <wp:simplePos x="0" y="0"/>
            <wp:positionH relativeFrom="page">
              <wp:posOffset>4864701</wp:posOffset>
            </wp:positionH>
            <wp:positionV relativeFrom="page">
              <wp:posOffset>4311661</wp:posOffset>
            </wp:positionV>
            <wp:extent cx="242098" cy="213600"/>
            <wp:effectExtent l="0" t="0" r="0" b="0"/>
            <wp:wrapNone/>
            <wp:docPr id="438" name="Freeform 4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1834" flipH="0" flipV="0">
                      <a:off x="4864701" y="4311661"/>
                      <a:ext cx="127798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91" behindDoc="0" locked="0" layoutInCell="1" allowOverlap="1">
            <wp:simplePos x="0" y="0"/>
            <wp:positionH relativeFrom="page">
              <wp:posOffset>1164228</wp:posOffset>
            </wp:positionH>
            <wp:positionV relativeFrom="page">
              <wp:posOffset>4441972</wp:posOffset>
            </wp:positionV>
            <wp:extent cx="2014823" cy="213600"/>
            <wp:effectExtent l="0" t="0" r="0" b="0"/>
            <wp:wrapNone/>
            <wp:docPr id="439" name="Freeform 43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5835" flipH="0" flipV="0">
                      <a:off x="1164228" y="4441972"/>
                      <a:ext cx="1900523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Plet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7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ke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ř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ovýc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8"/>
                            <w:sz w:val="14"/>
                            <w:szCs w:val="14"/>
                          </w:rPr>
                          <w:t>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skupi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9"/>
                            <w:sz w:val="14"/>
                            <w:szCs w:val="14"/>
                          </w:rPr>
                          <w:t>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88"/>
                            <w:sz w:val="14"/>
                            <w:szCs w:val="14"/>
                          </w:rPr>
                          <w:t>-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sva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106"/>
                            <w:sz w:val="14"/>
                            <w:szCs w:val="14"/>
                          </w:rPr>
                          <w:t>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p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ř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106"/>
                            <w:sz w:val="14"/>
                            <w:szCs w:val="14"/>
                          </w:rPr>
                          <w:t>s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1: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sz w:val="14"/>
                            <w:szCs w:val="14"/>
                          </w:rPr>
                          <w:t>2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d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5"/>
                            <w:sz w:val="14"/>
                            <w:szCs w:val="14"/>
                          </w:rPr>
                          <w:t>o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4"/>
                            <w:szCs w:val="14"/>
                          </w:rPr>
                          <w:t>1:1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63" behindDoc="0" locked="0" layoutInCell="1" allowOverlap="1">
            <wp:simplePos x="0" y="0"/>
            <wp:positionH relativeFrom="page">
              <wp:posOffset>4864698</wp:posOffset>
            </wp:positionH>
            <wp:positionV relativeFrom="page">
              <wp:posOffset>4151641</wp:posOffset>
            </wp:positionV>
            <wp:extent cx="245150" cy="213600"/>
            <wp:effectExtent l="0" t="0" r="0" b="0"/>
            <wp:wrapNone/>
            <wp:docPr id="440" name="Freeform 4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79931" flipH="0" flipV="0">
                      <a:off x="4864698" y="4151641"/>
                      <a:ext cx="13085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41" behindDoc="0" locked="0" layoutInCell="1" allowOverlap="1">
            <wp:simplePos x="0" y="0"/>
            <wp:positionH relativeFrom="page">
              <wp:posOffset>4867749</wp:posOffset>
            </wp:positionH>
            <wp:positionV relativeFrom="page">
              <wp:posOffset>3831600</wp:posOffset>
            </wp:positionV>
            <wp:extent cx="242098" cy="213600"/>
            <wp:effectExtent l="0" t="0" r="0" b="0"/>
            <wp:wrapNone/>
            <wp:docPr id="441" name="Freeform 4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1834" flipH="0" flipV="0">
                      <a:off x="4867749" y="3831600"/>
                      <a:ext cx="127798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32" behindDoc="0" locked="0" layoutInCell="1" allowOverlap="1">
            <wp:simplePos x="0" y="0"/>
            <wp:positionH relativeFrom="page">
              <wp:posOffset>1170330</wp:posOffset>
            </wp:positionH>
            <wp:positionV relativeFrom="page">
              <wp:posOffset>3644918</wp:posOffset>
            </wp:positionV>
            <wp:extent cx="2368395" cy="213600"/>
            <wp:effectExtent l="0" t="0" r="0" b="0"/>
            <wp:wrapNone/>
            <wp:docPr id="442" name="Freeform 4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863" flipH="0" flipV="0">
                      <a:off x="1170330" y="3644918"/>
                      <a:ext cx="2254095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Podzimn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vyhrabán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9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104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Svah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14"/>
                            <w:szCs w:val="14"/>
                          </w:rPr>
                          <w:t>na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2"/>
                            <w:sz w:val="14"/>
                            <w:szCs w:val="14"/>
                          </w:rPr>
                          <w:t>d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14"/>
                            <w:szCs w:val="14"/>
                          </w:rPr>
                          <w:t>1:2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7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6"/>
                            <w:sz w:val="14"/>
                            <w:szCs w:val="14"/>
                          </w:rPr>
                          <w:t>2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IT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96" behindDoc="0" locked="0" layoutInCell="1" allowOverlap="1">
            <wp:simplePos x="0" y="0"/>
            <wp:positionH relativeFrom="page">
              <wp:posOffset>1173348</wp:posOffset>
            </wp:positionH>
            <wp:positionV relativeFrom="page">
              <wp:posOffset>3169428</wp:posOffset>
            </wp:positionV>
            <wp:extent cx="2368425" cy="213600"/>
            <wp:effectExtent l="0" t="0" r="0" b="0"/>
            <wp:wrapNone/>
            <wp:docPr id="443" name="Freeform 4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863" flipH="0" flipV="0">
                      <a:off x="1173348" y="3169428"/>
                      <a:ext cx="2254125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Podzimn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vyhrabán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9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104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svah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14"/>
                            <w:szCs w:val="14"/>
                          </w:rPr>
                          <w:t>na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2"/>
                            <w:sz w:val="14"/>
                            <w:szCs w:val="14"/>
                          </w:rPr>
                          <w:t>d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14"/>
                            <w:szCs w:val="14"/>
                          </w:rPr>
                          <w:t>1:2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8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52"/>
                            <w:sz w:val="14"/>
                            <w:szCs w:val="14"/>
                          </w:rPr>
                          <w:t>1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IT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97" behindDoc="0" locked="0" layoutInCell="1" allowOverlap="1">
            <wp:simplePos x="0" y="0"/>
            <wp:positionH relativeFrom="page">
              <wp:posOffset>4873861</wp:posOffset>
            </wp:positionH>
            <wp:positionV relativeFrom="page">
              <wp:posOffset>3199138</wp:posOffset>
            </wp:positionV>
            <wp:extent cx="242098" cy="213600"/>
            <wp:effectExtent l="0" t="0" r="0" b="0"/>
            <wp:wrapNone/>
            <wp:docPr id="444" name="Freeform 4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1834" flipH="0" flipV="0">
                      <a:off x="4873861" y="3199138"/>
                      <a:ext cx="127798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66" behindDoc="0" locked="0" layoutInCell="1" allowOverlap="1">
            <wp:simplePos x="0" y="0"/>
            <wp:positionH relativeFrom="page">
              <wp:posOffset>4873858</wp:posOffset>
            </wp:positionH>
            <wp:positionV relativeFrom="page">
              <wp:posOffset>2879097</wp:posOffset>
            </wp:positionV>
            <wp:extent cx="245151" cy="213600"/>
            <wp:effectExtent l="0" t="0" r="0" b="0"/>
            <wp:wrapNone/>
            <wp:docPr id="445" name="Freeform 4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79932" flipH="0" flipV="0">
                      <a:off x="4873858" y="2879097"/>
                      <a:ext cx="130851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54" behindDoc="0" locked="0" layoutInCell="1" allowOverlap="1">
            <wp:simplePos x="0" y="0"/>
            <wp:positionH relativeFrom="page">
              <wp:posOffset>1173361</wp:posOffset>
            </wp:positionH>
            <wp:positionV relativeFrom="page">
              <wp:posOffset>2689366</wp:posOffset>
            </wp:positionV>
            <wp:extent cx="2063610" cy="213600"/>
            <wp:effectExtent l="0" t="0" r="0" b="0"/>
            <wp:wrapNone/>
            <wp:docPr id="446" name="Freeform 4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939" flipH="0" flipV="0">
                      <a:off x="1173361" y="2689366"/>
                      <a:ext cx="194931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Se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č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en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8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pa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ı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'kovéh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6"/>
                            <w:sz w:val="14"/>
                            <w:szCs w:val="14"/>
                          </w:rPr>
                          <w:t>o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2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svah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4"/>
                            <w:szCs w:val="14"/>
                          </w:rPr>
                          <w:t>na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3"/>
                            <w:sz w:val="14"/>
                            <w:szCs w:val="14"/>
                          </w:rPr>
                          <w:t>d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4"/>
                            <w:szCs w:val="14"/>
                          </w:rPr>
                          <w:t>1:2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26" behindDoc="0" locked="0" layoutInCell="1" allowOverlap="1">
            <wp:simplePos x="0" y="0"/>
            <wp:positionH relativeFrom="page">
              <wp:posOffset>1176401</wp:posOffset>
            </wp:positionH>
            <wp:positionV relativeFrom="page">
              <wp:posOffset>2370848</wp:posOffset>
            </wp:positionV>
            <wp:extent cx="1656676" cy="213600"/>
            <wp:effectExtent l="0" t="0" r="0" b="0"/>
            <wp:wrapNone/>
            <wp:docPr id="447" name="Freeform 4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7364" flipH="0" flipV="0">
                      <a:off x="1176401" y="2370848"/>
                      <a:ext cx="1542376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Se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č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en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8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9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parkovéh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9"/>
                            <w:sz w:val="14"/>
                            <w:szCs w:val="14"/>
                          </w:rPr>
                          <w:t>o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106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rovin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ě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03" behindDoc="0" locked="0" layoutInCell="1" allowOverlap="1">
            <wp:simplePos x="0" y="0"/>
            <wp:positionH relativeFrom="page">
              <wp:posOffset>4879896</wp:posOffset>
            </wp:positionH>
            <wp:positionV relativeFrom="page">
              <wp:posOffset>2085090</wp:posOffset>
            </wp:positionV>
            <wp:extent cx="245187" cy="213600"/>
            <wp:effectExtent l="0" t="0" r="0" b="0"/>
            <wp:wrapNone/>
            <wp:docPr id="448" name="Freeform 4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79932" flipH="0" flipV="0">
                      <a:off x="4879896" y="2085090"/>
                      <a:ext cx="130887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90" behindDoc="0" locked="0" layoutInCell="1" allowOverlap="1">
            <wp:simplePos x="0" y="0"/>
            <wp:positionH relativeFrom="page">
              <wp:posOffset>1177940</wp:posOffset>
            </wp:positionH>
            <wp:positionV relativeFrom="page">
              <wp:posOffset>1889263</wp:posOffset>
            </wp:positionV>
            <wp:extent cx="1539324" cy="213600"/>
            <wp:effectExtent l="0" t="0" r="0" b="0"/>
            <wp:wrapNone/>
            <wp:docPr id="449" name="Freeform 4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0441" flipH="0" flipV="0">
                      <a:off x="1177940" y="1889263"/>
                      <a:ext cx="1425024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Jarn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vyhrabán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9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6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rovin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ě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78" behindDoc="0" locked="0" layoutInCell="1" allowOverlap="1">
            <wp:simplePos x="0" y="0"/>
            <wp:positionH relativeFrom="page">
              <wp:posOffset>4722788</wp:posOffset>
            </wp:positionH>
            <wp:positionV relativeFrom="page">
              <wp:posOffset>1766578</wp:posOffset>
            </wp:positionV>
            <wp:extent cx="544219" cy="213600"/>
            <wp:effectExtent l="0" t="0" r="0" b="0"/>
            <wp:wrapNone/>
            <wp:docPr id="450" name="Freeform 4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8758" flipH="0" flipV="0">
                      <a:off x="4722788" y="1766578"/>
                      <a:ext cx="429919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14"/>
                            <w:szCs w:val="14"/>
                          </w:rPr>
                          <w:t>Jednotka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08" behindDoc="0" locked="0" layoutInCell="1" allowOverlap="1">
            <wp:simplePos x="0" y="0"/>
            <wp:positionH relativeFrom="page">
              <wp:posOffset>4852464</wp:posOffset>
            </wp:positionH>
            <wp:positionV relativeFrom="page">
              <wp:posOffset>6215141</wp:posOffset>
            </wp:positionV>
            <wp:extent cx="245187" cy="213600"/>
            <wp:effectExtent l="0" t="0" r="0" b="0"/>
            <wp:wrapNone/>
            <wp:docPr id="451" name="Freeform 4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79932" flipH="0" flipV="0">
                      <a:off x="4852464" y="6215141"/>
                      <a:ext cx="130887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m3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99" behindDoc="0" locked="0" layoutInCell="1" allowOverlap="1">
            <wp:simplePos x="0" y="0"/>
            <wp:positionH relativeFrom="page">
              <wp:posOffset>4854024</wp:posOffset>
            </wp:positionH>
            <wp:positionV relativeFrom="page">
              <wp:posOffset>6055120</wp:posOffset>
            </wp:positionV>
            <wp:extent cx="243624" cy="213600"/>
            <wp:effectExtent l="0" t="0" r="0" b="0"/>
            <wp:wrapNone/>
            <wp:docPr id="452" name="Freeform 45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0872" flipH="0" flipV="0">
                      <a:off x="4854024" y="6055120"/>
                      <a:ext cx="129324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m3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59" behindDoc="0" locked="0" layoutInCell="1" allowOverlap="1">
            <wp:simplePos x="0" y="0"/>
            <wp:positionH relativeFrom="page">
              <wp:posOffset>1159630</wp:posOffset>
            </wp:positionH>
            <wp:positionV relativeFrom="page">
              <wp:posOffset>5238264</wp:posOffset>
            </wp:positionV>
            <wp:extent cx="2987518" cy="213600"/>
            <wp:effectExtent l="0" t="0" r="0" b="0"/>
            <wp:wrapNone/>
            <wp:docPr id="453" name="Freeform 4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472" flipH="0" flipV="0">
                      <a:off x="1159630" y="5238264"/>
                      <a:ext cx="2873218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Hodinov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8"/>
                            <w:sz w:val="14"/>
                            <w:szCs w:val="14"/>
                          </w:rPr>
                          <w:t>é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prác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107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93"/>
                            <w:sz w:val="14"/>
                            <w:szCs w:val="14"/>
                          </w:rPr>
                          <w:t>-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krácen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d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ř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eva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6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oprav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9"/>
                            <w:sz w:val="14"/>
                            <w:szCs w:val="14"/>
                          </w:rPr>
                          <w:t>y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96"/>
                            <w:sz w:val="14"/>
                            <w:szCs w:val="14"/>
                          </w:rPr>
                          <w:t>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nát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ě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r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8"/>
                            <w:sz w:val="14"/>
                            <w:szCs w:val="14"/>
                          </w:rPr>
                          <w:t>y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4"/>
                            <w:szCs w:val="14"/>
                          </w:rPr>
                          <w:t>park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3"/>
                            <w:sz w:val="14"/>
                            <w:szCs w:val="14"/>
                          </w:rPr>
                          <w:t>.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4"/>
                            <w:szCs w:val="14"/>
                          </w:rPr>
                          <w:t>mobiliá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4"/>
                            <w:szCs w:val="14"/>
                          </w:rPr>
                          <w:t>ř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14"/>
                            <w:szCs w:val="14"/>
                          </w:rPr>
                          <w:t>e...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65" behindDoc="0" locked="0" layoutInCell="1" allowOverlap="1">
            <wp:simplePos x="0" y="0"/>
            <wp:positionH relativeFrom="page">
              <wp:posOffset>1153585</wp:posOffset>
            </wp:positionH>
            <wp:positionV relativeFrom="page">
              <wp:posOffset>5387615</wp:posOffset>
            </wp:positionV>
            <wp:extent cx="1018063" cy="213600"/>
            <wp:effectExtent l="0" t="0" r="0" b="0"/>
            <wp:wrapNone/>
            <wp:docPr id="454" name="Freeform 45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781" flipH="0" flipV="0">
                      <a:off x="1153585" y="5387615"/>
                      <a:ext cx="903763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Zdravotn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ř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1"/>
                            <w:sz w:val="14"/>
                            <w:szCs w:val="14"/>
                          </w:rPr>
                          <w:t>z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strom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ů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42" behindDoc="0" locked="0" layoutInCell="1" allowOverlap="1">
            <wp:simplePos x="0" y="0"/>
            <wp:positionH relativeFrom="page">
              <wp:posOffset>4835540</wp:posOffset>
            </wp:positionH>
            <wp:positionV relativeFrom="page">
              <wp:posOffset>5102626</wp:posOffset>
            </wp:positionV>
            <wp:extent cx="290116" cy="213600"/>
            <wp:effectExtent l="0" t="0" r="0" b="0"/>
            <wp:wrapNone/>
            <wp:docPr id="455" name="Freeform 45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9780" flipH="0" flipV="0">
                      <a:off x="4835540" y="5102626"/>
                      <a:ext cx="175816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14"/>
                            <w:szCs w:val="14"/>
                          </w:rPr>
                          <w:t>hod.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24" behindDoc="0" locked="0" layoutInCell="1" allowOverlap="1">
            <wp:simplePos x="0" y="0"/>
            <wp:positionH relativeFrom="page">
              <wp:posOffset>4826519</wp:posOffset>
            </wp:positionH>
            <wp:positionV relativeFrom="page">
              <wp:posOffset>4787920</wp:posOffset>
            </wp:positionV>
            <wp:extent cx="775655" cy="213600"/>
            <wp:effectExtent l="0" t="0" r="0" b="0"/>
            <wp:wrapNone/>
            <wp:docPr id="456" name="Freeform 45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9602" flipH="0" flipV="0">
                      <a:off x="4826519" y="4787920"/>
                      <a:ext cx="661355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m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ě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sí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č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paušál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88" behindDoc="0" locked="0" layoutInCell="1" allowOverlap="1">
            <wp:simplePos x="0" y="0"/>
            <wp:positionH relativeFrom="page">
              <wp:posOffset>1164233</wp:posOffset>
            </wp:positionH>
            <wp:positionV relativeFrom="page">
              <wp:posOffset>4441972</wp:posOffset>
            </wp:positionV>
            <wp:extent cx="2014816" cy="213599"/>
            <wp:effectExtent l="0" t="0" r="0" b="0"/>
            <wp:wrapNone/>
            <wp:docPr id="457" name="Freeform 45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5836" flipH="0" flipV="0">
                      <a:off x="1164233" y="4441972"/>
                      <a:ext cx="1900516" cy="9929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Plet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7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ke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ř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ovýc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8"/>
                            <w:sz w:val="14"/>
                            <w:szCs w:val="14"/>
                          </w:rPr>
                          <w:t>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skupi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9"/>
                            <w:sz w:val="14"/>
                            <w:szCs w:val="14"/>
                          </w:rPr>
                          <w:t>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88"/>
                            <w:sz w:val="14"/>
                            <w:szCs w:val="14"/>
                          </w:rPr>
                          <w:t>-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sva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106"/>
                            <w:sz w:val="14"/>
                            <w:szCs w:val="14"/>
                          </w:rPr>
                          <w:t>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p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ř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106"/>
                            <w:sz w:val="14"/>
                            <w:szCs w:val="14"/>
                          </w:rPr>
                          <w:t>s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1: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sz w:val="14"/>
                            <w:szCs w:val="14"/>
                          </w:rPr>
                          <w:t>2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14"/>
                            <w:szCs w:val="14"/>
                          </w:rPr>
                          <w:t>d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5"/>
                            <w:sz w:val="14"/>
                            <w:szCs w:val="14"/>
                          </w:rPr>
                          <w:t>o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4"/>
                            <w:szCs w:val="14"/>
                          </w:rPr>
                          <w:t>1:1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0" behindDoc="0" locked="0" layoutInCell="1" allowOverlap="1">
            <wp:simplePos x="0" y="0"/>
            <wp:positionH relativeFrom="page">
              <wp:posOffset>4864690</wp:posOffset>
            </wp:positionH>
            <wp:positionV relativeFrom="page">
              <wp:posOffset>4151642</wp:posOffset>
            </wp:positionV>
            <wp:extent cx="245151" cy="213600"/>
            <wp:effectExtent l="0" t="0" r="0" b="0"/>
            <wp:wrapNone/>
            <wp:docPr id="458" name="Freeform 45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79932" flipH="0" flipV="0">
                      <a:off x="4864690" y="4151642"/>
                      <a:ext cx="130851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29" behindDoc="0" locked="0" layoutInCell="1" allowOverlap="1">
            <wp:simplePos x="0" y="0"/>
            <wp:positionH relativeFrom="page">
              <wp:posOffset>1170335</wp:posOffset>
            </wp:positionH>
            <wp:positionV relativeFrom="page">
              <wp:posOffset>3644920</wp:posOffset>
            </wp:positionV>
            <wp:extent cx="2368387" cy="213600"/>
            <wp:effectExtent l="0" t="0" r="0" b="0"/>
            <wp:wrapNone/>
            <wp:docPr id="459" name="Freeform 45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864" flipH="0" flipV="0">
                      <a:off x="1170335" y="3644920"/>
                      <a:ext cx="2254087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Podzimn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vyhrabán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9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104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Svah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1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14"/>
                            <w:szCs w:val="14"/>
                          </w:rPr>
                          <w:t>na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2"/>
                            <w:sz w:val="14"/>
                            <w:szCs w:val="14"/>
                          </w:rPr>
                          <w:t>d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14"/>
                            <w:szCs w:val="14"/>
                          </w:rPr>
                          <w:t>1:2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7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6"/>
                            <w:sz w:val="14"/>
                            <w:szCs w:val="14"/>
                          </w:rPr>
                          <w:t>2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IT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38" behindDoc="0" locked="0" layoutInCell="1" allowOverlap="1">
            <wp:simplePos x="0" y="0"/>
            <wp:positionH relativeFrom="page">
              <wp:posOffset>4867740</wp:posOffset>
            </wp:positionH>
            <wp:positionV relativeFrom="page">
              <wp:posOffset>3831601</wp:posOffset>
            </wp:positionV>
            <wp:extent cx="242097" cy="213600"/>
            <wp:effectExtent l="0" t="0" r="0" b="0"/>
            <wp:wrapNone/>
            <wp:docPr id="460" name="Freeform 46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1835" flipH="0" flipV="0">
                      <a:off x="4867740" y="3831601"/>
                      <a:ext cx="127797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17" behindDoc="0" locked="0" layoutInCell="1" allowOverlap="1">
            <wp:simplePos x="0" y="0"/>
            <wp:positionH relativeFrom="page">
              <wp:posOffset>1170319</wp:posOffset>
            </wp:positionH>
            <wp:positionV relativeFrom="page">
              <wp:posOffset>3487185</wp:posOffset>
            </wp:positionV>
            <wp:extent cx="2403459" cy="213600"/>
            <wp:effectExtent l="0" t="0" r="0" b="0"/>
            <wp:wrapNone/>
            <wp:docPr id="461" name="Freeform 46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619" flipH="0" flipV="0">
                      <a:off x="1170319" y="3487185"/>
                      <a:ext cx="2289159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Podzimn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vyhrabán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8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4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svah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4"/>
                            <w:szCs w:val="14"/>
                          </w:rPr>
                          <w:t>1: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1"/>
                            <w:sz w:val="14"/>
                            <w:szCs w:val="14"/>
                          </w:rPr>
                          <w:t>5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8"/>
                            <w:sz w:val="14"/>
                            <w:szCs w:val="14"/>
                          </w:rPr>
                          <w:t>-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4"/>
                            <w:szCs w:val="14"/>
                          </w:rPr>
                          <w:t>1:2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99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9"/>
                            <w:sz w:val="14"/>
                            <w:szCs w:val="14"/>
                          </w:rPr>
                          <w:t>2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IT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94" behindDoc="0" locked="0" layoutInCell="1" allowOverlap="1">
            <wp:simplePos x="0" y="0"/>
            <wp:positionH relativeFrom="page">
              <wp:posOffset>4873853</wp:posOffset>
            </wp:positionH>
            <wp:positionV relativeFrom="page">
              <wp:posOffset>3199142</wp:posOffset>
            </wp:positionV>
            <wp:extent cx="242098" cy="213600"/>
            <wp:effectExtent l="0" t="0" r="0" b="0"/>
            <wp:wrapNone/>
            <wp:docPr id="462" name="Freeform 4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1835" flipH="0" flipV="0">
                      <a:off x="4873853" y="3199142"/>
                      <a:ext cx="127798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4"/>
                            <w:szCs w:val="14"/>
                          </w:rPr>
                          <w:t>m2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93" behindDoc="0" locked="0" layoutInCell="1" allowOverlap="1">
            <wp:simplePos x="0" y="0"/>
            <wp:positionH relativeFrom="page">
              <wp:posOffset>1173353</wp:posOffset>
            </wp:positionH>
            <wp:positionV relativeFrom="page">
              <wp:posOffset>3169431</wp:posOffset>
            </wp:positionV>
            <wp:extent cx="2368417" cy="213600"/>
            <wp:effectExtent l="0" t="0" r="0" b="0"/>
            <wp:wrapNone/>
            <wp:docPr id="463" name="Freeform 46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864" flipH="0" flipV="0">
                      <a:off x="1173353" y="3169431"/>
                      <a:ext cx="2254117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Podzimn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vyhrabán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9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2"/>
                            <w:w w:val="104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svah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14"/>
                            <w:szCs w:val="14"/>
                          </w:rPr>
                          <w:t>na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2"/>
                            <w:sz w:val="14"/>
                            <w:szCs w:val="14"/>
                          </w:rPr>
                          <w:t>d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14"/>
                            <w:szCs w:val="14"/>
                          </w:rPr>
                          <w:t>1:2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8"/>
                            <w:sz w:val="14"/>
                            <w:szCs w:val="14"/>
                          </w:rPr>
                          <w:t>,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52"/>
                            <w:sz w:val="14"/>
                            <w:szCs w:val="14"/>
                          </w:rPr>
                          <w:t>1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IT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51" behindDoc="0" locked="0" layoutInCell="1" allowOverlap="1">
            <wp:simplePos x="0" y="0"/>
            <wp:positionH relativeFrom="page">
              <wp:posOffset>1173366</wp:posOffset>
            </wp:positionH>
            <wp:positionV relativeFrom="page">
              <wp:posOffset>2689371</wp:posOffset>
            </wp:positionV>
            <wp:extent cx="2063603" cy="213600"/>
            <wp:effectExtent l="0" t="0" r="0" b="0"/>
            <wp:wrapNone/>
            <wp:docPr id="464" name="Freeform 46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4940" flipH="0" flipV="0">
                      <a:off x="1173366" y="2689371"/>
                      <a:ext cx="1949303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Se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č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en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8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pa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ı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'kovéh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6"/>
                            <w:sz w:val="14"/>
                            <w:szCs w:val="14"/>
                          </w:rPr>
                          <w:t>o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2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svah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14"/>
                            <w:szCs w:val="14"/>
                          </w:rPr>
                          <w:t>na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3"/>
                            <w:sz w:val="14"/>
                            <w:szCs w:val="14"/>
                          </w:rPr>
                          <w:t>d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4"/>
                            <w:szCs w:val="14"/>
                          </w:rPr>
                          <w:t>1:2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37" behindDoc="0" locked="0" layoutInCell="1" allowOverlap="1">
            <wp:simplePos x="0" y="0"/>
            <wp:positionH relativeFrom="page">
              <wp:posOffset>1173350</wp:posOffset>
            </wp:positionH>
            <wp:positionV relativeFrom="page">
              <wp:posOffset>2531637</wp:posOffset>
            </wp:positionV>
            <wp:extent cx="2098663" cy="213600"/>
            <wp:effectExtent l="0" t="0" r="0" b="0"/>
            <wp:wrapNone/>
            <wp:docPr id="465" name="Freeform 46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6963" flipH="0" flipV="0">
                      <a:off x="1173350" y="2531637"/>
                      <a:ext cx="1984363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Se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č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en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8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parkovéh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9"/>
                            <w:sz w:val="14"/>
                            <w:szCs w:val="14"/>
                          </w:rPr>
                          <w:t>o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4"/>
                            <w:sz w:val="14"/>
                            <w:szCs w:val="14"/>
                          </w:rPr>
                          <w:t>e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4"/>
                            <w:szCs w:val="14"/>
                          </w:rPr>
                          <w:t>svah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107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4"/>
                            <w:szCs w:val="14"/>
                          </w:rPr>
                          <w:t>1: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sz w:val="14"/>
                            <w:szCs w:val="14"/>
                          </w:rPr>
                          <w:t>5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3"/>
                            <w:sz w:val="14"/>
                            <w:szCs w:val="14"/>
                          </w:rPr>
                          <w:t>-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4"/>
                            <w:szCs w:val="14"/>
                          </w:rPr>
                          <w:t>1:2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87" behindDoc="0" locked="0" layoutInCell="1" allowOverlap="1">
            <wp:simplePos x="0" y="0"/>
            <wp:positionH relativeFrom="page">
              <wp:posOffset>1177945</wp:posOffset>
            </wp:positionH>
            <wp:positionV relativeFrom="page">
              <wp:posOffset>1889271</wp:posOffset>
            </wp:positionV>
            <wp:extent cx="1539319" cy="213600"/>
            <wp:effectExtent l="0" t="0" r="0" b="0"/>
            <wp:wrapNone/>
            <wp:docPr id="466" name="Freeform 46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0442" flipH="0" flipV="0">
                      <a:off x="1177945" y="1889271"/>
                      <a:ext cx="1425019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Jarn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9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14"/>
                            <w:szCs w:val="14"/>
                          </w:rPr>
                          <w:t>vyhrabán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"/>
                            <w:w w:val="110"/>
                            <w:sz w:val="14"/>
                            <w:szCs w:val="14"/>
                          </w:rPr>
                          <w:t>í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14"/>
                            <w:szCs w:val="14"/>
                          </w:rPr>
                          <w:t>trávník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9"/>
                            <w:sz w:val="14"/>
                            <w:szCs w:val="14"/>
                          </w:rPr>
                          <w:t>u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6"/>
                            <w:sz w:val="14"/>
                            <w:szCs w:val="14"/>
                          </w:rPr>
                          <w:t>v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rovin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4"/>
                            <w:szCs w:val="14"/>
                          </w:rPr>
                          <w:t>ě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5983077</wp:posOffset>
            </wp:positionH>
            <wp:positionV relativeFrom="page">
              <wp:posOffset>1630949</wp:posOffset>
            </wp:positionV>
            <wp:extent cx="632512" cy="213600"/>
            <wp:effectExtent l="0" t="0" r="0" b="0"/>
            <wp:wrapNone/>
            <wp:docPr id="467" name="Freeform 4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0659" flipH="0" flipV="0">
                      <a:off x="5983077" y="1630949"/>
                      <a:ext cx="518212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14"/>
                            <w:szCs w:val="14"/>
                          </w:rPr>
                          <w:t>Dohodnutá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4722781</wp:posOffset>
            </wp:positionH>
            <wp:positionV relativeFrom="page">
              <wp:posOffset>1766588</wp:posOffset>
            </wp:positionV>
            <wp:extent cx="544217" cy="213600"/>
            <wp:effectExtent l="0" t="0" r="0" b="0"/>
            <wp:wrapNone/>
            <wp:docPr id="468" name="Freeform 46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8759" flipH="0" flipV="0">
                      <a:off x="4722781" y="1766588"/>
                      <a:ext cx="429917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14"/>
                            <w:szCs w:val="14"/>
                          </w:rPr>
                          <w:t>Jednotka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77" behindDoc="0" locked="0" layoutInCell="1" allowOverlap="1">
            <wp:simplePos x="0" y="0"/>
            <wp:positionH relativeFrom="page">
              <wp:posOffset>2797882</wp:posOffset>
            </wp:positionH>
            <wp:positionV relativeFrom="page">
              <wp:posOffset>1752925</wp:posOffset>
            </wp:positionV>
            <wp:extent cx="379646" cy="199415"/>
            <wp:effectExtent l="0" t="0" r="0" b="0"/>
            <wp:wrapNone/>
            <wp:docPr id="469" name="Freeform 46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9264" flipH="0" flipV="0">
                      <a:off x="2797882" y="1752925"/>
                      <a:ext cx="265346" cy="85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12"/>
                            <w:szCs w:val="12"/>
                          </w:rPr>
                          <w:t>Práce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87" behindDoc="0" locked="0" layoutInCell="1" allowOverlap="1">
            <wp:simplePos x="0" y="0"/>
            <wp:positionH relativeFrom="page">
              <wp:posOffset>366183</wp:posOffset>
            </wp:positionH>
            <wp:positionV relativeFrom="page">
              <wp:posOffset>2600398</wp:posOffset>
            </wp:positionV>
            <wp:extent cx="1258372" cy="199415"/>
            <wp:effectExtent l="0" t="0" r="0" b="0"/>
            <wp:wrapNone/>
            <wp:docPr id="470" name="Freeform 47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82660" flipH="0" flipV="0">
                      <a:off x="366183" y="2600398"/>
                      <a:ext cx="1144072" cy="85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2"/>
                            <w:szCs w:val="12"/>
                          </w:rPr>
                          <w:t>Ĺ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2"/>
                            <w:szCs w:val="12"/>
                          </w:rPr>
                          <w:t>OCO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2"/>
                            <w:szCs w:val="12"/>
                          </w:rPr>
                          <w:t>Ň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2"/>
                            <w:szCs w:val="12"/>
                          </w:rPr>
                          <w:t>QU'I-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2"/>
                            <w:szCs w:val="12"/>
                          </w:rPr>
                          <w:t>Ď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2"/>
                            <w:szCs w:val="12"/>
                          </w:rPr>
                          <w:t>OON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84" behindDoc="0" locked="0" layoutInCell="1" allowOverlap="1">
            <wp:simplePos x="0" y="0"/>
            <wp:positionH relativeFrom="page">
              <wp:posOffset>366192</wp:posOffset>
            </wp:positionH>
            <wp:positionV relativeFrom="page">
              <wp:posOffset>2600403</wp:posOffset>
            </wp:positionV>
            <wp:extent cx="1258369" cy="199414"/>
            <wp:effectExtent l="0" t="0" r="0" b="0"/>
            <wp:wrapNone/>
            <wp:docPr id="471" name="Freeform 47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382659" flipH="0" flipV="0">
                      <a:off x="366192" y="2600403"/>
                      <a:ext cx="1144069" cy="8511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2"/>
                            <w:szCs w:val="12"/>
                          </w:rPr>
                          <w:t>Ĺ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2"/>
                            <w:szCs w:val="12"/>
                          </w:rPr>
                          <w:t>OCO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2"/>
                            <w:szCs w:val="12"/>
                          </w:rPr>
                          <w:t>Ň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2"/>
                            <w:szCs w:val="12"/>
                          </w:rPr>
                          <w:t>QU'I-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2"/>
                            <w:szCs w:val="12"/>
                          </w:rPr>
                          <w:t>Ď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9"/>
                            <w:sz w:val="12"/>
                            <w:szCs w:val="12"/>
                          </w:rPr>
                          <w:t>OON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74" behindDoc="0" locked="0" layoutInCell="1" allowOverlap="1">
            <wp:simplePos x="0" y="0"/>
            <wp:positionH relativeFrom="page">
              <wp:posOffset>2797882</wp:posOffset>
            </wp:positionH>
            <wp:positionV relativeFrom="page">
              <wp:posOffset>1752933</wp:posOffset>
            </wp:positionV>
            <wp:extent cx="379645" cy="199414"/>
            <wp:effectExtent l="0" t="0" r="0" b="0"/>
            <wp:wrapNone/>
            <wp:docPr id="472" name="Freeform 47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9265" flipH="0" flipV="0">
                      <a:off x="2797882" y="1752933"/>
                      <a:ext cx="265345" cy="8511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3"/>
                            <w:sz w:val="12"/>
                            <w:szCs w:val="12"/>
                          </w:rPr>
                          <w:t>Práce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-609272</wp:posOffset>
            </wp:positionV>
            <wp:extent cx="7113542" cy="10185694"/>
            <wp:effectExtent l="0" t="0" r="0" b="0"/>
            <wp:wrapNone/>
            <wp:docPr id="473" name="Picture 4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>
                      <a:picLocks noChangeAspect="0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3542" cy="1018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474" name="Freeform 47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475" name="Freeform 47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476" name="Freeform 47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477" name="Freeform 47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478" name="Freeform 47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479" name="Freeform 47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480" name="Freeform 48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481" name="Freeform 48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2274169</wp:posOffset>
            </wp:positionH>
            <wp:positionV relativeFrom="paragraph">
              <wp:posOffset>36459</wp:posOffset>
            </wp:positionV>
            <wp:extent cx="3240050" cy="726496"/>
            <wp:effectExtent l="0" t="0" r="0" b="0"/>
            <wp:wrapNone/>
            <wp:docPr id="482" name="Freeform 48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6704" flipH="0" flipV="0">
                      <a:off x="2274169" y="1352827"/>
                      <a:ext cx="3125750" cy="61219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539" w:lineRule="exact"/>
                          <w:ind w:left="1427" w:right="0" w:hanging="1427"/>
                        </w:pP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38"/>
                            <w:szCs w:val="38"/>
                          </w:rPr>
                          <w:t>Dodate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4"/>
                            <w:w w:val="120"/>
                            <w:sz w:val="38"/>
                            <w:szCs w:val="38"/>
                          </w:rPr>
                          <w:t>k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38"/>
                            <w:szCs w:val="38"/>
                          </w:rPr>
                          <w:t>č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1"/>
                            <w:w w:val="96"/>
                            <w:sz w:val="38"/>
                            <w:szCs w:val="38"/>
                          </w:rPr>
                          <w:t>.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95"/>
                            <w:sz w:val="38"/>
                            <w:szCs w:val="38"/>
                          </w:rPr>
                          <w:t>4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38"/>
                            <w:szCs w:val="38"/>
                          </w:rPr>
                          <w:t>k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1"/>
                            <w:w w:val="111"/>
                            <w:sz w:val="38"/>
                            <w:szCs w:val="38"/>
                          </w:rPr>
                          <w:t>e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38"/>
                            <w:szCs w:val="38"/>
                          </w:rPr>
                          <w:t>Smlouv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38"/>
                            <w:szCs w:val="38"/>
                          </w:rPr>
                          <w:t>ě</w:t>
                        </w:r>
                        <w:r>
                          <w:rPr>
                            <w:rFonts w:ascii="Times New Roman" w:hAnsi="Times New Roman" w:cs="Times New Roman"/>
                            <w:sz w:val="38"/>
                            <w:szCs w:val="3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38"/>
                            <w:szCs w:val="38"/>
                          </w:rPr>
                          <w:t>ě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89"/>
                            <w:sz w:val="38"/>
                            <w:szCs w:val="38"/>
                          </w:rPr>
                          <w:t>.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38"/>
                            <w:szCs w:val="38"/>
                          </w:rPr>
                          <w:t>S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83"/>
                            <w:w w:val="105"/>
                            <w:sz w:val="38"/>
                            <w:szCs w:val="38"/>
                          </w:rPr>
                          <w:t>D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38"/>
                            <w:szCs w:val="38"/>
                          </w:rPr>
                          <w:t>1/97</w:t>
                        </w:r>
                        <w:r>
                          <w:rPr>
                            <w:rFonts w:ascii="Times New Roman" w:hAnsi="Times New Roman" w:cs="Times New Roman"/>
                            <w:sz w:val="38"/>
                            <w:szCs w:val="3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539" w:lineRule="exact"/>
        <w:ind w:left="4487" w:right="2127" w:hanging="1427"/>
      </w:pPr>
      <w:r/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0"/>
          <w:sz w:val="38"/>
          <w:szCs w:val="38"/>
        </w:rPr>
        <w:t>Dodate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4"/>
          <w:w w:val="120"/>
          <w:sz w:val="38"/>
          <w:szCs w:val="38"/>
        </w:rPr>
        <w:t>k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38"/>
          <w:szCs w:val="38"/>
        </w:rPr>
        <w:t>č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51"/>
          <w:w w:val="96"/>
          <w:sz w:val="38"/>
          <w:szCs w:val="38"/>
        </w:rPr>
        <w:t>.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8"/>
          <w:w w:val="95"/>
          <w:sz w:val="38"/>
          <w:szCs w:val="38"/>
        </w:rPr>
        <w:t>4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38"/>
          <w:szCs w:val="38"/>
        </w:rPr>
        <w:t>k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61"/>
          <w:w w:val="111"/>
          <w:sz w:val="38"/>
          <w:szCs w:val="38"/>
        </w:rPr>
        <w:t>e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38"/>
          <w:szCs w:val="38"/>
        </w:rPr>
        <w:t>Smlouv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38"/>
          <w:szCs w:val="38"/>
        </w:rPr>
        <w:t>ě</w:t>
      </w:r>
      <w:r>
        <w:rPr>
          <w:rFonts w:ascii="Times New Roman" w:hAnsi="Times New Roman" w:cs="Times New Roman"/>
          <w:sz w:val="38"/>
          <w:szCs w:val="38"/>
        </w:rPr>
        <w:t> </w:t>
      </w:r>
      <w:r>
        <w:br w:type="textWrapping" w:clear="all"/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38"/>
          <w:szCs w:val="38"/>
        </w:rPr>
        <w:t>ě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3"/>
          <w:w w:val="89"/>
          <w:sz w:val="38"/>
          <w:szCs w:val="38"/>
        </w:rPr>
        <w:t>.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38"/>
          <w:szCs w:val="38"/>
        </w:rPr>
        <w:t>S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83"/>
          <w:w w:val="105"/>
          <w:sz w:val="38"/>
          <w:szCs w:val="38"/>
        </w:rPr>
        <w:t>D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38"/>
          <w:szCs w:val="38"/>
        </w:rPr>
        <w:t>1/97</w:t>
      </w:r>
      <w:r>
        <w:rPr>
          <w:rFonts w:ascii="Times New Roman" w:hAnsi="Times New Roman" w:cs="Times New Roman"/>
          <w:sz w:val="38"/>
          <w:szCs w:val="3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1169794</wp:posOffset>
            </wp:positionH>
            <wp:positionV relativeFrom="paragraph">
              <wp:posOffset>63027</wp:posOffset>
            </wp:positionV>
            <wp:extent cx="4532433" cy="949096"/>
            <wp:effectExtent l="0" t="0" r="0" b="0"/>
            <wp:wrapNone/>
            <wp:docPr id="483" name="Freeform 48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6103" flipH="0" flipV="0">
                      <a:off x="1169794" y="2329355"/>
                      <a:ext cx="4418133" cy="83479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348"/>
                          </w:tabs>
                          <w:spacing w:before="0" w:after="0" w:line="271" w:lineRule="exact"/>
                          <w:ind w:left="1" w:right="0" w:firstLine="5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uzav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en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9"/>
                            <w:sz w:val="22"/>
                            <w:szCs w:val="22"/>
                          </w:rPr>
                          <w:t>é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mez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8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objednatelem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2"/>
                            <w:szCs w:val="22"/>
                          </w:rPr>
                          <w:t>ˇ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2"/>
                            <w:szCs w:val="22"/>
                          </w:rPr>
                          <w:t>NK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8"/>
                            <w:sz w:val="22"/>
                            <w:szCs w:val="22"/>
                          </w:rPr>
                          <w:t>P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Vyšehrad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1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110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2"/>
                            <w:szCs w:val="22"/>
                          </w:rPr>
                          <w:t>pevnost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1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159/5b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4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12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87"/>
                            <w:sz w:val="22"/>
                            <w:szCs w:val="22"/>
                          </w:rPr>
                          <w:t>8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2"/>
                            <w:szCs w:val="22"/>
                          </w:rPr>
                          <w:t>0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88"/>
                            <w:sz w:val="22"/>
                            <w:szCs w:val="22"/>
                          </w:rPr>
                          <w:t>0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Prah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1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2"/>
                            <w:szCs w:val="22"/>
                          </w:rPr>
                          <w:t>2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88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10"/>
                            <w:sz w:val="22"/>
                            <w:szCs w:val="22"/>
                          </w:rPr>
                          <w:t>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00419745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863"/>
                          </w:tabs>
                          <w:spacing w:before="191" w:after="0" w:line="280" w:lineRule="exact"/>
                          <w:ind w:left="0" w:right="0" w:firstLine="3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3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zhotovitelem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ˇ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0"/>
                            <w:szCs w:val="20"/>
                          </w:rPr>
                          <w:t>Antoníne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11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0"/>
                            <w:szCs w:val="20"/>
                          </w:rPr>
                          <w:t>Pechkem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07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Augustinov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1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2065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102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14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6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97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Prah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11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6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22"/>
                            <w:sz w:val="20"/>
                            <w:szCs w:val="20"/>
                          </w:rPr>
                          <w:t>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14930901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6669"/>
        </w:tabs>
        <w:spacing w:before="0" w:after="0" w:line="271" w:lineRule="exact"/>
        <w:ind w:left="1322" w:right="1830" w:firstLine="5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uzav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ř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en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9"/>
          <w:sz w:val="22"/>
          <w:szCs w:val="22"/>
        </w:rPr>
        <w:t>é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mez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8"/>
          <w:sz w:val="22"/>
          <w:szCs w:val="22"/>
        </w:rPr>
        <w:t>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objednatelem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ˇ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2"/>
          <w:szCs w:val="22"/>
        </w:rPr>
        <w:t>NK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8"/>
          <w:sz w:val="22"/>
          <w:szCs w:val="22"/>
        </w:rPr>
        <w:t>P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Vyšehrad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1"/>
          <w:sz w:val="22"/>
          <w:szCs w:val="22"/>
        </w:rPr>
        <w:t>,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10"/>
          <w:sz w:val="22"/>
          <w:szCs w:val="22"/>
        </w:rPr>
        <w:t>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pevnost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1"/>
          <w:sz w:val="22"/>
          <w:szCs w:val="22"/>
        </w:rPr>
        <w:t>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159/5b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94"/>
          <w:sz w:val="22"/>
          <w:szCs w:val="22"/>
        </w:rPr>
        <w:t>,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12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87"/>
          <w:sz w:val="22"/>
          <w:szCs w:val="22"/>
        </w:rPr>
        <w:t>8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0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88"/>
          <w:sz w:val="22"/>
          <w:szCs w:val="22"/>
        </w:rPr>
        <w:t>0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Prah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1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2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88"/>
          <w:sz w:val="22"/>
          <w:szCs w:val="22"/>
        </w:rPr>
        <w:t>,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2"/>
          <w:szCs w:val="22"/>
        </w:rPr>
        <w:t>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10"/>
          <w:sz w:val="22"/>
          <w:szCs w:val="22"/>
        </w:rPr>
        <w:t>C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00419745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7184"/>
        </w:tabs>
        <w:spacing w:before="191" w:after="0" w:line="280" w:lineRule="exact"/>
        <w:ind w:left="1321" w:right="1830" w:firstLine="3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3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0"/>
          <w:szCs w:val="20"/>
        </w:rPr>
        <w:t>zhotovitelem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ˇ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20"/>
          <w:szCs w:val="20"/>
        </w:rPr>
        <w:t>Antoníne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15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0"/>
          <w:szCs w:val="20"/>
        </w:rPr>
        <w:t>Pechkem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7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0"/>
          <w:szCs w:val="20"/>
        </w:rPr>
        <w:t>Augustinov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1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2065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102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14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6"/>
          <w:sz w:val="20"/>
          <w:szCs w:val="20"/>
        </w:rPr>
        <w:t>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7"/>
          <w:sz w:val="20"/>
          <w:szCs w:val="20"/>
        </w:rPr>
        <w:t>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Prah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11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4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6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22"/>
          <w:sz w:val="20"/>
          <w:szCs w:val="20"/>
        </w:rPr>
        <w:t>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14930901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1170360</wp:posOffset>
            </wp:positionH>
            <wp:positionV relativeFrom="paragraph">
              <wp:posOffset>60211</wp:posOffset>
            </wp:positionV>
            <wp:extent cx="5451545" cy="2118828"/>
            <wp:effectExtent l="0" t="0" r="0" b="0"/>
            <wp:wrapNone/>
            <wp:docPr id="484" name="Freeform 48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70360" y="4052469"/>
                      <a:ext cx="5337245" cy="200452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9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18"/>
                            <w:szCs w:val="18"/>
                          </w:rPr>
                          <w:t>Tímt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28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18"/>
                            <w:szCs w:val="18"/>
                          </w:rPr>
                          <w:t>dodatke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24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8"/>
                            <w:szCs w:val="18"/>
                          </w:rPr>
                          <w:t>s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6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18"/>
                            <w:szCs w:val="18"/>
                          </w:rPr>
                          <w:t>upravui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18"/>
                            <w:szCs w:val="18"/>
                          </w:rPr>
                          <w:t>výš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18"/>
                            <w:szCs w:val="18"/>
                          </w:rPr>
                          <w:t>uveden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18"/>
                            <w:sz w:val="18"/>
                            <w:szCs w:val="18"/>
                          </w:rPr>
                          <w:t>á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18"/>
                            <w:szCs w:val="18"/>
                          </w:rPr>
                          <w:t>smlouv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9"/>
                            <w:w w:val="122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18"/>
                            <w:szCs w:val="18"/>
                          </w:rPr>
                          <w:t>následovn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952"/>
                          </w:tabs>
                          <w:spacing w:before="222" w:after="0" w:line="266" w:lineRule="exact"/>
                          <w:ind w:left="3" w:right="0" w:firstLine="3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2"/>
                            <w:szCs w:val="22"/>
                          </w:rPr>
                          <w:t>Bo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sz w:val="22"/>
                            <w:szCs w:val="22"/>
                          </w:rPr>
                          <w:t>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2"/>
                            <w:sz w:val="22"/>
                            <w:szCs w:val="22"/>
                          </w:rPr>
                          <w:t>II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122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70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2"/>
                            <w:szCs w:val="22"/>
                          </w:rPr>
                          <w:t>p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2"/>
                            <w:szCs w:val="22"/>
                          </w:rPr>
                          <w:t>edm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03"/>
                            <w:sz w:val="22"/>
                            <w:szCs w:val="22"/>
                          </w:rPr>
                          <w:t>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Smlouvy: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DOpl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ň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uj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6"/>
                            <w:w w:val="94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22"/>
                            <w:szCs w:val="22"/>
                          </w:rPr>
                          <w:t>S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64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2"/>
                            <w:szCs w:val="22"/>
                          </w:rPr>
                          <w:t>Odstave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88"/>
                            <w:sz w:val="22"/>
                            <w:szCs w:val="22"/>
                          </w:rPr>
                          <w:t>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2"/>
                            <w:szCs w:val="22"/>
                          </w:rPr>
                          <w:t>6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2"/>
                            <w:w w:val="81"/>
                            <w:sz w:val="22"/>
                            <w:szCs w:val="22"/>
                          </w:rPr>
                          <w:t>: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8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soulad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2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49"/>
                            <w:sz w:val="22"/>
                            <w:szCs w:val="22"/>
                          </w:rPr>
                          <w:t>S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normo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5"/>
                            <w:w w:val="96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S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95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2"/>
                            <w:w w:val="101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1176-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2"/>
                            <w:sz w:val="22"/>
                            <w:szCs w:val="22"/>
                          </w:rPr>
                          <w:t>7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bud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1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Zhotovite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96"/>
                            <w:sz w:val="22"/>
                            <w:szCs w:val="22"/>
                          </w:rPr>
                          <w:t>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provád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b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žno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93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vizuáln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99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kOntrOl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9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vybaven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95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tskýc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4"/>
                            <w:sz w:val="22"/>
                            <w:szCs w:val="22"/>
                          </w:rPr>
                          <w:t>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iš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ť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6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77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22"/>
                            <w:szCs w:val="22"/>
                          </w:rPr>
                          <w:t>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75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2"/>
                            <w:szCs w:val="22"/>
                          </w:rPr>
                          <w:t>alespo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0"/>
                            <w:sz w:val="22"/>
                            <w:szCs w:val="22"/>
                          </w:rPr>
                          <w:t>ň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1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87"/>
                            <w:sz w:val="22"/>
                            <w:szCs w:val="22"/>
                          </w:rPr>
                          <w:t>x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týdn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5"/>
                            <w:w w:val="94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2"/>
                            <w:szCs w:val="22"/>
                          </w:rPr>
                          <w:t>1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85"/>
                            <w:sz w:val="22"/>
                            <w:szCs w:val="22"/>
                          </w:rPr>
                          <w:t>x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79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69"/>
                            <w:sz w:val="22"/>
                            <w:szCs w:val="22"/>
                          </w:rPr>
                          <w:t>3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síce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proved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0"/>
                            <w:w w:val="94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Spol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0"/>
                            <w:w w:val="87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22"/>
                            <w:szCs w:val="22"/>
                          </w:rPr>
                          <w:t>S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3"/>
                            <w:w w:val="66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2"/>
                            <w:szCs w:val="22"/>
                          </w:rPr>
                          <w:t>Zástupce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5"/>
                            <w:w w:val="90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objednatel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4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provozn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7"/>
                            <w:w w:val="97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2"/>
                            <w:szCs w:val="22"/>
                          </w:rPr>
                          <w:t>kontrol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7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išt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7"/>
                            <w:w w:val="93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0"/>
                            <w:w w:val="87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kontrolác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97"/>
                            <w:sz w:val="22"/>
                            <w:szCs w:val="22"/>
                          </w:rPr>
                          <w:t>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budou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veden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93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Záznam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1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0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stavební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2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deníku.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0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Oprávn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nos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94"/>
                            <w:sz w:val="22"/>
                            <w:szCs w:val="22"/>
                          </w:rPr>
                          <w:t>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2"/>
                            <w:szCs w:val="22"/>
                          </w:rPr>
                          <w:t>ZaškOlen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86"/>
                            <w:sz w:val="22"/>
                            <w:szCs w:val="22"/>
                          </w:rPr>
                          <w:t>é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2"/>
                            <w:szCs w:val="22"/>
                          </w:rPr>
                          <w:t>Osob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3"/>
                            <w:w w:val="86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0"/>
                            <w:w w:val="92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Pechk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1"/>
                            <w:w w:val="92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doklád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4"/>
                            <w:sz w:val="22"/>
                            <w:szCs w:val="22"/>
                          </w:rPr>
                          <w:t>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certi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fi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ká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101"/>
                            <w:sz w:val="22"/>
                            <w:szCs w:val="22"/>
                          </w:rPr>
                          <w:t>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3"/>
                            <w:w w:val="60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absolvován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0"/>
                            <w:w w:val="94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vzd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lávacího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program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5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7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77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dn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89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17.5.2005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2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Objednatele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94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Ov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ěř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en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87"/>
                            <w:sz w:val="22"/>
                            <w:szCs w:val="22"/>
                          </w:rPr>
                          <w:t>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kopi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6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certifikát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1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tvo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4"/>
                            <w:w w:val="102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p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íloh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9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tohoto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dodatku.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88" w:after="0" w:line="240" w:lineRule="auto"/>
                          <w:ind w:left="0" w:right="0" w:firstLine="18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Cena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6"/>
                            <w:w w:val="87"/>
                            <w:sz w:val="22"/>
                            <w:szCs w:val="22"/>
                          </w:rPr>
                          <w:t>: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Kontrol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1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84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2"/>
                            <w:szCs w:val="22"/>
                          </w:rPr>
                          <w:t>Oprav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90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vybaven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5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budo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5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ú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tován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6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8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aktuáln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95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hodinov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6"/>
                            <w:sz w:val="22"/>
                            <w:szCs w:val="22"/>
                          </w:rPr>
                          <w:t>é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2"/>
                            <w:szCs w:val="22"/>
                          </w:rPr>
                          <w:t>Sazb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323" w:right="0" w:firstLine="9"/>
      </w:pPr>
      <w:r/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18"/>
          <w:szCs w:val="18"/>
        </w:rPr>
        <w:t>Tímt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28"/>
          <w:sz w:val="18"/>
          <w:szCs w:val="18"/>
        </w:rPr>
        <w:t>o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4"/>
          <w:sz w:val="18"/>
          <w:szCs w:val="18"/>
        </w:rPr>
        <w:t>dodatke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24"/>
          <w:sz w:val="18"/>
          <w:szCs w:val="18"/>
        </w:rPr>
        <w:t>m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18"/>
          <w:szCs w:val="18"/>
        </w:rPr>
        <w:t>s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6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0"/>
          <w:sz w:val="18"/>
          <w:szCs w:val="18"/>
        </w:rPr>
        <w:t>upravui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30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8"/>
          <w:szCs w:val="18"/>
        </w:rPr>
        <w:t>výš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13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18"/>
          <w:szCs w:val="18"/>
        </w:rPr>
        <w:t>uveden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18"/>
          <w:sz w:val="18"/>
          <w:szCs w:val="18"/>
        </w:rPr>
        <w:t>á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18"/>
          <w:szCs w:val="18"/>
        </w:rPr>
        <w:t>smlouv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39"/>
          <w:w w:val="122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18"/>
          <w:szCs w:val="18"/>
        </w:rPr>
        <w:t>následovn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18"/>
          <w:szCs w:val="18"/>
        </w:rPr>
        <w:t>ě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18"/>
          <w:szCs w:val="18"/>
        </w:rPr>
        <w:t>: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7275"/>
        </w:tabs>
        <w:spacing w:before="222" w:after="0" w:line="266" w:lineRule="exact"/>
        <w:ind w:left="1326" w:right="383" w:firstLine="3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Bo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sz w:val="22"/>
          <w:szCs w:val="22"/>
        </w:rPr>
        <w:t>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2"/>
          <w:sz w:val="22"/>
          <w:szCs w:val="22"/>
        </w:rPr>
        <w:t>II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22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70"/>
          <w:sz w:val="22"/>
          <w:szCs w:val="22"/>
        </w:rPr>
        <w:t>-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p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ř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edm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3"/>
          <w:sz w:val="22"/>
          <w:szCs w:val="22"/>
        </w:rPr>
        <w:t>t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Smlouvy: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DOpl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ň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uj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6"/>
          <w:w w:val="94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4"/>
          <w:sz w:val="22"/>
          <w:szCs w:val="22"/>
        </w:rPr>
        <w:t>S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64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Odstave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88"/>
          <w:sz w:val="22"/>
          <w:szCs w:val="22"/>
        </w:rPr>
        <w:t>c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1"/>
          <w:sz w:val="22"/>
          <w:szCs w:val="22"/>
        </w:rPr>
        <w:t>6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2"/>
          <w:w w:val="81"/>
          <w:sz w:val="22"/>
          <w:szCs w:val="22"/>
        </w:rPr>
        <w:t>: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8"/>
          <w:sz w:val="22"/>
          <w:szCs w:val="22"/>
        </w:rPr>
        <w:t>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soulad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2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49"/>
          <w:sz w:val="22"/>
          <w:szCs w:val="22"/>
        </w:rPr>
        <w:t>S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normo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5"/>
          <w:w w:val="96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S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95"/>
          <w:sz w:val="22"/>
          <w:szCs w:val="22"/>
        </w:rPr>
        <w:t>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2"/>
          <w:w w:val="101"/>
          <w:sz w:val="22"/>
          <w:szCs w:val="22"/>
        </w:rPr>
        <w:t>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1176-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92"/>
          <w:sz w:val="22"/>
          <w:szCs w:val="22"/>
        </w:rPr>
        <w:t>7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bud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91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Zhotovite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96"/>
          <w:sz w:val="22"/>
          <w:szCs w:val="22"/>
        </w:rPr>
        <w:t>l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provád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t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b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žno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3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vizuáln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99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kOntrOl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9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vybaven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5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tskýc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4"/>
          <w:sz w:val="22"/>
          <w:szCs w:val="22"/>
        </w:rPr>
        <w:t>h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h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ř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iš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ť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6"/>
          <w:sz w:val="22"/>
          <w:szCs w:val="22"/>
        </w:rPr>
        <w:t>,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2"/>
          <w:w w:val="77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5"/>
          <w:sz w:val="22"/>
          <w:szCs w:val="22"/>
        </w:rPr>
        <w:t>t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8"/>
          <w:w w:val="75"/>
          <w:sz w:val="22"/>
          <w:szCs w:val="22"/>
        </w:rPr>
        <w:t>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alespo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0"/>
          <w:sz w:val="22"/>
          <w:szCs w:val="22"/>
        </w:rPr>
        <w:t>ň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1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7"/>
          <w:sz w:val="22"/>
          <w:szCs w:val="22"/>
        </w:rPr>
        <w:t>x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týdn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5"/>
          <w:w w:val="94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22"/>
          <w:szCs w:val="22"/>
        </w:rPr>
        <w:t>1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85"/>
          <w:sz w:val="22"/>
          <w:szCs w:val="22"/>
        </w:rPr>
        <w:t>x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9"/>
          <w:sz w:val="22"/>
          <w:szCs w:val="22"/>
        </w:rPr>
        <w:t>Z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79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69"/>
          <w:sz w:val="22"/>
          <w:szCs w:val="22"/>
        </w:rPr>
        <w:t>3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m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síce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proved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0"/>
          <w:w w:val="94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Spol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0"/>
          <w:w w:val="87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6"/>
          <w:sz w:val="22"/>
          <w:szCs w:val="22"/>
        </w:rPr>
        <w:t>S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3"/>
          <w:w w:val="66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Zástupce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5"/>
          <w:w w:val="90"/>
          <w:sz w:val="22"/>
          <w:szCs w:val="22"/>
        </w:rPr>
        <w:t>m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objednatel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4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provozn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7"/>
          <w:w w:val="97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kontrol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7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h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ř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išt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7"/>
          <w:w w:val="93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0"/>
          <w:w w:val="87"/>
          <w:sz w:val="22"/>
          <w:szCs w:val="22"/>
        </w:rPr>
        <w:t>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kontrolác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97"/>
          <w:sz w:val="22"/>
          <w:szCs w:val="22"/>
        </w:rPr>
        <w:t>h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budou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veden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3"/>
          <w:sz w:val="22"/>
          <w:szCs w:val="22"/>
        </w:rPr>
        <w:t>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2"/>
          <w:szCs w:val="22"/>
        </w:rPr>
        <w:t>Záznam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1"/>
          <w:sz w:val="22"/>
          <w:szCs w:val="22"/>
        </w:rPr>
        <w:t>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0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stavební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2"/>
          <w:sz w:val="22"/>
          <w:szCs w:val="22"/>
        </w:rPr>
        <w:t>m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deníku.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0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Oprávn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nos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94"/>
          <w:sz w:val="22"/>
          <w:szCs w:val="22"/>
        </w:rPr>
        <w:t>t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ZaškOlen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86"/>
          <w:sz w:val="22"/>
          <w:szCs w:val="22"/>
        </w:rPr>
        <w:t>é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2"/>
          <w:szCs w:val="22"/>
        </w:rPr>
        <w:t>Osob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3"/>
          <w:w w:val="86"/>
          <w:sz w:val="22"/>
          <w:szCs w:val="22"/>
        </w:rPr>
        <w:t>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0"/>
          <w:w w:val="92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Pechk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92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doklád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4"/>
          <w:sz w:val="22"/>
          <w:szCs w:val="22"/>
        </w:rPr>
        <w:t>á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certi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fi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ká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101"/>
          <w:sz w:val="22"/>
          <w:szCs w:val="22"/>
        </w:rPr>
        <w:t>t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3"/>
          <w:w w:val="60"/>
          <w:sz w:val="22"/>
          <w:szCs w:val="22"/>
        </w:rPr>
        <w:t>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absolvován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0"/>
          <w:w w:val="94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vzd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lávacího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program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5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7"/>
          <w:sz w:val="22"/>
          <w:szCs w:val="22"/>
        </w:rPr>
        <w:t>Z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77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2"/>
          <w:szCs w:val="22"/>
        </w:rPr>
        <w:t>dn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89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17.5.2005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2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Objednatele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94"/>
          <w:sz w:val="22"/>
          <w:szCs w:val="22"/>
        </w:rPr>
        <w:t>m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Ov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ěř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en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7"/>
          <w:sz w:val="22"/>
          <w:szCs w:val="22"/>
        </w:rPr>
        <w:t>á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kopi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6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certifikát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1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tvo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ř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4"/>
          <w:w w:val="102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p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ř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íloh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tohoto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dodatku.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88" w:after="0" w:line="240" w:lineRule="auto"/>
        <w:ind w:left="1323" w:right="0" w:firstLine="18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Cena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6"/>
          <w:w w:val="87"/>
          <w:sz w:val="22"/>
          <w:szCs w:val="22"/>
        </w:rPr>
        <w:t>: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Kontrol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1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84"/>
          <w:sz w:val="22"/>
          <w:szCs w:val="22"/>
        </w:rPr>
        <w:t>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Oprav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0"/>
          <w:sz w:val="22"/>
          <w:szCs w:val="22"/>
        </w:rPr>
        <w:t>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vybaven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5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budo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5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ú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tován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6"/>
          <w:sz w:val="22"/>
          <w:szCs w:val="22"/>
        </w:rPr>
        <w:t>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8"/>
          <w:sz w:val="22"/>
          <w:szCs w:val="22"/>
        </w:rPr>
        <w:t>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aktuáln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95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hodinov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6"/>
          <w:sz w:val="22"/>
          <w:szCs w:val="22"/>
        </w:rPr>
        <w:t>é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9"/>
          <w:sz w:val="22"/>
          <w:szCs w:val="22"/>
        </w:rPr>
        <w:t>Sazb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9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9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1178072</wp:posOffset>
            </wp:positionH>
            <wp:positionV relativeFrom="paragraph">
              <wp:posOffset>74818</wp:posOffset>
            </wp:positionV>
            <wp:extent cx="1557522" cy="241972"/>
            <wp:effectExtent l="0" t="0" r="0" b="0"/>
            <wp:wrapNone/>
            <wp:docPr id="485" name="Freeform 48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7260" flipH="0" flipV="0">
                      <a:off x="1178072" y="6429911"/>
                      <a:ext cx="1443222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32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18"/>
                            <w:szCs w:val="18"/>
                          </w:rPr>
                          <w:t>Praz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19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18"/>
                            <w:szCs w:val="18"/>
                          </w:rPr>
                          <w:t>dn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2"/>
                            <w:w w:val="117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18"/>
                            <w:szCs w:val="18"/>
                          </w:rPr>
                          <w:t>20.5.2005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335" w:right="0" w:firstLine="0"/>
      </w:pPr>
      <w:r/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32"/>
          <w:sz w:val="18"/>
          <w:szCs w:val="18"/>
        </w:rPr>
        <w:t>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18"/>
          <w:szCs w:val="18"/>
        </w:rPr>
        <w:t>Praz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19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18"/>
          <w:szCs w:val="18"/>
        </w:rPr>
        <w:t>dn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32"/>
          <w:w w:val="117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18"/>
          <w:szCs w:val="18"/>
        </w:rPr>
        <w:t>20.5.2005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1185669</wp:posOffset>
            </wp:positionH>
            <wp:positionV relativeFrom="paragraph">
              <wp:posOffset>149748</wp:posOffset>
            </wp:positionV>
            <wp:extent cx="5228850" cy="156856"/>
            <wp:effectExtent l="0" t="0" r="0" b="0"/>
            <wp:wrapNone/>
            <wp:docPr id="486" name="Freeform 48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121" flipH="0" flipV="0">
                      <a:off x="1185669" y="7357646"/>
                      <a:ext cx="5114550" cy="4255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30"/>
                            <w:sz w:val="6"/>
                            <w:szCs w:val="6"/>
                          </w:rPr>
                          <w:t>OOOOOOOOOOOOOOOOOOOOOOOOOOOOOOOOOOOOOOOOOOOOOOOOOOOOOOOOOOOOOOOOOOOOOOOOOOO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1185669</wp:posOffset>
            </wp:positionH>
            <wp:positionV relativeFrom="paragraph">
              <wp:posOffset>149743</wp:posOffset>
            </wp:positionV>
            <wp:extent cx="5228846" cy="156857"/>
            <wp:effectExtent l="0" t="0" r="0" b="0"/>
            <wp:wrapNone/>
            <wp:docPr id="487" name="Freeform 48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121" flipH="0" flipV="0">
                      <a:off x="1185669" y="7357641"/>
                      <a:ext cx="5114546" cy="425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30"/>
                            <w:sz w:val="6"/>
                            <w:szCs w:val="6"/>
                          </w:rPr>
                          <w:t>OOOOOOOOOOOOOOOOOOOOOOOOOOOOOOOOOOOOOOOOOOOOOOOOOOOOOOOOOOOOOOOOOOOOOOOOOOO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26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1172943</wp:posOffset>
            </wp:positionH>
            <wp:positionV relativeFrom="paragraph">
              <wp:posOffset>49412</wp:posOffset>
            </wp:positionV>
            <wp:extent cx="4556796" cy="785436"/>
            <wp:effectExtent l="0" t="0" r="0" b="0"/>
            <wp:wrapNone/>
            <wp:docPr id="488" name="Freeform 48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7075" flipH="0" flipV="0">
                      <a:off x="1172943" y="7432570"/>
                      <a:ext cx="4442496" cy="67113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589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3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objednatele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02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zhotovitele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020"/>
                          </w:tabs>
                          <w:spacing w:before="192" w:after="0" w:line="278" w:lineRule="exact"/>
                          <w:ind w:left="15" w:right="0" w:hanging="6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2"/>
                            <w:szCs w:val="22"/>
                          </w:rPr>
                          <w:t>Mgr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10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2"/>
                            <w:szCs w:val="22"/>
                          </w:rPr>
                          <w:t>Miloslav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5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2"/>
                            <w:szCs w:val="22"/>
                          </w:rPr>
                          <w:t>Havelková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2"/>
                            <w:szCs w:val="22"/>
                          </w:rPr>
                          <w:t>Antoní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107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Pechek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2"/>
                            <w:szCs w:val="22"/>
                          </w:rPr>
                          <w:t>editelk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6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2"/>
                            <w:szCs w:val="22"/>
                          </w:rPr>
                          <w:t>NK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8"/>
                            <w:sz w:val="22"/>
                            <w:szCs w:val="22"/>
                          </w:rPr>
                          <w:t>P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Vyšehrad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6915"/>
        </w:tabs>
        <w:spacing w:before="0" w:after="0" w:line="240" w:lineRule="auto"/>
        <w:ind w:left="1326" w:right="0" w:firstLine="0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Z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3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objednatele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Z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2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zhotovitele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500" w:bottom="500" w:left="500" w:header="708" w:footer="708" w:gutter="0"/>
          <w:docGrid w:linePitch="360"/>
        </w:sectPr>
        <w:tabs>
          <w:tab w:val="left" w:pos="6346"/>
        </w:tabs>
        <w:spacing w:before="192" w:after="0" w:line="278" w:lineRule="exact"/>
        <w:ind w:left="1341" w:right="1787" w:hanging="6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2"/>
          <w:szCs w:val="22"/>
        </w:rPr>
        <w:t>Mgr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10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2"/>
          <w:szCs w:val="22"/>
        </w:rPr>
        <w:t>Miloslav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5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Havelková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2"/>
          <w:szCs w:val="22"/>
        </w:rPr>
        <w:t>Antoní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7"/>
          <w:sz w:val="22"/>
          <w:szCs w:val="22"/>
        </w:rPr>
        <w:t>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Pechek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2"/>
          <w:szCs w:val="22"/>
        </w:rPr>
        <w:t>ř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2"/>
          <w:szCs w:val="22"/>
        </w:rPr>
        <w:t>editelk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6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2"/>
          <w:szCs w:val="22"/>
        </w:rPr>
        <w:t>NK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8"/>
          <w:sz w:val="22"/>
          <w:szCs w:val="22"/>
        </w:rPr>
        <w:t>P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Vyšehrad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717" behindDoc="0" locked="0" layoutInCell="1" allowOverlap="1">
            <wp:simplePos x="0" y="0"/>
            <wp:positionH relativeFrom="page">
              <wp:posOffset>1206475</wp:posOffset>
            </wp:positionH>
            <wp:positionV relativeFrom="page">
              <wp:posOffset>8324781</wp:posOffset>
            </wp:positionV>
            <wp:extent cx="1642582" cy="712326"/>
            <wp:effectExtent l="0" t="0" r="0" b="0"/>
            <wp:wrapNone/>
            <wp:docPr id="489" name="Freeform 4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88095" flipH="0" flipV="0">
                      <a:off x="1206475" y="8324781"/>
                      <a:ext cx="1528282" cy="59802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767"/>
                          </w:tabs>
                          <w:spacing w:before="0" w:after="0" w:line="190" w:lineRule="exact"/>
                          <w:ind w:left="484" w:right="0" w:hanging="484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Národn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85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8"/>
                            <w:szCs w:val="18"/>
                          </w:rPr>
                          <w:t>kulturn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89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18"/>
                            <w:szCs w:val="18"/>
                          </w:rPr>
                          <w:t>RW*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18"/>
                            <w:szCs w:val="18"/>
                          </w:rPr>
                          <w:t>Ífìg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18"/>
                            <w:szCs w:val="18"/>
                          </w:rPr>
                          <w:t>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18"/>
                            <w:szCs w:val="18"/>
                          </w:rPr>
                          <w:t>ìšhrøi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18"/>
                            <w:szCs w:val="18"/>
                          </w:rPr>
                          <w:t>ă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18"/>
                            <w:szCs w:val="18"/>
                          </w:rPr>
                          <w:t>išspëv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18"/>
                            <w:szCs w:val="18"/>
                          </w:rPr>
                          <w:t>žovë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64"/>
                            <w:sz w:val="18"/>
                            <w:szCs w:val="18"/>
                          </w:rPr>
                          <w:t>ž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ož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ˇ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ç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ízššj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ı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fçtzen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94" w:lineRule="exact"/>
                          <w:ind w:left="153" w:right="0" w:firstLine="386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5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pevnost“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4"/>
                            <w:sz w:val="16"/>
                            <w:szCs w:val="16"/>
                          </w:rPr>
                          <w:t>.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6"/>
                            <w:szCs w:val="16"/>
                          </w:rPr>
                          <w:t>timaž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4"/>
                            <w:w w:val="104"/>
                            <w:sz w:val="16"/>
                            <w:szCs w:val="16"/>
                          </w:rPr>
                          <w:t>b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8"/>
                            <w:szCs w:val="18"/>
                          </w:rPr>
                          <w:t>12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96"/>
                            <w:sz w:val="18"/>
                            <w:szCs w:val="18"/>
                          </w:rPr>
                          <w:t>8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94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8"/>
                            <w:szCs w:val="18"/>
                          </w:rPr>
                          <w:t>Prah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3"/>
                            <w:w w:val="101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8"/>
                            <w:szCs w:val="18"/>
                          </w:rPr>
                          <w:t>"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68"/>
                            <w:sz w:val="18"/>
                            <w:szCs w:val="18"/>
                          </w:rPr>
                          <w:t>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--`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ˇ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*v.f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ˇ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y_.*§ehr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627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ü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6"/>
                            <w:w w:val="91"/>
                            <w:sz w:val="22"/>
                            <w:szCs w:val="22"/>
                          </w:rPr>
                          <w:t>ż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oš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ż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f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fl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aw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79" behindDoc="0" locked="0" layoutInCell="1" allowOverlap="1">
            <wp:simplePos x="0" y="0"/>
            <wp:positionH relativeFrom="page">
              <wp:posOffset>1206474</wp:posOffset>
            </wp:positionH>
            <wp:positionV relativeFrom="page">
              <wp:posOffset>8324786</wp:posOffset>
            </wp:positionV>
            <wp:extent cx="1642583" cy="712326"/>
            <wp:effectExtent l="0" t="0" r="0" b="0"/>
            <wp:wrapNone/>
            <wp:docPr id="490" name="Freeform 49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88094" flipH="0" flipV="0">
                      <a:off x="1206474" y="8324786"/>
                      <a:ext cx="1528283" cy="59802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767"/>
                          </w:tabs>
                          <w:spacing w:before="0" w:after="0" w:line="190" w:lineRule="exact"/>
                          <w:ind w:left="484" w:right="0" w:hanging="484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Národn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85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18"/>
                            <w:szCs w:val="18"/>
                          </w:rPr>
                          <w:t>kulturn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89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18"/>
                            <w:szCs w:val="18"/>
                          </w:rPr>
                          <w:t>RW*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18"/>
                            <w:szCs w:val="18"/>
                          </w:rPr>
                          <w:t>Ífìg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18"/>
                            <w:szCs w:val="18"/>
                          </w:rPr>
                          <w:t>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18"/>
                            <w:szCs w:val="18"/>
                          </w:rPr>
                          <w:t>ìšhrøi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18"/>
                            <w:szCs w:val="18"/>
                          </w:rPr>
                          <w:t>ă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18"/>
                            <w:szCs w:val="18"/>
                          </w:rPr>
                          <w:t>išspëv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18"/>
                            <w:szCs w:val="18"/>
                          </w:rPr>
                          <w:t>žovë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64"/>
                            <w:sz w:val="18"/>
                            <w:szCs w:val="18"/>
                          </w:rPr>
                          <w:t>ž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ož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ˇ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ç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ízššj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ı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18"/>
                            <w:szCs w:val="18"/>
                          </w:rPr>
                          <w:t>fçtzen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94" w:lineRule="exact"/>
                          <w:ind w:left="153" w:right="0" w:firstLine="386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105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6"/>
                            <w:szCs w:val="16"/>
                          </w:rPr>
                          <w:t>pevnost“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4"/>
                            <w:sz w:val="16"/>
                            <w:szCs w:val="16"/>
                          </w:rPr>
                          <w:t>.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6"/>
                            <w:szCs w:val="16"/>
                          </w:rPr>
                          <w:t>timaž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4"/>
                            <w:w w:val="104"/>
                            <w:sz w:val="16"/>
                            <w:szCs w:val="16"/>
                          </w:rPr>
                          <w:t>b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6"/>
                            <w:szCs w:val="16"/>
                          </w:rPr>
                          <w:t>mi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8"/>
                            <w:szCs w:val="18"/>
                          </w:rPr>
                          <w:t>12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8"/>
                            <w:w w:val="96"/>
                            <w:sz w:val="18"/>
                            <w:szCs w:val="18"/>
                          </w:rPr>
                          <w:t>8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94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18"/>
                            <w:szCs w:val="18"/>
                          </w:rPr>
                          <w:t>Prah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3"/>
                            <w:w w:val="101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8"/>
                            <w:szCs w:val="18"/>
                          </w:rPr>
                          <w:t>"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68"/>
                            <w:sz w:val="18"/>
                            <w:szCs w:val="18"/>
                          </w:rPr>
                          <w:t>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--`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ˇ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*v.f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ˇ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y_.*§ehr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627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ü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6"/>
                            <w:w w:val="91"/>
                            <w:sz w:val="22"/>
                            <w:szCs w:val="22"/>
                          </w:rPr>
                          <w:t>ż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oš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ż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f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fl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aw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75" behindDoc="0" locked="0" layoutInCell="1" allowOverlap="1">
            <wp:simplePos x="0" y="0"/>
            <wp:positionH relativeFrom="page">
              <wp:posOffset>2444584</wp:posOffset>
            </wp:positionH>
            <wp:positionV relativeFrom="page">
              <wp:posOffset>8300126</wp:posOffset>
            </wp:positionV>
            <wp:extent cx="341380" cy="156857"/>
            <wp:effectExtent l="0" t="0" r="0" b="0"/>
            <wp:wrapNone/>
            <wp:docPr id="491" name="Freeform 49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74435" flipH="0" flipV="0">
                      <a:off x="2444584" y="8300126"/>
                      <a:ext cx="227080" cy="425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93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87"/>
                            <w:sz w:val="6"/>
                            <w:szCs w:val="6"/>
                          </w:rPr>
                          <w:t>i	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6"/>
                            <w:szCs w:val="6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37" behindDoc="0" locked="0" layoutInCell="1" allowOverlap="1">
            <wp:simplePos x="0" y="0"/>
            <wp:positionH relativeFrom="page">
              <wp:posOffset>2444585</wp:posOffset>
            </wp:positionH>
            <wp:positionV relativeFrom="page">
              <wp:posOffset>8300131</wp:posOffset>
            </wp:positionV>
            <wp:extent cx="341381" cy="156857"/>
            <wp:effectExtent l="0" t="0" r="0" b="0"/>
            <wp:wrapNone/>
            <wp:docPr id="492" name="Freeform 49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74435" flipH="0" flipV="0">
                      <a:off x="2444585" y="8300131"/>
                      <a:ext cx="227081" cy="425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93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87"/>
                            <w:sz w:val="6"/>
                            <w:szCs w:val="6"/>
                          </w:rPr>
                          <w:t>i	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9"/>
                            <w:sz w:val="6"/>
                            <w:szCs w:val="6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2691"/>
          <w:tab w:val="left" w:pos="3251"/>
          <w:tab w:val="left" w:pos="4578"/>
          <w:tab w:val="left" w:pos="5544"/>
          <w:tab w:val="left" w:pos="5828"/>
          <w:tab w:val="left" w:pos="6011"/>
          <w:tab w:val="left" w:pos="6134"/>
          <w:tab w:val="left" w:pos="6337"/>
          <w:tab w:val="left" w:pos="7230"/>
        </w:tabs>
        <w:spacing w:before="0" w:after="0" w:line="481" w:lineRule="exact"/>
        <w:ind w:left="1797" w:right="1407" w:hanging="886"/>
        <w:jc w:val="right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-270346</wp:posOffset>
            </wp:positionV>
            <wp:extent cx="7113542" cy="10185694"/>
            <wp:effectExtent l="0" t="0" r="0" b="0"/>
            <wp:wrapNone/>
            <wp:docPr id="493" name="Picture 4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93" name="Picture 493"/>
                    <pic:cNvPicPr>
                      <a:picLocks noChangeAspect="0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3542" cy="1018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961170</wp:posOffset>
            </wp:positionH>
            <wp:positionV relativeFrom="paragraph">
              <wp:posOffset>53806</wp:posOffset>
            </wp:positionV>
            <wp:extent cx="5239822" cy="979732"/>
            <wp:effectExtent l="0" t="0" r="0" b="0"/>
            <wp:wrapNone/>
            <wp:docPr id="494" name="Freeform 49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13392" flipH="0" flipV="0">
                      <a:off x="961170" y="330208"/>
                      <a:ext cx="5125522" cy="86543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780"/>
                            <w:tab w:val="left" w:pos="2340"/>
                            <w:tab w:val="left" w:pos="3667"/>
                            <w:tab w:val="left" w:pos="4633"/>
                            <w:tab w:val="left" w:pos="4917"/>
                            <w:tab w:val="left" w:pos="5100"/>
                            <w:tab w:val="left" w:pos="5223"/>
                            <w:tab w:val="left" w:pos="5426"/>
                            <w:tab w:val="left" w:pos="6319"/>
                            <w:tab w:val="left" w:pos="8065"/>
                          </w:tabs>
                          <w:spacing w:before="0" w:after="0" w:line="481" w:lineRule="exact"/>
                          <w:ind w:left="886" w:right="0" w:hanging="886"/>
                          <w:jc w:val="right"/>
                        </w:pPr>
                        <w:r>
                          <w:rPr lang="en-US" sz="3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36"/>
                            <w:szCs w:val="36"/>
                          </w:rPr>
                          <w:t>A</w:t>
                        </w:r>
                        <w:r>
                          <w:rPr lang="en-US" sz="3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72"/>
                            <w:sz w:val="36"/>
                            <w:szCs w:val="36"/>
                          </w:rPr>
                          <w:t>K</w:t>
                        </w:r>
                        <w:r>
                          <w:rPr lang="en-US" sz="3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7"/>
                            <w:sz w:val="36"/>
                            <w:szCs w:val="36"/>
                          </w:rPr>
                          <w:t>LIL-990004	</w:t>
                        </w:r>
                        <w:r>
                          <w:rPr lang="en-US" sz="3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"/>
                            <w:sz w:val="36"/>
                            <w:szCs w:val="36"/>
                          </w:rPr>
                          <w:t>.	</w:t>
                        </w:r>
                        <w:r>
                          <w:rPr lang="en-US" sz="3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"/>
                            <w:sz w:val="36"/>
                            <w:szCs w:val="36"/>
                          </w:rPr>
                          <w:t>'	</w:t>
                        </w:r>
                        <w:r>
                          <w:rPr lang="en-US" sz="3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"/>
                            <w:sz w:val="36"/>
                            <w:szCs w:val="36"/>
                          </w:rPr>
                          <w:t>'		</w:t>
                        </w:r>
                        <w:r>
                          <w:rPr lang="en-US" sz="3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"/>
                            <w:sz w:val="36"/>
                            <w:szCs w:val="36"/>
                          </w:rPr>
                          <w:t>ˇ	</w:t>
                        </w:r>
                        <w:r>
                          <w:rPr lang="en-US" sz="3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"/>
                            <w:sz w:val="36"/>
                            <w:szCs w:val="36"/>
                          </w:rPr>
                          <w:t>i		</w:t>
                        </w:r>
                        <w:r>
                          <w:rPr lang="en-US" sz="3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"/>
                            <w:sz w:val="36"/>
                            <w:szCs w:val="36"/>
                          </w:rPr>
                          <w:t>-	</w:t>
                        </w:r>
                        <w:r>
                          <w:rPr lang="en-US" sz="3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36"/>
                            <w:szCs w:val="36"/>
                          </w:rPr>
                          <w:t>050517/050/vZE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46"/>
                            <w:szCs w:val="46"/>
                          </w:rPr>
                          <w:t>ˇ				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"/>
                            <w:sz w:val="46"/>
                            <w:szCs w:val="46"/>
                          </w:rPr>
                          <w:t>.f			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"/>
                            <w:sz w:val="46"/>
                            <w:szCs w:val="46"/>
                          </w:rPr>
                          <w:t>_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5"/>
                            <w:w w:val="12"/>
                            <w:sz w:val="46"/>
                            <w:szCs w:val="46"/>
                          </w:rPr>
                          <w:t>.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5"/>
                            <w:sz w:val="46"/>
                            <w:szCs w:val="46"/>
                          </w:rPr>
                          <w:t>VCDEÍÉQ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5"/>
                            <w:sz w:val="46"/>
                            <w:szCs w:val="46"/>
                          </w:rPr>
                          <w:t>Ř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5"/>
                            <w:sz w:val="46"/>
                            <w:szCs w:val="46"/>
                          </w:rPr>
                          <w:t>QJEí.S-W-	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"/>
                            <w:sz w:val="46"/>
                            <w:szCs w:val="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46"/>
                            <w:szCs w:val="4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47" w:after="0" w:line="240" w:lineRule="auto"/>
                          <w:ind w:left="0" w:right="0" w:firstLine="7437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6"/>
                            <w:szCs w:val="6"/>
                          </w:rPr>
                          <w:t>"'ø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049"/>
                            <w:tab w:val="left" w:pos="6416"/>
                            <w:tab w:val="left" w:pos="6851"/>
                            <w:tab w:val="left" w:pos="6925"/>
                            <w:tab w:val="left" w:pos="7002"/>
                            <w:tab w:val="left" w:pos="7146"/>
                            <w:tab w:val="left" w:pos="7194"/>
                          </w:tabs>
                          <w:spacing w:before="20" w:after="0" w:line="36" w:lineRule="exact"/>
                          <w:ind w:left="5918" w:right="0" w:hanging="5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6"/>
                            <w:szCs w:val="6"/>
                          </w:rPr>
                          <w:t>3,-“	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3"/>
                            <w:sz w:val="6"/>
                            <w:szCs w:val="6"/>
                          </w:rPr>
                          <w:t>\	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6"/>
                            <w:szCs w:val="6"/>
                          </w:rPr>
                          <w:t>(y)		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1"/>
                            <w:sz w:val="6"/>
                            <w:szCs w:val="6"/>
                          </w:rPr>
                          <w:t>_4.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8"/>
                            <w:w w:val="51"/>
                            <w:sz w:val="6"/>
                            <w:szCs w:val="6"/>
                          </w:rPr>
                          <w:t>'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2"/>
                            <w:sz w:val="6"/>
                            <w:szCs w:val="6"/>
                          </w:rPr>
                          <w:t>ç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"/>
                            <w:w w:val="52"/>
                            <w:sz w:val="6"/>
                            <w:szCs w:val="6"/>
                          </w:rPr>
                          <w:t>'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6"/>
                            <w:szCs w:val="6"/>
                          </w:rPr>
                          <w:t>v.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6"/>
                            <w:szCs w:val="6"/>
                          </w:rPr>
                          <w:t>ı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6"/>
                            <w:szCs w:val="6"/>
                          </w:rPr>
                          <w:t>--y'f'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6"/>
                            <w:szCs w:val="6"/>
                          </w:rPr>
                          <w:t>ę	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6"/>
                            <w:szCs w:val="6"/>
                          </w:rPr>
                          <w:t>.çvx-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6"/>
                            <w:szCs w:val="6"/>
                          </w:rPr>
                          <w:t>ı	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6"/>
                            <w:szCs w:val="6"/>
                          </w:rPr>
                          <w:t>h.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"/>
                            <w:w w:val="165"/>
                            <w:sz w:val="6"/>
                            <w:szCs w:val="6"/>
                          </w:rPr>
                          <w:t>-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6"/>
                            <w:szCs w:val="6"/>
                          </w:rPr>
                          <w:t>ýñ-.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6"/>
                            <w:szCs w:val="6"/>
                          </w:rPr>
                          <w:t>fl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6"/>
                            <w:szCs w:val="6"/>
                          </w:rPr>
                          <w:t>'n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5"/>
                            <w:sz w:val="4"/>
                            <w:szCs w:val="4"/>
                          </w:rPr>
                          <w:t>s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"/>
                            <w:w w:val="185"/>
                            <w:sz w:val="4"/>
                            <w:szCs w:val="4"/>
                          </w:rPr>
                          <w:t>: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23"/>
                            <w:sz w:val="4"/>
                            <w:szCs w:val="4"/>
                          </w:rPr>
                          <w:t>i,“	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7"/>
                            <w:sz w:val="4"/>
                            <w:szCs w:val="4"/>
                          </w:rPr>
                          <w:t>nv",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2"/>
                            <w:sz w:val="4"/>
                            <w:szCs w:val="4"/>
                          </w:rPr>
                          <w:t>_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6"/>
                            <w:sz w:val="4"/>
                            <w:szCs w:val="4"/>
                          </w:rPr>
                          <w:t>_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8"/>
                            <w:w w:val="46"/>
                            <w:sz w:val="4"/>
                            <w:szCs w:val="4"/>
                          </w:rPr>
                          <w:t>v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8"/>
                            <w:w w:val="119"/>
                            <w:sz w:val="4"/>
                            <w:szCs w:val="4"/>
                          </w:rPr>
                          <w:t>n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4"/>
                            <w:szCs w:val="4"/>
                          </w:rPr>
                          <w:t>ø</w:t>
                        </w:r>
                        <w: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4"/>
                            <w:szCs w:val="4"/>
                          </w:rPr>
                          <w:t>Ť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2"/>
                            <w:sz w:val="4"/>
                            <w:szCs w:val="4"/>
                          </w:rPr>
                          <w:t>,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"/>
                            <w:w w:val="172"/>
                            <w:sz w:val="4"/>
                            <w:szCs w:val="4"/>
                          </w:rPr>
                          <w:t>“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4"/>
                            <w:szCs w:val="4"/>
                          </w:rPr>
                          <w:t>z: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8"/>
                            <w:sz w:val="4"/>
                            <w:szCs w:val="4"/>
                          </w:rPr>
                          <w:t>11-34?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01"/>
                            <w:sz w:val="4"/>
                            <w:szCs w:val="4"/>
                          </w:rPr>
                          <w:t>.š	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3"/>
                            <w:w w:val="119"/>
                            <w:sz w:val="4"/>
                            <w:szCs w:val="4"/>
                          </w:rPr>
                          <w:t>o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4"/>
                            <w:szCs w:val="4"/>
                          </w:rPr>
                          <w:t>__..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4"/>
                            <w:szCs w:val="4"/>
                          </w:rPr>
                          <w:t>: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4"/>
                            <w:szCs w:val="4"/>
                          </w:rPr>
                          <w:t>._</w:t>
                        </w:r>
                        <w: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444"/>
                            <w:tab w:val="left" w:pos="6847"/>
                            <w:tab w:val="left" w:pos="6965"/>
                          </w:tabs>
                          <w:spacing w:before="0" w:after="0" w:line="43" w:lineRule="exact"/>
                          <w:ind w:left="5929" w:right="0" w:hanging="3"/>
                        </w:pP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6"/>
                            <w:szCs w:val="6"/>
                          </w:rPr>
                          <w:t>nyç'v.		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3"/>
                            <w:sz w:val="6"/>
                            <w:szCs w:val="6"/>
                          </w:rPr>
                          <w:t>nn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7"/>
                            <w:w w:val="173"/>
                            <w:sz w:val="6"/>
                            <w:szCs w:val="6"/>
                          </w:rPr>
                          <w:t>.</w:t>
                        </w:r>
                        <w:r>
                          <w:rPr lang="en-US" sz="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7"/>
                            <w:sz w:val="6"/>
                            <w:szCs w:val="6"/>
                          </w:rPr>
                          <w:t>_:</w:t>
                        </w:r>
                        <w:r>
                          <w:rPr>
                            <w:rFonts w:ascii="Times New Roman" w:hAnsi="Times New Roman" w:cs="Times New Roman"/>
                            <w:sz w:val="6"/>
                            <w:szCs w:val="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4"/>
                            <w:sz w:val="4"/>
                            <w:szCs w:val="4"/>
                          </w:rPr>
                          <w:t>iv'i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4"/>
                            <w:sz w:val="4"/>
                            <w:szCs w:val="4"/>
                          </w:rPr>
                          <w:t>ı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4"/>
                            <w:sz w:val="4"/>
                            <w:szCs w:val="4"/>
                          </w:rPr>
                          <w:t>z.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4"/>
                            <w:szCs w:val="4"/>
                          </w:rPr>
                          <w:t>7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4"/>
                            <w:szCs w:val="4"/>
                          </w:rPr>
                          <w:t>\-'L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63"/>
                            <w:sz w:val="4"/>
                            <w:szCs w:val="4"/>
                          </w:rPr>
                          <w:t>'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8"/>
                            <w:sz w:val="4"/>
                            <w:szCs w:val="4"/>
                          </w:rPr>
                          <w:t>nv“.</w:t>
                        </w:r>
                        <w: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495" name="Freeform 49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496" name="Freeform 49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497" name="Freeform 49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498" name="Freeform 49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499" name="Freeform 49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500" name="Freeform 5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501" name="Freeform 5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502" name="Freeform 5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3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2"/>
          <w:sz w:val="36"/>
          <w:szCs w:val="36"/>
        </w:rPr>
        <w:t>A</w:t>
      </w:r>
      <w:r>
        <w:rPr lang="en-US" sz="3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72"/>
          <w:sz w:val="36"/>
          <w:szCs w:val="36"/>
        </w:rPr>
        <w:t>K</w:t>
      </w:r>
      <w:r>
        <w:rPr lang="en-US" sz="3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7"/>
          <w:sz w:val="36"/>
          <w:szCs w:val="36"/>
        </w:rPr>
        <w:t>LIL-990004	</w:t>
      </w:r>
      <w:r>
        <w:rPr lang="en-US" sz="3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"/>
          <w:sz w:val="36"/>
          <w:szCs w:val="36"/>
        </w:rPr>
        <w:t>.	</w:t>
      </w:r>
      <w:r>
        <w:rPr lang="en-US" sz="3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"/>
          <w:sz w:val="36"/>
          <w:szCs w:val="36"/>
        </w:rPr>
        <w:t>'	</w:t>
      </w:r>
      <w:r>
        <w:rPr lang="en-US" sz="3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"/>
          <w:sz w:val="36"/>
          <w:szCs w:val="36"/>
        </w:rPr>
        <w:t>'		</w:t>
      </w:r>
      <w:r>
        <w:rPr lang="en-US" sz="3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"/>
          <w:sz w:val="36"/>
          <w:szCs w:val="36"/>
        </w:rPr>
        <w:t>ˇ	</w:t>
      </w:r>
      <w:r>
        <w:rPr lang="en-US" sz="3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"/>
          <w:sz w:val="36"/>
          <w:szCs w:val="36"/>
        </w:rPr>
        <w:t>i		</w:t>
      </w:r>
      <w:r>
        <w:rPr lang="en-US" sz="3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"/>
          <w:sz w:val="36"/>
          <w:szCs w:val="36"/>
        </w:rPr>
        <w:t>-	</w:t>
      </w:r>
      <w:r>
        <w:rPr lang="en-US" sz="3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4"/>
          <w:sz w:val="36"/>
          <w:szCs w:val="36"/>
        </w:rPr>
        <w:t>050517/050/vZE</w:t>
      </w:r>
      <w:r>
        <w:rPr>
          <w:rFonts w:ascii="Times New Roman" w:hAnsi="Times New Roman" w:cs="Times New Roman"/>
          <w:sz w:val="36"/>
          <w:szCs w:val="36"/>
        </w:rPr>
        <w:t> </w:t>
      </w:r>
      <w:r>
        <w:br w:type="textWrapping" w:clear="all"/>
      </w:r>
      <w:r>
        <w:rPr lang="en-US" sz="4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8"/>
          <w:sz w:val="46"/>
          <w:szCs w:val="46"/>
        </w:rPr>
        <w:t>ˇ				</w:t>
      </w:r>
      <w:r>
        <w:rPr lang="en-US" sz="4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3"/>
          <w:sz w:val="46"/>
          <w:szCs w:val="46"/>
        </w:rPr>
        <w:t>.f			</w:t>
      </w:r>
      <w:r>
        <w:rPr lang="en-US" sz="4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"/>
          <w:sz w:val="46"/>
          <w:szCs w:val="46"/>
        </w:rPr>
        <w:t>_</w:t>
      </w:r>
      <w:r>
        <w:rPr lang="en-US" sz="4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5"/>
          <w:w w:val="12"/>
          <w:sz w:val="46"/>
          <w:szCs w:val="46"/>
        </w:rPr>
        <w:t>.</w:t>
      </w:r>
      <w:r>
        <w:rPr lang="en-US" sz="4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5"/>
          <w:sz w:val="46"/>
          <w:szCs w:val="46"/>
        </w:rPr>
        <w:t>VCDEÍÉQ</w:t>
      </w:r>
      <w:r>
        <w:rPr lang="en-US" sz="4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5"/>
          <w:sz w:val="46"/>
          <w:szCs w:val="46"/>
        </w:rPr>
        <w:t>Ř</w:t>
      </w:r>
      <w:r>
        <w:rPr lang="en-US" sz="4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5"/>
          <w:sz w:val="46"/>
          <w:szCs w:val="46"/>
        </w:rPr>
        <w:t>QJEí.S-W-</w:t>
      </w:r>
      <w:r>
        <w:rPr>
          <w:rFonts w:ascii="Times New Roman" w:hAnsi="Times New Roman" w:cs="Times New Roman"/>
          <w:sz w:val="46"/>
          <w:szCs w:val="4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47" w:after="0" w:line="240" w:lineRule="auto"/>
        <w:ind w:left="991" w:right="0" w:firstLine="7437"/>
      </w:pPr>
      <w:r/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3"/>
          <w:sz w:val="6"/>
          <w:szCs w:val="6"/>
        </w:rPr>
        <w:t>"'ø</w:t>
      </w:r>
      <w:r>
        <w:rPr>
          <w:rFonts w:ascii="Times New Roman" w:hAnsi="Times New Roman" w:cs="Times New Roman"/>
          <w:sz w:val="6"/>
          <w:szCs w:val="6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7040"/>
          <w:tab w:val="left" w:pos="7407"/>
          <w:tab w:val="left" w:pos="7842"/>
          <w:tab w:val="left" w:pos="7916"/>
          <w:tab w:val="left" w:pos="7993"/>
          <w:tab w:val="left" w:pos="8137"/>
          <w:tab w:val="left" w:pos="8185"/>
        </w:tabs>
        <w:spacing w:before="20" w:after="0" w:line="36" w:lineRule="exact"/>
        <w:ind w:left="6909" w:right="1327" w:hanging="5"/>
      </w:pPr>
      <w:r/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6"/>
          <w:szCs w:val="6"/>
        </w:rPr>
        <w:t>3,-“	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43"/>
          <w:sz w:val="6"/>
          <w:szCs w:val="6"/>
        </w:rPr>
        <w:t>\	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6"/>
          <w:szCs w:val="6"/>
        </w:rPr>
        <w:t>(y)		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1"/>
          <w:sz w:val="6"/>
          <w:szCs w:val="6"/>
        </w:rPr>
        <w:t>_4.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8"/>
          <w:w w:val="51"/>
          <w:sz w:val="6"/>
          <w:szCs w:val="6"/>
        </w:rPr>
        <w:t>'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2"/>
          <w:sz w:val="6"/>
          <w:szCs w:val="6"/>
        </w:rPr>
        <w:t>ç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3"/>
          <w:w w:val="52"/>
          <w:sz w:val="6"/>
          <w:szCs w:val="6"/>
        </w:rPr>
        <w:t>'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6"/>
          <w:szCs w:val="6"/>
        </w:rPr>
        <w:t>v.</w:t>
      </w:r>
      <w:r>
        <w:rPr>
          <w:rFonts w:ascii="Times New Roman" w:hAnsi="Times New Roman" w:cs="Times New Roman"/>
          <w:sz w:val="6"/>
          <w:szCs w:val="6"/>
        </w:rPr>
        <w:t> </w:t>
      </w:r>
      <w:r>
        <w:br w:type="textWrapping" w:clear="all"/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6"/>
          <w:szCs w:val="6"/>
        </w:rPr>
        <w:t>ı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6"/>
          <w:szCs w:val="6"/>
        </w:rPr>
        <w:t>--y'f'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6"/>
          <w:szCs w:val="6"/>
        </w:rPr>
        <w:t>ę	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6"/>
          <w:szCs w:val="6"/>
        </w:rPr>
        <w:t>.çvx-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5"/>
          <w:sz w:val="6"/>
          <w:szCs w:val="6"/>
        </w:rPr>
        <w:t>ı	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6"/>
          <w:szCs w:val="6"/>
        </w:rPr>
        <w:t>h.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4"/>
          <w:w w:val="165"/>
          <w:sz w:val="6"/>
          <w:szCs w:val="6"/>
        </w:rPr>
        <w:t>-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6"/>
          <w:szCs w:val="6"/>
        </w:rPr>
        <w:t>ýñ-.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6"/>
          <w:szCs w:val="6"/>
        </w:rPr>
        <w:t>fl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6"/>
          <w:szCs w:val="6"/>
        </w:rPr>
        <w:t>'n</w:t>
      </w:r>
      <w:r>
        <w:rPr>
          <w:rFonts w:ascii="Times New Roman" w:hAnsi="Times New Roman" w:cs="Times New Roman"/>
          <w:sz w:val="6"/>
          <w:szCs w:val="6"/>
        </w:rPr>
        <w:t> </w:t>
      </w:r>
      <w:r>
        <w:br w:type="textWrapping" w:clear="all"/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5"/>
          <w:sz w:val="4"/>
          <w:szCs w:val="4"/>
        </w:rPr>
        <w:t>s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1"/>
          <w:w w:val="185"/>
          <w:sz w:val="4"/>
          <w:szCs w:val="4"/>
        </w:rPr>
        <w:t>: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23"/>
          <w:sz w:val="4"/>
          <w:szCs w:val="4"/>
        </w:rPr>
        <w:t>i,“		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7"/>
          <w:sz w:val="4"/>
          <w:szCs w:val="4"/>
        </w:rPr>
        <w:t>nv",	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32"/>
          <w:sz w:val="4"/>
          <w:szCs w:val="4"/>
        </w:rPr>
        <w:t>_	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46"/>
          <w:sz w:val="4"/>
          <w:szCs w:val="4"/>
        </w:rPr>
        <w:t>_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8"/>
          <w:w w:val="46"/>
          <w:sz w:val="4"/>
          <w:szCs w:val="4"/>
        </w:rPr>
        <w:t>v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8"/>
          <w:w w:val="119"/>
          <w:sz w:val="4"/>
          <w:szCs w:val="4"/>
        </w:rPr>
        <w:t>n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4"/>
          <w:szCs w:val="4"/>
        </w:rPr>
        <w:t>ø</w:t>
      </w:r>
      <w:r>
        <w:rPr>
          <w:rFonts w:ascii="Times New Roman" w:hAnsi="Times New Roman" w:cs="Times New Roman"/>
          <w:sz w:val="4"/>
          <w:szCs w:val="4"/>
        </w:rPr>
        <w:t> </w:t>
      </w:r>
      <w:r>
        <w:br w:type="textWrapping" w:clear="all"/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2"/>
          <w:sz w:val="4"/>
          <w:szCs w:val="4"/>
        </w:rPr>
        <w:t>Ť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2"/>
          <w:sz w:val="4"/>
          <w:szCs w:val="4"/>
        </w:rPr>
        <w:t>,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3"/>
          <w:w w:val="172"/>
          <w:sz w:val="4"/>
          <w:szCs w:val="4"/>
        </w:rPr>
        <w:t>“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4"/>
          <w:szCs w:val="4"/>
        </w:rPr>
        <w:t>z:	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8"/>
          <w:sz w:val="4"/>
          <w:szCs w:val="4"/>
        </w:rPr>
        <w:t>11-34?	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201"/>
          <w:sz w:val="4"/>
          <w:szCs w:val="4"/>
        </w:rPr>
        <w:t>.š		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3"/>
          <w:w w:val="119"/>
          <w:sz w:val="4"/>
          <w:szCs w:val="4"/>
        </w:rPr>
        <w:t>o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4"/>
          <w:szCs w:val="4"/>
        </w:rPr>
        <w:t>__..	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5"/>
          <w:sz w:val="4"/>
          <w:szCs w:val="4"/>
        </w:rPr>
        <w:t>:	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4"/>
          <w:szCs w:val="4"/>
        </w:rPr>
        <w:t>._</w:t>
      </w:r>
      <w:r>
        <w:rPr>
          <w:rFonts w:ascii="Times New Roman" w:hAnsi="Times New Roman" w:cs="Times New Roman"/>
          <w:sz w:val="4"/>
          <w:szCs w:val="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7435"/>
          <w:tab w:val="left" w:pos="7838"/>
          <w:tab w:val="left" w:pos="7956"/>
        </w:tabs>
        <w:spacing w:before="0" w:after="0" w:line="43" w:lineRule="exact"/>
        <w:ind w:left="6920" w:right="1327" w:hanging="3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4750363</wp:posOffset>
            </wp:positionH>
            <wp:positionV relativeFrom="paragraph">
              <wp:posOffset>68003</wp:posOffset>
            </wp:positionV>
            <wp:extent cx="804700" cy="142670"/>
            <wp:effectExtent l="0" t="0" r="0" b="0"/>
            <wp:wrapNone/>
            <wp:docPr id="503" name="Freeform 5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0355" flipH="0" flipV="0">
                      <a:off x="4750363" y="1185497"/>
                      <a:ext cx="690400" cy="2837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60"/>
                            <w:tab w:val="left" w:pos="904"/>
                            <w:tab w:val="left" w:pos="988"/>
                            <w:tab w:val="left" w:pos="1077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4"/>
                            <w:szCs w:val="4"/>
                          </w:rPr>
                          <w:t>,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8"/>
                            <w:w w:val="86"/>
                            <w:sz w:val="4"/>
                            <w:szCs w:val="4"/>
                          </w:rPr>
                          <w:t>4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4"/>
                            <w:szCs w:val="4"/>
                          </w:rPr>
                          <w:t>~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4"/>
                            <w:szCs w:val="4"/>
                          </w:rPr>
                          <w:t>"'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6"/>
                            <w:sz w:val="4"/>
                            <w:szCs w:val="4"/>
                          </w:rPr>
                          <w:t>-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6"/>
                            <w:sz w:val="4"/>
                            <w:szCs w:val="4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4750363</wp:posOffset>
            </wp:positionH>
            <wp:positionV relativeFrom="paragraph">
              <wp:posOffset>68011</wp:posOffset>
            </wp:positionV>
            <wp:extent cx="804699" cy="142671"/>
            <wp:effectExtent l="0" t="0" r="0" b="0"/>
            <wp:wrapNone/>
            <wp:docPr id="504" name="Freeform 5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0354" flipH="0" flipV="0">
                      <a:off x="4750363" y="1185505"/>
                      <a:ext cx="690399" cy="283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60"/>
                            <w:tab w:val="left" w:pos="904"/>
                            <w:tab w:val="left" w:pos="988"/>
                            <w:tab w:val="left" w:pos="1077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4"/>
                            <w:szCs w:val="4"/>
                          </w:rPr>
                          <w:t>,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8"/>
                            <w:w w:val="86"/>
                            <w:sz w:val="4"/>
                            <w:szCs w:val="4"/>
                          </w:rPr>
                          <w:t>4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4"/>
                            <w:szCs w:val="4"/>
                          </w:rPr>
                          <w:t>~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2"/>
                            <w:sz w:val="4"/>
                            <w:szCs w:val="4"/>
                          </w:rPr>
                          <w:t>"'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6"/>
                            <w:sz w:val="4"/>
                            <w:szCs w:val="4"/>
                          </w:rPr>
                          <w:t>-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6"/>
                            <w:sz w:val="4"/>
                            <w:szCs w:val="4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6"/>
          <w:szCs w:val="6"/>
        </w:rPr>
        <w:t>nyç'v.		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3"/>
          <w:sz w:val="6"/>
          <w:szCs w:val="6"/>
        </w:rPr>
        <w:t>nn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7"/>
          <w:w w:val="173"/>
          <w:sz w:val="6"/>
          <w:szCs w:val="6"/>
        </w:rPr>
        <w:t>.</w:t>
      </w:r>
      <w:r>
        <w:rPr lang="en-US" sz="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7"/>
          <w:sz w:val="6"/>
          <w:szCs w:val="6"/>
        </w:rPr>
        <w:t>_:</w:t>
      </w:r>
      <w:r>
        <w:rPr>
          <w:rFonts w:ascii="Times New Roman" w:hAnsi="Times New Roman" w:cs="Times New Roman"/>
          <w:sz w:val="6"/>
          <w:szCs w:val="6"/>
        </w:rPr>
        <w:t> </w:t>
      </w:r>
      <w:r>
        <w:br w:type="textWrapping" w:clear="all"/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4"/>
          <w:sz w:val="4"/>
          <w:szCs w:val="4"/>
        </w:rPr>
        <w:t>iv'i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4"/>
          <w:sz w:val="4"/>
          <w:szCs w:val="4"/>
        </w:rPr>
        <w:t>ı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4"/>
          <w:sz w:val="4"/>
          <w:szCs w:val="4"/>
        </w:rPr>
        <w:t>z.	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4"/>
          <w:sz w:val="4"/>
          <w:szCs w:val="4"/>
        </w:rPr>
        <w:t>7	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8"/>
          <w:sz w:val="4"/>
          <w:szCs w:val="4"/>
        </w:rPr>
        <w:t>\-'L	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63"/>
          <w:sz w:val="4"/>
          <w:szCs w:val="4"/>
        </w:rPr>
        <w:t>'</w:t>
      </w:r>
      <w:r>
        <w:rPr lang="en-US" sz="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8"/>
          <w:sz w:val="4"/>
          <w:szCs w:val="4"/>
        </w:rPr>
        <w:t>nv“.</w:t>
      </w:r>
      <w:r>
        <w:rPr>
          <w:rFonts w:ascii="Times New Roman" w:hAnsi="Times New Roman" w:cs="Times New Roman"/>
          <w:sz w:val="4"/>
          <w:szCs w:val="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1117847</wp:posOffset>
            </wp:positionH>
            <wp:positionV relativeFrom="paragraph">
              <wp:posOffset>156913</wp:posOffset>
            </wp:positionV>
            <wp:extent cx="5544019" cy="716540"/>
            <wp:effectExtent l="0" t="0" r="0" b="0"/>
            <wp:wrapNone/>
            <wp:docPr id="505" name="Freeform 5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23942" flipH="0" flipV="0">
                      <a:off x="1117847" y="2536906"/>
                      <a:ext cx="5429719" cy="6022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96"/>
                        </w:pP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"/>
                            <w:sz w:val="46"/>
                            <w:szCs w:val="46"/>
                          </w:rPr>
                          <w:t>_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7"/>
                            <w:w w:val="7"/>
                            <w:sz w:val="46"/>
                            <w:szCs w:val="46"/>
                          </w:rPr>
                          <w:t>_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46"/>
                            <w:szCs w:val="46"/>
                          </w:rPr>
                          <w:t>SpOle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46"/>
                            <w:szCs w:val="46"/>
                          </w:rPr>
                          <w:t>č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46"/>
                            <w:szCs w:val="46"/>
                          </w:rPr>
                          <w:t>nöS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3"/>
                            <w:w w:val="70"/>
                            <w:sz w:val="46"/>
                            <w:szCs w:val="46"/>
                          </w:rPr>
                          <w:t>t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46"/>
                            <w:szCs w:val="46"/>
                          </w:rPr>
                          <w:t>VQdI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46"/>
                            <w:szCs w:val="46"/>
                          </w:rPr>
                          <w:t>ł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46"/>
                            <w:szCs w:val="46"/>
                          </w:rPr>
                          <w:t>íz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46"/>
                            <w:szCs w:val="46"/>
                          </w:rPr>
                          <w:t>đ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46"/>
                            <w:szCs w:val="46"/>
                          </w:rPr>
                          <w:t>mi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7"/>
                            <w:w w:val="87"/>
                            <w:sz w:val="46"/>
                            <w:szCs w:val="46"/>
                          </w:rPr>
                          <w:t>P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46"/>
                            <w:szCs w:val="46"/>
                          </w:rPr>
                          <w:t>EROIFIQHÍÍO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46"/>
                            <w:szCs w:val="46"/>
                          </w:rPr>
                          <w:t>Ĺ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46"/>
                            <w:szCs w:val="46"/>
                          </w:rPr>
                          <w:t>SPQI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2"/>
                            <w:w w:val="68"/>
                            <w:sz w:val="46"/>
                            <w:szCs w:val="46"/>
                          </w:rPr>
                          <w:t>f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9"/>
                            <w:sz w:val="46"/>
                            <w:szCs w:val="46"/>
                          </w:rPr>
                          <w:t>5,1'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7"/>
                            <w:w w:val="59"/>
                            <w:sz w:val="46"/>
                            <w:szCs w:val="46"/>
                          </w:rPr>
                          <w:t>-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9"/>
                            <w:sz w:val="46"/>
                            <w:szCs w:val="46"/>
                          </w:rPr>
                          <w:t>0-_</w:t>
                        </w:r>
                        <w:r>
                          <w:rPr>
                            <w:rFonts w:ascii="Times New Roman" w:hAnsi="Times New Roman" w:cs="Times New Roman"/>
                            <w:sz w:val="46"/>
                            <w:szCs w:val="4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8" w:after="0" w:line="240" w:lineRule="auto"/>
                          <w:ind w:left="0" w:right="0" w:firstLine="2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vydáv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4"/>
                            <w:sz w:val="22"/>
                            <w:szCs w:val="22"/>
                          </w:rPr>
                          <w:t>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89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Soulad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97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s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87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zn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ní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99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8"/>
                            <w:sz w:val="22"/>
                            <w:szCs w:val="22"/>
                          </w:rPr>
                          <w:t>§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20'odst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6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90"/>
                            <w:sz w:val="22"/>
                            <w:szCs w:val="22"/>
                          </w:rPr>
                          <w:t>4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zákon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9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4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312/200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8"/>
                            <w:sz w:val="22"/>
                            <w:szCs w:val="22"/>
                          </w:rPr>
                          <w:t>2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Sb.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1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6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ú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edníc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'c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97"/>
                            <w:sz w:val="22"/>
                            <w:szCs w:val="22"/>
                          </w:rPr>
                          <w:t>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územních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1117854</wp:posOffset>
            </wp:positionH>
            <wp:positionV relativeFrom="paragraph">
              <wp:posOffset>156920</wp:posOffset>
            </wp:positionV>
            <wp:extent cx="5544010" cy="716540"/>
            <wp:effectExtent l="0" t="0" r="0" b="0"/>
            <wp:wrapNone/>
            <wp:docPr id="506" name="Freeform 5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23942" flipH="0" flipV="0">
                      <a:off x="1117854" y="2536913"/>
                      <a:ext cx="5429710" cy="6022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96"/>
                        </w:pP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"/>
                            <w:sz w:val="46"/>
                            <w:szCs w:val="46"/>
                          </w:rPr>
                          <w:t>_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7"/>
                            <w:w w:val="7"/>
                            <w:sz w:val="46"/>
                            <w:szCs w:val="46"/>
                          </w:rPr>
                          <w:t>_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46"/>
                            <w:szCs w:val="46"/>
                          </w:rPr>
                          <w:t>SpOle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46"/>
                            <w:szCs w:val="46"/>
                          </w:rPr>
                          <w:t>č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46"/>
                            <w:szCs w:val="46"/>
                          </w:rPr>
                          <w:t>nöS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3"/>
                            <w:w w:val="70"/>
                            <w:sz w:val="46"/>
                            <w:szCs w:val="46"/>
                          </w:rPr>
                          <w:t>t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46"/>
                            <w:szCs w:val="46"/>
                          </w:rPr>
                          <w:t>VQdI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46"/>
                            <w:szCs w:val="46"/>
                          </w:rPr>
                          <w:t>ł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46"/>
                            <w:szCs w:val="46"/>
                          </w:rPr>
                          <w:t>íz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46"/>
                            <w:szCs w:val="46"/>
                          </w:rPr>
                          <w:t>đ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46"/>
                            <w:szCs w:val="46"/>
                          </w:rPr>
                          <w:t>mi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7"/>
                            <w:w w:val="87"/>
                            <w:sz w:val="46"/>
                            <w:szCs w:val="46"/>
                          </w:rPr>
                          <w:t>P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46"/>
                            <w:szCs w:val="46"/>
                          </w:rPr>
                          <w:t>EROIFIQHÍÍO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46"/>
                            <w:szCs w:val="46"/>
                          </w:rPr>
                          <w:t>Ĺ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46"/>
                            <w:szCs w:val="46"/>
                          </w:rPr>
                          <w:t>SPQI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2"/>
                            <w:w w:val="68"/>
                            <w:sz w:val="46"/>
                            <w:szCs w:val="46"/>
                          </w:rPr>
                          <w:t>f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9"/>
                            <w:sz w:val="46"/>
                            <w:szCs w:val="46"/>
                          </w:rPr>
                          <w:t>5,1'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7"/>
                            <w:w w:val="59"/>
                            <w:sz w:val="46"/>
                            <w:szCs w:val="46"/>
                          </w:rPr>
                          <w:t>-</w:t>
                        </w:r>
                        <w:r>
                          <w:rPr lang="en-US" sz="4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9"/>
                            <w:sz w:val="46"/>
                            <w:szCs w:val="46"/>
                          </w:rPr>
                          <w:t>0-_</w:t>
                        </w:r>
                        <w:r>
                          <w:rPr>
                            <w:rFonts w:ascii="Times New Roman" w:hAnsi="Times New Roman" w:cs="Times New Roman"/>
                            <w:sz w:val="46"/>
                            <w:szCs w:val="4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8" w:after="0" w:line="240" w:lineRule="auto"/>
                          <w:ind w:left="0" w:right="0" w:firstLine="2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vydáv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4"/>
                            <w:sz w:val="22"/>
                            <w:szCs w:val="22"/>
                          </w:rPr>
                          <w:t>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89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Soulad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97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s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87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zn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ní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99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108"/>
                            <w:sz w:val="22"/>
                            <w:szCs w:val="22"/>
                          </w:rPr>
                          <w:t>§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20'odst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6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90"/>
                            <w:sz w:val="22"/>
                            <w:szCs w:val="22"/>
                          </w:rPr>
                          <w:t>4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zákon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9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4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312/200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8"/>
                            <w:sz w:val="22"/>
                            <w:szCs w:val="22"/>
                          </w:rPr>
                          <w:t>2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Sb.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1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6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ú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edníc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'c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97"/>
                            <w:sz w:val="22"/>
                            <w:szCs w:val="22"/>
                          </w:rPr>
                          <w:t>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územních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1720036</wp:posOffset>
            </wp:positionH>
            <wp:positionV relativeFrom="paragraph">
              <wp:posOffset>40055</wp:posOffset>
            </wp:positionV>
            <wp:extent cx="4354205" cy="2177753"/>
            <wp:effectExtent l="0" t="0" r="0" b="0"/>
            <wp:wrapNone/>
            <wp:docPr id="507" name="Freeform 5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7386" flipH="0" flipV="0">
                      <a:off x="1720036" y="3121088"/>
                      <a:ext cx="4239905" cy="206345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529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4"/>
                            <w:szCs w:val="24"/>
                          </w:rPr>
                          <w:t>samosprávnýc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0"/>
                            <w:sz w:val="24"/>
                            <w:szCs w:val="24"/>
                          </w:rPr>
                          <w:t>h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4"/>
                            <w:szCs w:val="24"/>
                          </w:rPr>
                          <w:t>celk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3"/>
                            <w:sz w:val="24"/>
                            <w:szCs w:val="24"/>
                          </w:rPr>
                          <w:t>ů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85"/>
                            <w:sz w:val="24"/>
                            <w:szCs w:val="24"/>
                          </w:rPr>
                          <w:t>a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85"/>
                            <w:sz w:val="24"/>
                            <w:szCs w:val="24"/>
                          </w:rPr>
                          <w:t>o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4"/>
                            <w:szCs w:val="24"/>
                          </w:rPr>
                          <w:t>zm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4"/>
                            <w:szCs w:val="24"/>
                          </w:rPr>
                          <w:t>ě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4"/>
                            <w:szCs w:val="24"/>
                          </w:rPr>
                          <w:t>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4"/>
                            <w:szCs w:val="24"/>
                          </w:rPr>
                          <w:t>ě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88"/>
                            <w:sz w:val="24"/>
                            <w:szCs w:val="24"/>
                          </w:rPr>
                          <w:t>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4"/>
                            <w:szCs w:val="24"/>
                          </w:rPr>
                          <w:t>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4"/>
                            <w:szCs w:val="24"/>
                          </w:rPr>
                          <w:t>ě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4"/>
                            <w:szCs w:val="24"/>
                          </w:rPr>
                          <w:t>kterýc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1"/>
                            <w:sz w:val="24"/>
                            <w:szCs w:val="24"/>
                          </w:rPr>
                          <w:t>h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4"/>
                            <w:szCs w:val="24"/>
                          </w:rPr>
                          <w:t>zákon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4"/>
                            <w:szCs w:val="24"/>
                          </w:rPr>
                          <w:t>ů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2"/>
                            <w:sz w:val="24"/>
                            <w:szCs w:val="24"/>
                          </w:rPr>
                          <w:t>,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4"/>
                            <w:szCs w:val="24"/>
                          </w:rPr>
                          <w:t>toto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84" w:after="0" w:line="240" w:lineRule="auto"/>
                          <w:ind w:left="0" w:right="0" w:firstLine="1448"/>
                        </w:pPr>
                        <w:r>
                          <w:rPr lang="en-US" sz="5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56"/>
                            <w:szCs w:val="56"/>
                          </w:rPr>
                          <w:t>OSV</w:t>
                        </w:r>
                        <w:r>
                          <w:rPr lang="en-US" sz="5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56"/>
                            <w:szCs w:val="56"/>
                          </w:rPr>
                          <w:t>Ě</w:t>
                        </w:r>
                        <w:r>
                          <w:rPr lang="en-US" sz="5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56"/>
                            <w:szCs w:val="56"/>
                          </w:rPr>
                          <w:t>D</w:t>
                        </w:r>
                        <w:r>
                          <w:rPr lang="en-US" sz="5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56"/>
                            <w:szCs w:val="56"/>
                          </w:rPr>
                          <w:t>Č</w:t>
                        </w:r>
                        <w:r>
                          <w:rPr lang="en-US" sz="5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56"/>
                            <w:szCs w:val="56"/>
                          </w:rPr>
                          <w:t>ENÍ</w:t>
                        </w:r>
                        <w:r>
                          <w:rPr>
                            <w:rFonts w:ascii="Times New Roman" w:hAnsi="Times New Roman" w:cs="Times New Roman"/>
                            <w:sz w:val="56"/>
                            <w:szCs w:val="5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460" w:after="0" w:line="265" w:lineRule="exact"/>
                          <w:ind w:left="2461" w:right="0" w:hanging="277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4"/>
                            <w:szCs w:val="24"/>
                          </w:rPr>
                          <w:t>titul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107"/>
                            <w:sz w:val="24"/>
                            <w:szCs w:val="24"/>
                          </w:rPr>
                          <w:t>,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4"/>
                            <w:szCs w:val="24"/>
                          </w:rPr>
                          <w:t>jmén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97"/>
                            <w:sz w:val="24"/>
                            <w:szCs w:val="24"/>
                          </w:rPr>
                          <w:t>o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85"/>
                            <w:sz w:val="24"/>
                            <w:szCs w:val="24"/>
                          </w:rPr>
                          <w:t>a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4"/>
                            <w:szCs w:val="24"/>
                          </w:rPr>
                          <w:t>p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4"/>
                            <w:szCs w:val="24"/>
                          </w:rPr>
                          <w:t>ř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4"/>
                            <w:szCs w:val="24"/>
                          </w:rPr>
                          <w:t>íjmení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0"/>
                            <w:szCs w:val="20"/>
                          </w:rPr>
                          <w:t>Antoní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21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0"/>
                            <w:szCs w:val="20"/>
                          </w:rPr>
                          <w:t>Pechek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6" w:lineRule="exact"/>
                          <w:ind w:left="2005" w:right="2144" w:firstLine="136"/>
                          <w:jc w:val="right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míst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7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8"/>
                            <w:sz w:val="20"/>
                            <w:szCs w:val="20"/>
                          </w:rPr>
                          <w:t>datu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118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narození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2"/>
                            <w:szCs w:val="22"/>
                          </w:rPr>
                          <w:t>Po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2"/>
                            <w:szCs w:val="22"/>
                          </w:rPr>
                          <w:t>átky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2"/>
                            <w:w w:val="103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27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4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2"/>
                            <w:szCs w:val="22"/>
                          </w:rPr>
                          <w:t>únor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108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2"/>
                            <w:szCs w:val="22"/>
                          </w:rPr>
                          <w:t>1963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2"/>
                        </w:pP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6"/>
                            <w:szCs w:val="26"/>
                          </w:rPr>
                          <w:t>Ukon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6"/>
                            <w:szCs w:val="26"/>
                          </w:rPr>
                          <w:t>č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6"/>
                            <w:szCs w:val="26"/>
                          </w:rPr>
                          <w:t>ìl(a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4"/>
                            <w:sz w:val="26"/>
                            <w:szCs w:val="26"/>
                          </w:rPr>
                          <w:t>)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6"/>
                            <w:szCs w:val="26"/>
                          </w:rPr>
                          <w:t>vzd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6"/>
                            <w:szCs w:val="26"/>
                          </w:rPr>
                          <w:t>ě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6"/>
                            <w:szCs w:val="26"/>
                          </w:rPr>
                          <w:t>lávac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01"/>
                            <w:sz w:val="26"/>
                            <w:szCs w:val="26"/>
                          </w:rPr>
                          <w:t>í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6"/>
                            <w:szCs w:val="26"/>
                          </w:rPr>
                          <w:t>progra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107"/>
                            <w:sz w:val="26"/>
                            <w:szCs w:val="26"/>
                          </w:rPr>
                          <w:t>m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26"/>
                            <w:szCs w:val="26"/>
                          </w:rPr>
                          <w:t>pr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107"/>
                            <w:sz w:val="26"/>
                            <w:szCs w:val="26"/>
                          </w:rPr>
                          <w:t>o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6"/>
                            <w:szCs w:val="26"/>
                          </w:rPr>
                          <w:t>pr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6"/>
                            <w:szCs w:val="26"/>
                          </w:rPr>
                          <w:t>ů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6"/>
                            <w:szCs w:val="26"/>
                          </w:rPr>
                          <w:t>b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6"/>
                            <w:szCs w:val="26"/>
                          </w:rPr>
                          <w:t>ě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6"/>
                            <w:szCs w:val="26"/>
                          </w:rPr>
                          <w:t>žn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1"/>
                            <w:sz w:val="26"/>
                            <w:szCs w:val="26"/>
                          </w:rPr>
                          <w:t>é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6"/>
                            <w:szCs w:val="26"/>
                          </w:rPr>
                          <w:t>vzd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6"/>
                            <w:szCs w:val="26"/>
                          </w:rPr>
                          <w:t>ě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6"/>
                            <w:szCs w:val="26"/>
                          </w:rPr>
                          <w:t>lávání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85" w:right="0" w:firstLine="529"/>
      </w:pPr>
      <w:r/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4"/>
          <w:szCs w:val="24"/>
        </w:rPr>
        <w:t>samosprávnýc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0"/>
          <w:sz w:val="24"/>
          <w:szCs w:val="24"/>
        </w:rPr>
        <w:t>h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4"/>
          <w:szCs w:val="24"/>
        </w:rPr>
        <w:t>celk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93"/>
          <w:sz w:val="24"/>
          <w:szCs w:val="24"/>
        </w:rPr>
        <w:t>ů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85"/>
          <w:sz w:val="24"/>
          <w:szCs w:val="24"/>
        </w:rPr>
        <w:t>a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85"/>
          <w:sz w:val="24"/>
          <w:szCs w:val="24"/>
        </w:rPr>
        <w:t>o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4"/>
          <w:szCs w:val="24"/>
        </w:rPr>
        <w:t>zm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4"/>
          <w:szCs w:val="24"/>
        </w:rPr>
        <w:t>ě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4"/>
          <w:szCs w:val="24"/>
        </w:rPr>
        <w:t>n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4"/>
          <w:szCs w:val="24"/>
        </w:rPr>
        <w:t>ě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8"/>
          <w:sz w:val="24"/>
          <w:szCs w:val="24"/>
        </w:rPr>
        <w:t>n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4"/>
          <w:szCs w:val="24"/>
        </w:rPr>
        <w:t>n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4"/>
          <w:szCs w:val="24"/>
        </w:rPr>
        <w:t>ě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1"/>
          <w:sz w:val="24"/>
          <w:szCs w:val="24"/>
        </w:rPr>
        <w:t>kterýc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1"/>
          <w:sz w:val="24"/>
          <w:szCs w:val="24"/>
        </w:rPr>
        <w:t>h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4"/>
          <w:szCs w:val="24"/>
        </w:rPr>
        <w:t>zákon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4"/>
          <w:szCs w:val="24"/>
        </w:rPr>
        <w:t>ů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2"/>
          <w:sz w:val="24"/>
          <w:szCs w:val="24"/>
        </w:rPr>
        <w:t>,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4"/>
          <w:szCs w:val="24"/>
        </w:rPr>
        <w:t>toto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84" w:after="0" w:line="240" w:lineRule="auto"/>
        <w:ind w:left="2185" w:right="0" w:firstLine="1448"/>
      </w:pPr>
      <w:r/>
      <w:r>
        <w:rPr lang="en-US" sz="5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56"/>
          <w:szCs w:val="56"/>
        </w:rPr>
        <w:t>OSV</w:t>
      </w:r>
      <w:r>
        <w:rPr lang="en-US" sz="5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56"/>
          <w:szCs w:val="56"/>
        </w:rPr>
        <w:t>Ě</w:t>
      </w:r>
      <w:r>
        <w:rPr lang="en-US" sz="5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56"/>
          <w:szCs w:val="56"/>
        </w:rPr>
        <w:t>D</w:t>
      </w:r>
      <w:r>
        <w:rPr lang="en-US" sz="5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56"/>
          <w:szCs w:val="56"/>
        </w:rPr>
        <w:t>Č</w:t>
      </w:r>
      <w:r>
        <w:rPr lang="en-US" sz="5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56"/>
          <w:szCs w:val="56"/>
        </w:rPr>
        <w:t>ENÍ</w:t>
      </w:r>
      <w:r>
        <w:rPr>
          <w:rFonts w:ascii="Times New Roman" w:hAnsi="Times New Roman" w:cs="Times New Roman"/>
          <w:sz w:val="56"/>
          <w:szCs w:val="5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460" w:after="0" w:line="265" w:lineRule="exact"/>
        <w:ind w:left="4646" w:right="1525" w:hanging="277"/>
      </w:pPr>
      <w:r/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4"/>
          <w:szCs w:val="24"/>
        </w:rPr>
        <w:t>titul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107"/>
          <w:sz w:val="24"/>
          <w:szCs w:val="24"/>
        </w:rPr>
        <w:t>,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4"/>
          <w:szCs w:val="24"/>
        </w:rPr>
        <w:t>jmén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97"/>
          <w:sz w:val="24"/>
          <w:szCs w:val="24"/>
        </w:rPr>
        <w:t>o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85"/>
          <w:sz w:val="24"/>
          <w:szCs w:val="24"/>
        </w:rPr>
        <w:t>a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4"/>
          <w:szCs w:val="24"/>
        </w:rPr>
        <w:t>p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4"/>
          <w:szCs w:val="24"/>
        </w:rPr>
        <w:t>ř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4"/>
          <w:szCs w:val="24"/>
        </w:rPr>
        <w:t>íjmení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21"/>
          <w:sz w:val="20"/>
          <w:szCs w:val="20"/>
        </w:rPr>
        <w:t>Antoní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21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20"/>
          <w:szCs w:val="20"/>
        </w:rPr>
        <w:t>Pechek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66" w:lineRule="exact"/>
        <w:ind w:left="4110" w:right="3749" w:firstLine="136"/>
        <w:jc w:val="right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míst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10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7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8"/>
          <w:sz w:val="20"/>
          <w:szCs w:val="20"/>
        </w:rPr>
        <w:t>datu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18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0"/>
          <w:szCs w:val="20"/>
        </w:rPr>
        <w:t>narození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Po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átky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103"/>
          <w:sz w:val="22"/>
          <w:szCs w:val="22"/>
        </w:rPr>
        <w:t>,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27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4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22"/>
          <w:szCs w:val="22"/>
        </w:rPr>
        <w:t>únor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8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2"/>
          <w:sz w:val="22"/>
          <w:szCs w:val="22"/>
        </w:rPr>
        <w:t>1963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185" w:right="0" w:firstLine="2"/>
      </w:pPr>
      <w:r/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6"/>
          <w:szCs w:val="26"/>
        </w:rPr>
        <w:t>Ukon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6"/>
          <w:szCs w:val="26"/>
        </w:rPr>
        <w:t>č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6"/>
          <w:szCs w:val="26"/>
        </w:rPr>
        <w:t>ìl(a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4"/>
          <w:sz w:val="26"/>
          <w:szCs w:val="26"/>
        </w:rPr>
        <w:t>)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6"/>
          <w:szCs w:val="26"/>
        </w:rPr>
        <w:t>vzd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6"/>
          <w:szCs w:val="26"/>
        </w:rPr>
        <w:t>ě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6"/>
          <w:szCs w:val="26"/>
        </w:rPr>
        <w:t>lávac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1"/>
          <w:sz w:val="26"/>
          <w:szCs w:val="26"/>
        </w:rPr>
        <w:t>í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6"/>
          <w:szCs w:val="26"/>
        </w:rPr>
        <w:t>progra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7"/>
          <w:sz w:val="26"/>
          <w:szCs w:val="26"/>
        </w:rPr>
        <w:t>m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7"/>
          <w:sz w:val="26"/>
          <w:szCs w:val="26"/>
        </w:rPr>
        <w:t>pr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107"/>
          <w:sz w:val="26"/>
          <w:szCs w:val="26"/>
        </w:rPr>
        <w:t>o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6"/>
          <w:szCs w:val="26"/>
        </w:rPr>
        <w:t>pr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6"/>
          <w:szCs w:val="26"/>
        </w:rPr>
        <w:t>ů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6"/>
          <w:szCs w:val="26"/>
        </w:rPr>
        <w:t>b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6"/>
          <w:szCs w:val="26"/>
        </w:rPr>
        <w:t>ě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6"/>
          <w:szCs w:val="26"/>
        </w:rPr>
        <w:t>žn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1"/>
          <w:sz w:val="26"/>
          <w:szCs w:val="26"/>
        </w:rPr>
        <w:t>é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6"/>
          <w:szCs w:val="26"/>
        </w:rPr>
        <w:t>vzd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6"/>
          <w:szCs w:val="26"/>
        </w:rPr>
        <w:t>ě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6"/>
          <w:szCs w:val="26"/>
        </w:rPr>
        <w:t>lávání</w:t>
      </w:r>
      <w:r>
        <w:rPr>
          <w:rFonts w:ascii="Times New Roman" w:hAnsi="Times New Roman" w:cs="Times New Roman"/>
          <w:sz w:val="26"/>
          <w:szCs w:val="26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1892577</wp:posOffset>
            </wp:positionH>
            <wp:positionV relativeFrom="paragraph">
              <wp:posOffset>58954</wp:posOffset>
            </wp:positionV>
            <wp:extent cx="5176162" cy="3279831"/>
            <wp:effectExtent l="0" t="0" r="0" b="0"/>
            <wp:wrapNone/>
            <wp:docPr id="508" name="Freeform 5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3288" flipH="0" flipV="0">
                      <a:off x="1892577" y="5546002"/>
                      <a:ext cx="5061862" cy="316553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5" w:lineRule="exact"/>
                          <w:ind w:left="1953" w:right="0" w:hanging="1391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4"/>
                            <w:szCs w:val="24"/>
                          </w:rPr>
                          <w:t>ísl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04"/>
                            <w:sz w:val="24"/>
                            <w:szCs w:val="24"/>
                          </w:rPr>
                          <w:t>o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4"/>
                            <w:szCs w:val="24"/>
                          </w:rPr>
                          <w:t>akreditovanéh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105"/>
                            <w:sz w:val="24"/>
                            <w:szCs w:val="24"/>
                          </w:rPr>
                          <w:t>o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4"/>
                            <w:szCs w:val="24"/>
                          </w:rPr>
                          <w:t>vzd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4"/>
                            <w:szCs w:val="24"/>
                          </w:rPr>
                          <w:t>ě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4"/>
                            <w:szCs w:val="24"/>
                          </w:rPr>
                          <w:t>lávacíh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"/>
                            <w:w w:val="103"/>
                            <w:sz w:val="24"/>
                            <w:szCs w:val="24"/>
                          </w:rPr>
                          <w:t>o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4"/>
                            <w:szCs w:val="24"/>
                          </w:rPr>
                          <w:t>programu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6"/>
                            <w:szCs w:val="26"/>
                          </w:rPr>
                          <w:t>A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0"/>
                            <w:w w:val="117"/>
                            <w:sz w:val="26"/>
                            <w:szCs w:val="26"/>
                          </w:rPr>
                          <w:t>K</w:t>
                        </w:r>
                        <w:hyperlink r:id="rId509" w:history="1">
                          <w:r>
                            <w:rPr lang="en-US" sz="26" baseline="0" dirty="0">
                              <w:jc w:val="left"/>
                              <w:rFonts w:ascii="Arial" w:hAnsi="Arial" w:cs="Arial"/>
                              <w14:textFill>
                                <w14:solidFill>
                                  <w14:srgbClr w14:val="000000">
                                    <w14:alpha w14:val="100000"/>
                                  </w14:srgbClr>
                                </w14:solidFill>
                              </w14:textFill>
                              <w:w w:val="103"/>
                              <w:sz w:val="26"/>
                              <w:szCs w:val="26"/>
                            </w:rPr>
                            <w:t>I./VE-116/2005</w:t>
                          </w:r>
                        </w:hyperlink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8" w:lineRule="exact"/>
                          <w:ind w:left="2587" w:right="0" w:hanging="1162"/>
                        </w:pP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6"/>
                            <w:szCs w:val="26"/>
                          </w:rPr>
                          <w:t>délk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5"/>
                            <w:sz w:val="26"/>
                            <w:szCs w:val="26"/>
                          </w:rPr>
                          <w:t>a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6"/>
                            <w:szCs w:val="26"/>
                          </w:rPr>
                          <w:t>vzd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6"/>
                            <w:szCs w:val="26"/>
                          </w:rPr>
                          <w:t>ě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6"/>
                            <w:szCs w:val="26"/>
                          </w:rPr>
                          <w:t>lávacíh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7"/>
                            <w:w w:val="95"/>
                            <w:sz w:val="26"/>
                            <w:szCs w:val="26"/>
                          </w:rPr>
                          <w:t>o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6"/>
                            <w:szCs w:val="26"/>
                          </w:rPr>
                          <w:t>programuV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2"/>
                            <w:sz w:val="24"/>
                            <w:szCs w:val="24"/>
                          </w:rPr>
                          <w:t>`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7"/>
                            <w:w w:val="85"/>
                            <w:sz w:val="24"/>
                            <w:szCs w:val="24"/>
                          </w:rPr>
                          <w:t>6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4"/>
                            <w:szCs w:val="24"/>
                          </w:rPr>
                          <w:t>hodin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696" w:lineRule="exact"/>
                          <w:ind w:left="1353" w:right="0" w:firstLine="57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4"/>
                            <w:szCs w:val="24"/>
                          </w:rPr>
                          <w:t>náze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8"/>
                            <w:sz w:val="24"/>
                            <w:szCs w:val="24"/>
                          </w:rPr>
                          <w:t>v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4"/>
                            <w:szCs w:val="24"/>
                          </w:rPr>
                          <w:t>vzd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4"/>
                            <w:szCs w:val="24"/>
                          </w:rPr>
                          <w:t>ě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4"/>
                            <w:szCs w:val="24"/>
                          </w:rPr>
                          <w:t>lávacíh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"/>
                            <w:w w:val="103"/>
                            <w:sz w:val="24"/>
                            <w:szCs w:val="24"/>
                          </w:rPr>
                          <w:t>o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4"/>
                            <w:szCs w:val="24"/>
                          </w:rPr>
                          <w:t>programu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3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32"/>
                            <w:szCs w:val="32"/>
                          </w:rPr>
                          <w:t>Venkovn</w:t>
                        </w:r>
                        <w:r>
                          <w:rPr lang="en-US" sz="3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110"/>
                            <w:sz w:val="32"/>
                            <w:szCs w:val="32"/>
                          </w:rPr>
                          <w:t>í</w:t>
                        </w:r>
                        <w:r>
                          <w:rPr lang="en-US" sz="3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32"/>
                            <w:szCs w:val="32"/>
                          </w:rPr>
                          <w:t>hrac</w:t>
                        </w:r>
                        <w:r>
                          <w:rPr lang="en-US" sz="3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111"/>
                            <w:sz w:val="32"/>
                            <w:szCs w:val="32"/>
                          </w:rPr>
                          <w:t>í</w:t>
                        </w:r>
                        <w:r>
                          <w:rPr lang="en-US" sz="3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32"/>
                            <w:szCs w:val="32"/>
                          </w:rPr>
                          <w:t>plochy</w:t>
                        </w: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429"/>
                        </w:pP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6"/>
                            <w:szCs w:val="26"/>
                          </w:rPr>
                          <w:t>Legislativa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104"/>
                            <w:sz w:val="26"/>
                            <w:szCs w:val="26"/>
                          </w:rPr>
                          <w:t>,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6"/>
                            <w:szCs w:val="26"/>
                          </w:rPr>
                          <w:t>požadavk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2"/>
                            <w:sz w:val="26"/>
                            <w:szCs w:val="26"/>
                          </w:rPr>
                          <w:t>y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6"/>
                            <w:szCs w:val="26"/>
                          </w:rPr>
                          <w:t>n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94"/>
                            <w:sz w:val="26"/>
                            <w:szCs w:val="26"/>
                          </w:rPr>
                          <w:t>a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6"/>
                            <w:szCs w:val="26"/>
                          </w:rPr>
                          <w:t>vybaven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2"/>
                            <w:sz w:val="26"/>
                            <w:szCs w:val="26"/>
                          </w:rPr>
                          <w:t>í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85"/>
                            <w:sz w:val="26"/>
                            <w:szCs w:val="26"/>
                          </w:rPr>
                          <w:t>a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6"/>
                            <w:szCs w:val="26"/>
                          </w:rPr>
                          <w:t>provoz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88" w:after="0" w:line="240" w:lineRule="auto"/>
                          <w:ind w:left="0" w:right="0" w:firstLine="1437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111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2"/>
                            <w:szCs w:val="22"/>
                          </w:rPr>
                          <w:t>Chrudim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13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dn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99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2"/>
                            <w:szCs w:val="22"/>
                          </w:rPr>
                          <w:t>17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8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2"/>
                            <w:szCs w:val="22"/>
                          </w:rPr>
                          <w:t>kv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2"/>
                            <w:szCs w:val="22"/>
                          </w:rPr>
                          <w:t>tn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104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2005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68" w:after="0" w:line="240" w:lineRule="auto"/>
                          <w:ind w:left="0" w:right="0" w:firstLine="812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2"/>
                            <w:szCs w:val="22"/>
                          </w:rPr>
                          <w:t>Funkc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3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oprávn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2"/>
                            <w:sz w:val="22"/>
                            <w:szCs w:val="22"/>
                          </w:rPr>
                          <w:t>é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osoby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99"/>
                            <w:sz w:val="22"/>
                            <w:szCs w:val="22"/>
                          </w:rPr>
                          <w:t>: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jednate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9"/>
                            <w:sz w:val="22"/>
                            <w:szCs w:val="22"/>
                          </w:rPr>
                          <w:t>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Spole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nosti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88" w:after="0" w:line="240" w:lineRule="auto"/>
                          <w:ind w:left="0" w:right="0" w:firstLine="379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2"/>
                            <w:szCs w:val="22"/>
                          </w:rPr>
                          <w:t>Jmén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84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podpi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102"/>
                            <w:sz w:val="22"/>
                            <w:szCs w:val="22"/>
                          </w:rPr>
                          <w:t>s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oprávn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2"/>
                            <w:sz w:val="22"/>
                            <w:szCs w:val="22"/>
                          </w:rPr>
                          <w:t>é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osoby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98"/>
                            <w:sz w:val="22"/>
                            <w:szCs w:val="22"/>
                          </w:rPr>
                          <w:t>: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Mgr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1"/>
                            <w:w w:val="102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Pave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6"/>
                            <w:sz w:val="22"/>
                            <w:szCs w:val="22"/>
                          </w:rPr>
                          <w:t>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Van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ura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557"/>
                            <w:tab w:val="left" w:pos="4119"/>
                            <w:tab w:val="left" w:pos="4304"/>
                            <w:tab w:val="left" w:pos="6329"/>
                          </w:tabs>
                          <w:spacing w:before="232" w:after="0" w:line="240" w:lineRule="auto"/>
                          <w:ind w:left="0" w:right="0" w:firstLine="2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Razítk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14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Spole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nosti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vgpp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đ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7"/>
                            <w:sz w:val="20"/>
                            <w:szCs w:val="20"/>
                          </w:rPr>
                          <w:t>znm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"/>
                            <w:sz w:val="20"/>
                            <w:szCs w:val="20"/>
                          </w:rPr>
                          <w:t>_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2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73"/>
                            <w:w w:val="32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1103,...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0"/>
                            <w:szCs w:val="20"/>
                          </w:rPr>
                          <w:t>(ZM/„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4"/>
                            <w:w w:val="88"/>
                            <w:sz w:val="20"/>
                            <w:szCs w:val="20"/>
                          </w:rPr>
                          <w:t>x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20"/>
                            <w:szCs w:val="20"/>
                          </w:rPr>
                          <w:t>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20"/>
                            <w:szCs w:val="20"/>
                          </w:rPr>
                          <w:t>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20"/>
                            <w:szCs w:val="20"/>
                          </w:rPr>
                          <w:t>wz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20"/>
                            <w:szCs w:val="20"/>
                          </w:rPr>
                          <w:t>ą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20"/>
                            <w:szCs w:val="20"/>
                          </w:rPr>
                          <w:t>šgøføuz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5" w:lineRule="exact"/>
        <w:ind w:left="4411" w:right="-40" w:hanging="1391"/>
      </w:pPr>
      <w:r/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4"/>
          <w:szCs w:val="24"/>
        </w:rPr>
        <w:t>č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4"/>
          <w:szCs w:val="24"/>
        </w:rPr>
        <w:t>ísl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4"/>
          <w:sz w:val="24"/>
          <w:szCs w:val="24"/>
        </w:rPr>
        <w:t>o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4"/>
          <w:szCs w:val="24"/>
        </w:rPr>
        <w:t>akreditovanéh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5"/>
          <w:sz w:val="24"/>
          <w:szCs w:val="24"/>
        </w:rPr>
        <w:t>o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4"/>
          <w:szCs w:val="24"/>
        </w:rPr>
        <w:t>vzd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4"/>
          <w:szCs w:val="24"/>
        </w:rPr>
        <w:t>ě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4"/>
          <w:szCs w:val="24"/>
        </w:rPr>
        <w:t>lávacíh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5"/>
          <w:w w:val="103"/>
          <w:sz w:val="24"/>
          <w:szCs w:val="24"/>
        </w:rPr>
        <w:t>o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4"/>
          <w:szCs w:val="24"/>
        </w:rPr>
        <w:t>programu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26"/>
          <w:szCs w:val="26"/>
        </w:rPr>
        <w:t>A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0"/>
          <w:w w:val="117"/>
          <w:sz w:val="26"/>
          <w:szCs w:val="26"/>
        </w:rPr>
        <w:t>K</w:t>
      </w:r>
      <w:hyperlink r:id="rId509" w:history="1">
        <w:r>
          <w:rPr lang="en-US" sz="26" baseline="0" dirty="0">
            <w:jc w:val="left"/>
            <w:rFonts w:ascii="Arial" w:hAnsi="Arial" w:cs="Arial"/>
            <w14:textFill>
              <w14:solidFill>
                <w14:srgbClr w14:val="000000">
                  <w14:alpha w14:val="100000"/>
                </w14:srgbClr>
              </w14:solidFill>
            </w14:textFill>
            <w:w w:val="103"/>
            <w:sz w:val="26"/>
            <w:szCs w:val="26"/>
          </w:rPr>
          <w:t>I./VE-116/2005</w:t>
        </w:r>
      </w:hyperlink>
      <w:r>
        <w:rPr>
          <w:rFonts w:ascii="Times New Roman" w:hAnsi="Times New Roman" w:cs="Times New Roman"/>
          <w:sz w:val="26"/>
          <w:szCs w:val="2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88" w:lineRule="exact"/>
        <w:ind w:left="5045" w:right="-40" w:hanging="1162"/>
      </w:pPr>
      <w:r/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6"/>
          <w:szCs w:val="26"/>
        </w:rPr>
        <w:t>délk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5"/>
          <w:sz w:val="26"/>
          <w:szCs w:val="26"/>
        </w:rPr>
        <w:t>a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6"/>
          <w:szCs w:val="26"/>
        </w:rPr>
        <w:t>vzd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6"/>
          <w:szCs w:val="26"/>
        </w:rPr>
        <w:t>ě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6"/>
          <w:szCs w:val="26"/>
        </w:rPr>
        <w:t>lávacíh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7"/>
          <w:w w:val="95"/>
          <w:sz w:val="26"/>
          <w:szCs w:val="26"/>
        </w:rPr>
        <w:t>o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6"/>
          <w:szCs w:val="26"/>
        </w:rPr>
        <w:t>programuV</w:t>
      </w:r>
      <w:r>
        <w:rPr>
          <w:rFonts w:ascii="Times New Roman" w:hAnsi="Times New Roman" w:cs="Times New Roman"/>
          <w:sz w:val="26"/>
          <w:szCs w:val="26"/>
        </w:rPr>
        <w:t> </w:t>
      </w:r>
      <w:r>
        <w:br w:type="textWrapping" w:clear="all"/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2"/>
          <w:sz w:val="24"/>
          <w:szCs w:val="24"/>
        </w:rPr>
        <w:t>`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7"/>
          <w:w w:val="85"/>
          <w:sz w:val="24"/>
          <w:szCs w:val="24"/>
        </w:rPr>
        <w:t>6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4"/>
          <w:szCs w:val="24"/>
        </w:rPr>
        <w:t>hodin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696" w:lineRule="exact"/>
        <w:ind w:left="3811" w:right="-40" w:firstLine="57"/>
      </w:pPr>
      <w:r/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4"/>
          <w:szCs w:val="24"/>
        </w:rPr>
        <w:t>náze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8"/>
          <w:sz w:val="24"/>
          <w:szCs w:val="24"/>
        </w:rPr>
        <w:t>v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4"/>
          <w:szCs w:val="24"/>
        </w:rPr>
        <w:t>vzd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4"/>
          <w:szCs w:val="24"/>
        </w:rPr>
        <w:t>ě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4"/>
          <w:szCs w:val="24"/>
        </w:rPr>
        <w:t>lávacíh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5"/>
          <w:w w:val="103"/>
          <w:sz w:val="24"/>
          <w:szCs w:val="24"/>
        </w:rPr>
        <w:t>o</w:t>
      </w:r>
      <w:r>
        <w:rPr lang="en-US" sz="24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4"/>
          <w:szCs w:val="24"/>
        </w:rPr>
        <w:t>programu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lang="en-US" sz="3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32"/>
          <w:szCs w:val="32"/>
        </w:rPr>
        <w:t>Venkovn</w:t>
      </w:r>
      <w:r>
        <w:rPr lang="en-US" sz="3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110"/>
          <w:sz w:val="32"/>
          <w:szCs w:val="32"/>
        </w:rPr>
        <w:t>í</w:t>
      </w:r>
      <w:r>
        <w:rPr lang="en-US" sz="3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32"/>
          <w:szCs w:val="32"/>
        </w:rPr>
        <w:t>hrac</w:t>
      </w:r>
      <w:r>
        <w:rPr lang="en-US" sz="3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111"/>
          <w:sz w:val="32"/>
          <w:szCs w:val="32"/>
        </w:rPr>
        <w:t>í</w:t>
      </w:r>
      <w:r>
        <w:rPr lang="en-US" sz="3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8"/>
          <w:sz w:val="32"/>
          <w:szCs w:val="32"/>
        </w:rPr>
        <w:t>plochy</w:t>
      </w:r>
      <w:r>
        <w:rPr>
          <w:rFonts w:ascii="Times New Roman" w:hAnsi="Times New Roman" w:cs="Times New Roman"/>
          <w:sz w:val="32"/>
          <w:szCs w:val="3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458" w:right="0" w:firstLine="429"/>
      </w:pPr>
      <w:r/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6"/>
          <w:szCs w:val="26"/>
        </w:rPr>
        <w:t>Legislativa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104"/>
          <w:sz w:val="26"/>
          <w:szCs w:val="26"/>
        </w:rPr>
        <w:t>,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6"/>
          <w:szCs w:val="26"/>
        </w:rPr>
        <w:t>požadavk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2"/>
          <w:sz w:val="26"/>
          <w:szCs w:val="26"/>
        </w:rPr>
        <w:t>y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6"/>
          <w:szCs w:val="26"/>
        </w:rPr>
        <w:t>n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94"/>
          <w:sz w:val="26"/>
          <w:szCs w:val="26"/>
        </w:rPr>
        <w:t>a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6"/>
          <w:szCs w:val="26"/>
        </w:rPr>
        <w:t>vybaven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2"/>
          <w:sz w:val="26"/>
          <w:szCs w:val="26"/>
        </w:rPr>
        <w:t>í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85"/>
          <w:sz w:val="26"/>
          <w:szCs w:val="26"/>
        </w:rPr>
        <w:t>a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6"/>
          <w:szCs w:val="26"/>
        </w:rPr>
        <w:t>provoz</w:t>
      </w:r>
      <w:r>
        <w:rPr>
          <w:rFonts w:ascii="Times New Roman" w:hAnsi="Times New Roman" w:cs="Times New Roman"/>
          <w:sz w:val="26"/>
          <w:szCs w:val="2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88" w:after="0" w:line="240" w:lineRule="auto"/>
        <w:ind w:left="2458" w:right="0" w:firstLine="1437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11"/>
          <w:sz w:val="22"/>
          <w:szCs w:val="22"/>
        </w:rPr>
        <w:t>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22"/>
          <w:szCs w:val="22"/>
        </w:rPr>
        <w:t>Chrudim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13"/>
          <w:sz w:val="22"/>
          <w:szCs w:val="22"/>
        </w:rPr>
        <w:t>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dn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99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2"/>
          <w:szCs w:val="22"/>
        </w:rPr>
        <w:t>17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8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2"/>
          <w:szCs w:val="22"/>
        </w:rPr>
        <w:t>kv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2"/>
          <w:szCs w:val="22"/>
        </w:rPr>
        <w:t>tn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104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2005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68" w:after="0" w:line="240" w:lineRule="auto"/>
        <w:ind w:left="2458" w:right="0" w:firstLine="812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Funkc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3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oprávn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2"/>
          <w:sz w:val="22"/>
          <w:szCs w:val="22"/>
        </w:rPr>
        <w:t>é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osoby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99"/>
          <w:sz w:val="22"/>
          <w:szCs w:val="22"/>
        </w:rPr>
        <w:t>: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jednate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9"/>
          <w:sz w:val="22"/>
          <w:szCs w:val="22"/>
        </w:rPr>
        <w:t>l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Spole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2"/>
          <w:szCs w:val="22"/>
        </w:rPr>
        <w:t>nosti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88" w:after="0" w:line="240" w:lineRule="auto"/>
        <w:ind w:left="2458" w:right="0" w:firstLine="379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Jmén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sz w:val="22"/>
          <w:szCs w:val="22"/>
        </w:rPr>
        <w:t>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84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podpi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2"/>
          <w:sz w:val="22"/>
          <w:szCs w:val="22"/>
        </w:rPr>
        <w:t>s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oprávn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2"/>
          <w:sz w:val="22"/>
          <w:szCs w:val="22"/>
        </w:rPr>
        <w:t>é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osoby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98"/>
          <w:sz w:val="22"/>
          <w:szCs w:val="22"/>
        </w:rPr>
        <w:t>: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Mgr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1"/>
          <w:w w:val="102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Pave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6"/>
          <w:sz w:val="22"/>
          <w:szCs w:val="22"/>
        </w:rPr>
        <w:t>l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Van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ura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474" w:right="228" w:bottom="500" w:left="500" w:header="708" w:footer="708" w:gutter="0"/>
          <w:docGrid w:linePitch="360"/>
        </w:sectPr>
        <w:tabs>
          <w:tab w:val="left" w:pos="5015"/>
          <w:tab w:val="left" w:pos="6577"/>
          <w:tab w:val="left" w:pos="6762"/>
          <w:tab w:val="left" w:pos="8787"/>
        </w:tabs>
        <w:spacing w:before="232" w:after="0" w:line="240" w:lineRule="auto"/>
        <w:ind w:left="2458" w:right="0" w:firstLine="2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0"/>
          <w:szCs w:val="20"/>
        </w:rPr>
        <w:t>Razítk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14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Spole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nosti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vgpp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đ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7"/>
          <w:sz w:val="20"/>
          <w:szCs w:val="20"/>
        </w:rPr>
        <w:t>znm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"/>
          <w:sz w:val="20"/>
          <w:szCs w:val="20"/>
        </w:rPr>
        <w:t>_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32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273"/>
          <w:w w:val="32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0"/>
          <w:szCs w:val="20"/>
        </w:rPr>
        <w:t>1103,...	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8"/>
          <w:sz w:val="20"/>
          <w:szCs w:val="20"/>
        </w:rPr>
        <w:t>(ZM/„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4"/>
          <w:w w:val="88"/>
          <w:sz w:val="20"/>
          <w:szCs w:val="20"/>
        </w:rPr>
        <w:t>x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6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6"/>
          <w:sz w:val="20"/>
          <w:szCs w:val="20"/>
        </w:rPr>
        <w:t>ø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6"/>
          <w:sz w:val="20"/>
          <w:szCs w:val="20"/>
        </w:rPr>
        <w:t>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6"/>
          <w:sz w:val="20"/>
          <w:szCs w:val="20"/>
        </w:rPr>
        <w:t>wz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6"/>
          <w:sz w:val="20"/>
          <w:szCs w:val="20"/>
        </w:rPr>
        <w:t>ą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6"/>
          <w:sz w:val="20"/>
          <w:szCs w:val="20"/>
        </w:rPr>
        <w:t>šgøføuz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6022847</wp:posOffset>
            </wp:positionH>
            <wp:positionV relativeFrom="page">
              <wp:posOffset>8826847</wp:posOffset>
            </wp:positionV>
            <wp:extent cx="275844" cy="142671"/>
            <wp:effectExtent l="0" t="0" r="0" b="0"/>
            <wp:wrapNone/>
            <wp:docPr id="510" name="Freeform 5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1" flipH="0" flipV="0">
                      <a:off x="6022847" y="8826847"/>
                      <a:ext cx="161544" cy="283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84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4"/>
                            <w:szCs w:val="4"/>
                          </w:rPr>
                          <w:t>W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4"/>
                            <w:szCs w:val="4"/>
                          </w:rPr>
                          <w:t>4“</w:t>
                        </w:r>
                        <w: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6022847</wp:posOffset>
            </wp:positionH>
            <wp:positionV relativeFrom="page">
              <wp:posOffset>8826843</wp:posOffset>
            </wp:positionV>
            <wp:extent cx="275844" cy="142671"/>
            <wp:effectExtent l="0" t="0" r="0" b="0"/>
            <wp:wrapNone/>
            <wp:docPr id="511" name="Freeform 5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022847" y="8826843"/>
                      <a:ext cx="161544" cy="283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84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4"/>
                            <w:szCs w:val="4"/>
                          </w:rPr>
                          <w:t>W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6"/>
                            <w:sz w:val="4"/>
                            <w:szCs w:val="4"/>
                          </w:rPr>
                          <w:t>4“</w:t>
                        </w:r>
                        <w: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800" behindDoc="0" locked="0" layoutInCell="1" allowOverlap="1">
            <wp:simplePos x="0" y="0"/>
            <wp:positionH relativeFrom="page">
              <wp:posOffset>5868040</wp:posOffset>
            </wp:positionH>
            <wp:positionV relativeFrom="page">
              <wp:posOffset>9071445</wp:posOffset>
            </wp:positionV>
            <wp:extent cx="884190" cy="312902"/>
            <wp:effectExtent l="0" t="0" r="0" b="0"/>
            <wp:wrapNone/>
            <wp:docPr id="512" name="Freeform 5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40760" flipH="0" flipV="0">
                      <a:off x="5868040" y="9071445"/>
                      <a:ext cx="769890" cy="1986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02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9"/>
                            <w:sz w:val="28"/>
                            <w:szCs w:val="28"/>
                          </w:rPr>
                          <w:t>'_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9"/>
                            <w:sz w:val="28"/>
                            <w:szCs w:val="28"/>
                          </w:rPr>
                          <w:t>ćı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9"/>
                            <w:sz w:val="28"/>
                            <w:szCs w:val="28"/>
                          </w:rPr>
                          <w:t>zf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39"/>
                            <w:sz w:val="28"/>
                            <w:szCs w:val="28"/>
                          </w:rPr>
                          <w:t>,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0"/>
                            <w:sz w:val="28"/>
                            <w:szCs w:val="28"/>
                          </w:rPr>
                          <w:t>,‹4ÝÉ“*~'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0"/>
                            <w:sz w:val="28"/>
                            <w:szCs w:val="28"/>
                          </w:rPr>
                          <w:t>Ĺ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0"/>
                            <w:sz w:val="28"/>
                            <w:szCs w:val="28"/>
                          </w:rPr>
                          <w:t>..„,	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20" behindDoc="0" locked="0" layoutInCell="1" allowOverlap="1">
            <wp:simplePos x="0" y="0"/>
            <wp:positionH relativeFrom="page">
              <wp:posOffset>5868040</wp:posOffset>
            </wp:positionH>
            <wp:positionV relativeFrom="page">
              <wp:posOffset>9071440</wp:posOffset>
            </wp:positionV>
            <wp:extent cx="884187" cy="312902"/>
            <wp:effectExtent l="0" t="0" r="0" b="0"/>
            <wp:wrapNone/>
            <wp:docPr id="513" name="Freeform 5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40761" flipH="0" flipV="0">
                      <a:off x="5868040" y="9071440"/>
                      <a:ext cx="769887" cy="1986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02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9"/>
                            <w:sz w:val="28"/>
                            <w:szCs w:val="28"/>
                          </w:rPr>
                          <w:t>'_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9"/>
                            <w:sz w:val="28"/>
                            <w:szCs w:val="28"/>
                          </w:rPr>
                          <w:t>ćı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9"/>
                            <w:sz w:val="28"/>
                            <w:szCs w:val="28"/>
                          </w:rPr>
                          <w:t>zf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39"/>
                            <w:sz w:val="28"/>
                            <w:szCs w:val="28"/>
                          </w:rPr>
                          <w:t>,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0"/>
                            <w:sz w:val="28"/>
                            <w:szCs w:val="28"/>
                          </w:rPr>
                          <w:t>,‹4ÝÉ“*~'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0"/>
                            <w:sz w:val="28"/>
                            <w:szCs w:val="28"/>
                          </w:rPr>
                          <w:t>Ĺ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0"/>
                            <w:sz w:val="28"/>
                            <w:szCs w:val="28"/>
                          </w:rPr>
                          <w:t>..„,	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"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94" behindDoc="0" locked="0" layoutInCell="1" allowOverlap="1">
            <wp:simplePos x="0" y="0"/>
            <wp:positionH relativeFrom="page">
              <wp:posOffset>3563894</wp:posOffset>
            </wp:positionH>
            <wp:positionV relativeFrom="page">
              <wp:posOffset>8938480</wp:posOffset>
            </wp:positionV>
            <wp:extent cx="2577138" cy="284530"/>
            <wp:effectExtent l="0" t="0" r="0" b="0"/>
            <wp:wrapNone/>
            <wp:docPr id="514" name="Freeform 5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82145" flipH="0" flipV="0">
                      <a:off x="3563894" y="8938480"/>
                      <a:ext cx="2462838" cy="1702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621"/>
                            <w:tab w:val="left" w:pos="3864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4"/>
                            <w:szCs w:val="24"/>
                          </w:rPr>
                          <w:t>'D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4"/>
                            <w:szCs w:val="24"/>
                          </w:rPr>
                          <w:t>ı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4"/>
                            <w:szCs w:val="24"/>
                          </w:rPr>
                          <w:t>c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68"/>
                            <w:sz w:val="24"/>
                            <w:szCs w:val="24"/>
                          </w:rPr>
                          <w:t>z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24"/>
                            <w:szCs w:val="24"/>
                          </w:rPr>
                          <w:t>021505369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64"/>
                            <w:sz w:val="24"/>
                            <w:szCs w:val="24"/>
                          </w:rPr>
                          <w:t>5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24"/>
                            <w:szCs w:val="24"/>
                          </w:rPr>
                          <w:t>ı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24"/>
                            <w:szCs w:val="24"/>
                          </w:rPr>
                          <w:t>cozas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69"/>
                            <w:sz w:val="24"/>
                            <w:szCs w:val="24"/>
                          </w:rPr>
                          <w:t>o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2"/>
                            <w:sz w:val="24"/>
                            <w:szCs w:val="24"/>
                          </w:rPr>
                          <w:t>57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42"/>
                            <w:sz w:val="24"/>
                            <w:szCs w:val="24"/>
                          </w:rPr>
                          <w:t>.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5"/>
                            <w:sz w:val="24"/>
                            <w:szCs w:val="24"/>
                          </w:rPr>
                          <w:t>no'-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6"/>
                            <w:sz w:val="24"/>
                            <w:szCs w:val="24"/>
                          </w:rPr>
                          <w:t>I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"/>
                            <w:sz w:val="24"/>
                            <w:szCs w:val="24"/>
                          </w:rPr>
                          <w:t>›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14" behindDoc="0" locked="0" layoutInCell="1" allowOverlap="1">
            <wp:simplePos x="0" y="0"/>
            <wp:positionH relativeFrom="page">
              <wp:posOffset>3563897</wp:posOffset>
            </wp:positionH>
            <wp:positionV relativeFrom="page">
              <wp:posOffset>8938475</wp:posOffset>
            </wp:positionV>
            <wp:extent cx="2577134" cy="284530"/>
            <wp:effectExtent l="0" t="0" r="0" b="0"/>
            <wp:wrapNone/>
            <wp:docPr id="515" name="Freeform 5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82146" flipH="0" flipV="0">
                      <a:off x="3563897" y="8938475"/>
                      <a:ext cx="2462834" cy="1702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621"/>
                            <w:tab w:val="left" w:pos="3864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4"/>
                            <w:szCs w:val="24"/>
                          </w:rPr>
                          <w:t>'D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4"/>
                            <w:szCs w:val="24"/>
                          </w:rPr>
                          <w:t>ı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4"/>
                            <w:szCs w:val="24"/>
                          </w:rPr>
                          <w:t>c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68"/>
                            <w:sz w:val="24"/>
                            <w:szCs w:val="24"/>
                          </w:rPr>
                          <w:t>z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24"/>
                            <w:szCs w:val="24"/>
                          </w:rPr>
                          <w:t>021505369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64"/>
                            <w:sz w:val="24"/>
                            <w:szCs w:val="24"/>
                          </w:rPr>
                          <w:t>5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24"/>
                            <w:szCs w:val="24"/>
                          </w:rPr>
                          <w:t>ı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24"/>
                            <w:szCs w:val="24"/>
                          </w:rPr>
                          <w:t>cozas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69"/>
                            <w:sz w:val="24"/>
                            <w:szCs w:val="24"/>
                          </w:rPr>
                          <w:t>o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2"/>
                            <w:sz w:val="24"/>
                            <w:szCs w:val="24"/>
                          </w:rPr>
                          <w:t>57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42"/>
                            <w:sz w:val="24"/>
                            <w:szCs w:val="24"/>
                          </w:rPr>
                          <w:t>.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5"/>
                            <w:sz w:val="24"/>
                            <w:szCs w:val="24"/>
                          </w:rPr>
                          <w:t>no'-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6"/>
                            <w:sz w:val="24"/>
                            <w:szCs w:val="24"/>
                          </w:rPr>
                          <w:t>I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"/>
                            <w:sz w:val="24"/>
                            <w:szCs w:val="24"/>
                          </w:rPr>
                          <w:t>›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83" behindDoc="0" locked="0" layoutInCell="1" allowOverlap="1">
            <wp:simplePos x="0" y="0"/>
            <wp:positionH relativeFrom="page">
              <wp:posOffset>3533812</wp:posOffset>
            </wp:positionH>
            <wp:positionV relativeFrom="page">
              <wp:posOffset>8785374</wp:posOffset>
            </wp:positionV>
            <wp:extent cx="3360038" cy="333679"/>
            <wp:effectExtent l="0" t="0" r="0" b="0"/>
            <wp:wrapNone/>
            <wp:docPr id="516" name="Freeform 5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44466" flipH="0" flipV="0">
                      <a:off x="3533812" y="8785374"/>
                      <a:ext cx="3245738" cy="21937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99"/>
                            <w:tab w:val="left" w:pos="1642"/>
                            <w:tab w:val="left" w:pos="3729"/>
                            <w:tab w:val="left" w:pos="3773"/>
                            <w:tab w:val="left" w:pos="4073"/>
                            <w:tab w:val="left" w:pos="4211"/>
                            <w:tab w:val="left" w:pos="4433"/>
                            <w:tab w:val="left" w:pos="4747"/>
                            <w:tab w:val="left" w:pos="4865"/>
                            <w:tab w:val="left" w:pos="5086"/>
                          </w:tabs>
                          <w:spacing w:before="0" w:after="0" w:line="135" w:lineRule="exact"/>
                          <w:ind w:left="0" w:right="0" w:firstLine="622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18"/>
                            <w:szCs w:val="18"/>
                          </w:rPr>
                          <w:t>829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"/>
                            <w:sz w:val="18"/>
                            <w:szCs w:val="18"/>
                          </w:rPr>
                          <w:t>'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1"/>
                            <w:sz w:val="18"/>
                            <w:szCs w:val="18"/>
                          </w:rPr>
                          <w:t>ZÉR-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31"/>
                            <w:sz w:val="18"/>
                            <w:szCs w:val="18"/>
                          </w:rPr>
                          <w:t>ď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-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Ů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M	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7"/>
                            <w:sz w:val="18"/>
                            <w:szCs w:val="18"/>
                          </w:rPr>
                          <w:t>.4		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18"/>
                            <w:szCs w:val="18"/>
                          </w:rPr>
                          <w:t>f'	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0"/>
                            <w:sz w:val="18"/>
                            <w:szCs w:val="18"/>
                          </w:rPr>
                          <w:t>`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Šé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ł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âžšmios-s'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íx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ăı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esša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6"/>
                            <w:w w:val="89"/>
                            <w:sz w:val="22"/>
                            <w:szCs w:val="22"/>
                          </w:rPr>
                          <w:t>g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22"/>
                            <w:szCs w:val="22"/>
                          </w:rPr>
                          <w:t>zm“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2"/>
                            <w:szCs w:val="22"/>
                          </w:rPr>
                          <w:t>M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22"/>
                            <w:szCs w:val="22"/>
                          </w:rPr>
                          <w:t>l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5"/>
                            <w:w w:val="43"/>
                            <w:sz w:val="22"/>
                            <w:szCs w:val="22"/>
                          </w:rPr>
                          <w:t>ˇ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Mf'f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2"/>
                            <w:sz w:val="22"/>
                            <w:szCs w:val="22"/>
                          </w:rPr>
                          <w:t>'7	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9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03" behindDoc="0" locked="0" layoutInCell="1" allowOverlap="1">
            <wp:simplePos x="0" y="0"/>
            <wp:positionH relativeFrom="page">
              <wp:posOffset>3533815</wp:posOffset>
            </wp:positionH>
            <wp:positionV relativeFrom="page">
              <wp:posOffset>8785370</wp:posOffset>
            </wp:positionV>
            <wp:extent cx="3360034" cy="333678"/>
            <wp:effectExtent l="0" t="0" r="0" b="0"/>
            <wp:wrapNone/>
            <wp:docPr id="517" name="Freeform 5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44467" flipH="0" flipV="0">
                      <a:off x="3533815" y="8785370"/>
                      <a:ext cx="3245734" cy="21937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99"/>
                            <w:tab w:val="left" w:pos="1642"/>
                            <w:tab w:val="left" w:pos="3729"/>
                            <w:tab w:val="left" w:pos="3773"/>
                            <w:tab w:val="left" w:pos="4073"/>
                            <w:tab w:val="left" w:pos="4211"/>
                            <w:tab w:val="left" w:pos="4433"/>
                            <w:tab w:val="left" w:pos="4747"/>
                            <w:tab w:val="left" w:pos="4865"/>
                            <w:tab w:val="left" w:pos="5086"/>
                          </w:tabs>
                          <w:spacing w:before="0" w:after="0" w:line="135" w:lineRule="exact"/>
                          <w:ind w:left="0" w:right="0" w:firstLine="622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18"/>
                            <w:szCs w:val="18"/>
                          </w:rPr>
                          <w:t>829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"/>
                            <w:sz w:val="18"/>
                            <w:szCs w:val="18"/>
                          </w:rPr>
                          <w:t>'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1"/>
                            <w:sz w:val="18"/>
                            <w:szCs w:val="18"/>
                          </w:rPr>
                          <w:t>ZÉR-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31"/>
                            <w:sz w:val="18"/>
                            <w:szCs w:val="18"/>
                          </w:rPr>
                          <w:t>ď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-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Ů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M	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7"/>
                            <w:sz w:val="18"/>
                            <w:szCs w:val="18"/>
                          </w:rPr>
                          <w:t>.4		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18"/>
                            <w:szCs w:val="18"/>
                          </w:rPr>
                          <w:t>f'	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0"/>
                            <w:sz w:val="18"/>
                            <w:szCs w:val="18"/>
                          </w:rPr>
                          <w:t>`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Šé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ł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âžšmios-s'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íx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ăı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2"/>
                            <w:szCs w:val="22"/>
                          </w:rPr>
                          <w:t>esša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6"/>
                            <w:w w:val="89"/>
                            <w:sz w:val="22"/>
                            <w:szCs w:val="22"/>
                          </w:rPr>
                          <w:t>g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22"/>
                            <w:szCs w:val="22"/>
                          </w:rPr>
                          <w:t>zm“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2"/>
                            <w:szCs w:val="22"/>
                          </w:rPr>
                          <w:t>M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22"/>
                            <w:szCs w:val="22"/>
                          </w:rPr>
                          <w:t>l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5"/>
                            <w:w w:val="43"/>
                            <w:sz w:val="22"/>
                            <w:szCs w:val="22"/>
                          </w:rPr>
                          <w:t>ˇ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Mf'f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2"/>
                            <w:sz w:val="22"/>
                            <w:szCs w:val="22"/>
                          </w:rPr>
                          <w:t>'7	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9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56" behindDoc="0" locked="0" layoutInCell="1" allowOverlap="1">
            <wp:simplePos x="0" y="0"/>
            <wp:positionH relativeFrom="page">
              <wp:posOffset>5980171</wp:posOffset>
            </wp:positionH>
            <wp:positionV relativeFrom="page">
              <wp:posOffset>8732810</wp:posOffset>
            </wp:positionV>
            <wp:extent cx="159618" cy="142671"/>
            <wp:effectExtent l="0" t="0" r="0" b="0"/>
            <wp:wrapNone/>
            <wp:docPr id="518" name="Freeform 5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938533" flipH="0" flipV="0">
                      <a:off x="5980171" y="8732810"/>
                      <a:ext cx="45318" cy="283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0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4"/>
                            <w:szCs w:val="4"/>
                          </w:rPr>
                          <w:t>JV: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0"/>
                            <w:sz w:val="4"/>
                            <w:szCs w:val="4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76" behindDoc="0" locked="0" layoutInCell="1" allowOverlap="1">
            <wp:simplePos x="0" y="0"/>
            <wp:positionH relativeFrom="page">
              <wp:posOffset>5980170</wp:posOffset>
            </wp:positionH>
            <wp:positionV relativeFrom="page">
              <wp:posOffset>8732806</wp:posOffset>
            </wp:positionV>
            <wp:extent cx="159618" cy="142671"/>
            <wp:effectExtent l="0" t="0" r="0" b="0"/>
            <wp:wrapNone/>
            <wp:docPr id="519" name="Freeform 5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938534" flipH="0" flipV="0">
                      <a:off x="5980170" y="8732806"/>
                      <a:ext cx="45318" cy="283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0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4"/>
                            <w:szCs w:val="4"/>
                          </w:rPr>
                          <w:t>JV:	</w:t>
                        </w:r>
                        <w:r>
                          <w:rPr lang="en-US" sz="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0"/>
                            <w:sz w:val="4"/>
                            <w:szCs w:val="4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/>
                            <w:sz w:val="4"/>
                            <w:szCs w:val="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spacing w:after="23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-609272</wp:posOffset>
            </wp:positionV>
            <wp:extent cx="7113542" cy="10185694"/>
            <wp:effectExtent l="0" t="0" r="0" b="0"/>
            <wp:wrapNone/>
            <wp:docPr id="520" name="Picture 5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20" name="Picture 520"/>
                    <pic:cNvPicPr>
                      <a:picLocks noChangeAspect="0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3542" cy="1018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2153837</wp:posOffset>
            </wp:positionH>
            <wp:positionV relativeFrom="paragraph">
              <wp:posOffset>29936</wp:posOffset>
            </wp:positionV>
            <wp:extent cx="2592457" cy="511727"/>
            <wp:effectExtent l="0" t="0" r="0" b="0"/>
            <wp:wrapNone/>
            <wp:docPr id="521" name="Freeform 5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14628" flipH="0" flipV="0">
                      <a:off x="2153837" y="645264"/>
                      <a:ext cx="2478157" cy="39742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1121"/>
                        </w:pP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6"/>
                            <w:szCs w:val="26"/>
                          </w:rPr>
                          <w:t>Dodate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3"/>
                            <w:w w:val="115"/>
                            <w:sz w:val="26"/>
                            <w:szCs w:val="26"/>
                          </w:rPr>
                          <w:t>k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6"/>
                            <w:szCs w:val="26"/>
                          </w:rPr>
                          <w:t>č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2"/>
                            <w:w w:val="97"/>
                            <w:sz w:val="26"/>
                            <w:szCs w:val="26"/>
                          </w:rPr>
                          <w:t>.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6"/>
                            <w:szCs w:val="2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2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06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7"/>
                            <w:w w:val="9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1/9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5"/>
                            <w:sz w:val="20"/>
                            <w:szCs w:val="20"/>
                          </w:rPr>
                          <w:t>7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99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1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0"/>
                            <w:szCs w:val="20"/>
                          </w:rPr>
                          <w:t>20.12.1997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522" name="Freeform 5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523" name="Freeform 5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524" name="Freeform 5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525" name="Freeform 5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526" name="Freeform 5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527" name="Freeform 5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528" name="Freeform 5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529" name="Freeform 5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2870" w:right="0" w:firstLine="1121"/>
      </w:pPr>
      <w:r/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26"/>
          <w:szCs w:val="26"/>
        </w:rPr>
        <w:t>Dodate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3"/>
          <w:w w:val="115"/>
          <w:sz w:val="26"/>
          <w:szCs w:val="26"/>
        </w:rPr>
        <w:t>k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6"/>
          <w:szCs w:val="26"/>
        </w:rPr>
        <w:t>č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22"/>
          <w:w w:val="97"/>
          <w:sz w:val="26"/>
          <w:szCs w:val="26"/>
        </w:rPr>
        <w:t>.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2" w:after="0" w:line="240" w:lineRule="auto"/>
        <w:ind w:left="2870" w:right="0" w:firstLine="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6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9"/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9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7"/>
          <w:w w:val="96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1/9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5"/>
          <w:sz w:val="20"/>
          <w:szCs w:val="20"/>
        </w:rPr>
        <w:t>7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99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11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20"/>
          <w:szCs w:val="20"/>
        </w:rPr>
        <w:t>20.12.1997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after="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815298</wp:posOffset>
            </wp:positionH>
            <wp:positionV relativeFrom="paragraph">
              <wp:posOffset>-117782</wp:posOffset>
            </wp:positionV>
            <wp:extent cx="1647504" cy="256159"/>
            <wp:effectExtent l="0" t="0" r="0" b="0"/>
            <wp:wrapNone/>
            <wp:docPr id="530" name="Freeform 5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10251" flipH="0" flipV="0">
                      <a:off x="815298" y="1228431"/>
                      <a:ext cx="1533204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Dodatke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112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6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93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0"/>
                            <w:sz w:val="20"/>
                            <w:szCs w:val="20"/>
                          </w:rPr>
                          <w:t>ní: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763" w:right="0" w:firstLine="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2"/>
          <w:sz w:val="20"/>
          <w:szCs w:val="20"/>
        </w:rPr>
        <w:t>Dodatke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112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96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6"/>
          <w:sz w:val="20"/>
          <w:szCs w:val="20"/>
        </w:rPr>
        <w:t>4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93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0"/>
          <w:sz w:val="20"/>
          <w:szCs w:val="20"/>
        </w:rPr>
        <w:t>ní: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809657</wp:posOffset>
            </wp:positionH>
            <wp:positionV relativeFrom="paragraph">
              <wp:posOffset>90298</wp:posOffset>
            </wp:positionV>
            <wp:extent cx="4290664" cy="446675"/>
            <wp:effectExtent l="0" t="0" r="0" b="0"/>
            <wp:wrapNone/>
            <wp:docPr id="531" name="Freeform 5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23846" flipH="0" flipV="0">
                      <a:off x="809657" y="1760997"/>
                      <a:ext cx="4176364" cy="33237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26"/>
                          </w:tabs>
                          <w:spacing w:before="0" w:after="0" w:line="277" w:lineRule="exact"/>
                          <w:ind w:left="0" w:right="0" w:firstLine="2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Bo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7"/>
                            <w:sz w:val="22"/>
                            <w:szCs w:val="22"/>
                          </w:rPr>
                          <w:t>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.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6"/>
                            <w:w w:val="35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Smlouv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9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8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Smluvn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98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Stran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7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8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Zhotovite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101"/>
                            <w:sz w:val="22"/>
                            <w:szCs w:val="22"/>
                          </w:rPr>
                          <w:t>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82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bankovn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2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Spojení: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2"/>
                            <w:szCs w:val="22"/>
                          </w:rPr>
                          <w:t>GEMB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7"/>
                            <w:sz w:val="22"/>
                            <w:szCs w:val="22"/>
                          </w:rPr>
                          <w:t>,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2"/>
                            <w:szCs w:val="22"/>
                          </w:rPr>
                          <w:t>íSl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1"/>
                            <w:w w:val="94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ú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t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8"/>
                            <w:sz w:val="22"/>
                            <w:szCs w:val="22"/>
                          </w:rPr>
                          <w:t>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2"/>
                            <w:szCs w:val="22"/>
                          </w:rPr>
                          <w:t>173052378/0600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3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14"/>
        </w:tabs>
        <w:spacing w:before="0" w:after="0" w:line="277" w:lineRule="exact"/>
        <w:ind w:left="753" w:right="2778" w:firstLine="2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Bo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97"/>
          <w:sz w:val="22"/>
          <w:szCs w:val="22"/>
        </w:rPr>
        <w:t>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.	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6"/>
          <w:w w:val="35"/>
          <w:sz w:val="22"/>
          <w:szCs w:val="22"/>
        </w:rPr>
        <w:t>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Smlouv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9"/>
          <w:sz w:val="22"/>
          <w:szCs w:val="22"/>
        </w:rPr>
        <w:t>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8"/>
          <w:sz w:val="22"/>
          <w:szCs w:val="22"/>
        </w:rPr>
        <w:t>-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Smluvn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98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Stran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7"/>
          <w:sz w:val="22"/>
          <w:szCs w:val="22"/>
        </w:rPr>
        <w:t>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8"/>
          <w:sz w:val="22"/>
          <w:szCs w:val="22"/>
        </w:rPr>
        <w:t>-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Zhotovite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101"/>
          <w:sz w:val="22"/>
          <w:szCs w:val="22"/>
        </w:rPr>
        <w:t>l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82"/>
          <w:sz w:val="22"/>
          <w:szCs w:val="22"/>
        </w:rPr>
        <w:t>-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bankovn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2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Spojení: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GEMB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7"/>
          <w:sz w:val="22"/>
          <w:szCs w:val="22"/>
        </w:rPr>
        <w:t>,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2"/>
          <w:szCs w:val="22"/>
        </w:rPr>
        <w:t>íSl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94"/>
          <w:sz w:val="22"/>
          <w:szCs w:val="22"/>
        </w:rPr>
        <w:t>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ú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t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8"/>
          <w:sz w:val="22"/>
          <w:szCs w:val="22"/>
        </w:rPr>
        <w:t>u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173052378/0600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812220</wp:posOffset>
            </wp:positionH>
            <wp:positionV relativeFrom="paragraph">
              <wp:posOffset>84974</wp:posOffset>
            </wp:positionV>
            <wp:extent cx="3322397" cy="270344"/>
            <wp:effectExtent l="0" t="0" r="0" b="0"/>
            <wp:wrapNone/>
            <wp:docPr id="532" name="Freeform 5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24496" flipH="0" flipV="0">
                      <a:off x="812220" y="2666262"/>
                      <a:ext cx="3208097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2"/>
                            <w:szCs w:val="22"/>
                          </w:rPr>
                          <w:t>Bo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6"/>
                            <w:sz w:val="22"/>
                            <w:szCs w:val="22"/>
                          </w:rPr>
                          <w:t>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9"/>
                            <w:w w:val="87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5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Smlouv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9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8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2"/>
                            <w:szCs w:val="22"/>
                          </w:rPr>
                          <w:t>cenov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103"/>
                            <w:sz w:val="22"/>
                            <w:szCs w:val="22"/>
                          </w:rPr>
                          <w:t>é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ujednán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2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85"/>
                            <w:sz w:val="22"/>
                            <w:szCs w:val="22"/>
                          </w:rPr>
                          <w:t>-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p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ř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íloh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102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2"/>
                            <w:w w:val="90"/>
                            <w:sz w:val="22"/>
                            <w:szCs w:val="22"/>
                          </w:rPr>
                          <w:t>.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9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758" w:right="0" w:firstLine="0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2"/>
          <w:szCs w:val="22"/>
        </w:rPr>
        <w:t>Bo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96"/>
          <w:sz w:val="22"/>
          <w:szCs w:val="22"/>
        </w:rPr>
        <w:t>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9"/>
          <w:w w:val="87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2"/>
          <w:szCs w:val="22"/>
        </w:rPr>
        <w:t>I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5"/>
          <w:sz w:val="22"/>
          <w:szCs w:val="22"/>
        </w:rPr>
        <w:t>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Smlouv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9"/>
          <w:sz w:val="22"/>
          <w:szCs w:val="22"/>
        </w:rPr>
        <w:t>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8"/>
          <w:sz w:val="22"/>
          <w:szCs w:val="22"/>
        </w:rPr>
        <w:t>-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2"/>
          <w:szCs w:val="22"/>
        </w:rPr>
        <w:t>cenov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103"/>
          <w:sz w:val="22"/>
          <w:szCs w:val="22"/>
        </w:rPr>
        <w:t>é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ujednán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2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85"/>
          <w:sz w:val="22"/>
          <w:szCs w:val="22"/>
        </w:rPr>
        <w:t>-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p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ř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íloh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102"/>
          <w:sz w:val="22"/>
          <w:szCs w:val="22"/>
        </w:rPr>
        <w:t>a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2"/>
          <w:szCs w:val="22"/>
        </w:rPr>
        <w:t>č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12"/>
          <w:w w:val="90"/>
          <w:sz w:val="22"/>
          <w:szCs w:val="22"/>
        </w:rPr>
        <w:t>.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49"/>
          <w:sz w:val="22"/>
          <w:szCs w:val="22"/>
        </w:rPr>
        <w:t>1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803078</wp:posOffset>
            </wp:positionH>
            <wp:positionV relativeFrom="paragraph">
              <wp:posOffset>105930</wp:posOffset>
            </wp:positionV>
            <wp:extent cx="3002663" cy="270344"/>
            <wp:effectExtent l="0" t="0" r="0" b="0"/>
            <wp:wrapNone/>
            <wp:docPr id="533" name="Freeform 5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23583" flipH="0" flipV="0">
                      <a:off x="803078" y="3237763"/>
                      <a:ext cx="2888363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Ostatn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102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bod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1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Smlouv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9"/>
                            <w:sz w:val="22"/>
                            <w:szCs w:val="22"/>
                          </w:rPr>
                          <w:t>y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ů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2"/>
                            <w:szCs w:val="22"/>
                          </w:rPr>
                          <w:t>Stávaj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1"/>
                            <w:w w:val="97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2"/>
                            <w:szCs w:val="22"/>
                          </w:rPr>
                          <w:t>bez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sz w:val="22"/>
                            <w:szCs w:val="22"/>
                          </w:rPr>
                          <w:t>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Zm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ny.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743" w:right="0" w:firstLine="0"/>
      </w:pPr>
      <w:r/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2"/>
          <w:szCs w:val="22"/>
        </w:rPr>
        <w:t>Ostatn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102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2"/>
          <w:szCs w:val="22"/>
        </w:rPr>
        <w:t>bod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1"/>
          <w:sz w:val="22"/>
          <w:szCs w:val="22"/>
        </w:rPr>
        <w:t>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2"/>
          <w:szCs w:val="22"/>
        </w:rPr>
        <w:t>Smlouv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9"/>
          <w:sz w:val="22"/>
          <w:szCs w:val="22"/>
        </w:rPr>
        <w:t>y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Z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ů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2"/>
          <w:szCs w:val="22"/>
        </w:rPr>
        <w:t>Stávaj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97"/>
          <w:sz w:val="22"/>
          <w:szCs w:val="22"/>
        </w:rPr>
        <w:t>í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2"/>
          <w:szCs w:val="22"/>
        </w:rPr>
        <w:t>bez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sz w:val="22"/>
          <w:szCs w:val="22"/>
        </w:rPr>
        <w:t>e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Zm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ě</w:t>
      </w:r>
      <w:r>
        <w:rPr lang="en-US" sz="2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2"/>
          <w:szCs w:val="22"/>
        </w:rPr>
        <w:t>ny.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793927</wp:posOffset>
            </wp:positionH>
            <wp:positionV relativeFrom="paragraph">
              <wp:posOffset>12776</wp:posOffset>
            </wp:positionV>
            <wp:extent cx="1528611" cy="256159"/>
            <wp:effectExtent l="0" t="0" r="0" b="0"/>
            <wp:wrapNone/>
            <wp:docPr id="534" name="Freeform 53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22226" flipH="0" flipV="0">
                      <a:off x="793927" y="4941659"/>
                      <a:ext cx="1414311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113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Praz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1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11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1.2.2007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500" w:bottom="500" w:left="500" w:header="708" w:footer="708" w:gutter="0"/>
          <w:docGrid w:linePitch="360"/>
        </w:sectPr>
        <w:spacing w:before="0" w:after="0" w:line="240" w:lineRule="auto"/>
        <w:ind w:left="729" w:right="0" w:firstLine="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113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Praz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11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111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1"/>
          <w:sz w:val="20"/>
          <w:szCs w:val="20"/>
        </w:rPr>
        <w:t>1.2.2007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443" behindDoc="0" locked="0" layoutInCell="1" allowOverlap="1">
            <wp:simplePos x="0" y="0"/>
            <wp:positionH relativeFrom="page">
              <wp:posOffset>672114</wp:posOffset>
            </wp:positionH>
            <wp:positionV relativeFrom="page">
              <wp:posOffset>5780560</wp:posOffset>
            </wp:positionV>
            <wp:extent cx="4893412" cy="1149584"/>
            <wp:effectExtent l="0" t="0" r="0" b="0"/>
            <wp:wrapNone/>
            <wp:docPr id="535" name="Freeform 5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3726" flipH="0" flipV="0">
                      <a:off x="672114" y="5780560"/>
                      <a:ext cx="4779112" cy="103528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91" w:lineRule="exact"/>
                          <w:ind w:left="415" w:right="0" w:hanging="415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18"/>
                            <w:szCs w:val="18"/>
                          </w:rPr>
                          <w:t>Národn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86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18"/>
                            <w:szCs w:val="18"/>
                          </w:rPr>
                          <w:t>kulturn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0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památk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82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Vyšehrad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18"/>
                            <w:szCs w:val="18"/>
                          </w:rPr>
                          <w:t>p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18"/>
                            <w:szCs w:val="18"/>
                          </w:rPr>
                          <w:t>ísp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18"/>
                            <w:szCs w:val="18"/>
                          </w:rPr>
                          <w:t>vkov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5"/>
                            <w:w w:val="84"/>
                            <w:sz w:val="18"/>
                            <w:szCs w:val="18"/>
                          </w:rPr>
                          <w:t>á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organizace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6"/>
                            <w:w w:val="92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pevnost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6"/>
                            <w:sz w:val="16"/>
                            <w:szCs w:val="16"/>
                          </w:rPr>
                          <w:t>i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6"/>
                            <w:szCs w:val="16"/>
                          </w:rPr>
                          <w:t>159/5b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8"/>
                            <w:szCs w:val="18"/>
                          </w:rPr>
                          <w:t>12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95"/>
                            <w:sz w:val="18"/>
                            <w:szCs w:val="18"/>
                          </w:rPr>
                          <w:t>8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4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8"/>
                            <w:szCs w:val="18"/>
                          </w:rPr>
                          <w:t>Prah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4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5"/>
                            <w:w w:val="79"/>
                            <w:sz w:val="18"/>
                            <w:szCs w:val="18"/>
                          </w:rPr>
                          <w:t>2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4"/>
                            <w:w w:val="72"/>
                            <w:sz w:val="18"/>
                            <w:szCs w:val="18"/>
                          </w:rPr>
                          <w:t>-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8"/>
                            <w:szCs w:val="18"/>
                          </w:rPr>
                          <w:t>Vyšehrad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68"/>
                            <w:sz w:val="22"/>
                            <w:szCs w:val="22"/>
                          </w:rPr>
                          <w:t>: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2"/>
                            <w:szCs w:val="22"/>
                          </w:rPr>
                          <w:t>0041974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78"/>
                            <w:sz w:val="22"/>
                            <w:szCs w:val="22"/>
                          </w:rPr>
                          <w:t>5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DI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3"/>
                            <w:w w:val="71"/>
                            <w:sz w:val="22"/>
                            <w:szCs w:val="22"/>
                          </w:rPr>
                          <w:t>'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2"/>
                            <w:szCs w:val="22"/>
                          </w:rPr>
                          <w:t>czoo419745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018"/>
                          </w:tabs>
                          <w:spacing w:before="248" w:after="0" w:line="240" w:lineRule="auto"/>
                          <w:ind w:left="0" w:right="0" w:firstLine="186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01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objednatele.“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Zhotovitele: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42" behindDoc="0" locked="0" layoutInCell="1" allowOverlap="1">
            <wp:simplePos x="0" y="0"/>
            <wp:positionH relativeFrom="page">
              <wp:posOffset>672115</wp:posOffset>
            </wp:positionH>
            <wp:positionV relativeFrom="page">
              <wp:posOffset>5780559</wp:posOffset>
            </wp:positionV>
            <wp:extent cx="4893407" cy="1149583"/>
            <wp:effectExtent l="0" t="0" r="0" b="0"/>
            <wp:wrapNone/>
            <wp:docPr id="536" name="Freeform 5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43726" flipH="0" flipV="0">
                      <a:off x="672115" y="5780559"/>
                      <a:ext cx="4779107" cy="103528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91" w:lineRule="exact"/>
                          <w:ind w:left="415" w:right="0" w:hanging="415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18"/>
                            <w:szCs w:val="18"/>
                          </w:rPr>
                          <w:t>Národn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86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18"/>
                            <w:szCs w:val="18"/>
                          </w:rPr>
                          <w:t>kulturn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0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památk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82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Vyšehrad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18"/>
                            <w:szCs w:val="18"/>
                          </w:rPr>
                          <w:t>p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18"/>
                            <w:szCs w:val="18"/>
                          </w:rPr>
                          <w:t>ísp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18"/>
                            <w:szCs w:val="18"/>
                          </w:rPr>
                          <w:t>vkov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5"/>
                            <w:w w:val="84"/>
                            <w:sz w:val="18"/>
                            <w:szCs w:val="18"/>
                          </w:rPr>
                          <w:t>á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organizace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6"/>
                            <w:w w:val="92"/>
                            <w:sz w:val="16"/>
                            <w:szCs w:val="16"/>
                          </w:rPr>
                          <w:t>V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6"/>
                            <w:szCs w:val="16"/>
                          </w:rPr>
                          <w:t>pevnost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96"/>
                            <w:sz w:val="16"/>
                            <w:szCs w:val="16"/>
                          </w:rPr>
                          <w:t>i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16"/>
                            <w:szCs w:val="16"/>
                          </w:rPr>
                          <w:t>159/5b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8"/>
                            <w:szCs w:val="18"/>
                          </w:rPr>
                          <w:t>12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2"/>
                            <w:w w:val="95"/>
                            <w:sz w:val="18"/>
                            <w:szCs w:val="18"/>
                          </w:rPr>
                          <w:t>8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4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8"/>
                            <w:szCs w:val="18"/>
                          </w:rPr>
                          <w:t>Prah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4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5"/>
                            <w:w w:val="79"/>
                            <w:sz w:val="18"/>
                            <w:szCs w:val="18"/>
                          </w:rPr>
                          <w:t>2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4"/>
                            <w:w w:val="72"/>
                            <w:sz w:val="18"/>
                            <w:szCs w:val="18"/>
                          </w:rPr>
                          <w:t>-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18"/>
                            <w:szCs w:val="18"/>
                          </w:rPr>
                          <w:t>Vyšehrad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0"/>
                            <w:w w:val="68"/>
                            <w:sz w:val="22"/>
                            <w:szCs w:val="22"/>
                          </w:rPr>
                          <w:t>: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2"/>
                            <w:szCs w:val="22"/>
                          </w:rPr>
                          <w:t>0041974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78"/>
                            <w:sz w:val="22"/>
                            <w:szCs w:val="22"/>
                          </w:rPr>
                          <w:t>5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DI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Č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3"/>
                            <w:w w:val="71"/>
                            <w:sz w:val="22"/>
                            <w:szCs w:val="22"/>
                          </w:rPr>
                          <w:t>'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2"/>
                            <w:szCs w:val="22"/>
                          </w:rPr>
                          <w:t>czoo419745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018"/>
                          </w:tabs>
                          <w:spacing w:before="248" w:after="0" w:line="240" w:lineRule="auto"/>
                          <w:ind w:left="0" w:right="0" w:firstLine="186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01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2"/>
                            <w:szCs w:val="22"/>
                          </w:rPr>
                          <w:t>objednatele.“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2"/>
                            <w:szCs w:val="22"/>
                          </w:rPr>
                          <w:t>Zhotovitele: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15049</wp:posOffset>
            </wp:positionH>
            <wp:positionV relativeFrom="paragraph">
              <wp:posOffset>45645</wp:posOffset>
            </wp:positionV>
            <wp:extent cx="10215094" cy="7008048"/>
            <wp:effectExtent l="0" t="0" r="0" b="0"/>
            <wp:wrapNone/>
            <wp:docPr id="537" name="Picture 5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>
                      <a:picLocks noChangeAspect="0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215094" cy="7008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2442972</wp:posOffset>
            </wp:positionH>
            <wp:positionV relativeFrom="paragraph">
              <wp:posOffset>5615562</wp:posOffset>
            </wp:positionV>
            <wp:extent cx="2958081" cy="260374"/>
            <wp:effectExtent l="0" t="0" r="0" b="0"/>
            <wp:wrapNone/>
            <wp:docPr id="538" name="Freeform 5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442972" y="5621799"/>
                      <a:ext cx="2843781" cy="14607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95" w:lineRule="exact"/>
                          <w:ind w:left="0" w:right="0" w:firstLine="2167"/>
                          <w:jc w:val="right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3"/>
                            <w:sz w:val="12"/>
                            <w:szCs w:val="12"/>
                          </w:rPr>
                          <w:t>oT-NC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0"/>
                            <w:w w:val="193"/>
                            <w:sz w:val="12"/>
                            <w:szCs w:val="12"/>
                          </w:rPr>
                          <w:t>Ó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12"/>
                            <w:szCs w:val="12"/>
                          </w:rPr>
                          <w:t>LO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12"/>
                            <w:szCs w:val="12"/>
                          </w:rPr>
                          <w:t>Ĺ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65"/>
                            <w:sz w:val="12"/>
                            <w:szCs w:val="12"/>
                          </w:rPr>
                          <w:t>ONCD®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36"/>
                            <w:sz w:val="12"/>
                            <w:szCs w:val="12"/>
                          </w:rPr>
                          <w:t>Ť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36"/>
                            <w:sz w:val="12"/>
                            <w:szCs w:val="12"/>
                          </w:rPr>
                          <w:t>NmÝmocfffìrfx-P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36"/>
                            <w:sz w:val="12"/>
                            <w:szCs w:val="12"/>
                          </w:rPr>
                          <w:t>Ť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5347715</wp:posOffset>
            </wp:positionH>
            <wp:positionV relativeFrom="paragraph">
              <wp:posOffset>5614038</wp:posOffset>
            </wp:positionV>
            <wp:extent cx="205739" cy="269518"/>
            <wp:effectExtent l="0" t="0" r="0" b="0"/>
            <wp:wrapNone/>
            <wp:docPr id="539" name="Freeform 53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347715" y="5620275"/>
                      <a:ext cx="91439" cy="15521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10" w:lineRule="exact"/>
                          <w:ind w:left="0" w:right="0" w:firstLine="0"/>
                          <w:jc w:val="both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4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2"/>
                            <w:szCs w:val="12"/>
                          </w:rPr>
                          <w:t>C\|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87" behindDoc="0" locked="0" layoutInCell="1" allowOverlap="1">
            <wp:simplePos x="0" y="0"/>
            <wp:positionH relativeFrom="page">
              <wp:posOffset>3811960</wp:posOffset>
            </wp:positionH>
            <wp:positionV relativeFrom="paragraph">
              <wp:posOffset>90294</wp:posOffset>
            </wp:positionV>
            <wp:extent cx="191260" cy="298716"/>
            <wp:effectExtent l="0" t="0" r="0" b="0"/>
            <wp:wrapNone/>
            <wp:docPr id="540" name="Freeform 5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811960" y="96531"/>
                      <a:ext cx="76960" cy="18441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6"/>
                            <w:szCs w:val="26"/>
                          </w:rPr>
                          <w:t>.š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28" behindDoc="0" locked="0" layoutInCell="1" allowOverlap="1">
            <wp:simplePos x="0" y="0"/>
            <wp:positionH relativeFrom="page">
              <wp:posOffset>2811902</wp:posOffset>
            </wp:positionH>
            <wp:positionV relativeFrom="paragraph">
              <wp:posOffset>3384381</wp:posOffset>
            </wp:positionV>
            <wp:extent cx="3443826" cy="298716"/>
            <wp:effectExtent l="0" t="0" r="0" b="0"/>
            <wp:wrapNone/>
            <wp:docPr id="541" name="Freeform 5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7803" flipH="0" flipV="0">
                      <a:off x="2811902" y="3390618"/>
                      <a:ext cx="3329526" cy="18441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824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6"/>
                            <w:szCs w:val="26"/>
                          </w:rPr>
                          <w:t>Aøäšw	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0"/>
                            <w:w w:val="0"/>
                            <w:sz w:val="26"/>
                            <w:szCs w:val="26"/>
                          </w:rPr>
                          <w:t>+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6"/>
                            <w:szCs w:val="26"/>
                          </w:rPr>
                          <w:t>_QES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8"/>
                            <w:w w:val="70"/>
                            <w:sz w:val="26"/>
                            <w:szCs w:val="26"/>
                          </w:rPr>
                          <w:t>V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6"/>
                            <w:szCs w:val="26"/>
                          </w:rPr>
                          <w:t>zšš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6"/>
                            <w:szCs w:val="26"/>
                          </w:rPr>
                          <w:t>fl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6"/>
                            <w:w w:val="91"/>
                            <w:sz w:val="26"/>
                            <w:szCs w:val="26"/>
                          </w:rPr>
                          <w:t>z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6"/>
                            <w:szCs w:val="26"/>
                          </w:rPr>
                          <w:t>.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6"/>
                            <w:szCs w:val="26"/>
                          </w:rPr>
                          <w:t>Ě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6"/>
                            <w:szCs w:val="26"/>
                          </w:rPr>
                          <w:t>øäan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2"/>
                            <w:w w:val="91"/>
                            <w:sz w:val="26"/>
                            <w:szCs w:val="26"/>
                          </w:rPr>
                          <w:t>ø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6"/>
                            <w:szCs w:val="26"/>
                          </w:rPr>
                          <w:t>96.52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6"/>
                            <w:w w:val="89"/>
                            <w:sz w:val="26"/>
                            <w:szCs w:val="26"/>
                          </w:rPr>
                          <w:t>0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6"/>
                            <w:szCs w:val="26"/>
                          </w:rPr>
                          <w:t>:8-8v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52" behindDoc="0" locked="0" layoutInCell="1" allowOverlap="1">
            <wp:simplePos x="0" y="0"/>
            <wp:positionH relativeFrom="page">
              <wp:posOffset>3811962</wp:posOffset>
            </wp:positionH>
            <wp:positionV relativeFrom="paragraph">
              <wp:posOffset>90298</wp:posOffset>
            </wp:positionV>
            <wp:extent cx="191261" cy="298716"/>
            <wp:effectExtent l="0" t="0" r="0" b="0"/>
            <wp:wrapNone/>
            <wp:docPr id="542" name="Freeform 5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811962" y="96535"/>
                      <a:ext cx="76961" cy="18441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6"/>
                            <w:szCs w:val="26"/>
                          </w:rPr>
                          <w:t>.š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63" behindDoc="0" locked="0" layoutInCell="1" allowOverlap="1">
            <wp:simplePos x="0" y="0"/>
            <wp:positionH relativeFrom="page">
              <wp:posOffset>2811899</wp:posOffset>
            </wp:positionH>
            <wp:positionV relativeFrom="paragraph">
              <wp:posOffset>3384381</wp:posOffset>
            </wp:positionV>
            <wp:extent cx="3443829" cy="298716"/>
            <wp:effectExtent l="0" t="0" r="0" b="0"/>
            <wp:wrapNone/>
            <wp:docPr id="543" name="Freeform 5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7803" flipH="0" flipV="0">
                      <a:off x="2811899" y="3390618"/>
                      <a:ext cx="3329529" cy="18441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824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6"/>
                            <w:szCs w:val="26"/>
                          </w:rPr>
                          <w:t>Aøäšw	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0"/>
                            <w:w w:val="0"/>
                            <w:sz w:val="26"/>
                            <w:szCs w:val="26"/>
                          </w:rPr>
                          <w:t>+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6"/>
                            <w:szCs w:val="26"/>
                          </w:rPr>
                          <w:t>_QES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8"/>
                            <w:w w:val="70"/>
                            <w:sz w:val="26"/>
                            <w:szCs w:val="26"/>
                          </w:rPr>
                          <w:t>V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6"/>
                            <w:szCs w:val="26"/>
                          </w:rPr>
                          <w:t>zšš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6"/>
                            <w:szCs w:val="26"/>
                          </w:rPr>
                          <w:t>fl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6"/>
                            <w:w w:val="91"/>
                            <w:sz w:val="26"/>
                            <w:szCs w:val="26"/>
                          </w:rPr>
                          <w:t>z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6"/>
                            <w:szCs w:val="26"/>
                          </w:rPr>
                          <w:t>.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6"/>
                            <w:szCs w:val="26"/>
                          </w:rPr>
                          <w:t>Ě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6"/>
                            <w:szCs w:val="26"/>
                          </w:rPr>
                          <w:t>øäan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2"/>
                            <w:w w:val="91"/>
                            <w:sz w:val="26"/>
                            <w:szCs w:val="26"/>
                          </w:rPr>
                          <w:t>ø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6"/>
                            <w:szCs w:val="26"/>
                          </w:rPr>
                          <w:t>96.52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6"/>
                            <w:w w:val="89"/>
                            <w:sz w:val="26"/>
                            <w:szCs w:val="26"/>
                          </w:rPr>
                          <w:t>0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6"/>
                            <w:szCs w:val="26"/>
                          </w:rPr>
                          <w:t>:8-8v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87" behindDoc="0" locked="0" layoutInCell="1" allowOverlap="1">
            <wp:simplePos x="0" y="0"/>
            <wp:positionH relativeFrom="page">
              <wp:posOffset>1853758</wp:posOffset>
            </wp:positionH>
            <wp:positionV relativeFrom="paragraph">
              <wp:posOffset>3400168</wp:posOffset>
            </wp:positionV>
            <wp:extent cx="3509309" cy="270344"/>
            <wp:effectExtent l="0" t="0" r="0" b="0"/>
            <wp:wrapNone/>
            <wp:docPr id="544" name="Freeform 5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6465" flipH="0" flipV="0">
                      <a:off x="1853758" y="3406405"/>
                      <a:ext cx="3395009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805"/>
                            <w:tab w:val="left" w:pos="1303"/>
                            <w:tab w:val="left" w:pos="343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mše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4"/>
                            <w:sz w:val="22"/>
                            <w:szCs w:val="22"/>
                          </w:rPr>
                          <w:t>SES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0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2"/>
                            <w:szCs w:val="22"/>
                          </w:rPr>
                          <w:t>Sn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9"/>
                            <w:w w:val="72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2"/>
                            <w:szCs w:val="22"/>
                          </w:rPr>
                          <w:t>598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75"/>
                            <w:w w:val="109"/>
                            <w:sz w:val="22"/>
                            <w:szCs w:val="22"/>
                          </w:rPr>
                          <w:t>3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6"/>
                            <w:sz w:val="22"/>
                            <w:szCs w:val="22"/>
                          </w:rPr>
                          <w:t>§03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22"/>
                            <w:szCs w:val="22"/>
                          </w:rPr>
                          <w:t>:Q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80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2"/>
                            <w:szCs w:val="22"/>
                          </w:rPr>
                          <w:t>:m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2"/>
                            <w:w w:val="84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2"/>
                            <w:szCs w:val="22"/>
                          </w:rPr>
                          <w:t>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2"/>
                            <w:szCs w:val="22"/>
                          </w:rPr>
                          <w:t>fl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2"/>
                            <w:szCs w:val="22"/>
                          </w:rPr>
                          <w:t>óxnä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70" behindDoc="0" locked="0" layoutInCell="1" allowOverlap="1">
            <wp:simplePos x="0" y="0"/>
            <wp:positionH relativeFrom="page">
              <wp:posOffset>2043792</wp:posOffset>
            </wp:positionH>
            <wp:positionV relativeFrom="paragraph">
              <wp:posOffset>3437079</wp:posOffset>
            </wp:positionV>
            <wp:extent cx="3435531" cy="270344"/>
            <wp:effectExtent l="0" t="0" r="0" b="0"/>
            <wp:wrapNone/>
            <wp:docPr id="545" name="Freeform 5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4618" flipH="0" flipV="0">
                      <a:off x="2043792" y="3443316"/>
                      <a:ext cx="3321231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18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zø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1"/>
                            <w:w w:val="70"/>
                            <w:sz w:val="22"/>
                            <w:szCs w:val="22"/>
                          </w:rPr>
                          <w:t>ă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2"/>
                            <w:szCs w:val="22"/>
                          </w:rPr>
                          <w:t>8a;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4"/>
                            <w:w w:val="0"/>
                            <w:sz w:val="22"/>
                            <w:szCs w:val="22"/>
                          </w:rPr>
                          <w:t>ø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8"/>
                            <w:w w:val="93"/>
                            <w:sz w:val="22"/>
                            <w:szCs w:val="22"/>
                          </w:rPr>
                          <w:t>w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2"/>
                            <w:szCs w:val="22"/>
                          </w:rPr>
                          <w:t>šø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9"/>
                            <w:w w:val="114"/>
                            <w:sz w:val="22"/>
                            <w:szCs w:val="22"/>
                          </w:rPr>
                          <w:t>x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2"/>
                            <w:szCs w:val="22"/>
                          </w:rPr>
                          <w:t>.Eø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2"/>
                            <w:w w:val="78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2"/>
                            <w:szCs w:val="22"/>
                          </w:rPr>
                          <w:t>ŽE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2"/>
                            <w:w w:val="81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2"/>
                            <w:szCs w:val="22"/>
                          </w:rPr>
                          <w:t>zv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5"/>
                            <w:w w:val="88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2"/>
                            <w:szCs w:val="22"/>
                          </w:rPr>
                          <w:t>vaóxnâ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05" behindDoc="0" locked="0" layoutInCell="1" allowOverlap="1">
            <wp:simplePos x="0" y="0"/>
            <wp:positionH relativeFrom="page">
              <wp:posOffset>2043789</wp:posOffset>
            </wp:positionH>
            <wp:positionV relativeFrom="paragraph">
              <wp:posOffset>3437079</wp:posOffset>
            </wp:positionV>
            <wp:extent cx="3435534" cy="270344"/>
            <wp:effectExtent l="0" t="0" r="0" b="0"/>
            <wp:wrapNone/>
            <wp:docPr id="546" name="Freeform 5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4618" flipH="0" flipV="0">
                      <a:off x="2043789" y="3443316"/>
                      <a:ext cx="3321234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18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zø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1"/>
                            <w:w w:val="70"/>
                            <w:sz w:val="22"/>
                            <w:szCs w:val="22"/>
                          </w:rPr>
                          <w:t>ă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2"/>
                            <w:szCs w:val="22"/>
                          </w:rPr>
                          <w:t>8a;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4"/>
                            <w:w w:val="0"/>
                            <w:sz w:val="22"/>
                            <w:szCs w:val="22"/>
                          </w:rPr>
                          <w:t>ø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8"/>
                            <w:w w:val="93"/>
                            <w:sz w:val="22"/>
                            <w:szCs w:val="22"/>
                          </w:rPr>
                          <w:t>w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22"/>
                            <w:szCs w:val="22"/>
                          </w:rPr>
                          <w:t>šø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9"/>
                            <w:w w:val="114"/>
                            <w:sz w:val="22"/>
                            <w:szCs w:val="22"/>
                          </w:rPr>
                          <w:t>x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2"/>
                            <w:szCs w:val="22"/>
                          </w:rPr>
                          <w:t>.Eø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2"/>
                            <w:w w:val="78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2"/>
                            <w:szCs w:val="22"/>
                          </w:rPr>
                          <w:t>ŽE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2"/>
                            <w:w w:val="81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2"/>
                            <w:szCs w:val="22"/>
                          </w:rPr>
                          <w:t>zv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5"/>
                            <w:w w:val="88"/>
                            <w:sz w:val="22"/>
                            <w:szCs w:val="22"/>
                          </w:rPr>
                          <w:t>í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1"/>
                            <w:sz w:val="22"/>
                            <w:szCs w:val="22"/>
                          </w:rPr>
                          <w:t>vaóxnâ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51" behindDoc="0" locked="0" layoutInCell="1" allowOverlap="1">
            <wp:simplePos x="0" y="0"/>
            <wp:positionH relativeFrom="page">
              <wp:posOffset>3292287</wp:posOffset>
            </wp:positionH>
            <wp:positionV relativeFrom="paragraph">
              <wp:posOffset>4341186</wp:posOffset>
            </wp:positionV>
            <wp:extent cx="1558727" cy="270343"/>
            <wp:effectExtent l="0" t="0" r="0" b="0"/>
            <wp:wrapNone/>
            <wp:docPr id="547" name="Freeform 5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3456" flipH="0" flipV="0">
                      <a:off x="3292287" y="4347423"/>
                      <a:ext cx="1444427" cy="15604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467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3"/>
                            <w:sz w:val="22"/>
                            <w:szCs w:val="22"/>
                          </w:rPr>
                          <w:t>Bø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4"/>
                            <w:w w:val="63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22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91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5"/>
                            <w:sz w:val="22"/>
                            <w:szCs w:val="22"/>
                          </w:rPr>
                          <w:t>Nø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5"/>
                            <w:sz w:val="22"/>
                            <w:szCs w:val="22"/>
                          </w:rPr>
                          <w:t>fl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0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2"/>
                            <w:w w:val="40"/>
                            <w:sz w:val="22"/>
                            <w:szCs w:val="22"/>
                          </w:rPr>
                          <w:t>?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2"/>
                            <w:szCs w:val="22"/>
                          </w:rPr>
                          <w:t>5-8v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22" behindDoc="0" locked="0" layoutInCell="1" allowOverlap="1">
            <wp:simplePos x="0" y="0"/>
            <wp:positionH relativeFrom="page">
              <wp:posOffset>1853754</wp:posOffset>
            </wp:positionH>
            <wp:positionV relativeFrom="paragraph">
              <wp:posOffset>3400167</wp:posOffset>
            </wp:positionV>
            <wp:extent cx="3509314" cy="270344"/>
            <wp:effectExtent l="0" t="0" r="0" b="0"/>
            <wp:wrapNone/>
            <wp:docPr id="548" name="Freeform 5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6465" flipH="0" flipV="0">
                      <a:off x="1853754" y="3406404"/>
                      <a:ext cx="3395014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805"/>
                            <w:tab w:val="left" w:pos="1303"/>
                            <w:tab w:val="left" w:pos="343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2"/>
                            <w:szCs w:val="22"/>
                          </w:rPr>
                          <w:t>mše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4"/>
                            <w:sz w:val="22"/>
                            <w:szCs w:val="22"/>
                          </w:rPr>
                          <w:t>SES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0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2"/>
                            <w:szCs w:val="22"/>
                          </w:rPr>
                          <w:t>Sn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9"/>
                            <w:w w:val="72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9"/>
                            <w:sz w:val="22"/>
                            <w:szCs w:val="22"/>
                          </w:rPr>
                          <w:t>598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75"/>
                            <w:w w:val="109"/>
                            <w:sz w:val="22"/>
                            <w:szCs w:val="22"/>
                          </w:rPr>
                          <w:t>3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6"/>
                            <w:sz w:val="22"/>
                            <w:szCs w:val="22"/>
                          </w:rPr>
                          <w:t>§03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22"/>
                            <w:szCs w:val="22"/>
                          </w:rPr>
                          <w:t>:Q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3"/>
                            <w:w w:val="80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2"/>
                            <w:szCs w:val="22"/>
                          </w:rPr>
                          <w:t>:m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2"/>
                            <w:w w:val="84"/>
                            <w:sz w:val="22"/>
                            <w:szCs w:val="22"/>
                          </w:rPr>
                          <w:t>i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2"/>
                            <w:szCs w:val="22"/>
                          </w:rPr>
                          <w:t>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2"/>
                            <w:szCs w:val="22"/>
                          </w:rPr>
                          <w:t>fl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2"/>
                            <w:szCs w:val="22"/>
                          </w:rPr>
                          <w:t>óxnä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86" behindDoc="0" locked="0" layoutInCell="1" allowOverlap="1">
            <wp:simplePos x="0" y="0"/>
            <wp:positionH relativeFrom="page">
              <wp:posOffset>3292286</wp:posOffset>
            </wp:positionH>
            <wp:positionV relativeFrom="paragraph">
              <wp:posOffset>4341187</wp:posOffset>
            </wp:positionV>
            <wp:extent cx="1558728" cy="270344"/>
            <wp:effectExtent l="0" t="0" r="0" b="0"/>
            <wp:wrapNone/>
            <wp:docPr id="549" name="Freeform 5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3456" flipH="0" flipV="0">
                      <a:off x="3292286" y="4347424"/>
                      <a:ext cx="1444428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467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3"/>
                            <w:sz w:val="22"/>
                            <w:szCs w:val="22"/>
                          </w:rPr>
                          <w:t>Bø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4"/>
                            <w:w w:val="63"/>
                            <w:sz w:val="22"/>
                            <w:szCs w:val="22"/>
                          </w:rPr>
                          <w:t>a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2"/>
                            <w:szCs w:val="22"/>
                          </w:rPr>
                          <w:t>22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91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5"/>
                            <w:sz w:val="22"/>
                            <w:szCs w:val="22"/>
                          </w:rPr>
                          <w:t>Nø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5"/>
                            <w:sz w:val="22"/>
                            <w:szCs w:val="22"/>
                          </w:rPr>
                          <w:t>fl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0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2"/>
                            <w:w w:val="40"/>
                            <w:sz w:val="22"/>
                            <w:szCs w:val="22"/>
                          </w:rPr>
                          <w:t>?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2"/>
                            <w:szCs w:val="22"/>
                          </w:rPr>
                          <w:t>5-8v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4602541</wp:posOffset>
            </wp:positionH>
            <wp:positionV relativeFrom="paragraph">
              <wp:posOffset>3502483</wp:posOffset>
            </wp:positionV>
            <wp:extent cx="1979221" cy="256159"/>
            <wp:effectExtent l="0" t="0" r="0" b="0"/>
            <wp:wrapNone/>
            <wp:docPr id="550" name="Freeform 5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9265" flipH="0" flipV="0">
                      <a:off x="4602541" y="3508720"/>
                      <a:ext cx="1864921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05"/>
                            <w:tab w:val="left" w:pos="2288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SŠ;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.3.0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29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„8528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&gt;øz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08" behindDoc="0" locked="0" layoutInCell="1" allowOverlap="1">
            <wp:simplePos x="0" y="0"/>
            <wp:positionH relativeFrom="page">
              <wp:posOffset>5119970</wp:posOffset>
            </wp:positionH>
            <wp:positionV relativeFrom="paragraph">
              <wp:posOffset>134707</wp:posOffset>
            </wp:positionV>
            <wp:extent cx="302583" cy="256159"/>
            <wp:effectExtent l="0" t="0" r="0" b="0"/>
            <wp:wrapNone/>
            <wp:docPr id="551" name="Freeform 5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76127" flipH="0" flipV="0">
                      <a:off x="5119970" y="140944"/>
                      <a:ext cx="188283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.Doc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35" behindDoc="0" locked="0" layoutInCell="1" allowOverlap="1">
            <wp:simplePos x="0" y="0"/>
            <wp:positionH relativeFrom="page">
              <wp:posOffset>3337310</wp:posOffset>
            </wp:positionH>
            <wp:positionV relativeFrom="paragraph">
              <wp:posOffset>3562295</wp:posOffset>
            </wp:positionV>
            <wp:extent cx="3286144" cy="256156"/>
            <wp:effectExtent l="0" t="0" r="0" b="0"/>
            <wp:wrapNone/>
            <wp:docPr id="552" name="Freeform 55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5582" flipH="0" flipV="0">
                      <a:off x="3337310" y="3568532"/>
                      <a:ext cx="3171844" cy="14185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040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7"/>
                            <w:sz w:val="20"/>
                            <w:szCs w:val="20"/>
                          </w:rPr>
                          <w:t>§53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6"/>
                            <w:w w:val="187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nm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š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5"/>
                            <w:w w:val="0"/>
                            <w:sz w:val="20"/>
                            <w:szCs w:val="20"/>
                          </w:rPr>
                          <w:t>+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Šš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11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._äàëø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1"/>
                            <w:w w:val="125"/>
                            <w:sz w:val="20"/>
                            <w:szCs w:val="20"/>
                          </w:rPr>
                          <w:t>ä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šøóvnwv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64" behindDoc="0" locked="0" layoutInCell="1" allowOverlap="1">
            <wp:simplePos x="0" y="0"/>
            <wp:positionH relativeFrom="page">
              <wp:posOffset>4276533</wp:posOffset>
            </wp:positionH>
            <wp:positionV relativeFrom="paragraph">
              <wp:posOffset>132909</wp:posOffset>
            </wp:positionV>
            <wp:extent cx="198882" cy="256157"/>
            <wp:effectExtent l="0" t="0" r="0" b="0"/>
            <wp:wrapNone/>
            <wp:docPr id="553" name="Freeform 5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4276533" y="139146"/>
                      <a:ext cx="84582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20"/>
                            <w:szCs w:val="20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51" behindDoc="0" locked="0" layoutInCell="1" allowOverlap="1">
            <wp:simplePos x="0" y="0"/>
            <wp:positionH relativeFrom="page">
              <wp:posOffset>3207827</wp:posOffset>
            </wp:positionH>
            <wp:positionV relativeFrom="paragraph">
              <wp:posOffset>3695266</wp:posOffset>
            </wp:positionV>
            <wp:extent cx="2933459" cy="256157"/>
            <wp:effectExtent l="0" t="0" r="0" b="0"/>
            <wp:wrapNone/>
            <wp:docPr id="554" name="Freeform 55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1878" flipH="0" flipV="0">
                      <a:off x="3207827" y="3701503"/>
                      <a:ext cx="2819159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63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Azoäëx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1"/>
                            <w:w w:val="143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màø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5"/>
                            <w:w w:val="90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.528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71"/>
                            <w:w w:val="127"/>
                            <w:sz w:val="20"/>
                            <w:szCs w:val="20"/>
                          </w:rPr>
                          <w:t>5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E281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:Sówvâ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45" behindDoc="0" locked="0" layoutInCell="1" allowOverlap="1">
            <wp:simplePos x="0" y="0"/>
            <wp:positionH relativeFrom="page">
              <wp:posOffset>3535875</wp:posOffset>
            </wp:positionH>
            <wp:positionV relativeFrom="paragraph">
              <wp:posOffset>3910902</wp:posOffset>
            </wp:positionV>
            <wp:extent cx="2588956" cy="256156"/>
            <wp:effectExtent l="0" t="0" r="0" b="0"/>
            <wp:wrapNone/>
            <wp:docPr id="555" name="Freeform 55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3898" flipH="0" flipV="0">
                      <a:off x="3535875" y="3917139"/>
                      <a:ext cx="2474656" cy="14185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904"/>
                            <w:tab w:val="left" w:pos="2110"/>
                            <w:tab w:val="left" w:pos="3025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0"/>
                            <w:szCs w:val="20"/>
                          </w:rPr>
                          <w:t>vvnmwmw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4"/>
                            <w:w w:val="1"/>
                            <w:sz w:val="20"/>
                            <w:szCs w:val="20"/>
                          </w:rPr>
                          <w:t>Ĺ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3"/>
                            <w:sz w:val="20"/>
                            <w:szCs w:val="20"/>
                          </w:rPr>
                          <w:t>&gt;Uo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63"/>
                            <w:sz w:val="20"/>
                            <w:szCs w:val="20"/>
                          </w:rPr>
                          <w:t>&gt;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20"/>
                            <w:szCs w:val="20"/>
                          </w:rPr>
                          <w:t>No&gt;oU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6"/>
                            <w:w w:val="0"/>
                            <w:sz w:val="20"/>
                            <w:szCs w:val="20"/>
                          </w:rPr>
                          <w:t>+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§3s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:mv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owmwv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15" behindDoc="0" locked="0" layoutInCell="1" allowOverlap="1">
            <wp:simplePos x="0" y="0"/>
            <wp:positionH relativeFrom="page">
              <wp:posOffset>5040057</wp:posOffset>
            </wp:positionH>
            <wp:positionV relativeFrom="paragraph">
              <wp:posOffset>132145</wp:posOffset>
            </wp:positionV>
            <wp:extent cx="201930" cy="256159"/>
            <wp:effectExtent l="0" t="0" r="0" b="0"/>
            <wp:wrapNone/>
            <wp:docPr id="556" name="Freeform 55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5040057" y="138382"/>
                      <a:ext cx="87630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6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83" behindDoc="0" locked="0" layoutInCell="1" allowOverlap="1">
            <wp:simplePos x="0" y="0"/>
            <wp:positionH relativeFrom="page">
              <wp:posOffset>5273033</wp:posOffset>
            </wp:positionH>
            <wp:positionV relativeFrom="paragraph">
              <wp:posOffset>134983</wp:posOffset>
            </wp:positionV>
            <wp:extent cx="302665" cy="256159"/>
            <wp:effectExtent l="0" t="0" r="0" b="0"/>
            <wp:wrapNone/>
            <wp:docPr id="557" name="Freeform 55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52256" flipH="0" flipV="0">
                      <a:off x="5273033" y="141220"/>
                      <a:ext cx="188365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0"/>
                            <w:szCs w:val="20"/>
                          </w:rPr>
                          <w:t>.noc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70" behindDoc="0" locked="0" layoutInCell="1" allowOverlap="1">
            <wp:simplePos x="0" y="0"/>
            <wp:positionH relativeFrom="page">
              <wp:posOffset>3109574</wp:posOffset>
            </wp:positionH>
            <wp:positionV relativeFrom="paragraph">
              <wp:posOffset>3865948</wp:posOffset>
            </wp:positionV>
            <wp:extent cx="2523436" cy="256159"/>
            <wp:effectExtent l="0" t="0" r="0" b="0"/>
            <wp:wrapNone/>
            <wp:docPr id="558" name="Freeform 55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3561" flipH="0" flipV="0">
                      <a:off x="3109574" y="3872185"/>
                      <a:ext cx="2409136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aššø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89"/>
                            <w:w w:val="138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Egø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ă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av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0"/>
                            <w:w w:val="105"/>
                            <w:sz w:val="20"/>
                            <w:szCs w:val="20"/>
                          </w:rPr>
                          <w:t>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96.52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41"/>
                            <w:w w:val="117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28-8v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79" behindDoc="0" locked="0" layoutInCell="1" allowOverlap="1">
            <wp:simplePos x="0" y="0"/>
            <wp:positionH relativeFrom="page">
              <wp:posOffset>3013961</wp:posOffset>
            </wp:positionH>
            <wp:positionV relativeFrom="paragraph">
              <wp:posOffset>3959305</wp:posOffset>
            </wp:positionV>
            <wp:extent cx="2405305" cy="256159"/>
            <wp:effectExtent l="0" t="0" r="0" b="0"/>
            <wp:wrapNone/>
            <wp:docPr id="559" name="Freeform 55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4484" flipH="0" flipV="0">
                      <a:off x="3013961" y="3965542"/>
                      <a:ext cx="2291005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791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Anšø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ENEŠ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4"/>
                            <w:w w:val="99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_„šø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6"/>
                            <w:w w:val="90"/>
                            <w:sz w:val="20"/>
                            <w:szCs w:val="20"/>
                          </w:rPr>
                          <w:t>ă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0"/>
                            <w:szCs w:val="20"/>
                          </w:rPr>
                          <w:t>Nø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0"/>
                            <w:szCs w:val="20"/>
                          </w:rPr>
                          <w:t>fl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9"/>
                            <w:w w:val="1"/>
                            <w:sz w:val="20"/>
                            <w:szCs w:val="20"/>
                          </w:rPr>
                          <w:t>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0"/>
                            <w:szCs w:val="20"/>
                          </w:rPr>
                          <w:t>5-032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31" behindDoc="0" locked="0" layoutInCell="1" allowOverlap="1">
            <wp:simplePos x="0" y="0"/>
            <wp:positionH relativeFrom="page">
              <wp:posOffset>1432787</wp:posOffset>
            </wp:positionH>
            <wp:positionV relativeFrom="paragraph">
              <wp:posOffset>3111957</wp:posOffset>
            </wp:positionV>
            <wp:extent cx="4032884" cy="256157"/>
            <wp:effectExtent l="0" t="0" r="0" b="0"/>
            <wp:wrapNone/>
            <wp:docPr id="560" name="Freeform 56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6988" flipH="0" flipV="0">
                      <a:off x="1432787" y="3118194"/>
                      <a:ext cx="3918584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783"/>
                            <w:tab w:val="left" w:pos="4867"/>
                            <w:tab w:val="left" w:pos="5420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ANaówâ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3"/>
                            <w:w w:val="130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:_s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0"/>
                            <w:szCs w:val="20"/>
                          </w:rPr>
                          <w:t>.Ž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9"/>
                            <w:w w:val="92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52556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3"/>
                            <w:w w:val="113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sšwv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6"/>
                            <w:w w:val="119"/>
                            <w:sz w:val="20"/>
                            <w:szCs w:val="20"/>
                          </w:rPr>
                          <w:t>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_xøaš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.zví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:§78a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06" behindDoc="0" locked="0" layoutInCell="1" allowOverlap="1">
            <wp:simplePos x="0" y="0"/>
            <wp:positionH relativeFrom="page">
              <wp:posOffset>3511104</wp:posOffset>
            </wp:positionH>
            <wp:positionV relativeFrom="paragraph">
              <wp:posOffset>132528</wp:posOffset>
            </wp:positionV>
            <wp:extent cx="199643" cy="256157"/>
            <wp:effectExtent l="0" t="0" r="0" b="0"/>
            <wp:wrapNone/>
            <wp:docPr id="561" name="Freeform 56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511104" y="138765"/>
                      <a:ext cx="85343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20"/>
                            <w:szCs w:val="20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1" behindDoc="0" locked="0" layoutInCell="1" allowOverlap="1">
            <wp:simplePos x="0" y="0"/>
            <wp:positionH relativeFrom="page">
              <wp:posOffset>3052761</wp:posOffset>
            </wp:positionH>
            <wp:positionV relativeFrom="paragraph">
              <wp:posOffset>132147</wp:posOffset>
            </wp:positionV>
            <wp:extent cx="198882" cy="256159"/>
            <wp:effectExtent l="0" t="0" r="0" b="0"/>
            <wp:wrapNone/>
            <wp:docPr id="562" name="Freeform 5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052761" y="138384"/>
                      <a:ext cx="84582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20"/>
                            <w:szCs w:val="20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71" behindDoc="0" locked="0" layoutInCell="1" allowOverlap="1">
            <wp:simplePos x="0" y="0"/>
            <wp:positionH relativeFrom="page">
              <wp:posOffset>4112704</wp:posOffset>
            </wp:positionH>
            <wp:positionV relativeFrom="paragraph">
              <wp:posOffset>139765</wp:posOffset>
            </wp:positionV>
            <wp:extent cx="176022" cy="256159"/>
            <wp:effectExtent l="0" t="0" r="0" b="0"/>
            <wp:wrapNone/>
            <wp:docPr id="563" name="Freeform 56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4112704" y="146002"/>
                      <a:ext cx="61722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6"/>
                            <w:sz w:val="20"/>
                            <w:szCs w:val="20"/>
                          </w:rPr>
                          <w:t>mx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70" behindDoc="0" locked="0" layoutInCell="1" allowOverlap="1">
            <wp:simplePos x="0" y="0"/>
            <wp:positionH relativeFrom="page">
              <wp:posOffset>1832271</wp:posOffset>
            </wp:positionH>
            <wp:positionV relativeFrom="paragraph">
              <wp:posOffset>4162025</wp:posOffset>
            </wp:positionV>
            <wp:extent cx="2021053" cy="256157"/>
            <wp:effectExtent l="0" t="0" r="0" b="0"/>
            <wp:wrapNone/>
            <wp:docPr id="564" name="Freeform 56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9462" flipH="0" flipV="0">
                      <a:off x="1832271" y="4168262"/>
                      <a:ext cx="1906753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97"/>
                            <w:tab w:val="left" w:pos="2824"/>
                            <w:tab w:val="left" w:pos="3002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20"/>
                            <w:szCs w:val="20"/>
                          </w:rPr>
                          <w:t>mE&gt;o._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ł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w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6"/>
                            <w:w w:val="104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20"/>
                            <w:szCs w:val="20"/>
                          </w:rPr>
                          <w:t>__cmmm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1"/>
                            <w:w w:val="54"/>
                            <w:sz w:val="20"/>
                            <w:szCs w:val="20"/>
                          </w:rPr>
                          <w:t>w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:aov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"/>
                            <w:sz w:val="20"/>
                            <w:szCs w:val="20"/>
                          </w:rPr>
                          <w:t>_`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0"/>
                            <w:sz w:val="20"/>
                            <w:szCs w:val="20"/>
                          </w:rPr>
                          <w:t>Ĺ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83" behindDoc="0" locked="0" layoutInCell="1" allowOverlap="1">
            <wp:simplePos x="0" y="0"/>
            <wp:positionH relativeFrom="page">
              <wp:posOffset>1465673</wp:posOffset>
            </wp:positionH>
            <wp:positionV relativeFrom="paragraph">
              <wp:posOffset>3983680</wp:posOffset>
            </wp:positionV>
            <wp:extent cx="2446513" cy="256157"/>
            <wp:effectExtent l="0" t="0" r="0" b="0"/>
            <wp:wrapNone/>
            <wp:docPr id="565" name="Freeform 56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2359" flipH="0" flipV="0">
                      <a:off x="1465673" y="3989917"/>
                      <a:ext cx="2332213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44"/>
                            <w:tab w:val="left" w:pos="2198"/>
                            <w:tab w:val="left" w:pos="2850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9"/>
                            <w:sz w:val="20"/>
                            <w:szCs w:val="20"/>
                          </w:rPr>
                          <w:t>zm&gt;w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3"/>
                            <w:w w:val="0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Šm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2"/>
                            <w:w w:val="101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0"/>
                            <w:szCs w:val="20"/>
                          </w:rPr>
                          <w:t>Emnm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0"/>
                            <w:szCs w:val="20"/>
                          </w:rPr>
                          <w:t>š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20"/>
                            <w:szCs w:val="20"/>
                          </w:rPr>
                          <w:t>._Em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20"/>
                            <w:szCs w:val="20"/>
                          </w:rPr>
                          <w:t>fi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0"/>
                            <w:szCs w:val="20"/>
                          </w:rPr>
                          <w:t>vmnowmwv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72" behindDoc="0" locked="0" layoutInCell="1" allowOverlap="1">
            <wp:simplePos x="0" y="0"/>
            <wp:positionH relativeFrom="page">
              <wp:posOffset>2595561</wp:posOffset>
            </wp:positionH>
            <wp:positionV relativeFrom="paragraph">
              <wp:posOffset>132148</wp:posOffset>
            </wp:positionV>
            <wp:extent cx="198882" cy="256157"/>
            <wp:effectExtent l="0" t="0" r="0" b="0"/>
            <wp:wrapNone/>
            <wp:docPr id="566" name="Freeform 56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2595561" y="138385"/>
                      <a:ext cx="84582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20"/>
                            <w:szCs w:val="20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35" behindDoc="0" locked="0" layoutInCell="1" allowOverlap="1">
            <wp:simplePos x="0" y="0"/>
            <wp:positionH relativeFrom="page">
              <wp:posOffset>3653219</wp:posOffset>
            </wp:positionH>
            <wp:positionV relativeFrom="paragraph">
              <wp:posOffset>3479107</wp:posOffset>
            </wp:positionV>
            <wp:extent cx="4483704" cy="572133"/>
            <wp:effectExtent l="0" t="0" r="0" b="0"/>
            <wp:wrapNone/>
            <wp:docPr id="567" name="Freeform 5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4584" flipH="0" flipV="0">
                      <a:off x="3653219" y="3485344"/>
                      <a:ext cx="4369404" cy="45783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170"/>
                            <w:tab w:val="left" w:pos="5248"/>
                          </w:tabs>
                          <w:spacing w:before="0" w:after="0" w:line="489" w:lineRule="exact"/>
                          <w:ind w:left="821" w:right="0" w:hanging="821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.SO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4"/>
                            <w:w w:val="8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5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55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0"/>
                            <w:szCs w:val="20"/>
                          </w:rPr>
                          <w:t>_?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5"/>
                            <w:w w:val="10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0"/>
                            <w:szCs w:val="20"/>
                          </w:rPr>
                          <w:t>zšzø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87"/>
                            <w:sz w:val="20"/>
                            <w:szCs w:val="20"/>
                          </w:rPr>
                          <w:t>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0"/>
                            <w:szCs w:val="20"/>
                          </w:rPr>
                          <w:t>NQQ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5"/>
                            <w:w w:val="68"/>
                            <w:sz w:val="20"/>
                            <w:szCs w:val="20"/>
                          </w:rPr>
                          <w:t>Q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znšw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3"/>
                            <w:w w:val="102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0"/>
                            <w:szCs w:val="20"/>
                          </w:rPr>
                          <w:t>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1"/>
                            <w:w w:val="60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Ěflă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šš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:09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8"/>
                            <w:w w:val="102"/>
                            <w:sz w:val="20"/>
                            <w:szCs w:val="20"/>
                          </w:rPr>
                          <w:t>5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20"/>
                            <w:szCs w:val="20"/>
                          </w:rPr>
                          <w:t>øø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6"/>
                            <w:w w:val="75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wo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4"/>
                            <w:szCs w:val="24"/>
                          </w:rPr>
                          <w:t>...I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0"/>
                            <w:w w:val="79"/>
                            <w:sz w:val="24"/>
                            <w:szCs w:val="24"/>
                          </w:rPr>
                          <w:t>Q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4"/>
                            <w:szCs w:val="24"/>
                          </w:rPr>
                          <w:t>ze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4"/>
                            <w:szCs w:val="24"/>
                          </w:rPr>
                          <w:t>ø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87"/>
                            <w:sz w:val="24"/>
                            <w:szCs w:val="24"/>
                          </w:rPr>
                          <w:t>x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4"/>
                            <w:szCs w:val="24"/>
                          </w:rPr>
                          <w:t>„8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2"/>
                            <w:w w:val="86"/>
                            <w:sz w:val="24"/>
                            <w:szCs w:val="24"/>
                          </w:rPr>
                          <w:t>0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4"/>
                            <w:szCs w:val="24"/>
                          </w:rPr>
                          <w:t>SES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4"/>
                            <w:szCs w:val="24"/>
                          </w:rPr>
                          <w:t>.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4"/>
                            <w:szCs w:val="24"/>
                          </w:rPr>
                          <w:t>š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8"/>
                            <w:w w:val="82"/>
                            <w:sz w:val="24"/>
                            <w:szCs w:val="24"/>
                          </w:rPr>
                          <w:t>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9"/>
                            <w:sz w:val="24"/>
                            <w:szCs w:val="24"/>
                          </w:rPr>
                          <w:t>_nøø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59"/>
                            <w:sz w:val="24"/>
                            <w:szCs w:val="24"/>
                          </w:rPr>
                          <w:t>a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3"/>
                            <w:sz w:val="24"/>
                            <w:szCs w:val="24"/>
                          </w:rPr>
                          <w:t>2220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45" behindDoc="0" locked="0" layoutInCell="1" allowOverlap="1">
            <wp:simplePos x="0" y="0"/>
            <wp:positionH relativeFrom="page">
              <wp:posOffset>4602542</wp:posOffset>
            </wp:positionH>
            <wp:positionV relativeFrom="paragraph">
              <wp:posOffset>3502483</wp:posOffset>
            </wp:positionV>
            <wp:extent cx="1979219" cy="256159"/>
            <wp:effectExtent l="0" t="0" r="0" b="0"/>
            <wp:wrapNone/>
            <wp:docPr id="568" name="Freeform 56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9265" flipH="0" flipV="0">
                      <a:off x="4602542" y="3508720"/>
                      <a:ext cx="1864919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05"/>
                            <w:tab w:val="left" w:pos="2288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SŠ;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9"/>
                            <w:sz w:val="20"/>
                            <w:szCs w:val="20"/>
                          </w:rPr>
                          <w:t>.3.0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29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7"/>
                            <w:sz w:val="20"/>
                            <w:szCs w:val="20"/>
                          </w:rPr>
                          <w:t>„8528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&gt;øz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48" behindDoc="0" locked="0" layoutInCell="1" allowOverlap="1">
            <wp:simplePos x="0" y="0"/>
            <wp:positionH relativeFrom="page">
              <wp:posOffset>5273033</wp:posOffset>
            </wp:positionH>
            <wp:positionV relativeFrom="paragraph">
              <wp:posOffset>134987</wp:posOffset>
            </wp:positionV>
            <wp:extent cx="302665" cy="256158"/>
            <wp:effectExtent l="0" t="0" r="0" b="0"/>
            <wp:wrapNone/>
            <wp:docPr id="569" name="Freeform 56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52256" flipH="0" flipV="0">
                      <a:off x="5273033" y="141224"/>
                      <a:ext cx="188365" cy="1418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0"/>
                            <w:szCs w:val="20"/>
                          </w:rPr>
                          <w:t>.noc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73" behindDoc="0" locked="0" layoutInCell="1" allowOverlap="1">
            <wp:simplePos x="0" y="0"/>
            <wp:positionH relativeFrom="page">
              <wp:posOffset>5119970</wp:posOffset>
            </wp:positionH>
            <wp:positionV relativeFrom="paragraph">
              <wp:posOffset>134711</wp:posOffset>
            </wp:positionV>
            <wp:extent cx="302582" cy="256157"/>
            <wp:effectExtent l="0" t="0" r="0" b="0"/>
            <wp:wrapNone/>
            <wp:docPr id="570" name="Freeform 57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76127" flipH="0" flipV="0">
                      <a:off x="5119970" y="140948"/>
                      <a:ext cx="188282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0"/>
                            <w:szCs w:val="20"/>
                          </w:rPr>
                          <w:t>.Doc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80" behindDoc="0" locked="0" layoutInCell="1" allowOverlap="1">
            <wp:simplePos x="0" y="0"/>
            <wp:positionH relativeFrom="page">
              <wp:posOffset>5040058</wp:posOffset>
            </wp:positionH>
            <wp:positionV relativeFrom="paragraph">
              <wp:posOffset>132149</wp:posOffset>
            </wp:positionV>
            <wp:extent cx="201929" cy="256157"/>
            <wp:effectExtent l="0" t="0" r="0" b="0"/>
            <wp:wrapNone/>
            <wp:docPr id="571" name="Freeform 57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5040058" y="138386"/>
                      <a:ext cx="87629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6"/>
                            <w:sz w:val="20"/>
                            <w:szCs w:val="20"/>
                          </w:rPr>
                          <w:t>mE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0" behindDoc="0" locked="0" layoutInCell="1" allowOverlap="1">
            <wp:simplePos x="0" y="0"/>
            <wp:positionH relativeFrom="page">
              <wp:posOffset>2746437</wp:posOffset>
            </wp:positionH>
            <wp:positionV relativeFrom="paragraph">
              <wp:posOffset>132147</wp:posOffset>
            </wp:positionV>
            <wp:extent cx="198882" cy="256159"/>
            <wp:effectExtent l="0" t="0" r="0" b="0"/>
            <wp:wrapNone/>
            <wp:docPr id="572" name="Freeform 57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2746437" y="138384"/>
                      <a:ext cx="84582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20"/>
                            <w:szCs w:val="20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00" behindDoc="0" locked="0" layoutInCell="1" allowOverlap="1">
            <wp:simplePos x="0" y="0"/>
            <wp:positionH relativeFrom="page">
              <wp:posOffset>3337311</wp:posOffset>
            </wp:positionH>
            <wp:positionV relativeFrom="paragraph">
              <wp:posOffset>3562295</wp:posOffset>
            </wp:positionV>
            <wp:extent cx="3286140" cy="256157"/>
            <wp:effectExtent l="0" t="0" r="0" b="0"/>
            <wp:wrapNone/>
            <wp:docPr id="573" name="Freeform 57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5582" flipH="0" flipV="0">
                      <a:off x="3337311" y="3568532"/>
                      <a:ext cx="3171840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040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7"/>
                            <w:sz w:val="20"/>
                            <w:szCs w:val="20"/>
                          </w:rPr>
                          <w:t>§53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6"/>
                            <w:w w:val="187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nm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š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5"/>
                            <w:w w:val="0"/>
                            <w:sz w:val="20"/>
                            <w:szCs w:val="20"/>
                          </w:rPr>
                          <w:t>+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Šš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111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20"/>
                            <w:szCs w:val="20"/>
                          </w:rPr>
                          <w:t>._äàëø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41"/>
                            <w:w w:val="125"/>
                            <w:sz w:val="20"/>
                            <w:szCs w:val="20"/>
                          </w:rPr>
                          <w:t>ä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šøóvnwv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10" behindDoc="0" locked="0" layoutInCell="1" allowOverlap="1">
            <wp:simplePos x="0" y="0"/>
            <wp:positionH relativeFrom="page">
              <wp:posOffset>3535877</wp:posOffset>
            </wp:positionH>
            <wp:positionV relativeFrom="paragraph">
              <wp:posOffset>3910903</wp:posOffset>
            </wp:positionV>
            <wp:extent cx="2588954" cy="256157"/>
            <wp:effectExtent l="0" t="0" r="0" b="0"/>
            <wp:wrapNone/>
            <wp:docPr id="574" name="Freeform 57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3898" flipH="0" flipV="0">
                      <a:off x="3535877" y="3917140"/>
                      <a:ext cx="2474654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904"/>
                            <w:tab w:val="left" w:pos="2110"/>
                            <w:tab w:val="left" w:pos="3025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0"/>
                            <w:szCs w:val="20"/>
                          </w:rPr>
                          <w:t>vvnmwmw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4"/>
                            <w:w w:val="1"/>
                            <w:sz w:val="20"/>
                            <w:szCs w:val="20"/>
                          </w:rPr>
                          <w:t>Ĺ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3"/>
                            <w:sz w:val="20"/>
                            <w:szCs w:val="20"/>
                          </w:rPr>
                          <w:t>&gt;Uo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63"/>
                            <w:sz w:val="20"/>
                            <w:szCs w:val="20"/>
                          </w:rPr>
                          <w:t>&gt;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20"/>
                            <w:szCs w:val="20"/>
                          </w:rPr>
                          <w:t>No&gt;oU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6"/>
                            <w:w w:val="0"/>
                            <w:sz w:val="20"/>
                            <w:szCs w:val="20"/>
                          </w:rPr>
                          <w:t>+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§3s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:mv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ı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owmwv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29" behindDoc="0" locked="0" layoutInCell="1" allowOverlap="1">
            <wp:simplePos x="0" y="0"/>
            <wp:positionH relativeFrom="page">
              <wp:posOffset>4276534</wp:posOffset>
            </wp:positionH>
            <wp:positionV relativeFrom="paragraph">
              <wp:posOffset>132913</wp:posOffset>
            </wp:positionV>
            <wp:extent cx="198880" cy="256157"/>
            <wp:effectExtent l="0" t="0" r="0" b="0"/>
            <wp:wrapNone/>
            <wp:docPr id="575" name="Freeform 57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4276534" y="139150"/>
                      <a:ext cx="84580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20"/>
                            <w:szCs w:val="20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36" behindDoc="0" locked="0" layoutInCell="1" allowOverlap="1">
            <wp:simplePos x="0" y="0"/>
            <wp:positionH relativeFrom="page">
              <wp:posOffset>4112705</wp:posOffset>
            </wp:positionH>
            <wp:positionV relativeFrom="paragraph">
              <wp:posOffset>139769</wp:posOffset>
            </wp:positionV>
            <wp:extent cx="176021" cy="256157"/>
            <wp:effectExtent l="0" t="0" r="0" b="0"/>
            <wp:wrapNone/>
            <wp:docPr id="576" name="Freeform 57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4112705" y="146006"/>
                      <a:ext cx="61721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6"/>
                            <w:sz w:val="20"/>
                            <w:szCs w:val="20"/>
                          </w:rPr>
                          <w:t>mx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71" behindDoc="0" locked="0" layoutInCell="1" allowOverlap="1">
            <wp:simplePos x="0" y="0"/>
            <wp:positionH relativeFrom="page">
              <wp:posOffset>3511106</wp:posOffset>
            </wp:positionH>
            <wp:positionV relativeFrom="paragraph">
              <wp:posOffset>132532</wp:posOffset>
            </wp:positionV>
            <wp:extent cx="199642" cy="256157"/>
            <wp:effectExtent l="0" t="0" r="0" b="0"/>
            <wp:wrapNone/>
            <wp:docPr id="577" name="Freeform 57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511106" y="138769"/>
                      <a:ext cx="85342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20"/>
                            <w:szCs w:val="20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96" behindDoc="0" locked="0" layoutInCell="1" allowOverlap="1">
            <wp:simplePos x="0" y="0"/>
            <wp:positionH relativeFrom="page">
              <wp:posOffset>1432791</wp:posOffset>
            </wp:positionH>
            <wp:positionV relativeFrom="paragraph">
              <wp:posOffset>3111958</wp:posOffset>
            </wp:positionV>
            <wp:extent cx="4032880" cy="256157"/>
            <wp:effectExtent l="0" t="0" r="0" b="0"/>
            <wp:wrapNone/>
            <wp:docPr id="578" name="Freeform 57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6988" flipH="0" flipV="0">
                      <a:off x="1432791" y="3118195"/>
                      <a:ext cx="3918580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783"/>
                            <w:tab w:val="left" w:pos="4867"/>
                            <w:tab w:val="left" w:pos="5420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0"/>
                            <w:sz w:val="20"/>
                            <w:szCs w:val="20"/>
                          </w:rPr>
                          <w:t>ANaówâ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3"/>
                            <w:w w:val="130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:_s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2"/>
                            <w:sz w:val="20"/>
                            <w:szCs w:val="20"/>
                          </w:rPr>
                          <w:t>.Ž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9"/>
                            <w:w w:val="92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52556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3"/>
                            <w:w w:val="113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20"/>
                            <w:szCs w:val="20"/>
                          </w:rPr>
                          <w:t>sšwv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6"/>
                            <w:w w:val="119"/>
                            <w:sz w:val="20"/>
                            <w:szCs w:val="20"/>
                          </w:rPr>
                          <w:t>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_xøaš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.zví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0"/>
                            <w:sz w:val="20"/>
                            <w:szCs w:val="20"/>
                          </w:rPr>
                          <w:t>:§78a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06" behindDoc="0" locked="0" layoutInCell="1" allowOverlap="1">
            <wp:simplePos x="0" y="0"/>
            <wp:positionH relativeFrom="page">
              <wp:posOffset>3052763</wp:posOffset>
            </wp:positionH>
            <wp:positionV relativeFrom="paragraph">
              <wp:posOffset>132151</wp:posOffset>
            </wp:positionV>
            <wp:extent cx="198881" cy="256157"/>
            <wp:effectExtent l="0" t="0" r="0" b="0"/>
            <wp:wrapNone/>
            <wp:docPr id="579" name="Freeform 57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052763" y="138388"/>
                      <a:ext cx="84581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20"/>
                            <w:szCs w:val="20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44" behindDoc="0" locked="0" layoutInCell="1" allowOverlap="1">
            <wp:simplePos x="0" y="0"/>
            <wp:positionH relativeFrom="page">
              <wp:posOffset>3013963</wp:posOffset>
            </wp:positionH>
            <wp:positionV relativeFrom="paragraph">
              <wp:posOffset>3959305</wp:posOffset>
            </wp:positionV>
            <wp:extent cx="2405302" cy="256157"/>
            <wp:effectExtent l="0" t="0" r="0" b="0"/>
            <wp:wrapNone/>
            <wp:docPr id="580" name="Freeform 58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4484" flipH="0" flipV="0">
                      <a:off x="3013963" y="3965542"/>
                      <a:ext cx="2291002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791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Anšø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ENEŠ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4"/>
                            <w:w w:val="99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_„šø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6"/>
                            <w:w w:val="90"/>
                            <w:sz w:val="20"/>
                            <w:szCs w:val="20"/>
                          </w:rPr>
                          <w:t>ă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0"/>
                            <w:szCs w:val="20"/>
                          </w:rPr>
                          <w:t>Nø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0"/>
                            <w:szCs w:val="20"/>
                          </w:rPr>
                          <w:t>fl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9"/>
                            <w:w w:val="1"/>
                            <w:sz w:val="20"/>
                            <w:szCs w:val="20"/>
                          </w:rPr>
                          <w:t>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0"/>
                            <w:szCs w:val="20"/>
                          </w:rPr>
                          <w:t>5-032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25" behindDoc="0" locked="0" layoutInCell="1" allowOverlap="1">
            <wp:simplePos x="0" y="0"/>
            <wp:positionH relativeFrom="page">
              <wp:posOffset>2746439</wp:posOffset>
            </wp:positionH>
            <wp:positionV relativeFrom="paragraph">
              <wp:posOffset>132151</wp:posOffset>
            </wp:positionV>
            <wp:extent cx="198880" cy="256156"/>
            <wp:effectExtent l="0" t="0" r="0" b="0"/>
            <wp:wrapNone/>
            <wp:docPr id="581" name="Freeform 58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2746439" y="138388"/>
                      <a:ext cx="84580" cy="14185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20"/>
                            <w:szCs w:val="20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37" behindDoc="0" locked="0" layoutInCell="1" allowOverlap="1">
            <wp:simplePos x="0" y="0"/>
            <wp:positionH relativeFrom="page">
              <wp:posOffset>2595563</wp:posOffset>
            </wp:positionH>
            <wp:positionV relativeFrom="paragraph">
              <wp:posOffset>132152</wp:posOffset>
            </wp:positionV>
            <wp:extent cx="198880" cy="256156"/>
            <wp:effectExtent l="0" t="0" r="0" b="0"/>
            <wp:wrapNone/>
            <wp:docPr id="582" name="Freeform 58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2595563" y="138389"/>
                      <a:ext cx="84580" cy="14185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20"/>
                            <w:szCs w:val="20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48" behindDoc="0" locked="0" layoutInCell="1" allowOverlap="1">
            <wp:simplePos x="0" y="0"/>
            <wp:positionH relativeFrom="page">
              <wp:posOffset>1465677</wp:posOffset>
            </wp:positionH>
            <wp:positionV relativeFrom="paragraph">
              <wp:posOffset>3983681</wp:posOffset>
            </wp:positionV>
            <wp:extent cx="2446510" cy="256157"/>
            <wp:effectExtent l="0" t="0" r="0" b="0"/>
            <wp:wrapNone/>
            <wp:docPr id="583" name="Freeform 58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2359" flipH="0" flipV="0">
                      <a:off x="1465677" y="3989918"/>
                      <a:ext cx="2332210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44"/>
                            <w:tab w:val="left" w:pos="2198"/>
                            <w:tab w:val="left" w:pos="2850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9"/>
                            <w:sz w:val="20"/>
                            <w:szCs w:val="20"/>
                          </w:rPr>
                          <w:t>zm&gt;w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3"/>
                            <w:w w:val="0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Šm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2"/>
                            <w:w w:val="101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0"/>
                            <w:szCs w:val="20"/>
                          </w:rPr>
                          <w:t>Emnm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0"/>
                            <w:szCs w:val="20"/>
                          </w:rPr>
                          <w:t>š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20"/>
                            <w:szCs w:val="20"/>
                          </w:rPr>
                          <w:t>._Em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20"/>
                            <w:szCs w:val="20"/>
                          </w:rPr>
                          <w:t>fi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0"/>
                            <w:szCs w:val="20"/>
                          </w:rPr>
                          <w:t>vmnowmwv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35" behindDoc="0" locked="0" layoutInCell="1" allowOverlap="1">
            <wp:simplePos x="0" y="0"/>
            <wp:positionH relativeFrom="page">
              <wp:posOffset>1832274</wp:posOffset>
            </wp:positionH>
            <wp:positionV relativeFrom="paragraph">
              <wp:posOffset>4162025</wp:posOffset>
            </wp:positionV>
            <wp:extent cx="2021051" cy="256157"/>
            <wp:effectExtent l="0" t="0" r="0" b="0"/>
            <wp:wrapNone/>
            <wp:docPr id="584" name="Freeform 58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9462" flipH="0" flipV="0">
                      <a:off x="1832274" y="4168262"/>
                      <a:ext cx="1906751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97"/>
                            <w:tab w:val="left" w:pos="2824"/>
                            <w:tab w:val="left" w:pos="3002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20"/>
                            <w:szCs w:val="20"/>
                          </w:rPr>
                          <w:t>mE&gt;o._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ł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w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6"/>
                            <w:w w:val="104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20"/>
                            <w:szCs w:val="20"/>
                          </w:rPr>
                          <w:t>__cmmm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1"/>
                            <w:w w:val="54"/>
                            <w:sz w:val="20"/>
                            <w:szCs w:val="20"/>
                          </w:rPr>
                          <w:t>w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5"/>
                            <w:sz w:val="20"/>
                            <w:szCs w:val="20"/>
                          </w:rPr>
                          <w:t>:aov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"/>
                            <w:sz w:val="20"/>
                            <w:szCs w:val="20"/>
                          </w:rPr>
                          <w:t>_`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0"/>
                            <w:sz w:val="20"/>
                            <w:szCs w:val="20"/>
                          </w:rPr>
                          <w:t>Ĺ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35" behindDoc="0" locked="0" layoutInCell="1" allowOverlap="1">
            <wp:simplePos x="0" y="0"/>
            <wp:positionH relativeFrom="page">
              <wp:posOffset>3109576</wp:posOffset>
            </wp:positionH>
            <wp:positionV relativeFrom="paragraph">
              <wp:posOffset>3865949</wp:posOffset>
            </wp:positionV>
            <wp:extent cx="2523433" cy="256157"/>
            <wp:effectExtent l="0" t="0" r="0" b="0"/>
            <wp:wrapNone/>
            <wp:docPr id="585" name="Freeform 58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3561" flipH="0" flipV="0">
                      <a:off x="3109576" y="3872186"/>
                      <a:ext cx="2409133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38"/>
                            <w:sz w:val="20"/>
                            <w:szCs w:val="20"/>
                          </w:rPr>
                          <w:t>aššø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89"/>
                            <w:w w:val="138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Egø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ă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av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0"/>
                            <w:w w:val="105"/>
                            <w:sz w:val="20"/>
                            <w:szCs w:val="20"/>
                          </w:rPr>
                          <w:t>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20"/>
                            <w:szCs w:val="20"/>
                          </w:rPr>
                          <w:t>96.52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41"/>
                            <w:w w:val="117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3"/>
                            <w:sz w:val="20"/>
                            <w:szCs w:val="20"/>
                          </w:rPr>
                          <w:t>28-8v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16" behindDoc="0" locked="0" layoutInCell="1" allowOverlap="1">
            <wp:simplePos x="0" y="0"/>
            <wp:positionH relativeFrom="page">
              <wp:posOffset>3207828</wp:posOffset>
            </wp:positionH>
            <wp:positionV relativeFrom="paragraph">
              <wp:posOffset>3695267</wp:posOffset>
            </wp:positionV>
            <wp:extent cx="2933456" cy="256157"/>
            <wp:effectExtent l="0" t="0" r="0" b="0"/>
            <wp:wrapNone/>
            <wp:docPr id="586" name="Freeform 58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1878" flipH="0" flipV="0">
                      <a:off x="3207828" y="3701504"/>
                      <a:ext cx="2819156" cy="14185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63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3"/>
                            <w:sz w:val="20"/>
                            <w:szCs w:val="20"/>
                          </w:rPr>
                          <w:t>Azoäëx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1"/>
                            <w:w w:val="143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màø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5"/>
                            <w:w w:val="90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20"/>
                            <w:szCs w:val="20"/>
                          </w:rPr>
                          <w:t>.528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71"/>
                            <w:w w:val="127"/>
                            <w:sz w:val="20"/>
                            <w:szCs w:val="20"/>
                          </w:rPr>
                          <w:t>5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0"/>
                            <w:szCs w:val="20"/>
                          </w:rPr>
                          <w:t>E281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3"/>
                            <w:sz w:val="20"/>
                            <w:szCs w:val="20"/>
                          </w:rPr>
                          <w:t>:Sówvâ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70" behindDoc="0" locked="0" layoutInCell="1" allowOverlap="1">
            <wp:simplePos x="0" y="0"/>
            <wp:positionH relativeFrom="page">
              <wp:posOffset>3653216</wp:posOffset>
            </wp:positionH>
            <wp:positionV relativeFrom="paragraph">
              <wp:posOffset>3479106</wp:posOffset>
            </wp:positionV>
            <wp:extent cx="4483708" cy="572134"/>
            <wp:effectExtent l="0" t="0" r="0" b="0"/>
            <wp:wrapNone/>
            <wp:docPr id="587" name="Freeform 58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4584" flipH="0" flipV="0">
                      <a:off x="3653216" y="3485343"/>
                      <a:ext cx="4369408" cy="45783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170"/>
                            <w:tab w:val="left" w:pos="5248"/>
                          </w:tabs>
                          <w:spacing w:before="0" w:after="0" w:line="489" w:lineRule="exact"/>
                          <w:ind w:left="821" w:right="0" w:hanging="821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.SO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4"/>
                            <w:w w:val="8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5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4"/>
                            <w:w w:val="55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8"/>
                            <w:sz w:val="20"/>
                            <w:szCs w:val="20"/>
                          </w:rPr>
                          <w:t>_?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5"/>
                            <w:w w:val="10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0"/>
                            <w:szCs w:val="20"/>
                          </w:rPr>
                          <w:t>zšzø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8"/>
                            <w:w w:val="87"/>
                            <w:sz w:val="20"/>
                            <w:szCs w:val="20"/>
                          </w:rPr>
                          <w:t>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0"/>
                            <w:szCs w:val="20"/>
                          </w:rPr>
                          <w:t>NQQ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5"/>
                            <w:w w:val="68"/>
                            <w:sz w:val="20"/>
                            <w:szCs w:val="20"/>
                          </w:rPr>
                          <w:t>Q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znšw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3"/>
                            <w:w w:val="102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0"/>
                            <w:szCs w:val="20"/>
                          </w:rPr>
                          <w:t>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1"/>
                            <w:w w:val="60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Ěflă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2"/>
                            <w:sz w:val="20"/>
                            <w:szCs w:val="20"/>
                          </w:rPr>
                          <w:t>šš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:09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8"/>
                            <w:w w:val="102"/>
                            <w:sz w:val="20"/>
                            <w:szCs w:val="20"/>
                          </w:rPr>
                          <w:t>5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20"/>
                            <w:szCs w:val="20"/>
                          </w:rPr>
                          <w:t>øø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6"/>
                            <w:w w:val="75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wo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4"/>
                            <w:szCs w:val="24"/>
                          </w:rPr>
                          <w:t>...I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0"/>
                            <w:w w:val="79"/>
                            <w:sz w:val="24"/>
                            <w:szCs w:val="24"/>
                          </w:rPr>
                          <w:t>Q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4"/>
                            <w:szCs w:val="24"/>
                          </w:rPr>
                          <w:t>ze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4"/>
                            <w:szCs w:val="24"/>
                          </w:rPr>
                          <w:t>ø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87"/>
                            <w:sz w:val="24"/>
                            <w:szCs w:val="24"/>
                          </w:rPr>
                          <w:t>x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4"/>
                            <w:szCs w:val="24"/>
                          </w:rPr>
                          <w:t>„8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12"/>
                            <w:w w:val="86"/>
                            <w:sz w:val="24"/>
                            <w:szCs w:val="24"/>
                          </w:rPr>
                          <w:t>0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4"/>
                            <w:szCs w:val="24"/>
                          </w:rPr>
                          <w:t>SES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4"/>
                            <w:szCs w:val="24"/>
                          </w:rPr>
                          <w:t>.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4"/>
                            <w:szCs w:val="24"/>
                          </w:rPr>
                          <w:t>š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8"/>
                            <w:w w:val="82"/>
                            <w:sz w:val="24"/>
                            <w:szCs w:val="24"/>
                          </w:rPr>
                          <w:t>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9"/>
                            <w:sz w:val="24"/>
                            <w:szCs w:val="24"/>
                          </w:rPr>
                          <w:t>_nøø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1"/>
                            <w:w w:val="59"/>
                            <w:sz w:val="24"/>
                            <w:szCs w:val="24"/>
                          </w:rPr>
                          <w:t>a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3"/>
                            <w:sz w:val="24"/>
                            <w:szCs w:val="24"/>
                          </w:rPr>
                          <w:t>2220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67" behindDoc="0" locked="0" layoutInCell="1" allowOverlap="1">
            <wp:simplePos x="0" y="0"/>
            <wp:positionH relativeFrom="page">
              <wp:posOffset>859181</wp:posOffset>
            </wp:positionH>
            <wp:positionV relativeFrom="paragraph">
              <wp:posOffset>3542562</wp:posOffset>
            </wp:positionV>
            <wp:extent cx="2865943" cy="720639"/>
            <wp:effectExtent l="0" t="0" r="0" b="0"/>
            <wp:wrapNone/>
            <wp:docPr id="588" name="Freeform 58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7180" flipH="0" flipV="0">
                      <a:off x="859181" y="3548799"/>
                      <a:ext cx="2751643" cy="60633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104"/>
                            <w:tab w:val="left" w:pos="3458"/>
                          </w:tabs>
                          <w:spacing w:before="0" w:after="0" w:line="240" w:lineRule="auto"/>
                          <w:ind w:left="0" w:right="0" w:firstLine="543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18"/>
                            <w:szCs w:val="18"/>
                          </w:rPr>
                          <w:t>mE&gt;oL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3"/>
                            <w:w w:val="0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18"/>
                            <w:szCs w:val="18"/>
                          </w:rPr>
                          <w:t>Dššm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3"/>
                            <w:w w:val="113"/>
                            <w:sz w:val="18"/>
                            <w:szCs w:val="18"/>
                          </w:rPr>
                          <w:t>: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18"/>
                            <w:szCs w:val="18"/>
                          </w:rPr>
                          <w:t>EmnmE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88"/>
                            <w:sz w:val="18"/>
                            <w:szCs w:val="18"/>
                          </w:rPr>
                          <w:t>Š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8"/>
                            <w:szCs w:val="18"/>
                          </w:rPr>
                          <w:t>__Em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8"/>
                            <w:szCs w:val="18"/>
                          </w:rPr>
                          <w:t>.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18"/>
                            <w:szCs w:val="18"/>
                          </w:rPr>
                          <w:t>:vmnowmwv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843"/>
                          </w:tabs>
                          <w:spacing w:before="177" w:after="0" w:line="240" w:lineRule="auto"/>
                          <w:ind w:left="0" w:right="0" w:firstLine="11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wñon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8"/>
                            <w:szCs w:val="18"/>
                          </w:rPr>
                          <w:t>220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2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18"/>
                            <w:szCs w:val="18"/>
                          </w:rPr>
                          <w:t>mxwo_on_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02" behindDoc="0" locked="0" layoutInCell="1" allowOverlap="1">
            <wp:simplePos x="0" y="0"/>
            <wp:positionH relativeFrom="page">
              <wp:posOffset>859176</wp:posOffset>
            </wp:positionH>
            <wp:positionV relativeFrom="paragraph">
              <wp:posOffset>3542562</wp:posOffset>
            </wp:positionV>
            <wp:extent cx="2865945" cy="720639"/>
            <wp:effectExtent l="0" t="0" r="0" b="0"/>
            <wp:wrapNone/>
            <wp:docPr id="589" name="Freeform 5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7180" flipH="0" flipV="0">
                      <a:off x="859176" y="3548799"/>
                      <a:ext cx="2751645" cy="60633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104"/>
                            <w:tab w:val="left" w:pos="3458"/>
                          </w:tabs>
                          <w:spacing w:before="0" w:after="0" w:line="240" w:lineRule="auto"/>
                          <w:ind w:left="0" w:right="0" w:firstLine="543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18"/>
                            <w:szCs w:val="18"/>
                          </w:rPr>
                          <w:t>mE&gt;oL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3"/>
                            <w:w w:val="0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18"/>
                            <w:szCs w:val="18"/>
                          </w:rPr>
                          <w:t>Dššm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3"/>
                            <w:w w:val="113"/>
                            <w:sz w:val="18"/>
                            <w:szCs w:val="18"/>
                          </w:rPr>
                          <w:t>: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18"/>
                            <w:szCs w:val="18"/>
                          </w:rPr>
                          <w:t>EmnmE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0"/>
                            <w:w w:val="88"/>
                            <w:sz w:val="18"/>
                            <w:szCs w:val="18"/>
                          </w:rPr>
                          <w:t>Š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8"/>
                            <w:szCs w:val="18"/>
                          </w:rPr>
                          <w:t>__Em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8"/>
                            <w:szCs w:val="18"/>
                          </w:rPr>
                          <w:t>.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18"/>
                            <w:szCs w:val="18"/>
                          </w:rPr>
                          <w:t>:vmnowmwv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843"/>
                          </w:tabs>
                          <w:spacing w:before="177" w:after="0" w:line="240" w:lineRule="auto"/>
                          <w:ind w:left="0" w:right="0" w:firstLine="11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wñon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18"/>
                            <w:szCs w:val="18"/>
                          </w:rPr>
                          <w:t>220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2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18"/>
                            <w:szCs w:val="18"/>
                          </w:rPr>
                          <w:t>mxwo_on_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05" behindDoc="0" locked="0" layoutInCell="1" allowOverlap="1">
            <wp:simplePos x="0" y="0"/>
            <wp:positionH relativeFrom="page">
              <wp:posOffset>3762256</wp:posOffset>
            </wp:positionH>
            <wp:positionV relativeFrom="paragraph">
              <wp:posOffset>2801751</wp:posOffset>
            </wp:positionV>
            <wp:extent cx="3387165" cy="241972"/>
            <wp:effectExtent l="0" t="0" r="0" b="0"/>
            <wp:wrapNone/>
            <wp:docPr id="590" name="Freeform 59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5768" flipH="0" flipV="0">
                      <a:off x="3762256" y="2807988"/>
                      <a:ext cx="3272865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„EE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0"/>
                            <w:w w:val="107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w&gt;o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0"/>
                            <w:w w:val="93"/>
                            <w:sz w:val="18"/>
                            <w:szCs w:val="18"/>
                          </w:rPr>
                          <w:t>ą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&gt;&gt;m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ă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7"/>
                            <w:sz w:val="18"/>
                            <w:szCs w:val="18"/>
                          </w:rPr>
                          <w:t>_m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7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7"/>
                            <w:sz w:val="18"/>
                            <w:szCs w:val="18"/>
                          </w:rPr>
                          <w:t>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3"/>
                            <w:w w:val="77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18"/>
                            <w:szCs w:val="18"/>
                          </w:rPr>
                          <w:t>Emo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86"/>
                            <w:sz w:val="18"/>
                            <w:szCs w:val="18"/>
                          </w:rPr>
                          <w:t>ž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18"/>
                            <w:szCs w:val="18"/>
                          </w:rPr>
                          <w:t>wø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3"/>
                            <w:w w:val="78"/>
                            <w:sz w:val="18"/>
                            <w:szCs w:val="18"/>
                          </w:rPr>
                          <w:t>ă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18"/>
                            <w:szCs w:val="18"/>
                          </w:rPr>
                          <w:t>w&gt;oEUOI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22" behindDoc="0" locked="0" layoutInCell="1" allowOverlap="1">
            <wp:simplePos x="0" y="0"/>
            <wp:positionH relativeFrom="page">
              <wp:posOffset>4117368</wp:posOffset>
            </wp:positionH>
            <wp:positionV relativeFrom="paragraph">
              <wp:posOffset>4201373</wp:posOffset>
            </wp:positionV>
            <wp:extent cx="2030878" cy="241972"/>
            <wp:effectExtent l="0" t="0" r="0" b="0"/>
            <wp:wrapNone/>
            <wp:docPr id="591" name="Freeform 59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6476" flipH="0" flipV="0">
                      <a:off x="4117368" y="4207610"/>
                      <a:ext cx="1916578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888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U&gt;Hm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0"/>
                            <w:w w:val="54"/>
                            <w:sz w:val="18"/>
                            <w:szCs w:val="18"/>
                          </w:rPr>
                          <w:t>&gt;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18"/>
                            <w:szCs w:val="18"/>
                          </w:rPr>
                          <w:t>zo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18"/>
                            <w:szCs w:val="18"/>
                          </w:rPr>
                          <w:t>mNmL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5"/>
                            <w:w w:val="83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18"/>
                            <w:szCs w:val="18"/>
                          </w:rPr>
                          <w:t>EQOE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1"/>
                            <w:w w:val="64"/>
                            <w:sz w:val="18"/>
                            <w:szCs w:val="18"/>
                          </w:rPr>
                          <w:t>Q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8"/>
                            <w:sz w:val="18"/>
                            <w:szCs w:val="18"/>
                          </w:rPr>
                          <w:t>3;-v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3"/>
                            <w:sz w:val="18"/>
                            <w:szCs w:val="18"/>
                          </w:rPr>
                          <w:t>_\_\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14" behindDoc="0" locked="0" layoutInCell="1" allowOverlap="1">
            <wp:simplePos x="0" y="0"/>
            <wp:positionH relativeFrom="page">
              <wp:posOffset>4652624</wp:posOffset>
            </wp:positionH>
            <wp:positionV relativeFrom="paragraph">
              <wp:posOffset>3868008</wp:posOffset>
            </wp:positionV>
            <wp:extent cx="1306509" cy="241971"/>
            <wp:effectExtent l="0" t="0" r="0" b="0"/>
            <wp:wrapNone/>
            <wp:docPr id="592" name="Freeform 59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3168" flipH="0" flipV="0">
                      <a:off x="4652624" y="3874245"/>
                      <a:ext cx="1192209" cy="1276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8"/>
                            <w:szCs w:val="18"/>
                          </w:rPr>
                          <w:t>3o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7"/>
                            <w:w w:val="190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&gt;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noxm„_n_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91" behindDoc="0" locked="0" layoutInCell="1" allowOverlap="1">
            <wp:simplePos x="0" y="0"/>
            <wp:positionH relativeFrom="page">
              <wp:posOffset>2760217</wp:posOffset>
            </wp:positionH>
            <wp:positionV relativeFrom="paragraph">
              <wp:posOffset>4063590</wp:posOffset>
            </wp:positionV>
            <wp:extent cx="2297678" cy="241972"/>
            <wp:effectExtent l="0" t="0" r="0" b="0"/>
            <wp:wrapNone/>
            <wp:docPr id="593" name="Freeform 59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8226" flipH="0" flipV="0">
                      <a:off x="2760217" y="4069827"/>
                      <a:ext cx="2183378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435"/>
                            <w:tab w:val="left" w:pos="256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8"/>
                            <w:szCs w:val="18"/>
                          </w:rPr>
                          <w:t>:E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8"/>
                            <w:w w:val="96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18"/>
                            <w:szCs w:val="18"/>
                          </w:rPr>
                          <w:t>czwoöì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18"/>
                            <w:szCs w:val="18"/>
                          </w:rPr>
                          <w:t>._cwcmbwUO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18"/>
                            <w:szCs w:val="18"/>
                          </w:rPr>
                          <w:t>:mmnowmwv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82" behindDoc="0" locked="0" layoutInCell="1" allowOverlap="1">
            <wp:simplePos x="0" y="0"/>
            <wp:positionH relativeFrom="page">
              <wp:posOffset>5503914</wp:posOffset>
            </wp:positionH>
            <wp:positionV relativeFrom="paragraph">
              <wp:posOffset>5624565</wp:posOffset>
            </wp:positionV>
            <wp:extent cx="190200" cy="241972"/>
            <wp:effectExtent l="0" t="0" r="0" b="0"/>
            <wp:wrapNone/>
            <wp:docPr id="594" name="Freeform 59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52910" flipH="0" flipV="0">
                      <a:off x="5503914" y="5630802"/>
                      <a:ext cx="75900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3"/>
                            <w:sz w:val="18"/>
                            <w:szCs w:val="18"/>
                          </w:rPr>
                          <w:t>_\N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0" behindDoc="0" locked="0" layoutInCell="1" allowOverlap="1">
            <wp:simplePos x="0" y="0"/>
            <wp:positionH relativeFrom="page">
              <wp:posOffset>2377552</wp:posOffset>
            </wp:positionH>
            <wp:positionV relativeFrom="paragraph">
              <wp:posOffset>4292162</wp:posOffset>
            </wp:positionV>
            <wp:extent cx="1840787" cy="241972"/>
            <wp:effectExtent l="0" t="0" r="0" b="0"/>
            <wp:wrapNone/>
            <wp:docPr id="595" name="Freeform 59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79255" flipH="0" flipV="0">
                      <a:off x="2377552" y="4298399"/>
                      <a:ext cx="1726487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40"/>
                            <w:tab w:val="left" w:pos="1779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18"/>
                            <w:szCs w:val="18"/>
                          </w:rPr>
                          <w:t>zm&gt;w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9"/>
                            <w:w w:val="0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18"/>
                            <w:szCs w:val="18"/>
                          </w:rPr>
                          <w:t>zm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7"/>
                            <w:w w:val="66"/>
                            <w:sz w:val="18"/>
                            <w:szCs w:val="18"/>
                          </w:rPr>
                          <w:t>: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._cmnm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w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_\N_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2"/>
                            <w:w w:val="54"/>
                            <w:sz w:val="18"/>
                            <w:szCs w:val="18"/>
                          </w:rPr>
                          <w:t>`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18"/>
                            <w:szCs w:val="18"/>
                          </w:rPr>
                          <w:t>_Howmwv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8" behindDoc="0" locked="0" layoutInCell="1" allowOverlap="1">
            <wp:simplePos x="0" y="0"/>
            <wp:positionH relativeFrom="page">
              <wp:posOffset>2188369</wp:posOffset>
            </wp:positionH>
            <wp:positionV relativeFrom="paragraph">
              <wp:posOffset>4256741</wp:posOffset>
            </wp:positionV>
            <wp:extent cx="1914324" cy="241971"/>
            <wp:effectExtent l="0" t="0" r="0" b="0"/>
            <wp:wrapNone/>
            <wp:docPr id="596" name="Freeform 59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1490" flipH="0" flipV="0">
                      <a:off x="2188369" y="4262978"/>
                      <a:ext cx="1800024" cy="1276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54"/>
                            <w:tab w:val="left" w:pos="1960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7"/>
                            <w:sz w:val="18"/>
                            <w:szCs w:val="18"/>
                          </w:rPr>
                          <w:t>m:_&gt;o._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0"/>
                            <w:w w:val="0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18"/>
                            <w:szCs w:val="18"/>
                          </w:rPr>
                          <w:t>zm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66"/>
                            <w:sz w:val="18"/>
                            <w:szCs w:val="18"/>
                          </w:rPr>
                          <w:t>: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18"/>
                            <w:szCs w:val="18"/>
                          </w:rPr>
                          <w:t>Emnm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18"/>
                            <w:szCs w:val="18"/>
                          </w:rPr>
                          <w:t>w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18"/>
                            <w:szCs w:val="18"/>
                          </w:rPr>
                          <w:t>:Únommwv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9" behindDoc="0" locked="0" layoutInCell="1" allowOverlap="1">
            <wp:simplePos x="0" y="0"/>
            <wp:positionH relativeFrom="page">
              <wp:posOffset>1998272</wp:posOffset>
            </wp:positionH>
            <wp:positionV relativeFrom="paragraph">
              <wp:posOffset>4225759</wp:posOffset>
            </wp:positionV>
            <wp:extent cx="1986690" cy="241972"/>
            <wp:effectExtent l="0" t="0" r="0" b="0"/>
            <wp:wrapNone/>
            <wp:docPr id="597" name="Freeform 59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6281" flipH="0" flipV="0">
                      <a:off x="1998272" y="4231996"/>
                      <a:ext cx="1872390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41"/>
                            <w:tab w:val="left" w:pos="2008"/>
                            <w:tab w:val="left" w:pos="2709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8"/>
                            <w:szCs w:val="18"/>
                          </w:rPr>
                          <w:t>cm&gt;w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8"/>
                            <w:w w:val="0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18"/>
                            <w:szCs w:val="18"/>
                          </w:rPr>
                          <w:t>: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18"/>
                            <w:szCs w:val="18"/>
                          </w:rPr>
                          <w:t>šw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3"/>
                            <w:w w:val="125"/>
                            <w:sz w:val="18"/>
                            <w:szCs w:val="18"/>
                          </w:rPr>
                          <w:t>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18"/>
                            <w:szCs w:val="18"/>
                          </w:rPr>
                          <w:t>Emmmw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6"/>
                            <w:w w:val="0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8"/>
                            <w:szCs w:val="18"/>
                          </w:rPr>
                          <w:t>vnov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"/>
                            <w:sz w:val="18"/>
                            <w:szCs w:val="18"/>
                          </w:rPr>
                          <w:t>_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2"/>
                            <w:w w:val="15"/>
                            <w:sz w:val="18"/>
                            <w:szCs w:val="18"/>
                          </w:rPr>
                          <w:t>\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2"/>
                            <w:sz w:val="18"/>
                            <w:szCs w:val="18"/>
                          </w:rPr>
                          <w:t>_`_`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36" behindDoc="0" locked="0" layoutInCell="1" allowOverlap="1">
            <wp:simplePos x="0" y="0"/>
            <wp:positionH relativeFrom="page">
              <wp:posOffset>5660556</wp:posOffset>
            </wp:positionH>
            <wp:positionV relativeFrom="paragraph">
              <wp:posOffset>5627640</wp:posOffset>
            </wp:positionV>
            <wp:extent cx="183554" cy="241972"/>
            <wp:effectExtent l="0" t="0" r="0" b="0"/>
            <wp:wrapNone/>
            <wp:docPr id="598" name="Freeform 59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15134" flipH="0" flipV="0">
                      <a:off x="5660556" y="5633877"/>
                      <a:ext cx="69254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2"/>
                            <w:sz w:val="18"/>
                            <w:szCs w:val="18"/>
                          </w:rPr>
                          <w:t>NN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70" behindDoc="0" locked="0" layoutInCell="1" allowOverlap="1">
            <wp:simplePos x="0" y="0"/>
            <wp:positionH relativeFrom="page">
              <wp:posOffset>3762257</wp:posOffset>
            </wp:positionH>
            <wp:positionV relativeFrom="paragraph">
              <wp:posOffset>2801753</wp:posOffset>
            </wp:positionV>
            <wp:extent cx="3387163" cy="241972"/>
            <wp:effectExtent l="0" t="0" r="0" b="0"/>
            <wp:wrapNone/>
            <wp:docPr id="599" name="Freeform 59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5768" flipH="0" flipV="0">
                      <a:off x="3762257" y="2807990"/>
                      <a:ext cx="3272863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„EE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7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0"/>
                            <w:w w:val="107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w&gt;o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0"/>
                            <w:w w:val="93"/>
                            <w:sz w:val="18"/>
                            <w:szCs w:val="18"/>
                          </w:rPr>
                          <w:t>ą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&gt;&gt;m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ă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5"/>
                            <w:w w:val="85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7"/>
                            <w:sz w:val="18"/>
                            <w:szCs w:val="18"/>
                          </w:rPr>
                          <w:t>_m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7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7"/>
                            <w:sz w:val="18"/>
                            <w:szCs w:val="18"/>
                          </w:rPr>
                          <w:t>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3"/>
                            <w:w w:val="77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18"/>
                            <w:szCs w:val="18"/>
                          </w:rPr>
                          <w:t>Emo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6"/>
                            <w:w w:val="86"/>
                            <w:sz w:val="18"/>
                            <w:szCs w:val="18"/>
                          </w:rPr>
                          <w:t>ž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18"/>
                            <w:szCs w:val="18"/>
                          </w:rPr>
                          <w:t>wø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3"/>
                            <w:w w:val="78"/>
                            <w:sz w:val="18"/>
                            <w:szCs w:val="18"/>
                          </w:rPr>
                          <w:t>ă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18"/>
                            <w:szCs w:val="18"/>
                          </w:rPr>
                          <w:t>w&gt;oEUOI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87" behindDoc="0" locked="0" layoutInCell="1" allowOverlap="1">
            <wp:simplePos x="0" y="0"/>
            <wp:positionH relativeFrom="page">
              <wp:posOffset>4117369</wp:posOffset>
            </wp:positionH>
            <wp:positionV relativeFrom="paragraph">
              <wp:posOffset>4201372</wp:posOffset>
            </wp:positionV>
            <wp:extent cx="2030876" cy="241972"/>
            <wp:effectExtent l="0" t="0" r="0" b="0"/>
            <wp:wrapNone/>
            <wp:docPr id="600" name="Freeform 6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6476" flipH="0" flipV="0">
                      <a:off x="4117369" y="4207609"/>
                      <a:ext cx="1916576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888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U&gt;Hm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0"/>
                            <w:w w:val="54"/>
                            <w:sz w:val="18"/>
                            <w:szCs w:val="18"/>
                          </w:rPr>
                          <w:t>&gt;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18"/>
                            <w:szCs w:val="18"/>
                          </w:rPr>
                          <w:t>zo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18"/>
                            <w:szCs w:val="18"/>
                          </w:rPr>
                          <w:t>Ě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18"/>
                            <w:szCs w:val="18"/>
                          </w:rPr>
                          <w:t>mNmL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5"/>
                            <w:w w:val="83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18"/>
                            <w:szCs w:val="18"/>
                          </w:rPr>
                          <w:t>EQOE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1"/>
                            <w:w w:val="64"/>
                            <w:sz w:val="18"/>
                            <w:szCs w:val="18"/>
                          </w:rPr>
                          <w:t>Q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8"/>
                            <w:sz w:val="18"/>
                            <w:szCs w:val="18"/>
                          </w:rPr>
                          <w:t>3;-v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3"/>
                            <w:sz w:val="18"/>
                            <w:szCs w:val="18"/>
                          </w:rPr>
                          <w:t>_\_\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79" behindDoc="0" locked="0" layoutInCell="1" allowOverlap="1">
            <wp:simplePos x="0" y="0"/>
            <wp:positionH relativeFrom="page">
              <wp:posOffset>4652625</wp:posOffset>
            </wp:positionH>
            <wp:positionV relativeFrom="paragraph">
              <wp:posOffset>3868009</wp:posOffset>
            </wp:positionV>
            <wp:extent cx="1306507" cy="241972"/>
            <wp:effectExtent l="0" t="0" r="0" b="0"/>
            <wp:wrapNone/>
            <wp:docPr id="601" name="Freeform 6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3168" flipH="0" flipV="0">
                      <a:off x="4652625" y="3874246"/>
                      <a:ext cx="1192207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90"/>
                            <w:sz w:val="18"/>
                            <w:szCs w:val="18"/>
                          </w:rPr>
                          <w:t>3o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7"/>
                            <w:w w:val="190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&gt;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8"/>
                            <w:szCs w:val="18"/>
                          </w:rPr>
                          <w:t>noxm„_n_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56" behindDoc="0" locked="0" layoutInCell="1" allowOverlap="1">
            <wp:simplePos x="0" y="0"/>
            <wp:positionH relativeFrom="page">
              <wp:posOffset>2760219</wp:posOffset>
            </wp:positionH>
            <wp:positionV relativeFrom="paragraph">
              <wp:posOffset>4063590</wp:posOffset>
            </wp:positionV>
            <wp:extent cx="2297676" cy="241972"/>
            <wp:effectExtent l="0" t="0" r="0" b="0"/>
            <wp:wrapNone/>
            <wp:docPr id="602" name="Freeform 6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8226" flipH="0" flipV="0">
                      <a:off x="2760219" y="4069827"/>
                      <a:ext cx="2183376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435"/>
                            <w:tab w:val="left" w:pos="256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18"/>
                            <w:szCs w:val="18"/>
                          </w:rPr>
                          <w:t>:E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8"/>
                            <w:w w:val="96"/>
                            <w:sz w:val="18"/>
                            <w:szCs w:val="18"/>
                          </w:rPr>
                          <w:t>U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7"/>
                            <w:sz w:val="18"/>
                            <w:szCs w:val="18"/>
                          </w:rPr>
                          <w:t>czwoöì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18"/>
                            <w:szCs w:val="18"/>
                          </w:rPr>
                          <w:t>._cwcmbwUO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18"/>
                            <w:szCs w:val="18"/>
                          </w:rPr>
                          <w:t>:mmnowmwv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47" behindDoc="0" locked="0" layoutInCell="1" allowOverlap="1">
            <wp:simplePos x="0" y="0"/>
            <wp:positionH relativeFrom="page">
              <wp:posOffset>5503914</wp:posOffset>
            </wp:positionH>
            <wp:positionV relativeFrom="paragraph">
              <wp:posOffset>5624564</wp:posOffset>
            </wp:positionV>
            <wp:extent cx="190200" cy="241972"/>
            <wp:effectExtent l="0" t="0" r="0" b="0"/>
            <wp:wrapNone/>
            <wp:docPr id="603" name="Freeform 6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52910" flipH="0" flipV="0">
                      <a:off x="5503914" y="5630801"/>
                      <a:ext cx="75900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3"/>
                            <w:sz w:val="18"/>
                            <w:szCs w:val="18"/>
                          </w:rPr>
                          <w:t>_\N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05" behindDoc="0" locked="0" layoutInCell="1" allowOverlap="1">
            <wp:simplePos x="0" y="0"/>
            <wp:positionH relativeFrom="page">
              <wp:posOffset>2377555</wp:posOffset>
            </wp:positionH>
            <wp:positionV relativeFrom="paragraph">
              <wp:posOffset>4292162</wp:posOffset>
            </wp:positionV>
            <wp:extent cx="1840784" cy="241972"/>
            <wp:effectExtent l="0" t="0" r="0" b="0"/>
            <wp:wrapNone/>
            <wp:docPr id="604" name="Freeform 6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79255" flipH="0" flipV="0">
                      <a:off x="2377555" y="4298399"/>
                      <a:ext cx="1726484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40"/>
                            <w:tab w:val="left" w:pos="1779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18"/>
                            <w:szCs w:val="18"/>
                          </w:rPr>
                          <w:t>zm&gt;w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9"/>
                            <w:w w:val="0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18"/>
                            <w:szCs w:val="18"/>
                          </w:rPr>
                          <w:t>zm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7"/>
                            <w:w w:val="66"/>
                            <w:sz w:val="18"/>
                            <w:szCs w:val="18"/>
                          </w:rPr>
                          <w:t>: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._cmnm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ř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w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_\N_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2"/>
                            <w:w w:val="54"/>
                            <w:sz w:val="18"/>
                            <w:szCs w:val="18"/>
                          </w:rPr>
                          <w:t>`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18"/>
                            <w:szCs w:val="18"/>
                          </w:rPr>
                          <w:t>_Howmwv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13" behindDoc="0" locked="0" layoutInCell="1" allowOverlap="1">
            <wp:simplePos x="0" y="0"/>
            <wp:positionH relativeFrom="page">
              <wp:posOffset>2188372</wp:posOffset>
            </wp:positionH>
            <wp:positionV relativeFrom="paragraph">
              <wp:posOffset>4256741</wp:posOffset>
            </wp:positionV>
            <wp:extent cx="1914322" cy="241972"/>
            <wp:effectExtent l="0" t="0" r="0" b="0"/>
            <wp:wrapNone/>
            <wp:docPr id="605" name="Freeform 6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1490" flipH="0" flipV="0">
                      <a:off x="2188372" y="4262978"/>
                      <a:ext cx="1800022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54"/>
                            <w:tab w:val="left" w:pos="1960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7"/>
                            <w:sz w:val="18"/>
                            <w:szCs w:val="18"/>
                          </w:rPr>
                          <w:t>m:_&gt;o._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0"/>
                            <w:w w:val="0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18"/>
                            <w:szCs w:val="18"/>
                          </w:rPr>
                          <w:t>zm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7"/>
                            <w:w w:val="66"/>
                            <w:sz w:val="18"/>
                            <w:szCs w:val="18"/>
                          </w:rPr>
                          <w:t>: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18"/>
                            <w:szCs w:val="18"/>
                          </w:rPr>
                          <w:t>Emnm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18"/>
                            <w:szCs w:val="18"/>
                          </w:rPr>
                          <w:t>w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18"/>
                            <w:szCs w:val="18"/>
                          </w:rPr>
                          <w:t>:Únommwv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70" behindDoc="0" locked="0" layoutInCell="1" allowOverlap="1">
            <wp:simplePos x="0" y="0"/>
            <wp:positionH relativeFrom="page">
              <wp:posOffset>1515481</wp:posOffset>
            </wp:positionH>
            <wp:positionV relativeFrom="paragraph">
              <wp:posOffset>5552517</wp:posOffset>
            </wp:positionV>
            <wp:extent cx="650678" cy="241972"/>
            <wp:effectExtent l="0" t="0" r="0" b="0"/>
            <wp:wrapNone/>
            <wp:docPr id="606" name="Freeform 6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73351" flipH="0" flipV="0">
                      <a:off x="1515481" y="5558754"/>
                      <a:ext cx="536378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4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"/>
                            <w:sz w:val="18"/>
                            <w:szCs w:val="18"/>
                          </w:rPr>
                          <w:t>_`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0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50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18"/>
                            <w:szCs w:val="18"/>
                          </w:rPr>
                          <w:t>mcozv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18"/>
                            <w:szCs w:val="18"/>
                          </w:rPr>
                          <w:t>đ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24" behindDoc="0" locked="0" layoutInCell="1" allowOverlap="1">
            <wp:simplePos x="0" y="0"/>
            <wp:positionH relativeFrom="page">
              <wp:posOffset>1998275</wp:posOffset>
            </wp:positionH>
            <wp:positionV relativeFrom="paragraph">
              <wp:posOffset>4225758</wp:posOffset>
            </wp:positionV>
            <wp:extent cx="1986688" cy="241972"/>
            <wp:effectExtent l="0" t="0" r="0" b="0"/>
            <wp:wrapNone/>
            <wp:docPr id="607" name="Freeform 6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86281" flipH="0" flipV="0">
                      <a:off x="1998275" y="4231995"/>
                      <a:ext cx="1872388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41"/>
                            <w:tab w:val="left" w:pos="2008"/>
                            <w:tab w:val="left" w:pos="2709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8"/>
                            <w:szCs w:val="18"/>
                          </w:rPr>
                          <w:t>cm&gt;w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8"/>
                            <w:w w:val="0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18"/>
                            <w:szCs w:val="18"/>
                          </w:rPr>
                          <w:t>: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5"/>
                            <w:sz w:val="18"/>
                            <w:szCs w:val="18"/>
                          </w:rPr>
                          <w:t>šw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3"/>
                            <w:w w:val="125"/>
                            <w:sz w:val="18"/>
                            <w:szCs w:val="18"/>
                          </w:rPr>
                          <w:t>b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18"/>
                            <w:szCs w:val="18"/>
                          </w:rPr>
                          <w:t>Emmmw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6"/>
                            <w:w w:val="0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18"/>
                            <w:szCs w:val="18"/>
                          </w:rPr>
                          <w:t>vnov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"/>
                            <w:sz w:val="18"/>
                            <w:szCs w:val="18"/>
                          </w:rPr>
                          <w:t>_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2"/>
                            <w:w w:val="15"/>
                            <w:sz w:val="18"/>
                            <w:szCs w:val="18"/>
                          </w:rPr>
                          <w:t>\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2"/>
                            <w:sz w:val="18"/>
                            <w:szCs w:val="18"/>
                          </w:rPr>
                          <w:t>_`_`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05" behindDoc="0" locked="0" layoutInCell="1" allowOverlap="1">
            <wp:simplePos x="0" y="0"/>
            <wp:positionH relativeFrom="page">
              <wp:posOffset>1515476</wp:posOffset>
            </wp:positionH>
            <wp:positionV relativeFrom="paragraph">
              <wp:posOffset>5552519</wp:posOffset>
            </wp:positionV>
            <wp:extent cx="650677" cy="241972"/>
            <wp:effectExtent l="0" t="0" r="0" b="0"/>
            <wp:wrapNone/>
            <wp:docPr id="608" name="Freeform 6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73351" flipH="0" flipV="0">
                      <a:off x="1515476" y="5558756"/>
                      <a:ext cx="536377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4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"/>
                            <w:sz w:val="18"/>
                            <w:szCs w:val="18"/>
                          </w:rPr>
                          <w:t>_`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0"/>
                            <w:sz w:val="18"/>
                            <w:szCs w:val="18"/>
                          </w:rPr>
                          <w:t>.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55"/>
                            <w:w w:val="50"/>
                            <w:sz w:val="18"/>
                            <w:szCs w:val="18"/>
                          </w:rPr>
                          <w:t>o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18"/>
                            <w:szCs w:val="18"/>
                          </w:rPr>
                          <w:t>mcozv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18"/>
                            <w:szCs w:val="18"/>
                          </w:rPr>
                          <w:t>đ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5660556</wp:posOffset>
            </wp:positionH>
            <wp:positionV relativeFrom="paragraph">
              <wp:posOffset>5627642</wp:posOffset>
            </wp:positionV>
            <wp:extent cx="183555" cy="241972"/>
            <wp:effectExtent l="0" t="0" r="0" b="0"/>
            <wp:wrapNone/>
            <wp:docPr id="609" name="Freeform 6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15134" flipH="0" flipV="0">
                      <a:off x="5660556" y="5633879"/>
                      <a:ext cx="69255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2"/>
                            <w:sz w:val="18"/>
                            <w:szCs w:val="18"/>
                          </w:rPr>
                          <w:t>NN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46" behindDoc="0" locked="0" layoutInCell="1" allowOverlap="1">
            <wp:simplePos x="0" y="0"/>
            <wp:positionH relativeFrom="page">
              <wp:posOffset>4565846</wp:posOffset>
            </wp:positionH>
            <wp:positionV relativeFrom="paragraph">
              <wp:posOffset>153426</wp:posOffset>
            </wp:positionV>
            <wp:extent cx="200405" cy="213600"/>
            <wp:effectExtent l="0" t="0" r="0" b="0"/>
            <wp:wrapNone/>
            <wp:docPr id="610" name="Freeform 6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4565846" y="159663"/>
                      <a:ext cx="86105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4"/>
                            <w:szCs w:val="14"/>
                          </w:rPr>
                          <w:t>mE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92" behindDoc="0" locked="0" layoutInCell="1" allowOverlap="1">
            <wp:simplePos x="0" y="0"/>
            <wp:positionH relativeFrom="page">
              <wp:posOffset>3652208</wp:posOffset>
            </wp:positionH>
            <wp:positionV relativeFrom="paragraph">
              <wp:posOffset>154188</wp:posOffset>
            </wp:positionV>
            <wp:extent cx="198881" cy="213600"/>
            <wp:effectExtent l="0" t="0" r="0" b="0"/>
            <wp:wrapNone/>
            <wp:docPr id="611" name="Freeform 6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652208" y="160425"/>
                      <a:ext cx="84581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4"/>
                            <w:szCs w:val="14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23" behindDoc="0" locked="0" layoutInCell="1" allowOverlap="1">
            <wp:simplePos x="0" y="0"/>
            <wp:positionH relativeFrom="page">
              <wp:posOffset>3343978</wp:posOffset>
            </wp:positionH>
            <wp:positionV relativeFrom="paragraph">
              <wp:posOffset>153807</wp:posOffset>
            </wp:positionV>
            <wp:extent cx="199643" cy="213600"/>
            <wp:effectExtent l="0" t="0" r="0" b="0"/>
            <wp:wrapNone/>
            <wp:docPr id="612" name="Freeform 6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343978" y="160044"/>
                      <a:ext cx="85343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14"/>
                            <w:szCs w:val="14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01" behindDoc="0" locked="0" layoutInCell="1" allowOverlap="1">
            <wp:simplePos x="0" y="0"/>
            <wp:positionH relativeFrom="page">
              <wp:posOffset>4698434</wp:posOffset>
            </wp:positionH>
            <wp:positionV relativeFrom="paragraph">
              <wp:posOffset>164858</wp:posOffset>
            </wp:positionV>
            <wp:extent cx="249172" cy="213599"/>
            <wp:effectExtent l="0" t="0" r="0" b="0"/>
            <wp:wrapNone/>
            <wp:docPr id="613" name="Freeform 6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4698434" y="171095"/>
                      <a:ext cx="134872" cy="9929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0"/>
                            <w:sz w:val="14"/>
                            <w:szCs w:val="14"/>
                          </w:rPr>
                          <w:t>MWC..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11" behindDoc="0" locked="0" layoutInCell="1" allowOverlap="1">
            <wp:simplePos x="0" y="0"/>
            <wp:positionH relativeFrom="page">
              <wp:posOffset>4565847</wp:posOffset>
            </wp:positionH>
            <wp:positionV relativeFrom="paragraph">
              <wp:posOffset>153430</wp:posOffset>
            </wp:positionV>
            <wp:extent cx="200405" cy="213600"/>
            <wp:effectExtent l="0" t="0" r="0" b="0"/>
            <wp:wrapNone/>
            <wp:docPr id="614" name="Freeform 6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4565847" y="159667"/>
                      <a:ext cx="86105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14"/>
                            <w:szCs w:val="14"/>
                          </w:rPr>
                          <w:t>mE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45" behindDoc="0" locked="0" layoutInCell="1" allowOverlap="1">
            <wp:simplePos x="0" y="0"/>
            <wp:positionH relativeFrom="page">
              <wp:posOffset>3941007</wp:posOffset>
            </wp:positionH>
            <wp:positionV relativeFrom="paragraph">
              <wp:posOffset>171715</wp:posOffset>
            </wp:positionV>
            <wp:extent cx="233933" cy="213600"/>
            <wp:effectExtent l="0" t="0" r="0" b="0"/>
            <wp:wrapNone/>
            <wp:docPr id="615" name="Freeform 6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941007" y="177952"/>
                      <a:ext cx="119633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7"/>
                            <w:sz w:val="14"/>
                            <w:szCs w:val="14"/>
                          </w:rPr>
                          <w:t>NC..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88" behindDoc="0" locked="0" layoutInCell="1" allowOverlap="1">
            <wp:simplePos x="0" y="0"/>
            <wp:positionH relativeFrom="page">
              <wp:posOffset>3343980</wp:posOffset>
            </wp:positionH>
            <wp:positionV relativeFrom="paragraph">
              <wp:posOffset>153812</wp:posOffset>
            </wp:positionV>
            <wp:extent cx="199642" cy="213600"/>
            <wp:effectExtent l="0" t="0" r="0" b="0"/>
            <wp:wrapNone/>
            <wp:docPr id="616" name="Freeform 6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343980" y="160049"/>
                      <a:ext cx="85342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14"/>
                            <w:szCs w:val="14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14" behindDoc="0" locked="0" layoutInCell="1" allowOverlap="1">
            <wp:simplePos x="0" y="0"/>
            <wp:positionH relativeFrom="page">
              <wp:posOffset>2886781</wp:posOffset>
            </wp:positionH>
            <wp:positionV relativeFrom="paragraph">
              <wp:posOffset>153811</wp:posOffset>
            </wp:positionV>
            <wp:extent cx="199643" cy="213600"/>
            <wp:effectExtent l="0" t="0" r="0" b="0"/>
            <wp:wrapNone/>
            <wp:docPr id="617" name="Freeform 6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2886781" y="160048"/>
                      <a:ext cx="85343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14"/>
                            <w:szCs w:val="14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756" behindDoc="0" locked="0" layoutInCell="1" allowOverlap="1">
            <wp:simplePos x="0" y="0"/>
            <wp:positionH relativeFrom="page">
              <wp:posOffset>2431486</wp:posOffset>
            </wp:positionH>
            <wp:positionV relativeFrom="paragraph">
              <wp:posOffset>153430</wp:posOffset>
            </wp:positionV>
            <wp:extent cx="198880" cy="213600"/>
            <wp:effectExtent l="0" t="0" r="0" b="0"/>
            <wp:wrapNone/>
            <wp:docPr id="618" name="Freeform 6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2431486" y="159667"/>
                      <a:ext cx="8458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4"/>
                            <w:szCs w:val="14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97" behindDoc="0" locked="0" layoutInCell="1" allowOverlap="1">
            <wp:simplePos x="0" y="0"/>
            <wp:positionH relativeFrom="page">
              <wp:posOffset>3193485</wp:posOffset>
            </wp:positionH>
            <wp:positionV relativeFrom="paragraph">
              <wp:posOffset>153430</wp:posOffset>
            </wp:positionV>
            <wp:extent cx="198880" cy="213600"/>
            <wp:effectExtent l="0" t="0" r="0" b="0"/>
            <wp:wrapNone/>
            <wp:docPr id="619" name="Freeform 6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193485" y="159667"/>
                      <a:ext cx="8458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4"/>
                            <w:szCs w:val="14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57" behindDoc="0" locked="0" layoutInCell="1" allowOverlap="1">
            <wp:simplePos x="0" y="0"/>
            <wp:positionH relativeFrom="page">
              <wp:posOffset>3652209</wp:posOffset>
            </wp:positionH>
            <wp:positionV relativeFrom="paragraph">
              <wp:posOffset>154192</wp:posOffset>
            </wp:positionV>
            <wp:extent cx="198880" cy="213600"/>
            <wp:effectExtent l="0" t="0" r="0" b="0"/>
            <wp:wrapNone/>
            <wp:docPr id="620" name="Freeform 62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652209" y="160429"/>
                      <a:ext cx="8458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4"/>
                            <w:szCs w:val="14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17" behindDoc="0" locked="0" layoutInCell="1" allowOverlap="1">
            <wp:simplePos x="0" y="0"/>
            <wp:positionH relativeFrom="page">
              <wp:posOffset>4415732</wp:posOffset>
            </wp:positionH>
            <wp:positionV relativeFrom="paragraph">
              <wp:posOffset>154192</wp:posOffset>
            </wp:positionV>
            <wp:extent cx="198880" cy="213600"/>
            <wp:effectExtent l="0" t="0" r="0" b="0"/>
            <wp:wrapNone/>
            <wp:docPr id="621" name="Freeform 6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4415732" y="160429"/>
                      <a:ext cx="8458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4"/>
                            <w:szCs w:val="14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88" behindDoc="0" locked="0" layoutInCell="1" allowOverlap="1">
            <wp:simplePos x="0" y="0"/>
            <wp:positionH relativeFrom="page">
              <wp:posOffset>4856168</wp:posOffset>
            </wp:positionH>
            <wp:positionV relativeFrom="paragraph">
              <wp:posOffset>173240</wp:posOffset>
            </wp:positionV>
            <wp:extent cx="235457" cy="213600"/>
            <wp:effectExtent l="0" t="0" r="0" b="0"/>
            <wp:wrapNone/>
            <wp:docPr id="622" name="Freeform 6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4856168" y="179477"/>
                      <a:ext cx="121157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4"/>
                            <w:szCs w:val="14"/>
                          </w:rPr>
                          <w:t>NC..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91" behindDoc="0" locked="0" layoutInCell="1" allowOverlap="1">
            <wp:simplePos x="0" y="0"/>
            <wp:positionH relativeFrom="page">
              <wp:posOffset>2431483</wp:posOffset>
            </wp:positionH>
            <wp:positionV relativeFrom="paragraph">
              <wp:posOffset>153425</wp:posOffset>
            </wp:positionV>
            <wp:extent cx="198881" cy="213600"/>
            <wp:effectExtent l="0" t="0" r="0" b="0"/>
            <wp:wrapNone/>
            <wp:docPr id="623" name="Freeform 6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2431483" y="159662"/>
                      <a:ext cx="84581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4"/>
                            <w:szCs w:val="14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49" behindDoc="0" locked="0" layoutInCell="1" allowOverlap="1">
            <wp:simplePos x="0" y="0"/>
            <wp:positionH relativeFrom="page">
              <wp:posOffset>2886778</wp:posOffset>
            </wp:positionH>
            <wp:positionV relativeFrom="paragraph">
              <wp:posOffset>153807</wp:posOffset>
            </wp:positionV>
            <wp:extent cx="199644" cy="213600"/>
            <wp:effectExtent l="0" t="0" r="0" b="0"/>
            <wp:wrapNone/>
            <wp:docPr id="624" name="Freeform 6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2886778" y="160044"/>
                      <a:ext cx="85344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14"/>
                            <w:szCs w:val="14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32" behindDoc="0" locked="0" layoutInCell="1" allowOverlap="1">
            <wp:simplePos x="0" y="0"/>
            <wp:positionH relativeFrom="page">
              <wp:posOffset>3193484</wp:posOffset>
            </wp:positionH>
            <wp:positionV relativeFrom="paragraph">
              <wp:posOffset>153426</wp:posOffset>
            </wp:positionV>
            <wp:extent cx="198881" cy="213600"/>
            <wp:effectExtent l="0" t="0" r="0" b="0"/>
            <wp:wrapNone/>
            <wp:docPr id="625" name="Freeform 6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193484" y="159663"/>
                      <a:ext cx="84581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4"/>
                            <w:szCs w:val="14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80" behindDoc="0" locked="0" layoutInCell="1" allowOverlap="1">
            <wp:simplePos x="0" y="0"/>
            <wp:positionH relativeFrom="page">
              <wp:posOffset>3941006</wp:posOffset>
            </wp:positionH>
            <wp:positionV relativeFrom="paragraph">
              <wp:posOffset>171711</wp:posOffset>
            </wp:positionV>
            <wp:extent cx="233934" cy="213600"/>
            <wp:effectExtent l="0" t="0" r="0" b="0"/>
            <wp:wrapNone/>
            <wp:docPr id="626" name="Freeform 6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941006" y="177948"/>
                      <a:ext cx="119634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7"/>
                            <w:sz w:val="14"/>
                            <w:szCs w:val="14"/>
                          </w:rPr>
                          <w:t>NC..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52" behindDoc="0" locked="0" layoutInCell="1" allowOverlap="1">
            <wp:simplePos x="0" y="0"/>
            <wp:positionH relativeFrom="page">
              <wp:posOffset>4415732</wp:posOffset>
            </wp:positionH>
            <wp:positionV relativeFrom="paragraph">
              <wp:posOffset>154188</wp:posOffset>
            </wp:positionV>
            <wp:extent cx="198880" cy="213600"/>
            <wp:effectExtent l="0" t="0" r="0" b="0"/>
            <wp:wrapNone/>
            <wp:docPr id="627" name="Freeform 6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4415732" y="160425"/>
                      <a:ext cx="8458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4"/>
                            <w:szCs w:val="14"/>
                          </w:rPr>
                          <w:t>NE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36" behindDoc="0" locked="0" layoutInCell="1" allowOverlap="1">
            <wp:simplePos x="0" y="0"/>
            <wp:positionH relativeFrom="page">
              <wp:posOffset>4698434</wp:posOffset>
            </wp:positionH>
            <wp:positionV relativeFrom="paragraph">
              <wp:posOffset>164854</wp:posOffset>
            </wp:positionV>
            <wp:extent cx="249172" cy="213600"/>
            <wp:effectExtent l="0" t="0" r="0" b="0"/>
            <wp:wrapNone/>
            <wp:docPr id="628" name="Freeform 6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4698434" y="171091"/>
                      <a:ext cx="134872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0"/>
                            <w:sz w:val="14"/>
                            <w:szCs w:val="14"/>
                          </w:rPr>
                          <w:t>MWC..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23" behindDoc="0" locked="0" layoutInCell="1" allowOverlap="1">
            <wp:simplePos x="0" y="0"/>
            <wp:positionH relativeFrom="page">
              <wp:posOffset>4856168</wp:posOffset>
            </wp:positionH>
            <wp:positionV relativeFrom="paragraph">
              <wp:posOffset>173236</wp:posOffset>
            </wp:positionV>
            <wp:extent cx="235458" cy="213600"/>
            <wp:effectExtent l="0" t="0" r="0" b="0"/>
            <wp:wrapNone/>
            <wp:docPr id="629" name="Freeform 6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4856168" y="179473"/>
                      <a:ext cx="121158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4"/>
                            <w:szCs w:val="14"/>
                          </w:rPr>
                          <w:t>NC..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31430</wp:posOffset>
            </wp:positionH>
            <wp:positionV relativeFrom="page">
              <wp:posOffset>1409482</wp:posOffset>
            </wp:positionV>
            <wp:extent cx="2500000" cy="711000"/>
            <wp:effectExtent l="0" t="0" r="0" b="0"/>
            <wp:wrapNone/>
            <wp:docPr id="630" name="Freeform 6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31430</wp:posOffset>
            </wp:positionH>
            <wp:positionV relativeFrom="page">
              <wp:posOffset>4939447</wp:posOffset>
            </wp:positionV>
            <wp:extent cx="2500000" cy="711000"/>
            <wp:effectExtent l="0" t="0" r="0" b="0"/>
            <wp:wrapNone/>
            <wp:docPr id="631" name="Freeform 6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2594290</wp:posOffset>
            </wp:positionH>
            <wp:positionV relativeFrom="page">
              <wp:posOffset>1409482</wp:posOffset>
            </wp:positionV>
            <wp:extent cx="2500000" cy="711000"/>
            <wp:effectExtent l="0" t="0" r="0" b="0"/>
            <wp:wrapNone/>
            <wp:docPr id="632" name="Freeform 6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2594290</wp:posOffset>
            </wp:positionH>
            <wp:positionV relativeFrom="page">
              <wp:posOffset>4939447</wp:posOffset>
            </wp:positionV>
            <wp:extent cx="2500000" cy="711000"/>
            <wp:effectExtent l="0" t="0" r="0" b="0"/>
            <wp:wrapNone/>
            <wp:docPr id="633" name="Freeform 6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5157150</wp:posOffset>
            </wp:positionH>
            <wp:positionV relativeFrom="page">
              <wp:posOffset>1409482</wp:posOffset>
            </wp:positionV>
            <wp:extent cx="2500000" cy="711000"/>
            <wp:effectExtent l="0" t="0" r="0" b="0"/>
            <wp:wrapNone/>
            <wp:docPr id="634" name="Freeform 63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5157150</wp:posOffset>
            </wp:positionH>
            <wp:positionV relativeFrom="page">
              <wp:posOffset>4939447</wp:posOffset>
            </wp:positionV>
            <wp:extent cx="2500000" cy="711000"/>
            <wp:effectExtent l="0" t="0" r="0" b="0"/>
            <wp:wrapNone/>
            <wp:docPr id="635" name="Freeform 6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7720010</wp:posOffset>
            </wp:positionH>
            <wp:positionV relativeFrom="page">
              <wp:posOffset>1409482</wp:posOffset>
            </wp:positionV>
            <wp:extent cx="2500000" cy="711000"/>
            <wp:effectExtent l="0" t="0" r="0" b="0"/>
            <wp:wrapNone/>
            <wp:docPr id="636" name="Freeform 6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7720010</wp:posOffset>
            </wp:positionH>
            <wp:positionV relativeFrom="page">
              <wp:posOffset>4939447</wp:posOffset>
            </wp:positionV>
            <wp:extent cx="2500000" cy="711000"/>
            <wp:effectExtent l="0" t="0" r="0" b="0"/>
            <wp:wrapNone/>
            <wp:docPr id="637" name="Freeform 6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95" w:lineRule="exact"/>
        <w:ind w:left="3247" w:right="40" w:firstLine="2167"/>
        <w:jc w:val="right"/>
      </w:pPr>
      <w:r/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93"/>
          <w:sz w:val="12"/>
          <w:szCs w:val="12"/>
        </w:rPr>
        <w:t>oT-NC</w:t>
      </w:r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340"/>
          <w:w w:val="193"/>
          <w:sz w:val="12"/>
          <w:szCs w:val="12"/>
        </w:rPr>
        <w:t>Ó</w:t>
      </w:r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12"/>
          <w:szCs w:val="12"/>
        </w:rPr>
        <w:t>LO</w:t>
      </w:r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12"/>
          <w:szCs w:val="12"/>
        </w:rPr>
        <w:t>Ĺ</w:t>
      </w:r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65"/>
          <w:sz w:val="12"/>
          <w:szCs w:val="12"/>
        </w:rPr>
        <w:t>ONCD®</w:t>
      </w:r>
      <w:r>
        <w:rPr>
          <w:rFonts w:ascii="Times New Roman" w:hAnsi="Times New Roman" w:cs="Times New Roman"/>
          <w:sz w:val="12"/>
          <w:szCs w:val="12"/>
        </w:rPr>
        <w:t> </w:t>
      </w:r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436"/>
          <w:sz w:val="12"/>
          <w:szCs w:val="12"/>
        </w:rPr>
        <w:t>Ť</w:t>
      </w:r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436"/>
          <w:sz w:val="12"/>
          <w:szCs w:val="12"/>
        </w:rPr>
        <w:t>NmÝmocfffìrfx-P</w:t>
      </w:r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436"/>
          <w:sz w:val="12"/>
          <w:szCs w:val="12"/>
        </w:rPr>
        <w:t>Ť</w:t>
      </w:r>
      <w:r>
        <w:rPr>
          <w:rFonts w:ascii="Times New Roman" w:hAnsi="Times New Roman" w:cs="Times New Roman"/>
          <w:sz w:val="12"/>
          <w:szCs w:val="12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6144" w:h="11118"/>
          <w:pgMar w:top="500" w:right="500" w:bottom="500" w:left="500" w:header="708" w:footer="708" w:gutter="0"/>
          <w:cols w:num="2" w:space="0" w:equalWidth="0">
            <w:col w:w="7865" w:space="56"/>
            <w:col w:w="184" w:space="0"/>
          </w:cols>
          <w:docGrid w:linePitch="360"/>
        </w:sectPr>
        <w:spacing w:before="0" w:after="0" w:line="110" w:lineRule="exact"/>
        <w:ind w:left="0" w:right="-40" w:firstLine="0"/>
        <w:jc w:val="both"/>
      </w:pPr>
      <w:r/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4"/>
          <w:sz w:val="12"/>
          <w:szCs w:val="12"/>
        </w:rPr>
        <w:t>O</w:t>
      </w:r>
      <w:r>
        <w:rPr>
          <w:rFonts w:ascii="Times New Roman" w:hAnsi="Times New Roman" w:cs="Times New Roman"/>
          <w:sz w:val="12"/>
          <w:szCs w:val="12"/>
        </w:rPr>
        <w:t> </w:t>
      </w:r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12"/>
          <w:szCs w:val="12"/>
        </w:rPr>
        <w:t>C\|</w:t>
      </w:r>
      <w:r>
        <w:rPr>
          <w:rFonts w:ascii="Times New Roman" w:hAnsi="Times New Roman" w:cs="Times New Roman"/>
          <w:sz w:val="12"/>
          <w:szCs w:val="12"/>
        </w:rPr>
        <w:t> </w:t>
      </w:r>
      <w:r/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15049</wp:posOffset>
            </wp:positionH>
            <wp:positionV relativeFrom="page">
              <wp:posOffset>51882</wp:posOffset>
            </wp:positionV>
            <wp:extent cx="10215094" cy="7008048"/>
            <wp:effectExtent l="0" t="0" r="0" b="0"/>
            <wp:wrapNone/>
            <wp:docPr id="638" name="Picture 6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>
                      <a:picLocks noChangeAspect="0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215094" cy="7008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32" behindDoc="0" locked="0" layoutInCell="1" allowOverlap="1">
            <wp:simplePos x="0" y="0"/>
            <wp:positionH relativeFrom="page">
              <wp:posOffset>2313744</wp:posOffset>
            </wp:positionH>
            <wp:positionV relativeFrom="page">
              <wp:posOffset>2456213</wp:posOffset>
            </wp:positionV>
            <wp:extent cx="1512470" cy="312902"/>
            <wp:effectExtent l="0" t="0" r="0" b="0"/>
            <wp:wrapNone/>
            <wp:docPr id="639" name="Freeform 63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3476" flipH="0" flipV="0">
                      <a:off x="2313744" y="2456213"/>
                      <a:ext cx="1398170" cy="1986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55"/>
                            <w:tab w:val="left" w:pos="928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28"/>
                            <w:szCs w:val="28"/>
                          </w:rPr>
                          <w:t>3%?	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0"/>
                            <w:sz w:val="28"/>
                            <w:szCs w:val="28"/>
                          </w:rPr>
                          <w:t>Q	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28"/>
                            <w:szCs w:val="28"/>
                          </w:rPr>
                          <w:t>fl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28"/>
                            <w:szCs w:val="28"/>
                          </w:rPr>
                          <w:t>øn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61"/>
                            <w:w w:val="69"/>
                            <w:sz w:val="28"/>
                            <w:szCs w:val="28"/>
                          </w:rPr>
                          <w:t>š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4"/>
                            <w:sz w:val="28"/>
                            <w:szCs w:val="28"/>
                          </w:rPr>
                          <w:t>C053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19" behindDoc="0" locked="0" layoutInCell="1" allowOverlap="1">
            <wp:simplePos x="0" y="0"/>
            <wp:positionH relativeFrom="page">
              <wp:posOffset>3210274</wp:posOffset>
            </wp:positionH>
            <wp:positionV relativeFrom="page">
              <wp:posOffset>2400212</wp:posOffset>
            </wp:positionV>
            <wp:extent cx="1653347" cy="312902"/>
            <wp:effectExtent l="0" t="0" r="0" b="0"/>
            <wp:wrapNone/>
            <wp:docPr id="640" name="Freeform 6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6396" flipH="0" flipV="0">
                      <a:off x="3210274" y="2400212"/>
                      <a:ext cx="1539047" cy="1986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105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8"/>
                            <w:szCs w:val="28"/>
                          </w:rPr>
                          <w:t>SŠ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99"/>
                            <w:sz w:val="28"/>
                            <w:szCs w:val="28"/>
                          </w:rPr>
                          <w:t>;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1"/>
                            <w:sz w:val="28"/>
                            <w:szCs w:val="28"/>
                          </w:rPr>
                          <w:t>N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9"/>
                            <w:w w:val="41"/>
                            <w:sz w:val="28"/>
                            <w:szCs w:val="28"/>
                          </w:rPr>
                          <w:t>a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8"/>
                            <w:szCs w:val="28"/>
                          </w:rPr>
                          <w:t>02.85	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6"/>
                            <w:sz w:val="28"/>
                            <w:szCs w:val="28"/>
                          </w:rPr>
                          <w:t>švy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43" behindDoc="0" locked="0" layoutInCell="1" allowOverlap="1">
            <wp:simplePos x="0" y="0"/>
            <wp:positionH relativeFrom="page">
              <wp:posOffset>2465515</wp:posOffset>
            </wp:positionH>
            <wp:positionV relativeFrom="page">
              <wp:posOffset>-26037</wp:posOffset>
            </wp:positionV>
            <wp:extent cx="241973" cy="312902"/>
            <wp:effectExtent l="0" t="0" r="0" b="0"/>
            <wp:wrapNone/>
            <wp:docPr id="641" name="Freeform 6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58261" flipH="0" flipV="0">
                      <a:off x="2465515" y="-26037"/>
                      <a:ext cx="127673" cy="1986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3"/>
                            <w:sz w:val="28"/>
                            <w:szCs w:val="28"/>
                          </w:rPr>
                          <w:t>.má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80" behindDoc="0" locked="0" layoutInCell="1" allowOverlap="1">
            <wp:simplePos x="0" y="0"/>
            <wp:positionH relativeFrom="page">
              <wp:posOffset>2465511</wp:posOffset>
            </wp:positionH>
            <wp:positionV relativeFrom="page">
              <wp:posOffset>-26044</wp:posOffset>
            </wp:positionV>
            <wp:extent cx="241974" cy="312902"/>
            <wp:effectExtent l="0" t="0" r="0" b="0"/>
            <wp:wrapNone/>
            <wp:docPr id="642" name="Freeform 6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58261" flipH="0" flipV="0">
                      <a:off x="2465511" y="-26044"/>
                      <a:ext cx="127674" cy="1986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3"/>
                            <w:sz w:val="28"/>
                            <w:szCs w:val="28"/>
                          </w:rPr>
                          <w:t>.má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9" behindDoc="0" locked="0" layoutInCell="1" allowOverlap="1">
            <wp:simplePos x="0" y="0"/>
            <wp:positionH relativeFrom="page">
              <wp:posOffset>2313740</wp:posOffset>
            </wp:positionH>
            <wp:positionV relativeFrom="page">
              <wp:posOffset>2456206</wp:posOffset>
            </wp:positionV>
            <wp:extent cx="1512469" cy="312901"/>
            <wp:effectExtent l="0" t="0" r="0" b="0"/>
            <wp:wrapNone/>
            <wp:docPr id="643" name="Freeform 6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3476" flipH="0" flipV="0">
                      <a:off x="2313740" y="2456206"/>
                      <a:ext cx="1398169" cy="19860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55"/>
                            <w:tab w:val="left" w:pos="928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28"/>
                            <w:szCs w:val="28"/>
                          </w:rPr>
                          <w:t>3%?	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0"/>
                            <w:sz w:val="28"/>
                            <w:szCs w:val="28"/>
                          </w:rPr>
                          <w:t>Q	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28"/>
                            <w:szCs w:val="28"/>
                          </w:rPr>
                          <w:t>fl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9"/>
                            <w:sz w:val="28"/>
                            <w:szCs w:val="28"/>
                          </w:rPr>
                          <w:t>øn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61"/>
                            <w:w w:val="69"/>
                            <w:sz w:val="28"/>
                            <w:szCs w:val="28"/>
                          </w:rPr>
                          <w:t>š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4"/>
                            <w:sz w:val="28"/>
                            <w:szCs w:val="28"/>
                          </w:rPr>
                          <w:t>C053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82" behindDoc="0" locked="0" layoutInCell="1" allowOverlap="1">
            <wp:simplePos x="0" y="0"/>
            <wp:positionH relativeFrom="page">
              <wp:posOffset>3210279</wp:posOffset>
            </wp:positionH>
            <wp:positionV relativeFrom="page">
              <wp:posOffset>2400219</wp:posOffset>
            </wp:positionV>
            <wp:extent cx="1653348" cy="312902"/>
            <wp:effectExtent l="0" t="0" r="0" b="0"/>
            <wp:wrapNone/>
            <wp:docPr id="644" name="Freeform 6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6395" flipH="0" flipV="0">
                      <a:off x="3210279" y="2400219"/>
                      <a:ext cx="1539048" cy="19860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105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8"/>
                            <w:szCs w:val="28"/>
                          </w:rPr>
                          <w:t>SŠ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99"/>
                            <w:sz w:val="28"/>
                            <w:szCs w:val="28"/>
                          </w:rPr>
                          <w:t>;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1"/>
                            <w:sz w:val="28"/>
                            <w:szCs w:val="28"/>
                          </w:rPr>
                          <w:t>N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69"/>
                            <w:w w:val="41"/>
                            <w:sz w:val="28"/>
                            <w:szCs w:val="28"/>
                          </w:rPr>
                          <w:t>a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8"/>
                            <w:szCs w:val="28"/>
                          </w:rPr>
                          <w:t>02.85	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6"/>
                            <w:sz w:val="28"/>
                            <w:szCs w:val="28"/>
                          </w:rPr>
                          <w:t>švy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3" behindDoc="0" locked="0" layoutInCell="1" allowOverlap="1">
            <wp:simplePos x="0" y="0"/>
            <wp:positionH relativeFrom="page">
              <wp:posOffset>898656</wp:posOffset>
            </wp:positionH>
            <wp:positionV relativeFrom="page">
              <wp:posOffset>2781511</wp:posOffset>
            </wp:positionV>
            <wp:extent cx="5292571" cy="1244415"/>
            <wp:effectExtent l="0" t="0" r="0" b="0"/>
            <wp:wrapNone/>
            <wp:docPr id="645" name="Freeform 6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7719" flipH="0" flipV="0">
                      <a:off x="898656" y="2781511"/>
                      <a:ext cx="5178271" cy="1130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529"/>
                            <w:tab w:val="left" w:pos="3573"/>
                            <w:tab w:val="left" w:pos="6340"/>
                            <w:tab w:val="left" w:pos="7100"/>
                            <w:tab w:val="left" w:pos="7436"/>
                          </w:tabs>
                          <w:spacing w:before="0" w:after="0" w:line="376" w:lineRule="exact"/>
                          <w:ind w:left="9" w:right="0" w:firstLine="4635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4"/>
                            <w:szCs w:val="24"/>
                          </w:rPr>
                          <w:t>ø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4"/>
                            <w:szCs w:val="24"/>
                          </w:rPr>
                          <w:t>ăfl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3"/>
                            <w:w w:val="78"/>
                            <w:sz w:val="24"/>
                            <w:szCs w:val="24"/>
                          </w:rPr>
                          <w:t>w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4"/>
                            <w:szCs w:val="24"/>
                          </w:rPr>
                          <w:t>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4"/>
                            <w:szCs w:val="24"/>
                          </w:rPr>
                          <w:t>flă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4"/>
                            <w:szCs w:val="24"/>
                          </w:rPr>
                          <w:t>çnø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95"/>
                            <w:w w:val="97"/>
                            <w:sz w:val="24"/>
                            <w:szCs w:val="24"/>
                          </w:rPr>
                          <w:t>v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4"/>
                            <w:szCs w:val="24"/>
                          </w:rPr>
                          <w:t>Š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4"/>
                            <w:szCs w:val="24"/>
                          </w:rPr>
                          <w:t>fl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4"/>
                            <w:szCs w:val="24"/>
                          </w:rPr>
                          <w:t>n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7"/>
                            <w:sz w:val="24"/>
                            <w:szCs w:val="24"/>
                          </w:rPr>
                          <w:t>v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7"/>
                            <w:sz w:val="24"/>
                            <w:szCs w:val="24"/>
                          </w:rPr>
                          <w:t>č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4"/>
                            <w:szCs w:val="24"/>
                          </w:rPr>
                          <w:t>ìš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4"/>
                            <w:szCs w:val="24"/>
                          </w:rPr>
                          <w:t>øw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3"/>
                            <w:sz w:val="24"/>
                            <w:szCs w:val="24"/>
                          </w:rPr>
                          <w:t>zmvà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3"/>
                            <w:sz w:val="24"/>
                            <w:szCs w:val="24"/>
                          </w:rPr>
                          <w:t>fl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3"/>
                            <w:sz w:val="24"/>
                            <w:szCs w:val="24"/>
                          </w:rPr>
                          <w:t>xn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4"/>
                            <w:sz w:val="24"/>
                            <w:szCs w:val="24"/>
                          </w:rPr>
                          <w:t>SC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6"/>
                            <w:w w:val="74"/>
                            <w:sz w:val="24"/>
                            <w:szCs w:val="24"/>
                          </w:rPr>
                          <w:t>Ě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9"/>
                            <w:sz w:val="24"/>
                            <w:szCs w:val="24"/>
                          </w:rPr>
                          <w:t>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8"/>
                            <w:w w:val="49"/>
                            <w:sz w:val="24"/>
                            <w:szCs w:val="24"/>
                          </w:rPr>
                          <w:t>a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4"/>
                            <w:szCs w:val="24"/>
                          </w:rPr>
                          <w:t>8588.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4"/>
                            <w:szCs w:val="24"/>
                          </w:rPr>
                          <w:t>:202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0"/>
                            <w:sz w:val="20"/>
                            <w:szCs w:val="20"/>
                          </w:rPr>
                          <w:t>wn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50"/>
                            <w:sz w:val="20"/>
                            <w:szCs w:val="20"/>
                          </w:rPr>
                          <w:t>_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45"/>
                            <w:sz w:val="20"/>
                            <w:szCs w:val="20"/>
                          </w:rPr>
                          <w:t>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0"/>
                            <w:szCs w:val="20"/>
                          </w:rPr>
                          <w:t>cmo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6"/>
                            <w:w w:val="71"/>
                            <w:sz w:val="20"/>
                            <w:szCs w:val="20"/>
                          </w:rPr>
                          <w:t>x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0"/>
                            <w:szCs w:val="20"/>
                          </w:rPr>
                          <w:t>mcšwnO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24"/>
                            <w:szCs w:val="24"/>
                          </w:rPr>
                          <w:t>çøv›=×v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881"/>
                            <w:tab w:val="left" w:pos="3045"/>
                            <w:tab w:val="left" w:pos="3525"/>
                            <w:tab w:val="left" w:pos="3681"/>
                          </w:tabs>
                          <w:spacing w:before="0" w:after="0" w:line="382" w:lineRule="exact"/>
                          <w:ind w:left="5" w:right="0" w:firstLine="1635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4"/>
                            <w:szCs w:val="24"/>
                          </w:rPr>
                          <w:t>Szn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5"/>
                            <w:w w:val="70"/>
                            <w:sz w:val="24"/>
                            <w:szCs w:val="24"/>
                          </w:rPr>
                          <w:t>ă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4"/>
                            <w:szCs w:val="24"/>
                          </w:rPr>
                          <w:t>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49"/>
                            <w:w w:val="84"/>
                            <w:sz w:val="24"/>
                            <w:szCs w:val="24"/>
                          </w:rPr>
                          <w:t>: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24"/>
                            <w:szCs w:val="24"/>
                          </w:rPr>
                          <w:t>øøšwøa	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4"/>
                            <w:szCs w:val="24"/>
                          </w:rPr>
                          <w:t>:vf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2"/>
                            <w:szCs w:val="22"/>
                          </w:rPr>
                          <w:t>zøv&gt;&lt;×ø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2"/>
                            <w:szCs w:val="22"/>
                          </w:rPr>
                          <w:t>6:2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1"/>
                            <w:w w:val="120"/>
                            <w:sz w:val="22"/>
                            <w:szCs w:val="22"/>
                          </w:rPr>
                          <w:t>: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22"/>
                            <w:szCs w:val="22"/>
                          </w:rPr>
                          <w:t>Nu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22"/>
                            <w:szCs w:val="22"/>
                          </w:rPr>
                          <w:t>Ě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â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fl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mš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2"/>
                            <w:szCs w:val="22"/>
                          </w:rPr>
                          <w:t>zøv&gt;&lt;×v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26" behindDoc="0" locked="0" layoutInCell="1" allowOverlap="1">
            <wp:simplePos x="0" y="0"/>
            <wp:positionH relativeFrom="page">
              <wp:posOffset>898660</wp:posOffset>
            </wp:positionH>
            <wp:positionV relativeFrom="page">
              <wp:posOffset>2781518</wp:posOffset>
            </wp:positionV>
            <wp:extent cx="5292569" cy="1244415"/>
            <wp:effectExtent l="0" t="0" r="0" b="0"/>
            <wp:wrapNone/>
            <wp:docPr id="646" name="Freeform 6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7718" flipH="0" flipV="0">
                      <a:off x="898660" y="2781518"/>
                      <a:ext cx="5178269" cy="11301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529"/>
                            <w:tab w:val="left" w:pos="3573"/>
                            <w:tab w:val="left" w:pos="6340"/>
                            <w:tab w:val="left" w:pos="7100"/>
                            <w:tab w:val="left" w:pos="7436"/>
                          </w:tabs>
                          <w:spacing w:before="0" w:after="0" w:line="376" w:lineRule="exact"/>
                          <w:ind w:left="9" w:right="0" w:firstLine="4635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4"/>
                            <w:szCs w:val="24"/>
                          </w:rPr>
                          <w:t>ø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4"/>
                            <w:szCs w:val="24"/>
                          </w:rPr>
                          <w:t>ăfl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3"/>
                            <w:w w:val="78"/>
                            <w:sz w:val="24"/>
                            <w:szCs w:val="24"/>
                          </w:rPr>
                          <w:t>w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4"/>
                            <w:szCs w:val="24"/>
                          </w:rPr>
                          <w:t>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4"/>
                            <w:szCs w:val="24"/>
                          </w:rPr>
                          <w:t>flă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4"/>
                            <w:szCs w:val="24"/>
                          </w:rPr>
                          <w:t>çnø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95"/>
                            <w:w w:val="97"/>
                            <w:sz w:val="24"/>
                            <w:szCs w:val="24"/>
                          </w:rPr>
                          <w:t>v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4"/>
                            <w:szCs w:val="24"/>
                          </w:rPr>
                          <w:t>Š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4"/>
                            <w:szCs w:val="24"/>
                          </w:rPr>
                          <w:t>fl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1"/>
                            <w:sz w:val="24"/>
                            <w:szCs w:val="24"/>
                          </w:rPr>
                          <w:t>n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7"/>
                            <w:sz w:val="24"/>
                            <w:szCs w:val="24"/>
                          </w:rPr>
                          <w:t>v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7"/>
                            <w:sz w:val="24"/>
                            <w:szCs w:val="24"/>
                          </w:rPr>
                          <w:t>č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4"/>
                            <w:szCs w:val="24"/>
                          </w:rPr>
                          <w:t>ìš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24"/>
                            <w:szCs w:val="24"/>
                          </w:rPr>
                          <w:t>øw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3"/>
                            <w:sz w:val="24"/>
                            <w:szCs w:val="24"/>
                          </w:rPr>
                          <w:t>zmvà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3"/>
                            <w:sz w:val="24"/>
                            <w:szCs w:val="24"/>
                          </w:rPr>
                          <w:t>fl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3"/>
                            <w:sz w:val="24"/>
                            <w:szCs w:val="24"/>
                          </w:rPr>
                          <w:t>xn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4"/>
                            <w:sz w:val="24"/>
                            <w:szCs w:val="24"/>
                          </w:rPr>
                          <w:t>SC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6"/>
                            <w:w w:val="74"/>
                            <w:sz w:val="24"/>
                            <w:szCs w:val="24"/>
                          </w:rPr>
                          <w:t>Ě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9"/>
                            <w:sz w:val="24"/>
                            <w:szCs w:val="24"/>
                          </w:rPr>
                          <w:t>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8"/>
                            <w:w w:val="49"/>
                            <w:sz w:val="24"/>
                            <w:szCs w:val="24"/>
                          </w:rPr>
                          <w:t>a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4"/>
                            <w:szCs w:val="24"/>
                          </w:rPr>
                          <w:t>8588.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4"/>
                            <w:szCs w:val="24"/>
                          </w:rPr>
                          <w:t>:202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0"/>
                            <w:sz w:val="20"/>
                            <w:szCs w:val="20"/>
                          </w:rPr>
                          <w:t>wn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8"/>
                            <w:w w:val="50"/>
                            <w:sz w:val="20"/>
                            <w:szCs w:val="20"/>
                          </w:rPr>
                          <w:t>_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5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0"/>
                            <w:w w:val="45"/>
                            <w:sz w:val="20"/>
                            <w:szCs w:val="20"/>
                          </w:rPr>
                          <w:t>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0"/>
                            <w:szCs w:val="20"/>
                          </w:rPr>
                          <w:t>cmo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6"/>
                            <w:w w:val="71"/>
                            <w:sz w:val="20"/>
                            <w:szCs w:val="20"/>
                          </w:rPr>
                          <w:t>x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0"/>
                            <w:szCs w:val="20"/>
                          </w:rPr>
                          <w:t>mcšwnO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24"/>
                            <w:szCs w:val="24"/>
                          </w:rPr>
                          <w:t>çøv›=×v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881"/>
                            <w:tab w:val="left" w:pos="3045"/>
                            <w:tab w:val="left" w:pos="3525"/>
                            <w:tab w:val="left" w:pos="3681"/>
                          </w:tabs>
                          <w:spacing w:before="0" w:after="0" w:line="382" w:lineRule="exact"/>
                          <w:ind w:left="5" w:right="0" w:firstLine="1635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4"/>
                            <w:szCs w:val="24"/>
                          </w:rPr>
                          <w:t>Szn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35"/>
                            <w:w w:val="70"/>
                            <w:sz w:val="24"/>
                            <w:szCs w:val="24"/>
                          </w:rPr>
                          <w:t>ă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4"/>
                            <w:szCs w:val="24"/>
                          </w:rPr>
                          <w:t>n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49"/>
                            <w:w w:val="84"/>
                            <w:sz w:val="24"/>
                            <w:szCs w:val="24"/>
                          </w:rPr>
                          <w:t>: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24"/>
                            <w:szCs w:val="24"/>
                          </w:rPr>
                          <w:t>øøšwøa	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4"/>
                            <w:szCs w:val="24"/>
                          </w:rPr>
                          <w:t>:vf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2"/>
                            <w:szCs w:val="22"/>
                          </w:rPr>
                          <w:t>zøv&gt;&lt;×ø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0"/>
                            <w:sz w:val="22"/>
                            <w:szCs w:val="22"/>
                          </w:rPr>
                          <w:t>6:2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1"/>
                            <w:w w:val="120"/>
                            <w:sz w:val="22"/>
                            <w:szCs w:val="22"/>
                          </w:rPr>
                          <w:t>: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22"/>
                            <w:szCs w:val="22"/>
                          </w:rPr>
                          <w:t>Nu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22"/>
                            <w:szCs w:val="22"/>
                          </w:rPr>
                          <w:t>Ě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â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fl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mš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22"/>
                            <w:szCs w:val="22"/>
                          </w:rPr>
                          <w:t>zøv&gt;&lt;×v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06" behindDoc="0" locked="0" layoutInCell="1" allowOverlap="1">
            <wp:simplePos x="0" y="0"/>
            <wp:positionH relativeFrom="page">
              <wp:posOffset>1557702</wp:posOffset>
            </wp:positionH>
            <wp:positionV relativeFrom="page">
              <wp:posOffset>5320272</wp:posOffset>
            </wp:positionV>
            <wp:extent cx="1074763" cy="284530"/>
            <wp:effectExtent l="0" t="0" r="0" b="0"/>
            <wp:wrapNone/>
            <wp:docPr id="647" name="Freeform 6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14925" flipH="0" flipV="0">
                      <a:off x="1557702" y="5320272"/>
                      <a:ext cx="960463" cy="1702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87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4"/>
                            <w:szCs w:val="24"/>
                          </w:rPr>
                          <w:t>„m8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4"/>
                            <w:w w:val="0"/>
                            <w:sz w:val="24"/>
                            <w:szCs w:val="24"/>
                          </w:rPr>
                          <w:t>ø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4"/>
                            <w:szCs w:val="24"/>
                          </w:rPr>
                          <w:t>:8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0"/>
                            <w:w w:val="111"/>
                            <w:sz w:val="24"/>
                            <w:szCs w:val="24"/>
                          </w:rPr>
                          <w:t>5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4"/>
                            <w:szCs w:val="24"/>
                          </w:rPr>
                          <w:t>šš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79" behindDoc="0" locked="0" layoutInCell="1" allowOverlap="1">
            <wp:simplePos x="0" y="0"/>
            <wp:positionH relativeFrom="page">
              <wp:posOffset>2376664</wp:posOffset>
            </wp:positionH>
            <wp:positionV relativeFrom="page">
              <wp:posOffset>5430819</wp:posOffset>
            </wp:positionV>
            <wp:extent cx="879486" cy="284530"/>
            <wp:effectExtent l="0" t="0" r="0" b="0"/>
            <wp:wrapNone/>
            <wp:docPr id="648" name="Freeform 6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75918" flipH="0" flipV="0">
                      <a:off x="2376664" y="5430819"/>
                      <a:ext cx="765186" cy="1702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5"/>
                            <w:sz w:val="24"/>
                            <w:szCs w:val="24"/>
                          </w:rPr>
                          <w:t>ømø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55"/>
                            <w:sz w:val="24"/>
                            <w:szCs w:val="24"/>
                          </w:rPr>
                          <w:t>x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4"/>
                            <w:szCs w:val="24"/>
                          </w:rPr>
                          <w:t>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4"/>
                            <w:szCs w:val="24"/>
                          </w:rPr>
                          <w:t>fl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4"/>
                            <w:szCs w:val="24"/>
                          </w:rPr>
                          <w:t>âwš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75" behindDoc="0" locked="0" layoutInCell="1" allowOverlap="1">
            <wp:simplePos x="0" y="0"/>
            <wp:positionH relativeFrom="page">
              <wp:posOffset>2152218</wp:posOffset>
            </wp:positionH>
            <wp:positionV relativeFrom="page">
              <wp:posOffset>2569068</wp:posOffset>
            </wp:positionV>
            <wp:extent cx="1331733" cy="284530"/>
            <wp:effectExtent l="0" t="0" r="0" b="0"/>
            <wp:wrapNone/>
            <wp:docPr id="649" name="Freeform 6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7948" flipH="0" flipV="0">
                      <a:off x="2152218" y="2569068"/>
                      <a:ext cx="1217433" cy="1702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50"/>
                            <w:tab w:val="left" w:pos="1600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4"/>
                            <w:szCs w:val="24"/>
                          </w:rPr>
                          <w:t>Sšz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1"/>
                            <w:w w:val="0"/>
                            <w:sz w:val="24"/>
                            <w:szCs w:val="24"/>
                          </w:rPr>
                          <w:t>a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4"/>
                            <w:szCs w:val="24"/>
                          </w:rPr>
                          <w:t>öš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4"/>
                            <w:szCs w:val="24"/>
                          </w:rPr>
                          <w:t>švy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42" behindDoc="0" locked="0" layoutInCell="1" allowOverlap="1">
            <wp:simplePos x="0" y="0"/>
            <wp:positionH relativeFrom="page">
              <wp:posOffset>2376669</wp:posOffset>
            </wp:positionH>
            <wp:positionV relativeFrom="page">
              <wp:posOffset>5430825</wp:posOffset>
            </wp:positionV>
            <wp:extent cx="879485" cy="284530"/>
            <wp:effectExtent l="0" t="0" r="0" b="0"/>
            <wp:wrapNone/>
            <wp:docPr id="650" name="Freeform 6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75918" flipH="0" flipV="0">
                      <a:off x="2376669" y="5430825"/>
                      <a:ext cx="765185" cy="1702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5"/>
                            <w:sz w:val="24"/>
                            <w:szCs w:val="24"/>
                          </w:rPr>
                          <w:t>ømø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6"/>
                            <w:w w:val="55"/>
                            <w:sz w:val="24"/>
                            <w:szCs w:val="24"/>
                          </w:rPr>
                          <w:t>x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4"/>
                            <w:szCs w:val="24"/>
                          </w:rPr>
                          <w:t>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4"/>
                            <w:szCs w:val="24"/>
                          </w:rPr>
                          <w:t>fl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4"/>
                            <w:szCs w:val="24"/>
                          </w:rPr>
                          <w:t>âwš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69" behindDoc="0" locked="0" layoutInCell="1" allowOverlap="1">
            <wp:simplePos x="0" y="0"/>
            <wp:positionH relativeFrom="page">
              <wp:posOffset>1557707</wp:posOffset>
            </wp:positionH>
            <wp:positionV relativeFrom="page">
              <wp:posOffset>5320279</wp:posOffset>
            </wp:positionV>
            <wp:extent cx="1074763" cy="284530"/>
            <wp:effectExtent l="0" t="0" r="0" b="0"/>
            <wp:wrapNone/>
            <wp:docPr id="651" name="Freeform 6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14925" flipH="0" flipV="0">
                      <a:off x="1557707" y="5320279"/>
                      <a:ext cx="960463" cy="1702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487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4"/>
                            <w:szCs w:val="24"/>
                          </w:rPr>
                          <w:t>„m8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4"/>
                            <w:w w:val="0"/>
                            <w:sz w:val="24"/>
                            <w:szCs w:val="24"/>
                          </w:rPr>
                          <w:t>ø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1"/>
                            <w:sz w:val="24"/>
                            <w:szCs w:val="24"/>
                          </w:rPr>
                          <w:t>:8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0"/>
                            <w:w w:val="111"/>
                            <w:sz w:val="24"/>
                            <w:szCs w:val="24"/>
                          </w:rPr>
                          <w:t>5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4"/>
                            <w:szCs w:val="24"/>
                          </w:rPr>
                          <w:t>šš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70" behindDoc="0" locked="0" layoutInCell="1" allowOverlap="1">
            <wp:simplePos x="0" y="0"/>
            <wp:positionH relativeFrom="page">
              <wp:posOffset>2543392</wp:posOffset>
            </wp:positionH>
            <wp:positionV relativeFrom="page">
              <wp:posOffset>892272</wp:posOffset>
            </wp:positionV>
            <wp:extent cx="552449" cy="284530"/>
            <wp:effectExtent l="0" t="0" r="0" b="0"/>
            <wp:wrapNone/>
            <wp:docPr id="652" name="Freeform 65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0000" flipH="0" flipV="0">
                      <a:off x="2543392" y="892272"/>
                      <a:ext cx="438149" cy="1702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4"/>
                            <w:szCs w:val="24"/>
                          </w:rPr>
                          <w:t>zwväxn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38" behindDoc="0" locked="0" layoutInCell="1" allowOverlap="1">
            <wp:simplePos x="0" y="0"/>
            <wp:positionH relativeFrom="page">
              <wp:posOffset>2152223</wp:posOffset>
            </wp:positionH>
            <wp:positionV relativeFrom="page">
              <wp:posOffset>2569075</wp:posOffset>
            </wp:positionV>
            <wp:extent cx="1331734" cy="284530"/>
            <wp:effectExtent l="0" t="0" r="0" b="0"/>
            <wp:wrapNone/>
            <wp:docPr id="653" name="Freeform 6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7948" flipH="0" flipV="0">
                      <a:off x="2152223" y="2569075"/>
                      <a:ext cx="1217434" cy="1702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50"/>
                            <w:tab w:val="left" w:pos="1600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4"/>
                            <w:szCs w:val="24"/>
                          </w:rPr>
                          <w:t>Sšz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1"/>
                            <w:w w:val="0"/>
                            <w:sz w:val="24"/>
                            <w:szCs w:val="24"/>
                          </w:rPr>
                          <w:t>a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4"/>
                            <w:szCs w:val="24"/>
                          </w:rPr>
                          <w:t>öš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8"/>
                            <w:sz w:val="24"/>
                            <w:szCs w:val="24"/>
                          </w:rPr>
                          <w:t>švy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33" behindDoc="0" locked="0" layoutInCell="1" allowOverlap="1">
            <wp:simplePos x="0" y="0"/>
            <wp:positionH relativeFrom="page">
              <wp:posOffset>2543396</wp:posOffset>
            </wp:positionH>
            <wp:positionV relativeFrom="page">
              <wp:posOffset>892278</wp:posOffset>
            </wp:positionV>
            <wp:extent cx="552450" cy="284530"/>
            <wp:effectExtent l="0" t="0" r="0" b="0"/>
            <wp:wrapNone/>
            <wp:docPr id="654" name="Freeform 65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0000" flipH="0" flipV="0">
                      <a:off x="2543396" y="892278"/>
                      <a:ext cx="438150" cy="1702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4"/>
                            <w:szCs w:val="24"/>
                          </w:rPr>
                          <w:t>zwväxn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97" behindDoc="0" locked="0" layoutInCell="1" allowOverlap="1">
            <wp:simplePos x="0" y="0"/>
            <wp:positionH relativeFrom="page">
              <wp:posOffset>-679040</wp:posOffset>
            </wp:positionH>
            <wp:positionV relativeFrom="page">
              <wp:posOffset>2633576</wp:posOffset>
            </wp:positionV>
            <wp:extent cx="6037368" cy="788671"/>
            <wp:effectExtent l="0" t="0" r="0" b="0"/>
            <wp:wrapNone/>
            <wp:docPr id="655" name="Freeform 65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0000" flipH="0" flipV="0">
                      <a:off x="-679040" y="2633576"/>
                      <a:ext cx="5923068" cy="6743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98"/>
                            <w:tab w:val="left" w:pos="6223"/>
                          </w:tabs>
                          <w:spacing w:before="0" w:after="0" w:line="420" w:lineRule="exact"/>
                          <w:ind w:left="2" w:right="0" w:firstLine="1141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2"/>
                            <w:szCs w:val="22"/>
                          </w:rPr>
                          <w:t>omwwšxv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0%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2"/>
                            <w:w w:val="11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0"/>
                            <w:szCs w:val="20"/>
                          </w:rPr>
                          <w:t>Ewcwhwu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9"/>
                            <w:w w:val="86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78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0"/>
                            <w:szCs w:val="20"/>
                          </w:rPr>
                          <w:t>wEmN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28"/>
                            <w:szCs w:val="28"/>
                          </w:rPr>
                          <w:t>.0.0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4"/>
                            <w:szCs w:val="24"/>
                          </w:rPr>
                          <w:t>v&gt;=×n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690"/>
                            <w:tab w:val="left" w:pos="4195"/>
                            <w:tab w:val="left" w:pos="4667"/>
                          </w:tabs>
                          <w:spacing w:before="0" w:after="0" w:line="240" w:lineRule="auto"/>
                          <w:ind w:left="0" w:right="0" w:firstLine="3087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2"/>
                            <w:szCs w:val="22"/>
                          </w:rPr>
                          <w:t>Sšz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„š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22"/>
                            <w:szCs w:val="22"/>
                          </w:rPr>
                          <w:t>N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2"/>
                            <w:szCs w:val="22"/>
                          </w:rPr>
                          <w:t>:2%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7"/>
                        </w:pP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7"/>
                            <w:sz w:val="28"/>
                            <w:szCs w:val="28"/>
                          </w:rPr>
                          <w:t>.0.0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1172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2"/>
                            <w:szCs w:val="22"/>
                          </w:rPr>
                          <w:t>zøvùxxn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60" behindDoc="0" locked="0" layoutInCell="1" allowOverlap="1">
            <wp:simplePos x="0" y="0"/>
            <wp:positionH relativeFrom="page">
              <wp:posOffset>-679036</wp:posOffset>
            </wp:positionH>
            <wp:positionV relativeFrom="page">
              <wp:posOffset>2633582</wp:posOffset>
            </wp:positionV>
            <wp:extent cx="6037367" cy="788671"/>
            <wp:effectExtent l="0" t="0" r="0" b="0"/>
            <wp:wrapNone/>
            <wp:docPr id="656" name="Freeform 65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0000" flipH="0" flipV="0">
                      <a:off x="-679036" y="2633582"/>
                      <a:ext cx="5923067" cy="67437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298"/>
                            <w:tab w:val="left" w:pos="6223"/>
                          </w:tabs>
                          <w:spacing w:before="0" w:after="0" w:line="420" w:lineRule="exact"/>
                          <w:ind w:left="2" w:right="0" w:firstLine="1141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2"/>
                            <w:szCs w:val="22"/>
                          </w:rPr>
                          <w:t>omwwšxv	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20"/>
                            <w:szCs w:val="20"/>
                          </w:rPr>
                          <w:t>0%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22"/>
                            <w:w w:val="11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0"/>
                            <w:szCs w:val="20"/>
                          </w:rPr>
                          <w:t>Ewcwhwu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89"/>
                            <w:w w:val="86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14"/>
                            <w:w w:val="78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20"/>
                            <w:szCs w:val="20"/>
                          </w:rPr>
                          <w:t>wEmN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8"/>
                            <w:sz w:val="28"/>
                            <w:szCs w:val="28"/>
                          </w:rPr>
                          <w:t>.0.0	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4"/>
                            <w:szCs w:val="24"/>
                          </w:rPr>
                          <w:t>v&gt;=×n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690"/>
                            <w:tab w:val="left" w:pos="4195"/>
                            <w:tab w:val="left" w:pos="4667"/>
                          </w:tabs>
                          <w:spacing w:before="0" w:after="0" w:line="240" w:lineRule="auto"/>
                          <w:ind w:left="0" w:right="0" w:firstLine="3087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2"/>
                            <w:szCs w:val="22"/>
                          </w:rPr>
                          <w:t>Sšz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„š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7"/>
                            <w:sz w:val="22"/>
                            <w:szCs w:val="22"/>
                          </w:rPr>
                          <w:t>N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2"/>
                            <w:sz w:val="22"/>
                            <w:szCs w:val="22"/>
                          </w:rPr>
                          <w:t>:2%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7"/>
                        </w:pP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7"/>
                            <w:sz w:val="28"/>
                            <w:szCs w:val="28"/>
                          </w:rPr>
                          <w:t>.0.0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1172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4"/>
                            <w:sz w:val="22"/>
                            <w:szCs w:val="22"/>
                          </w:rPr>
                          <w:t>zøvùxxn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12" behindDoc="0" locked="0" layoutInCell="1" allowOverlap="1">
            <wp:simplePos x="0" y="0"/>
            <wp:positionH relativeFrom="page">
              <wp:posOffset>3867171</wp:posOffset>
            </wp:positionH>
            <wp:positionV relativeFrom="page">
              <wp:posOffset>4523681</wp:posOffset>
            </wp:positionV>
            <wp:extent cx="1791259" cy="1265612"/>
            <wp:effectExtent l="0" t="0" r="0" b="0"/>
            <wp:wrapNone/>
            <wp:docPr id="657" name="Freeform 65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14733" flipH="0" flipV="0">
                      <a:off x="3867171" y="4523681"/>
                      <a:ext cx="1676959" cy="115131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84" w:lineRule="exact"/>
                          <w:ind w:left="561" w:right="7" w:firstLine="505"/>
                          <w:jc w:val="right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2"/>
                            <w:szCs w:val="22"/>
                          </w:rPr>
                          <w:t>:zwc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2"/>
                            <w:w w:val="79"/>
                            <w:sz w:val="22"/>
                            <w:szCs w:val="22"/>
                          </w:rPr>
                          <w:t>w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22"/>
                            <w:szCs w:val="22"/>
                          </w:rPr>
                          <w:t>Ewcmhwvo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1"/>
                            <w:sz w:val="24"/>
                            <w:szCs w:val="24"/>
                          </w:rPr>
                          <w:t>„M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2"/>
                            <w:w w:val="61"/>
                            <w:sz w:val="24"/>
                            <w:szCs w:val="24"/>
                          </w:rPr>
                          <w:t>Ě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4"/>
                            <w:szCs w:val="24"/>
                          </w:rPr>
                          <w:t>532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9"/>
                            <w:sz w:val="24"/>
                            <w:szCs w:val="24"/>
                          </w:rPr>
                          <w:t>%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4"/>
                            <w:szCs w:val="24"/>
                          </w:rPr>
                          <w:t>se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4"/>
                            <w:szCs w:val="24"/>
                          </w:rPr>
                          <w:t>øx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2"/>
                            <w:szCs w:val="22"/>
                          </w:rPr>
                          <w:t>:Um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2"/>
                            <w:szCs w:val="22"/>
                          </w:rPr>
                          <w:t>ą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1"/>
                            <w:w w:val="78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8"/>
                            <w:sz w:val="22"/>
                            <w:szCs w:val="22"/>
                          </w:rPr>
                          <w:t>NO&gt;U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58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8"/>
                            <w:sz w:val="22"/>
                            <w:szCs w:val="22"/>
                          </w:rPr>
                          <w:t>mox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4"/>
                            <w:w w:val="58"/>
                            <w:sz w:val="22"/>
                            <w:szCs w:val="22"/>
                          </w:rPr>
                          <w:t>w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E523!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948"/>
                          </w:tabs>
                          <w:spacing w:before="0" w:after="0" w:line="420" w:lineRule="exact"/>
                          <w:ind w:left="1544" w:right="2" w:hanging="168"/>
                          <w:jc w:val="right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0"/>
                            <w:szCs w:val="20"/>
                          </w:rPr>
                          <w:t>:Dmnu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86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20"/>
                            <w:szCs w:val="20"/>
                          </w:rPr>
                          <w:t>NO&gt;UO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2"/>
                            <w:sz w:val="22"/>
                            <w:szCs w:val="22"/>
                          </w:rPr>
                          <w:t>mí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6"/>
                            <w:w w:val="52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2"/>
                            <w:szCs w:val="22"/>
                          </w:rPr>
                          <w:t>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2"/>
                            <w:szCs w:val="22"/>
                          </w:rPr>
                          <w:t>fl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3867175</wp:posOffset>
            </wp:positionH>
            <wp:positionV relativeFrom="page">
              <wp:posOffset>4523687</wp:posOffset>
            </wp:positionV>
            <wp:extent cx="1791259" cy="1265612"/>
            <wp:effectExtent l="0" t="0" r="0" b="0"/>
            <wp:wrapNone/>
            <wp:docPr id="658" name="Freeform 65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14733" flipH="0" flipV="0">
                      <a:off x="3867175" y="4523687"/>
                      <a:ext cx="1676959" cy="115131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84" w:lineRule="exact"/>
                          <w:ind w:left="561" w:right="7" w:firstLine="505"/>
                          <w:jc w:val="right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22"/>
                            <w:szCs w:val="22"/>
                          </w:rPr>
                          <w:t>:zwc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2"/>
                            <w:w w:val="79"/>
                            <w:sz w:val="22"/>
                            <w:szCs w:val="22"/>
                          </w:rPr>
                          <w:t>w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22"/>
                            <w:szCs w:val="22"/>
                          </w:rPr>
                          <w:t>Ewcmhwvo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1"/>
                            <w:sz w:val="24"/>
                            <w:szCs w:val="24"/>
                          </w:rPr>
                          <w:t>„M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92"/>
                            <w:w w:val="61"/>
                            <w:sz w:val="24"/>
                            <w:szCs w:val="24"/>
                          </w:rPr>
                          <w:t>Ě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4"/>
                            <w:szCs w:val="24"/>
                          </w:rPr>
                          <w:t>532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9"/>
                            <w:sz w:val="24"/>
                            <w:szCs w:val="24"/>
                          </w:rPr>
                          <w:t>%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4"/>
                            <w:szCs w:val="24"/>
                          </w:rPr>
                          <w:t>se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4"/>
                            <w:szCs w:val="24"/>
                          </w:rPr>
                          <w:t>č</w:t>
                        </w:r>
                        <w:r>
                          <w:rPr lang="en-US" sz="2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4"/>
                            <w:szCs w:val="24"/>
                          </w:rPr>
                          <w:t>øx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2"/>
                            <w:szCs w:val="22"/>
                          </w:rPr>
                          <w:t>:Um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2"/>
                            <w:szCs w:val="22"/>
                          </w:rPr>
                          <w:t>ą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8"/>
                            <w:sz w:val="22"/>
                            <w:szCs w:val="22"/>
                          </w:rPr>
                          <w:t>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1"/>
                            <w:w w:val="78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8"/>
                            <w:sz w:val="22"/>
                            <w:szCs w:val="22"/>
                          </w:rPr>
                          <w:t>NO&gt;U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309"/>
                            <w:w w:val="58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8"/>
                            <w:sz w:val="22"/>
                            <w:szCs w:val="22"/>
                          </w:rPr>
                          <w:t>mox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04"/>
                            <w:w w:val="58"/>
                            <w:sz w:val="22"/>
                            <w:szCs w:val="22"/>
                          </w:rPr>
                          <w:t>w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2"/>
                            <w:szCs w:val="22"/>
                          </w:rPr>
                          <w:t>E523!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948"/>
                          </w:tabs>
                          <w:spacing w:before="0" w:after="0" w:line="420" w:lineRule="exact"/>
                          <w:ind w:left="1544" w:right="2" w:hanging="168"/>
                          <w:jc w:val="right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0"/>
                            <w:szCs w:val="20"/>
                          </w:rPr>
                          <w:t>:Dmnu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2"/>
                            <w:w w:val="86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6"/>
                            <w:sz w:val="20"/>
                            <w:szCs w:val="20"/>
                          </w:rPr>
                          <w:t>NO&gt;UO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2"/>
                            <w:sz w:val="22"/>
                            <w:szCs w:val="22"/>
                          </w:rPr>
                          <w:t>mí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56"/>
                            <w:w w:val="52"/>
                            <w:sz w:val="22"/>
                            <w:szCs w:val="22"/>
                          </w:rPr>
                          <w:t>Ě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2"/>
                            <w:szCs w:val="22"/>
                          </w:rPr>
                          <w:t>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2"/>
                            <w:szCs w:val="22"/>
                          </w:rPr>
                          <w:t>fl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22"/>
                            <w:szCs w:val="22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85" behindDoc="0" locked="0" layoutInCell="1" allowOverlap="1">
            <wp:simplePos x="0" y="0"/>
            <wp:positionH relativeFrom="page">
              <wp:posOffset>5247052</wp:posOffset>
            </wp:positionH>
            <wp:positionV relativeFrom="page">
              <wp:posOffset>5179902</wp:posOffset>
            </wp:positionV>
            <wp:extent cx="1236527" cy="514113"/>
            <wp:effectExtent l="0" t="0" r="0" b="0"/>
            <wp:wrapNone/>
            <wp:docPr id="659" name="Freeform 65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4336" flipH="0" flipV="0">
                      <a:off x="5247052" y="5179902"/>
                      <a:ext cx="1122227" cy="39981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094"/>
                          </w:tabs>
                          <w:spacing w:before="0" w:after="0" w:line="383" w:lineRule="exact"/>
                          <w:ind w:left="0" w:right="0" w:firstLine="452"/>
                          <w:jc w:val="right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2m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3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1"/>
                            <w:w w:val="33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22"/>
                            <w:szCs w:val="22"/>
                          </w:rPr>
                          <w:t>mcmu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8"/>
                            <w:sz w:val="22"/>
                            <w:szCs w:val="22"/>
                          </w:rPr>
                          <w:t>xo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58"/>
                            <w:sz w:val="22"/>
                            <w:szCs w:val="22"/>
                          </w:rPr>
                          <w:t>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3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8"/>
                            <w:w w:val="33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2"/>
                            <w:szCs w:val="22"/>
                          </w:rPr>
                          <w:t>Emšm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72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22"/>
                            <w:szCs w:val="22"/>
                          </w:rPr>
                          <w:t>wcmo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5247056</wp:posOffset>
            </wp:positionH>
            <wp:positionV relativeFrom="page">
              <wp:posOffset>5179908</wp:posOffset>
            </wp:positionV>
            <wp:extent cx="1236526" cy="514113"/>
            <wp:effectExtent l="0" t="0" r="0" b="0"/>
            <wp:wrapNone/>
            <wp:docPr id="660" name="Freeform 66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4336" flipH="0" flipV="0">
                      <a:off x="5247056" y="5179908"/>
                      <a:ext cx="1122226" cy="39981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094"/>
                          </w:tabs>
                          <w:spacing w:before="0" w:after="0" w:line="383" w:lineRule="exact"/>
                          <w:ind w:left="0" w:right="0" w:firstLine="452"/>
                          <w:jc w:val="right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2"/>
                            <w:szCs w:val="22"/>
                          </w:rPr>
                          <w:t>2m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3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1"/>
                            <w:w w:val="33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22"/>
                            <w:szCs w:val="22"/>
                          </w:rPr>
                          <w:t>mcmu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8"/>
                            <w:sz w:val="22"/>
                            <w:szCs w:val="22"/>
                          </w:rPr>
                          <w:t>xo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3"/>
                            <w:w w:val="58"/>
                            <w:sz w:val="22"/>
                            <w:szCs w:val="22"/>
                          </w:rPr>
                          <w:t>h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3"/>
                            <w:sz w:val="22"/>
                            <w:szCs w:val="22"/>
                          </w:rPr>
                          <w:t>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8"/>
                            <w:w w:val="33"/>
                            <w:sz w:val="22"/>
                            <w:szCs w:val="22"/>
                          </w:rPr>
                          <w:t>N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2"/>
                            <w:sz w:val="22"/>
                            <w:szCs w:val="22"/>
                          </w:rPr>
                          <w:t>Emšm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75"/>
                            <w:w w:val="72"/>
                            <w:sz w:val="22"/>
                            <w:szCs w:val="22"/>
                          </w:rPr>
                          <w:t>o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22"/>
                            <w:szCs w:val="22"/>
                          </w:rPr>
                          <w:t>wcmo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65" behindDoc="0" locked="0" layoutInCell="1" allowOverlap="1">
            <wp:simplePos x="0" y="0"/>
            <wp:positionH relativeFrom="page">
              <wp:posOffset>1329380</wp:posOffset>
            </wp:positionH>
            <wp:positionV relativeFrom="page">
              <wp:posOffset>2479366</wp:posOffset>
            </wp:positionV>
            <wp:extent cx="1519299" cy="270344"/>
            <wp:effectExtent l="0" t="0" r="0" b="0"/>
            <wp:wrapNone/>
            <wp:docPr id="661" name="Freeform 66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3479" flipH="0" flipV="0">
                      <a:off x="1329380" y="2479366"/>
                      <a:ext cx="1404999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107"/>
                            <w:tab w:val="left" w:pos="200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2"/>
                            <w:szCs w:val="22"/>
                          </w:rPr>
                          <w:t>Sš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9"/>
                            <w:w w:val="116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6"/>
                            <w:sz w:val="22"/>
                            <w:szCs w:val="22"/>
                          </w:rPr>
                          <w:t>wmv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zøNøB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7"/>
                            <w:sz w:val="22"/>
                            <w:szCs w:val="22"/>
                          </w:rPr>
                          <w:t>5.5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02" behindDoc="0" locked="0" layoutInCell="1" allowOverlap="1">
            <wp:simplePos x="0" y="0"/>
            <wp:positionH relativeFrom="page">
              <wp:posOffset>1329376</wp:posOffset>
            </wp:positionH>
            <wp:positionV relativeFrom="page">
              <wp:posOffset>2479359</wp:posOffset>
            </wp:positionV>
            <wp:extent cx="1519298" cy="270344"/>
            <wp:effectExtent l="0" t="0" r="0" b="0"/>
            <wp:wrapNone/>
            <wp:docPr id="662" name="Freeform 6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3479" flipH="0" flipV="0">
                      <a:off x="1329376" y="2479359"/>
                      <a:ext cx="1404998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107"/>
                            <w:tab w:val="left" w:pos="2006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22"/>
                            <w:szCs w:val="22"/>
                          </w:rPr>
                          <w:t>Sš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9"/>
                            <w:w w:val="116"/>
                            <w:sz w:val="22"/>
                            <w:szCs w:val="22"/>
                          </w:rPr>
                          <w:t>z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6"/>
                            <w:sz w:val="22"/>
                            <w:szCs w:val="22"/>
                          </w:rPr>
                          <w:t>wmv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zøNøB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7"/>
                            <w:sz w:val="22"/>
                            <w:szCs w:val="22"/>
                          </w:rPr>
                          <w:t>5.5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14" behindDoc="0" locked="0" layoutInCell="1" allowOverlap="1">
            <wp:simplePos x="0" y="0"/>
            <wp:positionH relativeFrom="page">
              <wp:posOffset>3749431</wp:posOffset>
            </wp:positionH>
            <wp:positionV relativeFrom="page">
              <wp:posOffset>905081</wp:posOffset>
            </wp:positionV>
            <wp:extent cx="551689" cy="270344"/>
            <wp:effectExtent l="0" t="0" r="0" b="0"/>
            <wp:wrapNone/>
            <wp:docPr id="663" name="Freeform 66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0000" flipH="0" flipV="0">
                      <a:off x="3749431" y="905081"/>
                      <a:ext cx="437389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22"/>
                            <w:szCs w:val="22"/>
                          </w:rPr>
                          <w:t>Cøv›=×n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77" behindDoc="0" locked="0" layoutInCell="1" allowOverlap="1">
            <wp:simplePos x="0" y="0"/>
            <wp:positionH relativeFrom="page">
              <wp:posOffset>3749435</wp:posOffset>
            </wp:positionH>
            <wp:positionV relativeFrom="page">
              <wp:posOffset>905087</wp:posOffset>
            </wp:positionV>
            <wp:extent cx="551689" cy="270344"/>
            <wp:effectExtent l="0" t="0" r="0" b="0"/>
            <wp:wrapNone/>
            <wp:docPr id="664" name="Freeform 66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3749435" y="905087"/>
                      <a:ext cx="437389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0"/>
                            <w:sz w:val="22"/>
                            <w:szCs w:val="22"/>
                          </w:rPr>
                          <w:t>Cøv›=×n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15" behindDoc="0" locked="0" layoutInCell="1" allowOverlap="1">
            <wp:simplePos x="0" y="0"/>
            <wp:positionH relativeFrom="page">
              <wp:posOffset>1071167</wp:posOffset>
            </wp:positionH>
            <wp:positionV relativeFrom="page">
              <wp:posOffset>5465890</wp:posOffset>
            </wp:positionV>
            <wp:extent cx="882396" cy="256159"/>
            <wp:effectExtent l="0" t="0" r="0" b="0"/>
            <wp:wrapNone/>
            <wp:docPr id="665" name="Freeform 66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0000" flipH="0" flipV="0">
                      <a:off x="1071167" y="5465890"/>
                      <a:ext cx="768096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_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ă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0"/>
                            <w:w w:val="8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._ššž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86" behindDoc="0" locked="0" layoutInCell="1" allowOverlap="1">
            <wp:simplePos x="0" y="0"/>
            <wp:positionH relativeFrom="page">
              <wp:posOffset>5337222</wp:posOffset>
            </wp:positionH>
            <wp:positionV relativeFrom="page">
              <wp:posOffset>3151188</wp:posOffset>
            </wp:positionV>
            <wp:extent cx="269252" cy="256159"/>
            <wp:effectExtent l="0" t="0" r="0" b="0"/>
            <wp:wrapNone/>
            <wp:docPr id="666" name="Freeform 66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48694" flipH="0" flipV="0">
                      <a:off x="5337222" y="3151188"/>
                      <a:ext cx="154952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4"/>
                            <w:sz w:val="20"/>
                            <w:szCs w:val="20"/>
                          </w:rPr>
                          <w:t>×ov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91" behindDoc="0" locked="0" layoutInCell="1" allowOverlap="1">
            <wp:simplePos x="0" y="0"/>
            <wp:positionH relativeFrom="page">
              <wp:posOffset>5092250</wp:posOffset>
            </wp:positionH>
            <wp:positionV relativeFrom="page">
              <wp:posOffset>3152460</wp:posOffset>
            </wp:positionV>
            <wp:extent cx="274320" cy="256158"/>
            <wp:effectExtent l="0" t="0" r="0" b="0"/>
            <wp:wrapNone/>
            <wp:docPr id="667" name="Freeform 6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0000" flipH="0" flipV="0">
                      <a:off x="5092250" y="3152460"/>
                      <a:ext cx="160020" cy="1418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20"/>
                            <w:szCs w:val="20"/>
                          </w:rPr>
                          <w:t>×o_\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89" behindDoc="0" locked="0" layoutInCell="1" allowOverlap="1">
            <wp:simplePos x="0" y="0"/>
            <wp:positionH relativeFrom="page">
              <wp:posOffset>5143685</wp:posOffset>
            </wp:positionH>
            <wp:positionV relativeFrom="page">
              <wp:posOffset>5570674</wp:posOffset>
            </wp:positionV>
            <wp:extent cx="707899" cy="256158"/>
            <wp:effectExtent l="0" t="0" r="0" b="0"/>
            <wp:wrapNone/>
            <wp:docPr id="668" name="Freeform 66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0000" flipH="0" flipV="0">
                      <a:off x="5143685" y="5570674"/>
                      <a:ext cx="593599" cy="1418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1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1"/>
                            <w:sz w:val="20"/>
                            <w:szCs w:val="20"/>
                          </w:rPr>
                          <w:t>ww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9"/>
                            <w:w w:val="61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0"/>
                            <w:szCs w:val="20"/>
                          </w:rPr>
                          <w:t>Šmo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0"/>
                            <w:szCs w:val="20"/>
                          </w:rPr>
                          <w:t>ı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5092254</wp:posOffset>
            </wp:positionH>
            <wp:positionV relativeFrom="page">
              <wp:posOffset>3152467</wp:posOffset>
            </wp:positionV>
            <wp:extent cx="274320" cy="256159"/>
            <wp:effectExtent l="0" t="0" r="0" b="0"/>
            <wp:wrapNone/>
            <wp:docPr id="669" name="Freeform 66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5092254" y="3152467"/>
                      <a:ext cx="160020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20"/>
                            <w:szCs w:val="20"/>
                          </w:rPr>
                          <w:t>×o_\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1071172</wp:posOffset>
            </wp:positionH>
            <wp:positionV relativeFrom="page">
              <wp:posOffset>5465897</wp:posOffset>
            </wp:positionV>
            <wp:extent cx="882396" cy="256158"/>
            <wp:effectExtent l="0" t="0" r="0" b="0"/>
            <wp:wrapNone/>
            <wp:docPr id="670" name="Freeform 67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0000" flipH="0" flipV="0">
                      <a:off x="1071172" y="5465897"/>
                      <a:ext cx="768096" cy="1418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_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20"/>
                            <w:szCs w:val="20"/>
                          </w:rPr>
                          <w:t>ă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0"/>
                            <w:w w:val="8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4"/>
                            <w:sz w:val="20"/>
                            <w:szCs w:val="20"/>
                          </w:rPr>
                          <w:t>._ššž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5143689</wp:posOffset>
            </wp:positionH>
            <wp:positionV relativeFrom="page">
              <wp:posOffset>5570680</wp:posOffset>
            </wp:positionV>
            <wp:extent cx="707899" cy="256159"/>
            <wp:effectExtent l="0" t="0" r="0" b="0"/>
            <wp:wrapNone/>
            <wp:docPr id="671" name="Freeform 67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99999" flipH="0" flipV="0">
                      <a:off x="5143689" y="5570680"/>
                      <a:ext cx="593599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1"/>
                            <w:sz w:val="20"/>
                            <w:szCs w:val="20"/>
                          </w:rPr>
                          <w:t>fl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1"/>
                            <w:sz w:val="20"/>
                            <w:szCs w:val="20"/>
                          </w:rPr>
                          <w:t>ww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229"/>
                            <w:w w:val="61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0"/>
                            <w:szCs w:val="20"/>
                          </w:rPr>
                          <w:t>Šmo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0"/>
                            <w:szCs w:val="20"/>
                          </w:rPr>
                          <w:t>ı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5337226</wp:posOffset>
            </wp:positionH>
            <wp:positionV relativeFrom="page">
              <wp:posOffset>3151194</wp:posOffset>
            </wp:positionV>
            <wp:extent cx="269252" cy="256158"/>
            <wp:effectExtent l="0" t="0" r="0" b="0"/>
            <wp:wrapNone/>
            <wp:docPr id="672" name="Freeform 67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348694" flipH="0" flipV="0">
                      <a:off x="5337226" y="3151194"/>
                      <a:ext cx="154952" cy="1418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4"/>
                            <w:sz w:val="20"/>
                            <w:szCs w:val="20"/>
                          </w:rPr>
                          <w:t>×ov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09" behindDoc="0" locked="0" layoutInCell="1" allowOverlap="1">
            <wp:simplePos x="0" y="0"/>
            <wp:positionH relativeFrom="page">
              <wp:posOffset>1578622</wp:posOffset>
            </wp:positionH>
            <wp:positionV relativeFrom="page">
              <wp:posOffset>170073</wp:posOffset>
            </wp:positionV>
            <wp:extent cx="547878" cy="227787"/>
            <wp:effectExtent l="0" t="0" r="0" b="0"/>
            <wp:wrapNone/>
            <wp:docPr id="673" name="Freeform 67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0000" flipH="0" flipV="0">
                      <a:off x="1578622" y="170073"/>
                      <a:ext cx="433578" cy="113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0"/>
                            <w:sz w:val="16"/>
                            <w:szCs w:val="16"/>
                          </w:rPr>
                          <w:t>.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4"/>
                            <w:w w:val="30"/>
                            <w:sz w:val="16"/>
                            <w:szCs w:val="16"/>
                          </w:rPr>
                          <w:t>g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6"/>
                            <w:sz w:val="16"/>
                            <w:szCs w:val="16"/>
                          </w:rPr>
                          <w:t>m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8"/>
                            <w:w w:val="36"/>
                            <w:sz w:val="16"/>
                            <w:szCs w:val="16"/>
                          </w:rPr>
                          <w:t>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6"/>
                            <w:szCs w:val="16"/>
                          </w:rPr>
                          <w:t>„Emo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72" behindDoc="0" locked="0" layoutInCell="1" allowOverlap="1">
            <wp:simplePos x="0" y="0"/>
            <wp:positionH relativeFrom="page">
              <wp:posOffset>1578627</wp:posOffset>
            </wp:positionH>
            <wp:positionV relativeFrom="page">
              <wp:posOffset>170080</wp:posOffset>
            </wp:positionV>
            <wp:extent cx="547878" cy="227786"/>
            <wp:effectExtent l="0" t="0" r="0" b="0"/>
            <wp:wrapNone/>
            <wp:docPr id="674" name="Freeform 67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400000" flipH="0" flipV="0">
                      <a:off x="1578627" y="170080"/>
                      <a:ext cx="433578" cy="113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0"/>
                            <w:sz w:val="16"/>
                            <w:szCs w:val="16"/>
                          </w:rPr>
                          <w:t>.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14"/>
                            <w:w w:val="30"/>
                            <w:sz w:val="16"/>
                            <w:szCs w:val="16"/>
                          </w:rPr>
                          <w:t>g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6"/>
                            <w:sz w:val="16"/>
                            <w:szCs w:val="16"/>
                          </w:rPr>
                          <w:t>m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8"/>
                            <w:w w:val="36"/>
                            <w:sz w:val="16"/>
                            <w:szCs w:val="16"/>
                          </w:rPr>
                          <w:t>N</w:t>
                        </w:r>
                        <w:r>
                          <w:rPr lang="en-US" sz="1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2"/>
                            <w:sz w:val="16"/>
                            <w:szCs w:val="16"/>
                          </w:rPr>
                          <w:t>„Emo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31430</wp:posOffset>
            </wp:positionH>
            <wp:positionV relativeFrom="page">
              <wp:posOffset>1409482</wp:posOffset>
            </wp:positionV>
            <wp:extent cx="2500000" cy="711000"/>
            <wp:effectExtent l="0" t="0" r="0" b="0"/>
            <wp:wrapNone/>
            <wp:docPr id="675" name="Freeform 67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31430</wp:posOffset>
            </wp:positionH>
            <wp:positionV relativeFrom="page">
              <wp:posOffset>4939447</wp:posOffset>
            </wp:positionV>
            <wp:extent cx="2500000" cy="711000"/>
            <wp:effectExtent l="0" t="0" r="0" b="0"/>
            <wp:wrapNone/>
            <wp:docPr id="676" name="Freeform 67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2594290</wp:posOffset>
            </wp:positionH>
            <wp:positionV relativeFrom="page">
              <wp:posOffset>1409482</wp:posOffset>
            </wp:positionV>
            <wp:extent cx="2500000" cy="711000"/>
            <wp:effectExtent l="0" t="0" r="0" b="0"/>
            <wp:wrapNone/>
            <wp:docPr id="677" name="Freeform 67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2594290</wp:posOffset>
            </wp:positionH>
            <wp:positionV relativeFrom="page">
              <wp:posOffset>4939447</wp:posOffset>
            </wp:positionV>
            <wp:extent cx="2500000" cy="711000"/>
            <wp:effectExtent l="0" t="0" r="0" b="0"/>
            <wp:wrapNone/>
            <wp:docPr id="678" name="Freeform 67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5157150</wp:posOffset>
            </wp:positionH>
            <wp:positionV relativeFrom="page">
              <wp:posOffset>1409482</wp:posOffset>
            </wp:positionV>
            <wp:extent cx="2500000" cy="711000"/>
            <wp:effectExtent l="0" t="0" r="0" b="0"/>
            <wp:wrapNone/>
            <wp:docPr id="679" name="Freeform 67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5157150</wp:posOffset>
            </wp:positionH>
            <wp:positionV relativeFrom="page">
              <wp:posOffset>4939447</wp:posOffset>
            </wp:positionV>
            <wp:extent cx="2500000" cy="711000"/>
            <wp:effectExtent l="0" t="0" r="0" b="0"/>
            <wp:wrapNone/>
            <wp:docPr id="680" name="Freeform 68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7720010</wp:posOffset>
            </wp:positionH>
            <wp:positionV relativeFrom="page">
              <wp:posOffset>1409482</wp:posOffset>
            </wp:positionV>
            <wp:extent cx="2500000" cy="711000"/>
            <wp:effectExtent l="0" t="0" r="0" b="0"/>
            <wp:wrapNone/>
            <wp:docPr id="681" name="Freeform 68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7720010</wp:posOffset>
            </wp:positionH>
            <wp:positionV relativeFrom="page">
              <wp:posOffset>4939447</wp:posOffset>
            </wp:positionV>
            <wp:extent cx="2500000" cy="711000"/>
            <wp:effectExtent l="0" t="0" r="0" b="0"/>
            <wp:wrapNone/>
            <wp:docPr id="682" name="Freeform 68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br w:type="page"/>
      </w:r>
    </w:p>
    <w:p>
      <w:pPr>
        <w:spacing w:after="8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-609272</wp:posOffset>
            </wp:positionV>
            <wp:extent cx="7113542" cy="10185694"/>
            <wp:effectExtent l="0" t="0" r="0" b="0"/>
            <wp:wrapNone/>
            <wp:docPr id="683" name="Picture 6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>
                      <a:picLocks noChangeAspect="0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3542" cy="1018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1016837</wp:posOffset>
            </wp:positionH>
            <wp:positionV relativeFrom="paragraph">
              <wp:posOffset>-61213</wp:posOffset>
            </wp:positionV>
            <wp:extent cx="4749028" cy="579617"/>
            <wp:effectExtent l="0" t="0" r="0" b="0"/>
            <wp:wrapNone/>
            <wp:docPr id="684" name="Freeform 68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9656" flipH="0" flipV="0">
                      <a:off x="1016837" y="554115"/>
                      <a:ext cx="4634728" cy="4653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46" w:lineRule="exact"/>
                          <w:ind w:left="0" w:right="0" w:firstLine="2876"/>
                        </w:pP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9"/>
                            <w:sz w:val="38"/>
                            <w:szCs w:val="38"/>
                          </w:rPr>
                          <w:t>Dodate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65"/>
                            <w:w w:val="119"/>
                            <w:sz w:val="38"/>
                            <w:szCs w:val="38"/>
                          </w:rPr>
                          <w:t>k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38"/>
                            <w:szCs w:val="38"/>
                          </w:rPr>
                          <w:t>č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96"/>
                            <w:w w:val="102"/>
                            <w:sz w:val="38"/>
                            <w:szCs w:val="38"/>
                          </w:rPr>
                          <w:t>.</w:t>
                        </w:r>
                        <w:r>
                          <w:rPr lang="en-US" sz="3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38"/>
                            <w:szCs w:val="38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/>
                            <w:sz w:val="38"/>
                            <w:szCs w:val="3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6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7"/>
                            <w:w w:val="86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1/9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9"/>
                            <w:sz w:val="20"/>
                            <w:szCs w:val="20"/>
                          </w:rPr>
                          <w:t>7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9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dn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20.12.199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105"/>
                            <w:sz w:val="20"/>
                            <w:szCs w:val="20"/>
                          </w:rPr>
                          <w:t>7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uzav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4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mez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10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následujícím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4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Stranami: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685" name="Freeform 68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686" name="Freeform 68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687" name="Freeform 68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529905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688" name="Freeform 68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918468</wp:posOffset>
            </wp:positionV>
            <wp:extent cx="2500000" cy="711000"/>
            <wp:effectExtent l="0" t="0" r="0" b="0"/>
            <wp:wrapNone/>
            <wp:docPr id="689" name="Freeform 6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3466405</wp:posOffset>
            </wp:positionV>
            <wp:extent cx="2500000" cy="711000"/>
            <wp:effectExtent l="0" t="0" r="0" b="0"/>
            <wp:wrapNone/>
            <wp:docPr id="690" name="Freeform 69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6014342</wp:posOffset>
            </wp:positionV>
            <wp:extent cx="2500000" cy="711000"/>
            <wp:effectExtent l="0" t="0" r="0" b="0"/>
            <wp:wrapNone/>
            <wp:docPr id="691" name="Freeform 69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4089715</wp:posOffset>
            </wp:positionH>
            <wp:positionV relativeFrom="page">
              <wp:posOffset>8562279</wp:posOffset>
            </wp:positionV>
            <wp:extent cx="2500000" cy="711000"/>
            <wp:effectExtent l="0" t="0" r="0" b="0"/>
            <wp:wrapNone/>
            <wp:docPr id="692" name="Freeform 69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46" w:lineRule="exact"/>
        <w:ind w:left="1080" w:right="1730" w:firstLine="2876"/>
      </w:pPr>
      <w:r/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9"/>
          <w:sz w:val="38"/>
          <w:szCs w:val="38"/>
        </w:rPr>
        <w:t>Dodate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65"/>
          <w:w w:val="119"/>
          <w:sz w:val="38"/>
          <w:szCs w:val="38"/>
        </w:rPr>
        <w:t>k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38"/>
          <w:szCs w:val="38"/>
        </w:rPr>
        <w:t>č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96"/>
          <w:w w:val="102"/>
          <w:sz w:val="38"/>
          <w:szCs w:val="38"/>
        </w:rPr>
        <w:t>.</w:t>
      </w:r>
      <w:r>
        <w:rPr lang="en-US" sz="3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38"/>
          <w:szCs w:val="38"/>
        </w:rPr>
        <w:t>5</w:t>
      </w:r>
      <w:r>
        <w:rPr>
          <w:rFonts w:ascii="Times New Roman" w:hAnsi="Times New Roman" w:cs="Times New Roman"/>
          <w:sz w:val="38"/>
          <w:szCs w:val="38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8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6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7"/>
          <w:w w:val="86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1/9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9"/>
          <w:sz w:val="20"/>
          <w:szCs w:val="20"/>
        </w:rPr>
        <w:t>7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9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dn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2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20.12.199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105"/>
          <w:sz w:val="20"/>
          <w:szCs w:val="20"/>
        </w:rPr>
        <w:t>7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uzav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4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mez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101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následujícím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4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Stranami: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after="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708647</wp:posOffset>
            </wp:positionH>
            <wp:positionV relativeFrom="paragraph">
              <wp:posOffset>-77955</wp:posOffset>
            </wp:positionV>
            <wp:extent cx="4757986" cy="241972"/>
            <wp:effectExtent l="0" t="0" r="0" b="0"/>
            <wp:wrapNone/>
            <wp:docPr id="693" name="Freeform 69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3384" flipH="0" flipV="0">
                      <a:off x="708647" y="1246033"/>
                      <a:ext cx="4643686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18"/>
                            <w:szCs w:val="18"/>
                          </w:rPr>
                          <w:t>Národn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15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5"/>
                            <w:sz w:val="18"/>
                            <w:szCs w:val="18"/>
                          </w:rPr>
                          <w:t>kulturn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15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18"/>
                            <w:szCs w:val="18"/>
                          </w:rPr>
                          <w:t>památk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16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18"/>
                            <w:szCs w:val="18"/>
                          </w:rPr>
                          <w:t>Vyšehra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17"/>
                            <w:sz w:val="18"/>
                            <w:szCs w:val="18"/>
                          </w:rPr>
                          <w:t>d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2"/>
                            <w:sz w:val="18"/>
                            <w:szCs w:val="18"/>
                          </w:rPr>
                          <w:t>-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18"/>
                            <w:szCs w:val="18"/>
                          </w:rPr>
                          <w:t>objednatel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116"/>
                            <w:sz w:val="18"/>
                            <w:szCs w:val="18"/>
                          </w:rPr>
                          <w:t>,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7"/>
                            <w:sz w:val="18"/>
                            <w:szCs w:val="18"/>
                          </w:rPr>
                          <w:t>Antoní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117"/>
                            <w:sz w:val="18"/>
                            <w:szCs w:val="18"/>
                          </w:rPr>
                          <w:t>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18"/>
                            <w:szCs w:val="18"/>
                          </w:rPr>
                          <w:t>Peche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16"/>
                            <w:sz w:val="18"/>
                            <w:szCs w:val="18"/>
                          </w:rPr>
                          <w:t>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6"/>
                            <w:sz w:val="18"/>
                            <w:szCs w:val="18"/>
                          </w:rPr>
                          <w:t>-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18"/>
                            <w:szCs w:val="18"/>
                          </w:rPr>
                          <w:t>Zhotovitel.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595" w:right="0" w:firstLine="0"/>
      </w:pPr>
      <w:r/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8"/>
          <w:szCs w:val="18"/>
        </w:rPr>
        <w:t>Národn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15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5"/>
          <w:sz w:val="18"/>
          <w:szCs w:val="18"/>
        </w:rPr>
        <w:t>kulturn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15"/>
          <w:sz w:val="18"/>
          <w:szCs w:val="18"/>
        </w:rPr>
        <w:t>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18"/>
          <w:szCs w:val="18"/>
        </w:rPr>
        <w:t>památk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16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18"/>
          <w:szCs w:val="18"/>
        </w:rPr>
        <w:t>Vyšehra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17"/>
          <w:sz w:val="18"/>
          <w:szCs w:val="18"/>
        </w:rPr>
        <w:t>d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2"/>
          <w:sz w:val="18"/>
          <w:szCs w:val="18"/>
        </w:rPr>
        <w:t>-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18"/>
          <w:szCs w:val="18"/>
        </w:rPr>
        <w:t>objednatel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116"/>
          <w:sz w:val="18"/>
          <w:szCs w:val="18"/>
        </w:rPr>
        <w:t>,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7"/>
          <w:sz w:val="18"/>
          <w:szCs w:val="18"/>
        </w:rPr>
        <w:t>Antoní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117"/>
          <w:sz w:val="18"/>
          <w:szCs w:val="18"/>
        </w:rPr>
        <w:t>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18"/>
          <w:szCs w:val="18"/>
        </w:rPr>
        <w:t>Peche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16"/>
          <w:sz w:val="18"/>
          <w:szCs w:val="18"/>
        </w:rPr>
        <w:t>k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6"/>
          <w:sz w:val="18"/>
          <w:szCs w:val="18"/>
        </w:rPr>
        <w:t>-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8"/>
          <w:szCs w:val="18"/>
        </w:rPr>
        <w:t>Zhotovitel.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711667</wp:posOffset>
            </wp:positionH>
            <wp:positionV relativeFrom="paragraph">
              <wp:posOffset>89495</wp:posOffset>
            </wp:positionV>
            <wp:extent cx="5780731" cy="256158"/>
            <wp:effectExtent l="0" t="0" r="0" b="0"/>
            <wp:wrapNone/>
            <wp:docPr id="694" name="Freeform 69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12019" flipH="0" flipV="0">
                      <a:off x="711667" y="1763369"/>
                      <a:ext cx="5666431" cy="1418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Dodatke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104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87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8"/>
                            <w:sz w:val="20"/>
                            <w:szCs w:val="20"/>
                          </w:rPr>
                          <w:t>5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s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dopl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ň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uj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10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bo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99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02"/>
                            <w:w w:val="87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95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0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edm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5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Smlouv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91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bo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99"/>
                            <w:sz w:val="20"/>
                            <w:szCs w:val="20"/>
                          </w:rPr>
                          <w:t>d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0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9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90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cenov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4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ujednání.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600" w:right="0" w:firstLine="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Dodatke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104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87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8"/>
          <w:sz w:val="20"/>
          <w:szCs w:val="20"/>
        </w:rPr>
        <w:t>5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dopl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ň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uj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105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bo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99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02"/>
          <w:w w:val="87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5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0"/>
          <w:sz w:val="20"/>
          <w:szCs w:val="20"/>
        </w:rPr>
        <w:t>-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edm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5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Smlouv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91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bo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99"/>
          <w:sz w:val="20"/>
          <w:szCs w:val="20"/>
        </w:rPr>
        <w:t>d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0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9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90"/>
          <w:sz w:val="20"/>
          <w:szCs w:val="20"/>
        </w:rPr>
        <w:t>-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cenov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4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ujednání.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705370</wp:posOffset>
            </wp:positionH>
            <wp:positionV relativeFrom="paragraph">
              <wp:posOffset>-104211</wp:posOffset>
            </wp:positionV>
            <wp:extent cx="5287989" cy="1122865"/>
            <wp:effectExtent l="0" t="0" r="0" b="0"/>
            <wp:wrapNone/>
            <wp:docPr id="695" name="Freeform 69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10456" flipH="0" flipV="0">
                      <a:off x="705370" y="2108777"/>
                      <a:ext cx="5173689" cy="100856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72" w:lineRule="exact"/>
                          <w:ind w:left="8" w:right="0" w:firstLine="3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9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89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edm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4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Smlouvy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9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údržb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3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Závlahov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3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systém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4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8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areál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10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NK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01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Vyšehrad.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Rozsa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102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prací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1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asistenc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6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napušt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8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Zazimován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Závlahov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4"/>
                            <w:sz w:val="20"/>
                            <w:szCs w:val="20"/>
                          </w:rPr>
                          <w:t>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systému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1"/>
                            <w:w w:val="104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Spušt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ní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91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kontrol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10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jednotlivýc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06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0"/>
                            <w:szCs w:val="20"/>
                          </w:rPr>
                          <w:t>Sekc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7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86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93"/>
                            <w:sz w:val="20"/>
                            <w:szCs w:val="20"/>
                          </w:rPr>
                          <w:t>×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/m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Síc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8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kontrol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4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trySe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3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drobn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4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oprav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4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86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pr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ů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žn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dl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pot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eby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102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min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98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2×/týden.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Cenov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3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ujednání:aSiStenc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95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napušt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Systém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4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88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00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101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4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4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zazimován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3"/>
                            <w:sz w:val="20"/>
                            <w:szCs w:val="20"/>
                          </w:rPr>
                          <w:t>3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00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102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Sí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98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paušá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103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8"/>
                            <w:sz w:val="20"/>
                            <w:szCs w:val="20"/>
                          </w:rPr>
                          <w:t>7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00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101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4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Cen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1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0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0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ro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1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nep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esáhn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ástk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105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5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9"/>
                            <w:sz w:val="20"/>
                            <w:szCs w:val="20"/>
                          </w:rPr>
                          <w:t>4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00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103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72" w:lineRule="exact"/>
        <w:ind w:left="596" w:right="1371" w:firstLine="3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9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89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edm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4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Smlouvy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9"/>
          <w:sz w:val="20"/>
          <w:szCs w:val="20"/>
        </w:rPr>
        <w:t>: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údržb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3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Závlahov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3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systém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4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8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areál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103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NK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1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Vyšehrad.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Rozsa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102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prací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sz w:val="20"/>
          <w:szCs w:val="20"/>
        </w:rPr>
        <w:t>: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asistenc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5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96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napušt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4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88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Zazimován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4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Závlahov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4"/>
          <w:sz w:val="20"/>
          <w:szCs w:val="20"/>
        </w:rPr>
        <w:t>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systému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104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Spušt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ní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1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kontrol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10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jednotlivýc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6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Sekc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7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86"/>
          <w:sz w:val="20"/>
          <w:szCs w:val="20"/>
        </w:rPr>
        <w:t>-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4"/>
          <w:w w:val="93"/>
          <w:sz w:val="20"/>
          <w:szCs w:val="20"/>
        </w:rPr>
        <w:t>×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/m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8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kontrol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4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trySe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3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drobn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4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oprav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4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86"/>
          <w:sz w:val="20"/>
          <w:szCs w:val="20"/>
        </w:rPr>
        <w:t>-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pr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ů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žn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dl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pot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eby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102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min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98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2×/týden.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Cenov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3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ujednání:aSiStenc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2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5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napušt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4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Systém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143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88"/>
          <w:sz w:val="20"/>
          <w:szCs w:val="20"/>
        </w:rPr>
        <w:t>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00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101"/>
          <w:sz w:val="20"/>
          <w:szCs w:val="20"/>
        </w:rPr>
        <w:t>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4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4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zazimován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5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3"/>
          <w:sz w:val="20"/>
          <w:szCs w:val="20"/>
        </w:rPr>
        <w:t>3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00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2"/>
          <w:sz w:val="20"/>
          <w:szCs w:val="20"/>
        </w:rPr>
        <w:t>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98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paušá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3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8"/>
          <w:sz w:val="20"/>
          <w:szCs w:val="20"/>
        </w:rPr>
        <w:t>7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00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101"/>
          <w:sz w:val="20"/>
          <w:szCs w:val="20"/>
        </w:rPr>
        <w:t>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4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Cen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1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0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90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ro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1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nep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esáhn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5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ástk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105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5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9"/>
          <w:sz w:val="20"/>
          <w:szCs w:val="20"/>
        </w:rPr>
        <w:t>4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00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103"/>
          <w:sz w:val="20"/>
          <w:szCs w:val="20"/>
        </w:rPr>
        <w:t>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after="1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705883</wp:posOffset>
            </wp:positionH>
            <wp:positionV relativeFrom="paragraph">
              <wp:posOffset>-102511</wp:posOffset>
            </wp:positionV>
            <wp:extent cx="5513350" cy="780414"/>
            <wp:effectExtent l="0" t="0" r="0" b="0"/>
            <wp:wrapNone/>
            <wp:docPr id="696" name="Freeform 69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10537" flipH="0" flipV="0">
                      <a:off x="705883" y="3320788"/>
                      <a:ext cx="5399050" cy="66611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75" w:lineRule="exact"/>
                          <w:ind w:left="8" w:right="0" w:hanging="5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5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5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edm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05"/>
                            <w:sz w:val="20"/>
                            <w:szCs w:val="20"/>
                          </w:rPr>
                          <w:t>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Smlouvy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99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sadov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104"/>
                            <w:sz w:val="20"/>
                            <w:szCs w:val="20"/>
                          </w:rPr>
                          <w:t>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údržb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103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letn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Scén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8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98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obdob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kv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te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3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86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listopad.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Rozsa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3"/>
                            <w:sz w:val="20"/>
                            <w:szCs w:val="20"/>
                          </w:rPr>
                          <w:t>h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prací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1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Se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98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tráv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105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7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vyhrabán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88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odvoz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03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86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dl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2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pot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eby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102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min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99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2x/m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síc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104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20"/>
                            <w:szCs w:val="20"/>
                          </w:rPr>
                          <w:t>chemické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odplevelen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05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86"/>
                            <w:sz w:val="20"/>
                            <w:szCs w:val="20"/>
                          </w:rPr>
                          <w:t>-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20"/>
                            <w:szCs w:val="20"/>
                          </w:rPr>
                          <w:t>min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98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2x/rok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103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podzimn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0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vyhrabání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103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plet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3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1"/>
                            <w:sz w:val="20"/>
                            <w:szCs w:val="20"/>
                          </w:rPr>
                          <w:t>mez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101"/>
                            <w:sz w:val="20"/>
                            <w:szCs w:val="20"/>
                          </w:rPr>
                          <w:t>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Iavi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kami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3"/>
                            <w:w w:val="102"/>
                            <w:sz w:val="20"/>
                            <w:szCs w:val="20"/>
                          </w:rPr>
                          <w:t>,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odvo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03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z w:val="20"/>
                            <w:szCs w:val="20"/>
                          </w:rPr>
                          <w:t>BRO.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Cenov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3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ujednání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6"/>
                            <w:w w:val="102"/>
                            <w:sz w:val="20"/>
                            <w:szCs w:val="20"/>
                          </w:rPr>
                          <w:t>: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m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ě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sí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4"/>
                            <w:sz w:val="20"/>
                            <w:szCs w:val="20"/>
                          </w:rPr>
                          <w:t>í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paušá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2"/>
                            <w:sz w:val="20"/>
                            <w:szCs w:val="20"/>
                          </w:rPr>
                          <w:t>l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3"/>
                            <w:sz w:val="20"/>
                            <w:szCs w:val="20"/>
                          </w:rPr>
                          <w:t>2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50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2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4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5"/>
                            <w:w w:val="94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Cen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6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z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6"/>
                            <w:w w:val="99"/>
                            <w:sz w:val="20"/>
                            <w:szCs w:val="20"/>
                          </w:rPr>
                          <w:t>a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ro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2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nep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ř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esáhn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1"/>
                            <w:w w:val="105"/>
                            <w:sz w:val="20"/>
                            <w:szCs w:val="20"/>
                          </w:rPr>
                          <w:t>e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20"/>
                            <w:szCs w:val="20"/>
                          </w:rPr>
                          <w:t>1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93"/>
                            <w:sz w:val="20"/>
                            <w:szCs w:val="20"/>
                          </w:rPr>
                          <w:t>7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20"/>
                            <w:szCs w:val="20"/>
                          </w:rPr>
                          <w:t>50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4"/>
                            <w:w w:val="102"/>
                            <w:sz w:val="20"/>
                            <w:szCs w:val="20"/>
                          </w:rPr>
                          <w:t>0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K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598" w:right="1016" w:hanging="5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5"/>
          <w:sz w:val="20"/>
          <w:szCs w:val="20"/>
        </w:rPr>
        <w:t>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5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edm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5"/>
          <w:sz w:val="20"/>
          <w:szCs w:val="20"/>
        </w:rPr>
        <w:t>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Smlouvy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99"/>
          <w:sz w:val="20"/>
          <w:szCs w:val="20"/>
        </w:rPr>
        <w:t>: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sadov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104"/>
          <w:sz w:val="20"/>
          <w:szCs w:val="20"/>
        </w:rPr>
        <w:t>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údržb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103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letn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Scén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8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98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obdob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4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kv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te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103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86"/>
          <w:sz w:val="20"/>
          <w:szCs w:val="20"/>
        </w:rPr>
        <w:t>-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listopad.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Rozsa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3"/>
          <w:sz w:val="20"/>
          <w:szCs w:val="20"/>
        </w:rPr>
        <w:t>h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prací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sz w:val="20"/>
          <w:szCs w:val="20"/>
        </w:rPr>
        <w:t>: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Se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98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tráv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105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97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vyhrabán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5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88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odvoz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3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86"/>
          <w:sz w:val="20"/>
          <w:szCs w:val="20"/>
        </w:rPr>
        <w:t>-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dl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2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pot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eby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102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min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99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2x/m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síc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104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20"/>
          <w:szCs w:val="20"/>
        </w:rPr>
        <w:t>chemické</w:t>
      </w:r>
      <w:r>
        <w:rPr>
          <w:rFonts w:ascii="Times New Roman" w:hAnsi="Times New Roman" w:cs="Times New Roman"/>
          <w:sz w:val="20"/>
          <w:szCs w:val="20"/>
        </w:rPr>
        <w:t> 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odplevelen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05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86"/>
          <w:sz w:val="20"/>
          <w:szCs w:val="20"/>
        </w:rPr>
        <w:t>-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20"/>
          <w:szCs w:val="20"/>
        </w:rPr>
        <w:t>min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8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2x/rok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103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podzimn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4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vyhrabání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103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plet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3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1"/>
          <w:sz w:val="20"/>
          <w:szCs w:val="20"/>
        </w:rPr>
        <w:t>mez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101"/>
          <w:sz w:val="20"/>
          <w:szCs w:val="20"/>
        </w:rPr>
        <w:t>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Iavi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kami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3"/>
          <w:w w:val="102"/>
          <w:sz w:val="20"/>
          <w:szCs w:val="20"/>
        </w:rPr>
        <w:t>,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odvo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03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z w:val="20"/>
          <w:szCs w:val="20"/>
        </w:rPr>
        <w:t>BRO.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Cenov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3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ujednání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6"/>
          <w:w w:val="102"/>
          <w:sz w:val="20"/>
          <w:szCs w:val="20"/>
        </w:rPr>
        <w:t>: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m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ě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sí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4"/>
          <w:sz w:val="20"/>
          <w:szCs w:val="20"/>
        </w:rPr>
        <w:t>í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paušá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2"/>
          <w:sz w:val="20"/>
          <w:szCs w:val="20"/>
        </w:rPr>
        <w:t>l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3"/>
          <w:sz w:val="20"/>
          <w:szCs w:val="20"/>
        </w:rPr>
        <w:t>2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50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2"/>
          <w:sz w:val="20"/>
          <w:szCs w:val="20"/>
        </w:rPr>
        <w:t>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4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5"/>
          <w:w w:val="94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Cen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6"/>
          <w:w w:val="102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z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6"/>
          <w:w w:val="99"/>
          <w:sz w:val="20"/>
          <w:szCs w:val="20"/>
        </w:rPr>
        <w:t>a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ro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2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nep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ř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esáhn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1"/>
          <w:w w:val="105"/>
          <w:sz w:val="20"/>
          <w:szCs w:val="20"/>
        </w:rPr>
        <w:t>e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20"/>
          <w:szCs w:val="20"/>
        </w:rPr>
        <w:t>1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93"/>
          <w:sz w:val="20"/>
          <w:szCs w:val="20"/>
        </w:rPr>
        <w:t>7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20"/>
          <w:szCs w:val="20"/>
        </w:rPr>
        <w:t>50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4"/>
          <w:w w:val="102"/>
          <w:sz w:val="20"/>
          <w:szCs w:val="20"/>
        </w:rPr>
        <w:t>0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K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6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711686</wp:posOffset>
            </wp:positionH>
            <wp:positionV relativeFrom="paragraph">
              <wp:posOffset>-111283</wp:posOffset>
            </wp:positionV>
            <wp:extent cx="1821307" cy="256159"/>
            <wp:effectExtent l="0" t="0" r="0" b="0"/>
            <wp:wrapNone/>
            <wp:docPr id="697" name="Freeform 69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9208" flipH="0" flipV="0">
                      <a:off x="711686" y="4181965"/>
                      <a:ext cx="1707007" cy="14185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20"/>
                            <w:szCs w:val="20"/>
                          </w:rPr>
                          <w:t>Uveden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4"/>
                            <w:sz w:val="20"/>
                            <w:szCs w:val="20"/>
                          </w:rPr>
                          <w:t>é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3"/>
                            <w:sz w:val="20"/>
                            <w:szCs w:val="20"/>
                          </w:rPr>
                          <w:t>cen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9"/>
                            <w:w w:val="103"/>
                            <w:sz w:val="20"/>
                            <w:szCs w:val="20"/>
                          </w:rPr>
                          <w:t>y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5"/>
                            <w:sz w:val="20"/>
                            <w:szCs w:val="20"/>
                          </w:rPr>
                          <w:t>jso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9"/>
                            <w:w w:val="105"/>
                            <w:sz w:val="20"/>
                            <w:szCs w:val="20"/>
                          </w:rPr>
                          <w:t>u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0"/>
                            <w:szCs w:val="20"/>
                          </w:rPr>
                          <w:t>v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20"/>
                            <w:szCs w:val="20"/>
                          </w:rPr>
                          <w:t>č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98"/>
                            <w:w w:val="97"/>
                            <w:sz w:val="20"/>
                            <w:szCs w:val="20"/>
                          </w:rPr>
                          <w:t>.</w:t>
                        </w: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20"/>
                            <w:szCs w:val="20"/>
                          </w:rPr>
                          <w:t>DPH.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600" w:right="0" w:firstLine="0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20"/>
          <w:szCs w:val="20"/>
        </w:rPr>
        <w:t>Uveden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4"/>
          <w:sz w:val="20"/>
          <w:szCs w:val="20"/>
        </w:rPr>
        <w:t>é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3"/>
          <w:sz w:val="20"/>
          <w:szCs w:val="20"/>
        </w:rPr>
        <w:t>cen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9"/>
          <w:w w:val="103"/>
          <w:sz w:val="20"/>
          <w:szCs w:val="20"/>
        </w:rPr>
        <w:t>y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5"/>
          <w:sz w:val="20"/>
          <w:szCs w:val="20"/>
        </w:rPr>
        <w:t>jso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9"/>
          <w:w w:val="105"/>
          <w:sz w:val="20"/>
          <w:szCs w:val="20"/>
        </w:rPr>
        <w:t>u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v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20"/>
          <w:szCs w:val="20"/>
        </w:rPr>
        <w:t>č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98"/>
          <w:w w:val="97"/>
          <w:sz w:val="20"/>
          <w:szCs w:val="20"/>
        </w:rPr>
        <w:t>.</w:t>
      </w:r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20"/>
          <w:szCs w:val="20"/>
        </w:rPr>
        <w:t>DPH.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705582</wp:posOffset>
            </wp:positionH>
            <wp:positionV relativeFrom="paragraph">
              <wp:posOffset>70013</wp:posOffset>
            </wp:positionV>
            <wp:extent cx="1421904" cy="241972"/>
            <wp:effectExtent l="0" t="0" r="0" b="0"/>
            <wp:wrapNone/>
            <wp:docPr id="698" name="Freeform 69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8013" flipH="0" flipV="0">
                      <a:off x="705582" y="5044616"/>
                      <a:ext cx="1307604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16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3"/>
                            <w:sz w:val="18"/>
                            <w:szCs w:val="18"/>
                          </w:rPr>
                          <w:t>Praz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4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4"/>
                            <w:sz w:val="18"/>
                            <w:szCs w:val="18"/>
                          </w:rPr>
                          <w:t>dn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1"/>
                            <w:w w:val="114"/>
                            <w:sz w:val="18"/>
                            <w:szCs w:val="18"/>
                          </w:rPr>
                          <w:t>e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18"/>
                            <w:szCs w:val="18"/>
                          </w:rPr>
                          <w:t>9.4.2008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2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500" w:bottom="500" w:left="500" w:header="708" w:footer="708" w:gutter="0"/>
          <w:docGrid w:linePitch="360"/>
        </w:sectPr>
        <w:spacing w:before="0" w:after="0" w:line="240" w:lineRule="auto"/>
        <w:ind w:left="590" w:right="0" w:firstLine="0"/>
      </w:pPr>
      <w:r/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16"/>
          <w:sz w:val="18"/>
          <w:szCs w:val="18"/>
        </w:rPr>
        <w:t>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3"/>
          <w:sz w:val="18"/>
          <w:szCs w:val="18"/>
        </w:rPr>
        <w:t>Praz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4"/>
          <w:w w:val="113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4"/>
          <w:sz w:val="18"/>
          <w:szCs w:val="18"/>
        </w:rPr>
        <w:t>dn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1"/>
          <w:w w:val="114"/>
          <w:sz w:val="18"/>
          <w:szCs w:val="18"/>
        </w:rPr>
        <w:t>e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16"/>
          <w:sz w:val="18"/>
          <w:szCs w:val="18"/>
        </w:rPr>
        <w:t>9.4.2008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1603371</wp:posOffset>
            </wp:positionH>
            <wp:positionV relativeFrom="paragraph">
              <wp:posOffset>104194</wp:posOffset>
            </wp:positionV>
            <wp:extent cx="4459015" cy="422787"/>
            <wp:effectExtent l="0" t="0" r="0" b="0"/>
            <wp:wrapNone/>
            <wp:docPr id="699" name="Freeform 69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314" flipH="0" flipV="0">
                      <a:off x="1603371" y="6978082"/>
                      <a:ext cx="4344715" cy="30848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598"/>
                          </w:tabs>
                          <w:spacing w:before="0" w:after="0" w:line="240" w:lineRule="auto"/>
                          <w:ind w:left="0" w:right="0" w:firstLine="309"/>
                        </w:pP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01"/>
                            <w:sz w:val="28"/>
                            <w:szCs w:val="28"/>
                          </w:rPr>
                          <w:t>k),	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5"/>
                            <w:sz w:val="28"/>
                            <w:szCs w:val="28"/>
                          </w:rPr>
                          <w:t>Z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7"/>
                            <w:w w:val="65"/>
                            <w:sz w:val="28"/>
                            <w:szCs w:val="28"/>
                          </w:rPr>
                          <w:t>a</w:t>
                        </w:r>
                        <w:r>
                          <w:rPr lang="en-US" sz="2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4"/>
                            <w:sz w:val="28"/>
                            <w:szCs w:val="28"/>
                          </w:rPr>
                          <w:t>zhotovitele.-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89"/>
                            <w:tab w:val="left" w:pos="364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12"/>
                            <w:szCs w:val="12"/>
                          </w:rPr>
                          <w:t>,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12"/>
                            <w:szCs w:val="12"/>
                          </w:rPr>
                          <w:t>ľ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12"/>
                            <w:szCs w:val="12"/>
                          </w:rPr>
                          <w:t>\	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3"/>
                            <w:sz w:val="12"/>
                            <w:szCs w:val="12"/>
                          </w:rPr>
                          <w:t>._	</w:t>
                        </w:r>
                        <w:r>
                          <w:rPr lang="en-US" sz="1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4"/>
                            <w:sz w:val="12"/>
                            <w:szCs w:val="12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705608</wp:posOffset>
            </wp:positionH>
            <wp:positionV relativeFrom="paragraph">
              <wp:posOffset>148888</wp:posOffset>
            </wp:positionV>
            <wp:extent cx="950979" cy="241972"/>
            <wp:effectExtent l="0" t="0" r="0" b="0"/>
            <wp:wrapNone/>
            <wp:docPr id="700" name="Freeform 7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05608" y="7022776"/>
                      <a:ext cx="836679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2"/>
                            <w:sz w:val="18"/>
                            <w:szCs w:val="18"/>
                          </w:rPr>
                          <w:t>Z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72"/>
                            <w:w w:val="102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9"/>
                            <w:sz w:val="18"/>
                            <w:szCs w:val="18"/>
                          </w:rPr>
                          <w:t>objednatele.“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1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591" w:right="0" w:firstLine="0"/>
      </w:pPr>
      <w:r/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2"/>
          <w:sz w:val="18"/>
          <w:szCs w:val="18"/>
        </w:rPr>
        <w:t>Z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72"/>
          <w:w w:val="102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9"/>
          <w:sz w:val="18"/>
          <w:szCs w:val="18"/>
        </w:rPr>
        <w:t>objednatele.“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598"/>
        </w:tabs>
        <w:spacing w:before="0" w:after="0" w:line="240" w:lineRule="auto"/>
        <w:ind w:left="0" w:right="0" w:firstLine="309"/>
      </w:pPr>
      <w:r/>
      <w:r>
        <w:rPr lang="en-US"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01"/>
          <w:sz w:val="28"/>
          <w:szCs w:val="28"/>
        </w:rPr>
        <w:t>k),	</w:t>
      </w:r>
      <w:r>
        <w:rPr lang="en-US"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5"/>
          <w:sz w:val="28"/>
          <w:szCs w:val="28"/>
        </w:rPr>
        <w:t>Z</w:t>
      </w:r>
      <w:r>
        <w:rPr lang="en-US"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7"/>
          <w:w w:val="65"/>
          <w:sz w:val="28"/>
          <w:szCs w:val="28"/>
        </w:rPr>
        <w:t>a</w:t>
      </w:r>
      <w:r>
        <w:rPr lang="en-US" sz="2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4"/>
          <w:sz w:val="28"/>
          <w:szCs w:val="28"/>
        </w:rPr>
        <w:t>zhotovitele.-</w:t>
      </w:r>
      <w:r>
        <w:rPr>
          <w:rFonts w:ascii="Times New Roman" w:hAnsi="Times New Roman" w:cs="Times New Roman"/>
          <w:sz w:val="28"/>
          <w:szCs w:val="28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500" w:bottom="500" w:left="500" w:header="708" w:footer="708" w:gutter="0"/>
          <w:cols w:num="2" w:space="0" w:equalWidth="0">
            <w:col w:w="1968" w:space="55"/>
            <w:col w:w="6882" w:space="0"/>
          </w:cols>
          <w:docGrid w:linePitch="360"/>
        </w:sectPr>
        <w:tabs>
          <w:tab w:val="left" w:pos="189"/>
          <w:tab w:val="left" w:pos="364"/>
        </w:tabs>
        <w:spacing w:before="0" w:after="0" w:line="240" w:lineRule="auto"/>
        <w:ind w:left="0" w:right="0" w:firstLine="0"/>
      </w:pPr>
      <w:r/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1"/>
          <w:sz w:val="12"/>
          <w:szCs w:val="12"/>
        </w:rPr>
        <w:t>,</w:t>
      </w:r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1"/>
          <w:sz w:val="12"/>
          <w:szCs w:val="12"/>
        </w:rPr>
        <w:t>ľ</w:t>
      </w:r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1"/>
          <w:sz w:val="12"/>
          <w:szCs w:val="12"/>
        </w:rPr>
        <w:t>\	</w:t>
      </w:r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53"/>
          <w:sz w:val="12"/>
          <w:szCs w:val="12"/>
        </w:rPr>
        <w:t>._	</w:t>
      </w:r>
      <w:r>
        <w:rPr lang="en-US" sz="12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4"/>
          <w:sz w:val="12"/>
          <w:szCs w:val="12"/>
        </w:rPr>
        <w:t>_</w:t>
      </w:r>
      <w:r>
        <w:rPr>
          <w:rFonts w:ascii="Times New Roman" w:hAnsi="Times New Roman" w:cs="Times New Roman"/>
          <w:sz w:val="12"/>
          <w:szCs w:val="12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731489</wp:posOffset>
            </wp:positionH>
            <wp:positionV relativeFrom="paragraph">
              <wp:posOffset>-103087</wp:posOffset>
            </wp:positionV>
            <wp:extent cx="5238103" cy="241972"/>
            <wp:effectExtent l="0" t="0" r="0" b="0"/>
            <wp:wrapNone/>
            <wp:docPr id="701" name="Freeform 7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981" flipH="0" flipV="0">
                      <a:off x="731489" y="7477556"/>
                      <a:ext cx="5123803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902"/>
                            <w:tab w:val="left" w:pos="7896"/>
                            <w:tab w:val="left" w:pos="8042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Národn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85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8"/>
                            <w:szCs w:val="18"/>
                          </w:rPr>
                          <w:t>kulturn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1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18"/>
                            <w:szCs w:val="18"/>
                          </w:rPr>
                          <w:t>památk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83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18"/>
                            <w:szCs w:val="18"/>
                          </w:rPr>
                          <w:t>Vyšehraú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18"/>
                            <w:szCs w:val="18"/>
                          </w:rPr>
                          <w:t>,3.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zl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6"/>
                            <w:sz w:val="18"/>
                            <w:szCs w:val="18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731493</wp:posOffset>
            </wp:positionH>
            <wp:positionV relativeFrom="paragraph">
              <wp:posOffset>-103083</wp:posOffset>
            </wp:positionV>
            <wp:extent cx="5238097" cy="241972"/>
            <wp:effectExtent l="0" t="0" r="0" b="0"/>
            <wp:wrapNone/>
            <wp:docPr id="702" name="Freeform 7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981" flipH="0" flipV="0">
                      <a:off x="731493" y="7477560"/>
                      <a:ext cx="5123797" cy="12767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902"/>
                            <w:tab w:val="left" w:pos="7896"/>
                            <w:tab w:val="left" w:pos="8042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5"/>
                            <w:sz w:val="18"/>
                            <w:szCs w:val="18"/>
                          </w:rPr>
                          <w:t>Národn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85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8"/>
                            <w:szCs w:val="18"/>
                          </w:rPr>
                          <w:t>kulturn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1"/>
                            <w:sz w:val="18"/>
                            <w:szCs w:val="18"/>
                          </w:rPr>
                          <w:t>í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18"/>
                            <w:szCs w:val="18"/>
                          </w:rPr>
                          <w:t>památk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4"/>
                            <w:w w:val="83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3"/>
                            <w:sz w:val="18"/>
                            <w:szCs w:val="18"/>
                          </w:rPr>
                          <w:t>Vyšehraú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16"/>
                            <w:sz w:val="18"/>
                            <w:szCs w:val="18"/>
                          </w:rPr>
                          <w:t>,3.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54"/>
                            <w:sz w:val="18"/>
                            <w:szCs w:val="18"/>
                          </w:rPr>
                          <w:t>zl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26"/>
                            <w:sz w:val="18"/>
                            <w:szCs w:val="18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993441</wp:posOffset>
            </wp:positionH>
            <wp:positionV relativeFrom="paragraph">
              <wp:posOffset>-27644</wp:posOffset>
            </wp:positionV>
            <wp:extent cx="5308358" cy="270344"/>
            <wp:effectExtent l="0" t="0" r="0" b="0"/>
            <wp:wrapNone/>
            <wp:docPr id="703" name="Freeform 7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226" flipH="0" flipV="0">
                      <a:off x="993441" y="7552999"/>
                      <a:ext cx="5194058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146"/>
                            <w:tab w:val="left" w:pos="7567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ııřı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'saâ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av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70"/>
                            <w:sz w:val="22"/>
                            <w:szCs w:val="22"/>
                          </w:rPr>
                          <w:t>ú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organizaci;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3"/>
                            <w:sz w:val="22"/>
                            <w:szCs w:val="22"/>
                          </w:rPr>
                          <w:t>ř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2"/>
                            <w:szCs w:val="22"/>
                          </w:rPr>
                          <w:t>ttlâìft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993445</wp:posOffset>
            </wp:positionH>
            <wp:positionV relativeFrom="paragraph">
              <wp:posOffset>-27640</wp:posOffset>
            </wp:positionV>
            <wp:extent cx="5308352" cy="270344"/>
            <wp:effectExtent l="0" t="0" r="0" b="0"/>
            <wp:wrapNone/>
            <wp:docPr id="704" name="Freeform 7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226" flipH="0" flipV="0">
                      <a:off x="993445" y="7553003"/>
                      <a:ext cx="5194052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7146"/>
                            <w:tab w:val="left" w:pos="7567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ııřı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'saâ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l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ı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0"/>
                            <w:sz w:val="22"/>
                            <w:szCs w:val="22"/>
                          </w:rPr>
                          <w:t>av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70"/>
                            <w:sz w:val="22"/>
                            <w:szCs w:val="22"/>
                          </w:rPr>
                          <w:t>ú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1"/>
                            <w:sz w:val="22"/>
                            <w:szCs w:val="22"/>
                          </w:rPr>
                          <w:t>organizaci;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33"/>
                            <w:sz w:val="22"/>
                            <w:szCs w:val="22"/>
                          </w:rPr>
                          <w:t>ř	</w:t>
                        </w:r>
                        <w:r>
                          <w:rPr lang="en-US" sz="22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28"/>
                            <w:sz w:val="22"/>
                            <w:szCs w:val="22"/>
                          </w:rPr>
                          <w:t>ttlâìft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734426</wp:posOffset>
            </wp:positionH>
            <wp:positionV relativeFrom="paragraph">
              <wp:posOffset>113900</wp:posOffset>
            </wp:positionV>
            <wp:extent cx="5533483" cy="591144"/>
            <wp:effectExtent l="0" t="0" r="0" b="0"/>
            <wp:wrapNone/>
            <wp:docPr id="705" name="Freeform 7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6205" flipH="0" flipV="0">
                      <a:off x="734426" y="7694543"/>
                      <a:ext cx="5419183" cy="4768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443"/>
                            <w:tab w:val="left" w:pos="6872"/>
                            <w:tab w:val="left" w:pos="7952"/>
                            <w:tab w:val="left" w:pos="8120"/>
                          </w:tabs>
                          <w:spacing w:before="0" w:after="0" w:line="264" w:lineRule="exact"/>
                          <w:ind w:left="176" w:right="0" w:firstLine="380"/>
                        </w:pP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"/>
                            <w:w w:val="112"/>
                            <w:sz w:val="18"/>
                            <w:szCs w:val="18"/>
                          </w:rPr>
                          <w:t>v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87"/>
                            <w:sz w:val="18"/>
                            <w:szCs w:val="18"/>
                          </w:rPr>
                          <w:t>pevnost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87"/>
                            <w:sz w:val="18"/>
                            <w:szCs w:val="18"/>
                          </w:rPr>
                          <w:t>i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18"/>
                            <w:szCs w:val="18"/>
                          </w:rPr>
                          <w:t>159/5b	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55"/>
                            <w:sz w:val="18"/>
                            <w:szCs w:val="18"/>
                          </w:rPr>
                          <w:t>,až-awtlf	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8"/>
                            <w:szCs w:val="18"/>
                          </w:rPr>
                          <w:t>.štlš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8"/>
                            <w:szCs w:val="18"/>
                          </w:rPr>
                          <w:t>ˇ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18"/>
                            <w:szCs w:val="18"/>
                          </w:rPr>
                          <w:t>zfš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8"/>
                            <w:sz w:val="18"/>
                            <w:szCs w:val="18"/>
                          </w:rPr>
                          <w:t>12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5"/>
                            <w:w w:val="98"/>
                            <w:sz w:val="18"/>
                            <w:szCs w:val="18"/>
                          </w:rPr>
                          <w:t>8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6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106"/>
                            <w:sz w:val="18"/>
                            <w:szCs w:val="18"/>
                          </w:rPr>
                          <w:t>0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3"/>
                            <w:sz w:val="18"/>
                            <w:szCs w:val="18"/>
                          </w:rPr>
                          <w:t>Prah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9"/>
                            <w:w w:val="93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60"/>
                            <w:w w:val="84"/>
                            <w:sz w:val="18"/>
                            <w:szCs w:val="18"/>
                          </w:rPr>
                          <w:t>2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"/>
                            <w:w w:val="80"/>
                            <w:sz w:val="18"/>
                            <w:szCs w:val="18"/>
                          </w:rPr>
                          <w:t>-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7"/>
                            <w:sz w:val="18"/>
                            <w:szCs w:val="18"/>
                          </w:rPr>
                          <w:t>Vyšehrad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8"/>
                            <w:sz w:val="18"/>
                            <w:szCs w:val="18"/>
                          </w:rPr>
                          <w:t>/Án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8"/>
                            <w:sz w:val="18"/>
                            <w:szCs w:val="18"/>
                          </w:rPr>
                          <w:t>fl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78"/>
                            <w:sz w:val="18"/>
                            <w:szCs w:val="18"/>
                          </w:rPr>
                          <w:t>l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178"/>
                            <w:sz w:val="18"/>
                            <w:szCs w:val="18"/>
                          </w:rPr>
                          <w:t>z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04"/>
                            <w:sz w:val="18"/>
                            <w:szCs w:val="18"/>
                          </w:rPr>
                          <w:t>09	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5"/>
                            <w:sz w:val="18"/>
                            <w:szCs w:val="18"/>
                          </w:rPr>
                          <w:t>*ëìt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8"/>
                            <w:w w:val="75"/>
                            <w:sz w:val="18"/>
                            <w:szCs w:val="18"/>
                          </w:rPr>
                          <w:t>a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18"/>
                            <w:szCs w:val="18"/>
                          </w:rPr>
                          <w:t>č</w:t>
                        </w:r>
                        <w:r>
                          <w:rPr lang="en-US" sz="18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323"/>
                          </w:tabs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1"/>
                            <w:sz w:val="26"/>
                            <w:szCs w:val="26"/>
                          </w:rPr>
                          <w:t>I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1"/>
                            <w:sz w:val="26"/>
                            <w:szCs w:val="26"/>
                          </w:rPr>
                          <w:t>Č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5"/>
                            <w:w w:val="61"/>
                            <w:sz w:val="26"/>
                            <w:szCs w:val="26"/>
                          </w:rPr>
                          <w:t>: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7"/>
                            <w:sz w:val="26"/>
                            <w:szCs w:val="26"/>
                          </w:rPr>
                          <w:t>0041974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83"/>
                            <w:w w:val="67"/>
                            <w:sz w:val="26"/>
                            <w:szCs w:val="26"/>
                          </w:rPr>
                          <w:t>5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6"/>
                            <w:szCs w:val="26"/>
                          </w:rPr>
                          <w:t>DI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0"/>
                            <w:sz w:val="26"/>
                            <w:szCs w:val="26"/>
                          </w:rPr>
                          <w:t>Č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43"/>
                            <w:w w:val="60"/>
                            <w:sz w:val="26"/>
                            <w:szCs w:val="26"/>
                          </w:rPr>
                          <w:t>: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68"/>
                            <w:sz w:val="26"/>
                            <w:szCs w:val="26"/>
                          </w:rPr>
                          <w:t>0200419745	</w:t>
                        </w:r>
                        <w:r>
                          <w:rPr lang="en-US" sz="26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20"/>
                            <w:sz w:val="26"/>
                            <w:szCs w:val="26"/>
                          </w:rPr>
                          <w:t>Í;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6741"/>
                        </w:pPr>
                        <w:r>
                          <w:rPr lang="en-US" sz="20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185"/>
                            <w:sz w:val="20"/>
                            <w:szCs w:val="20"/>
                          </w:rPr>
                          <w:t>rád-__-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8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7078"/>
          <w:tab w:val="left" w:pos="7507"/>
          <w:tab w:val="left" w:pos="8587"/>
          <w:tab w:val="left" w:pos="8755"/>
        </w:tabs>
        <w:spacing w:before="0" w:after="0" w:line="264" w:lineRule="exact"/>
        <w:ind w:left="811" w:right="940" w:firstLine="380"/>
      </w:pPr>
      <w:r/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112"/>
          <w:sz w:val="18"/>
          <w:szCs w:val="18"/>
        </w:rPr>
        <w:t>v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87"/>
          <w:sz w:val="18"/>
          <w:szCs w:val="18"/>
        </w:rPr>
        <w:t>pevnost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7"/>
          <w:w w:val="87"/>
          <w:sz w:val="18"/>
          <w:szCs w:val="18"/>
        </w:rPr>
        <w:t>i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8"/>
          <w:szCs w:val="18"/>
        </w:rPr>
        <w:t>159/5b		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55"/>
          <w:sz w:val="18"/>
          <w:szCs w:val="18"/>
        </w:rPr>
        <w:t>,až-awtlf		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8"/>
          <w:sz w:val="18"/>
          <w:szCs w:val="18"/>
        </w:rPr>
        <w:t>.štlš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8"/>
          <w:sz w:val="18"/>
          <w:szCs w:val="18"/>
        </w:rPr>
        <w:t>ˇ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8"/>
          <w:sz w:val="18"/>
          <w:szCs w:val="18"/>
        </w:rPr>
        <w:t>zfš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8"/>
          <w:sz w:val="18"/>
          <w:szCs w:val="18"/>
        </w:rPr>
        <w:t>12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55"/>
          <w:w w:val="98"/>
          <w:sz w:val="18"/>
          <w:szCs w:val="18"/>
        </w:rPr>
        <w:t>8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6"/>
          <w:sz w:val="18"/>
          <w:szCs w:val="18"/>
        </w:rPr>
        <w:t>0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106"/>
          <w:sz w:val="18"/>
          <w:szCs w:val="18"/>
        </w:rPr>
        <w:t>0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3"/>
          <w:sz w:val="18"/>
          <w:szCs w:val="18"/>
        </w:rPr>
        <w:t>Prah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9"/>
          <w:w w:val="93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60"/>
          <w:w w:val="84"/>
          <w:sz w:val="18"/>
          <w:szCs w:val="18"/>
        </w:rPr>
        <w:t>2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5"/>
          <w:w w:val="80"/>
          <w:sz w:val="18"/>
          <w:szCs w:val="18"/>
        </w:rPr>
        <w:t>-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97"/>
          <w:sz w:val="18"/>
          <w:szCs w:val="18"/>
        </w:rPr>
        <w:t>Vyšehrad	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8"/>
          <w:sz w:val="18"/>
          <w:szCs w:val="18"/>
        </w:rPr>
        <w:t>/Án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8"/>
          <w:sz w:val="18"/>
          <w:szCs w:val="18"/>
        </w:rPr>
        <w:t>fl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78"/>
          <w:sz w:val="18"/>
          <w:szCs w:val="18"/>
        </w:rPr>
        <w:t>l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178"/>
          <w:sz w:val="18"/>
          <w:szCs w:val="18"/>
        </w:rPr>
        <w:t>z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04"/>
          <w:sz w:val="18"/>
          <w:szCs w:val="18"/>
        </w:rPr>
        <w:t>09	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5"/>
          <w:sz w:val="18"/>
          <w:szCs w:val="18"/>
        </w:rPr>
        <w:t>*ëìt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8"/>
          <w:w w:val="75"/>
          <w:sz w:val="18"/>
          <w:szCs w:val="18"/>
        </w:rPr>
        <w:t>a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9"/>
          <w:sz w:val="18"/>
          <w:szCs w:val="18"/>
        </w:rPr>
        <w:t>č</w:t>
      </w:r>
      <w:r>
        <w:rPr lang="en-US" sz="18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79"/>
          <w:sz w:val="18"/>
          <w:szCs w:val="18"/>
        </w:rPr>
        <w:t>i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6958"/>
        </w:tabs>
        <w:spacing w:before="0" w:after="0" w:line="240" w:lineRule="auto"/>
        <w:ind w:left="635" w:right="0" w:firstLine="0"/>
      </w:pPr>
      <w:r/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1"/>
          <w:sz w:val="26"/>
          <w:szCs w:val="26"/>
        </w:rPr>
        <w:t>I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1"/>
          <w:sz w:val="26"/>
          <w:szCs w:val="26"/>
        </w:rPr>
        <w:t>Č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5"/>
          <w:w w:val="61"/>
          <w:sz w:val="26"/>
          <w:szCs w:val="26"/>
        </w:rPr>
        <w:t>: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7"/>
          <w:sz w:val="26"/>
          <w:szCs w:val="26"/>
        </w:rPr>
        <w:t>0041974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83"/>
          <w:w w:val="67"/>
          <w:sz w:val="26"/>
          <w:szCs w:val="26"/>
        </w:rPr>
        <w:t>5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0"/>
          <w:sz w:val="26"/>
          <w:szCs w:val="26"/>
        </w:rPr>
        <w:t>DI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0"/>
          <w:sz w:val="26"/>
          <w:szCs w:val="26"/>
        </w:rPr>
        <w:t>Č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spacing w:val="43"/>
          <w:w w:val="60"/>
          <w:sz w:val="26"/>
          <w:szCs w:val="26"/>
        </w:rPr>
        <w:t>: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68"/>
          <w:sz w:val="26"/>
          <w:szCs w:val="26"/>
        </w:rPr>
        <w:t>0200419745	</w:t>
      </w:r>
      <w:r>
        <w:rPr lang="en-US" sz="26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420"/>
          <w:sz w:val="26"/>
          <w:szCs w:val="26"/>
        </w:rPr>
        <w:t>Í;</w:t>
      </w:r>
      <w:r>
        <w:rPr>
          <w:rFonts w:ascii="Times New Roman" w:hAnsi="Times New Roman" w:cs="Times New Roman"/>
          <w:sz w:val="26"/>
          <w:szCs w:val="26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212" w:h="16050"/>
          <w:pgMar w:top="500" w:right="500" w:bottom="500" w:left="500" w:header="708" w:footer="708" w:gutter="0"/>
          <w:docGrid w:linePitch="360"/>
        </w:sectPr>
        <w:spacing w:before="0" w:after="0" w:line="240" w:lineRule="auto"/>
        <w:ind w:left="635" w:right="0" w:firstLine="6741"/>
      </w:pPr>
      <w:r/>
      <w:r>
        <w:rPr lang="en-US" sz="20" baseline="0" dirty="0">
          <w:jc w:val="left"/>
          <w:rFonts w:ascii="Arial" w:hAnsi="Arial" w:cs="Arial"/>
          <w14:textFill>
            <w14:solidFill>
              <w14:srgbClr w14:val="000000">
                <w14:alpha w14:val="100000"/>
              </w14:srgbClr>
            </w14:solidFill>
          </w14:textFill>
          <w:w w:val="185"/>
          <w:sz w:val="20"/>
          <w:szCs w:val="20"/>
        </w:rPr>
        <w:t>rád-__-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r>
        <w:drawing>
          <wp:anchor simplePos="0" relativeHeight="251658846" behindDoc="0" locked="0" layoutInCell="1" allowOverlap="1">
            <wp:simplePos x="0" y="0"/>
            <wp:positionH relativeFrom="page">
              <wp:posOffset>5082930</wp:posOffset>
            </wp:positionH>
            <wp:positionV relativeFrom="page">
              <wp:posOffset>7559356</wp:posOffset>
            </wp:positionV>
            <wp:extent cx="1191899" cy="213600"/>
            <wp:effectExtent l="0" t="0" r="0" b="0"/>
            <wp:wrapNone/>
            <wp:docPr id="706" name="Freeform 7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8343" flipH="0" flipV="0">
                      <a:off x="5082930" y="7559356"/>
                      <a:ext cx="1077599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2"/>
                            <w:sz w:val="14"/>
                            <w:szCs w:val="14"/>
                          </w:rPr>
                          <w:t>-..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8"/>
                            <w:w w:val="42"/>
                            <w:sz w:val="14"/>
                            <w:szCs w:val="14"/>
                          </w:rPr>
                          <w:t>r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4"/>
                            <w:szCs w:val="14"/>
                          </w:rPr>
                          <w:t>.zlál'lì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4"/>
                            <w:szCs w:val="14"/>
                          </w:rPr>
                          <w:t>ă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4"/>
                            <w:szCs w:val="14"/>
                          </w:rPr>
                          <w:t>ìšš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4"/>
                            <w:szCs w:val="14"/>
                          </w:rPr>
                          <w:t>fl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4"/>
                            <w:szCs w:val="14"/>
                          </w:rPr>
                          <w:t>it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1"/>
                            <w:w w:val="91"/>
                            <w:sz w:val="14"/>
                            <w:szCs w:val="14"/>
                          </w:rPr>
                          <w:t>ž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2"/>
                            <w:w w:val="59"/>
                            <w:sz w:val="14"/>
                            <w:szCs w:val="14"/>
                          </w:rPr>
                          <w:t>É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65"/>
                            <w:sz w:val="14"/>
                            <w:szCs w:val="14"/>
                          </w:rPr>
                          <w:t>3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14"/>
                            <w:szCs w:val="14"/>
                          </w:rPr>
                          <w:t>Ů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14"/>
                            <w:szCs w:val="14"/>
                          </w:rPr>
                          <w:t>'šf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14"/>
                            <w:szCs w:val="14"/>
                          </w:rPr>
                          <w:t>ˇřą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14"/>
                            <w:szCs w:val="14"/>
                          </w:rPr>
                          <w:t>z.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24" behindDoc="0" locked="0" layoutInCell="1" allowOverlap="1">
            <wp:simplePos x="0" y="0"/>
            <wp:positionH relativeFrom="page">
              <wp:posOffset>5082930</wp:posOffset>
            </wp:positionH>
            <wp:positionV relativeFrom="page">
              <wp:posOffset>7559352</wp:posOffset>
            </wp:positionV>
            <wp:extent cx="1191900" cy="213600"/>
            <wp:effectExtent l="0" t="0" r="0" b="0"/>
            <wp:wrapNone/>
            <wp:docPr id="707" name="Freeform 7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58343" flipH="0" flipV="0">
                      <a:off x="5082930" y="7559352"/>
                      <a:ext cx="1077600" cy="99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0" w:lineRule="auto"/>
                          <w:ind w:left="0" w:right="0" w:firstLine="0"/>
                        </w:pP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42"/>
                            <w:sz w:val="14"/>
                            <w:szCs w:val="14"/>
                          </w:rPr>
                          <w:t>-..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8"/>
                            <w:w w:val="42"/>
                            <w:sz w:val="14"/>
                            <w:szCs w:val="14"/>
                          </w:rPr>
                          <w:t>r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4"/>
                            <w:szCs w:val="14"/>
                          </w:rPr>
                          <w:t>.zlál'lì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4"/>
                            <w:szCs w:val="14"/>
                          </w:rPr>
                          <w:t>ă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4"/>
                            <w:szCs w:val="14"/>
                          </w:rPr>
                          <w:t>ìšš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4"/>
                            <w:szCs w:val="14"/>
                          </w:rPr>
                          <w:t>fl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91"/>
                            <w:sz w:val="14"/>
                            <w:szCs w:val="14"/>
                          </w:rPr>
                          <w:t>it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31"/>
                            <w:w w:val="91"/>
                            <w:sz w:val="14"/>
                            <w:szCs w:val="14"/>
                          </w:rPr>
                          <w:t>ž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122"/>
                            <w:w w:val="59"/>
                            <w:sz w:val="14"/>
                            <w:szCs w:val="14"/>
                          </w:rPr>
                          <w:t>É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spacing w:val="57"/>
                            <w:w w:val="65"/>
                            <w:sz w:val="14"/>
                            <w:szCs w:val="14"/>
                          </w:rPr>
                          <w:t>3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14"/>
                            <w:szCs w:val="14"/>
                          </w:rPr>
                          <w:t>Ů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14"/>
                            <w:szCs w:val="14"/>
                          </w:rPr>
                          <w:t>'šf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14"/>
                            <w:szCs w:val="14"/>
                          </w:rPr>
                          <w:t>ˇřą</w:t>
                        </w:r>
                        <w:r>
                          <w:rPr lang="en-US" sz="14" baseline="0" dirty="0">
                            <w:jc w:val="left"/>
                            <w:rFonts w:ascii="Arial" w:hAnsi="Arial" w:cs="Arial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  <w:w w:val="79"/>
                            <w:sz w:val="14"/>
                            <w:szCs w:val="14"/>
                          </w:rPr>
                          <w:t>z.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sectPr>
      <w:type w:val="continuous"/>
      <w:pgSz w:w="11212" w:h="16050"/>
      <w:pgMar w:top="500" w:right="500" w:bottom="50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recommended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documentProtection w:edit="readOnly" w:enforcement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14" Type="http://schemas.openxmlformats.org/officeDocument/2006/relationships/image" Target="media/image114.png"/><Relationship Id="rId127" Type="http://schemas.openxmlformats.org/officeDocument/2006/relationships/image" Target="media/image127.png"/><Relationship Id="rId141" Type="http://schemas.openxmlformats.org/officeDocument/2006/relationships/image" Target="media/image141.png"/><Relationship Id="rId165" Type="http://schemas.openxmlformats.org/officeDocument/2006/relationships/image" Target="media/image165.png"/><Relationship Id="rId183" Type="http://schemas.openxmlformats.org/officeDocument/2006/relationships/image" Target="media/image183.png"/><Relationship Id="rId236" Type="http://schemas.openxmlformats.org/officeDocument/2006/relationships/image" Target="media/image236.png"/><Relationship Id="rId261" Type="http://schemas.openxmlformats.org/officeDocument/2006/relationships/image" Target="media/image261.png"/><Relationship Id="rId473" Type="http://schemas.openxmlformats.org/officeDocument/2006/relationships/image" Target="media/image473.png"/><Relationship Id="rId493" Type="http://schemas.openxmlformats.org/officeDocument/2006/relationships/image" Target="media/image493.png"/><Relationship Id="rId509" Type="http://schemas.openxmlformats.org/officeDocument/2006/relationships/hyperlink" TargetMode="External" Target="http://I./VE-116/2005"/><Relationship Id="rId520" Type="http://schemas.openxmlformats.org/officeDocument/2006/relationships/image" Target="media/image520.png"/><Relationship Id="rId537" Type="http://schemas.openxmlformats.org/officeDocument/2006/relationships/image" Target="media/image537.png"/><Relationship Id="rId638" Type="http://schemas.openxmlformats.org/officeDocument/2006/relationships/image" Target="media/image638.png"/><Relationship Id="rId683" Type="http://schemas.openxmlformats.org/officeDocument/2006/relationships/image" Target="media/image68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2018-04-04T09:04:26Z</dcterms:created>
  <dcterms:modified xsi:type="dcterms:W3CDTF">2018-04-04T09:04:26Z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