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9BB" w:rsidRPr="00A8256A" w:rsidRDefault="000839BB" w:rsidP="000839BB">
      <w:pPr>
        <w:rPr>
          <w:rFonts w:asciiTheme="minorHAnsi" w:hAnsiTheme="minorHAnsi"/>
          <w:b/>
          <w:u w:val="single"/>
        </w:rPr>
      </w:pPr>
      <w:bookmarkStart w:id="0" w:name="_GoBack"/>
      <w:bookmarkEnd w:id="0"/>
      <w:r w:rsidRPr="00A8256A">
        <w:rPr>
          <w:rFonts w:asciiTheme="minorHAnsi" w:hAnsiTheme="minorHAnsi"/>
          <w:b/>
          <w:u w:val="single"/>
        </w:rPr>
        <w:t xml:space="preserve">D o d a t e k      č.   </w:t>
      </w:r>
      <w:r w:rsidR="00141C78" w:rsidRPr="00A8256A">
        <w:rPr>
          <w:rFonts w:asciiTheme="minorHAnsi" w:hAnsiTheme="minorHAnsi"/>
          <w:b/>
          <w:u w:val="single"/>
        </w:rPr>
        <w:t>1</w:t>
      </w:r>
      <w:r w:rsidR="001C348A">
        <w:rPr>
          <w:rFonts w:asciiTheme="minorHAnsi" w:hAnsiTheme="minorHAnsi"/>
          <w:b/>
          <w:u w:val="single"/>
        </w:rPr>
        <w:t>3</w:t>
      </w:r>
      <w:r w:rsidRPr="00A8256A">
        <w:rPr>
          <w:rFonts w:asciiTheme="minorHAnsi" w:hAnsiTheme="minorHAnsi"/>
          <w:b/>
          <w:u w:val="single"/>
        </w:rPr>
        <w:t xml:space="preserve">  </w:t>
      </w:r>
      <w:r w:rsidR="005509B6" w:rsidRPr="00A8256A">
        <w:rPr>
          <w:rFonts w:asciiTheme="minorHAnsi" w:hAnsiTheme="minorHAnsi"/>
          <w:b/>
          <w:u w:val="single"/>
        </w:rPr>
        <w:t>ke smlouvě č. 2/20</w:t>
      </w:r>
      <w:r w:rsidR="00B24460" w:rsidRPr="00A8256A">
        <w:rPr>
          <w:rFonts w:asciiTheme="minorHAnsi" w:hAnsiTheme="minorHAnsi"/>
          <w:b/>
          <w:u w:val="single"/>
        </w:rPr>
        <w:t>06</w:t>
      </w:r>
    </w:p>
    <w:p w:rsidR="000839BB" w:rsidRPr="00A8256A" w:rsidRDefault="000839BB" w:rsidP="000839BB">
      <w:pPr>
        <w:rPr>
          <w:rFonts w:asciiTheme="minorHAnsi" w:hAnsiTheme="minorHAnsi"/>
          <w:b/>
        </w:rPr>
      </w:pPr>
    </w:p>
    <w:p w:rsidR="000839BB" w:rsidRPr="00A8256A" w:rsidRDefault="000839BB" w:rsidP="000839BB">
      <w:pPr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mezi:      </w:t>
      </w:r>
      <w:r w:rsidRPr="00A8256A">
        <w:rPr>
          <w:rFonts w:asciiTheme="minorHAnsi" w:hAnsiTheme="minorHAnsi"/>
          <w:b/>
        </w:rPr>
        <w:tab/>
        <w:t xml:space="preserve"> </w:t>
      </w:r>
      <w:r w:rsidR="006649A3" w:rsidRPr="00A8256A">
        <w:rPr>
          <w:rFonts w:asciiTheme="minorHAnsi" w:hAnsiTheme="minorHAnsi"/>
          <w:b/>
        </w:rPr>
        <w:t>Střední</w:t>
      </w:r>
      <w:r w:rsidR="001C3EDA" w:rsidRPr="00A8256A">
        <w:rPr>
          <w:rFonts w:asciiTheme="minorHAnsi" w:hAnsiTheme="minorHAnsi"/>
          <w:b/>
        </w:rPr>
        <w:t xml:space="preserve"> </w:t>
      </w:r>
      <w:r w:rsidRPr="00A8256A">
        <w:rPr>
          <w:rFonts w:asciiTheme="minorHAnsi" w:hAnsiTheme="minorHAnsi"/>
          <w:b/>
        </w:rPr>
        <w:t>škola</w:t>
      </w:r>
      <w:r w:rsidR="001C3EDA" w:rsidRPr="00A8256A">
        <w:rPr>
          <w:rFonts w:asciiTheme="minorHAnsi" w:hAnsiTheme="minorHAnsi"/>
          <w:b/>
        </w:rPr>
        <w:t xml:space="preserve"> designu a módy, Prostějov</w:t>
      </w:r>
    </w:p>
    <w:p w:rsidR="000839BB" w:rsidRPr="00A8256A" w:rsidRDefault="000839BB" w:rsidP="000839BB">
      <w:pPr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ab/>
        <w:t xml:space="preserve">    </w:t>
      </w:r>
      <w:r w:rsidRPr="00A8256A">
        <w:rPr>
          <w:rFonts w:asciiTheme="minorHAnsi" w:hAnsiTheme="minorHAnsi"/>
          <w:b/>
        </w:rPr>
        <w:tab/>
        <w:t xml:space="preserve"> Vápenice 2986</w:t>
      </w:r>
      <w:r w:rsidR="001C3EDA" w:rsidRPr="00A8256A">
        <w:rPr>
          <w:rFonts w:asciiTheme="minorHAnsi" w:hAnsiTheme="minorHAnsi"/>
          <w:b/>
        </w:rPr>
        <w:t>/1</w:t>
      </w:r>
    </w:p>
    <w:p w:rsidR="000839BB" w:rsidRPr="00A8256A" w:rsidRDefault="000839BB" w:rsidP="000839BB">
      <w:pPr>
        <w:ind w:left="708" w:firstLine="708"/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 796  62 Prostějov</w:t>
      </w:r>
      <w:r w:rsidRPr="00A8256A">
        <w:rPr>
          <w:rFonts w:asciiTheme="minorHAnsi" w:hAnsiTheme="minorHAnsi"/>
          <w:b/>
        </w:rPr>
        <w:tab/>
      </w:r>
    </w:p>
    <w:p w:rsidR="00B5037C" w:rsidRPr="00A8256A" w:rsidRDefault="00944135" w:rsidP="000839BB">
      <w:pPr>
        <w:ind w:left="708" w:firstLine="708"/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 </w:t>
      </w:r>
      <w:r w:rsidR="00B5037C" w:rsidRPr="00A8256A">
        <w:rPr>
          <w:rFonts w:asciiTheme="minorHAnsi" w:hAnsiTheme="minorHAnsi"/>
          <w:b/>
        </w:rPr>
        <w:t>IČO:</w:t>
      </w:r>
      <w:r w:rsidRPr="00A8256A">
        <w:rPr>
          <w:rFonts w:asciiTheme="minorHAnsi" w:hAnsiTheme="minorHAnsi"/>
          <w:b/>
        </w:rPr>
        <w:t xml:space="preserve"> 47922061</w:t>
      </w:r>
    </w:p>
    <w:p w:rsidR="000839BB" w:rsidRPr="00A8256A" w:rsidRDefault="00944135" w:rsidP="000839BB">
      <w:pPr>
        <w:ind w:left="708" w:firstLine="708"/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 </w:t>
      </w:r>
      <w:r w:rsidR="00B5037C" w:rsidRPr="00A8256A">
        <w:rPr>
          <w:rFonts w:asciiTheme="minorHAnsi" w:hAnsiTheme="minorHAnsi"/>
          <w:b/>
        </w:rPr>
        <w:t>DIČ:</w:t>
      </w:r>
      <w:r w:rsidRPr="00A8256A">
        <w:rPr>
          <w:rFonts w:asciiTheme="minorHAnsi" w:hAnsiTheme="minorHAnsi"/>
          <w:b/>
        </w:rPr>
        <w:t xml:space="preserve"> CZ47922061</w:t>
      </w:r>
    </w:p>
    <w:p w:rsidR="00B5037C" w:rsidRPr="00A8256A" w:rsidRDefault="00B5037C" w:rsidP="000839BB">
      <w:pPr>
        <w:ind w:left="708" w:firstLine="708"/>
        <w:rPr>
          <w:rFonts w:asciiTheme="minorHAnsi" w:hAnsiTheme="minorHAnsi"/>
          <w:b/>
        </w:rPr>
      </w:pPr>
    </w:p>
    <w:p w:rsidR="00B5037C" w:rsidRPr="00A8256A" w:rsidRDefault="000839BB" w:rsidP="005509B6">
      <w:pPr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a           </w:t>
      </w:r>
      <w:r w:rsidRPr="00A8256A">
        <w:rPr>
          <w:rFonts w:asciiTheme="minorHAnsi" w:hAnsiTheme="minorHAnsi"/>
          <w:b/>
        </w:rPr>
        <w:tab/>
        <w:t xml:space="preserve"> </w:t>
      </w:r>
      <w:r w:rsidR="005509B6" w:rsidRPr="00A8256A">
        <w:rPr>
          <w:rFonts w:asciiTheme="minorHAnsi" w:hAnsiTheme="minorHAnsi"/>
          <w:b/>
        </w:rPr>
        <w:t xml:space="preserve">p. </w:t>
      </w:r>
      <w:r w:rsidR="00E6386B" w:rsidRPr="00A8256A">
        <w:rPr>
          <w:rFonts w:asciiTheme="minorHAnsi" w:hAnsiTheme="minorHAnsi"/>
          <w:b/>
        </w:rPr>
        <w:t>Pavel Julínek</w:t>
      </w:r>
    </w:p>
    <w:p w:rsidR="005509B6" w:rsidRPr="00A8256A" w:rsidRDefault="00E6386B" w:rsidP="005509B6">
      <w:pPr>
        <w:ind w:left="708" w:firstLine="708"/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 Újezd 2173/13</w:t>
      </w:r>
    </w:p>
    <w:p w:rsidR="005509B6" w:rsidRPr="00A8256A" w:rsidRDefault="00E6386B" w:rsidP="005509B6">
      <w:pPr>
        <w:ind w:left="708" w:firstLine="708"/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>796 01 Prostějov</w:t>
      </w:r>
    </w:p>
    <w:p w:rsidR="00944135" w:rsidRPr="00A8256A" w:rsidRDefault="00E6386B" w:rsidP="00B5037C">
      <w:pPr>
        <w:ind w:left="708" w:firstLine="708"/>
        <w:rPr>
          <w:rFonts w:asciiTheme="minorHAnsi" w:hAnsiTheme="minorHAnsi"/>
          <w:b/>
        </w:rPr>
      </w:pPr>
      <w:r w:rsidRPr="00A8256A">
        <w:rPr>
          <w:rFonts w:asciiTheme="minorHAnsi" w:hAnsiTheme="minorHAnsi"/>
          <w:b/>
        </w:rPr>
        <w:t xml:space="preserve"> IČO: </w:t>
      </w:r>
      <w:r w:rsidR="005477F3" w:rsidRPr="00A8256A">
        <w:rPr>
          <w:rFonts w:asciiTheme="minorHAnsi" w:hAnsiTheme="minorHAnsi"/>
          <w:b/>
        </w:rPr>
        <w:t>72492040</w:t>
      </w:r>
    </w:p>
    <w:p w:rsidR="00D839BC" w:rsidRDefault="00D839BC" w:rsidP="00F42D63">
      <w:pPr>
        <w:ind w:left="360"/>
        <w:rPr>
          <w:rFonts w:asciiTheme="minorHAnsi" w:hAnsiTheme="minorHAnsi"/>
          <w:b/>
          <w:u w:val="single"/>
        </w:rPr>
      </w:pPr>
    </w:p>
    <w:p w:rsidR="00F42D63" w:rsidRPr="00A8256A" w:rsidRDefault="00F42D63" w:rsidP="00F42D63">
      <w:pPr>
        <w:ind w:left="360"/>
        <w:rPr>
          <w:rFonts w:asciiTheme="minorHAnsi" w:hAnsiTheme="minorHAnsi"/>
          <w:b/>
          <w:u w:val="single"/>
        </w:rPr>
      </w:pPr>
      <w:r w:rsidRPr="00A8256A">
        <w:rPr>
          <w:rFonts w:asciiTheme="minorHAnsi" w:hAnsiTheme="minorHAnsi"/>
          <w:b/>
          <w:u w:val="single"/>
        </w:rPr>
        <w:t>Článek IV. – výše nájemného</w:t>
      </w:r>
      <w:r w:rsidR="006D559A">
        <w:rPr>
          <w:rFonts w:asciiTheme="minorHAnsi" w:hAnsiTheme="minorHAnsi"/>
          <w:b/>
          <w:u w:val="single"/>
        </w:rPr>
        <w:t xml:space="preserve"> pro rok 2018 zůstává beze změny</w:t>
      </w:r>
    </w:p>
    <w:p w:rsidR="00F42D63" w:rsidRPr="00A8256A" w:rsidRDefault="00F42D63" w:rsidP="00F42D63">
      <w:pPr>
        <w:ind w:left="360"/>
        <w:rPr>
          <w:rFonts w:asciiTheme="minorHAnsi" w:hAnsiTheme="minorHAnsi"/>
          <w:b/>
          <w:u w:val="single"/>
        </w:rPr>
      </w:pPr>
      <w:r w:rsidRPr="00A8256A">
        <w:rPr>
          <w:rFonts w:asciiTheme="minorHAnsi" w:hAnsiTheme="minorHAnsi"/>
          <w:b/>
          <w:u w:val="single"/>
        </w:rPr>
        <w:t>Bod 1.</w:t>
      </w:r>
    </w:p>
    <w:p w:rsidR="00F42D63" w:rsidRPr="00A8256A" w:rsidRDefault="00F42D63" w:rsidP="00F42D63">
      <w:pPr>
        <w:ind w:left="360"/>
        <w:rPr>
          <w:rFonts w:asciiTheme="minorHAnsi" w:hAnsiTheme="minorHAnsi"/>
        </w:rPr>
      </w:pPr>
      <w:r w:rsidRPr="00A8256A">
        <w:rPr>
          <w:rFonts w:asciiTheme="minorHAnsi" w:hAnsiTheme="minorHAnsi"/>
        </w:rPr>
        <w:t>Za užívání sportovního areálu je nájemce povinen zaplatit pronajímateli:</w:t>
      </w:r>
    </w:p>
    <w:p w:rsidR="00F42D63" w:rsidRPr="00A8256A" w:rsidRDefault="00F42D63" w:rsidP="00F42D63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Ročně režijní náklady: </w:t>
      </w:r>
    </w:p>
    <w:p w:rsidR="00F42D63" w:rsidRDefault="00F42D63" w:rsidP="00F42D63">
      <w:pPr>
        <w:pStyle w:val="Odstavecseseznamem"/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Kč 185 464,44 bez DPH tj. </w:t>
      </w:r>
      <w:r w:rsidR="00D839BC">
        <w:rPr>
          <w:rFonts w:asciiTheme="minorHAnsi" w:hAnsiTheme="minorHAnsi"/>
        </w:rPr>
        <w:tab/>
      </w:r>
      <w:r w:rsidR="00D839BC">
        <w:rPr>
          <w:rFonts w:asciiTheme="minorHAnsi" w:hAnsiTheme="minorHAnsi"/>
        </w:rPr>
        <w:tab/>
      </w:r>
      <w:r w:rsidRPr="00A8256A">
        <w:rPr>
          <w:rFonts w:asciiTheme="minorHAnsi" w:hAnsiTheme="minorHAnsi"/>
        </w:rPr>
        <w:t>Kč 224 412,- včetně DPH 21%</w:t>
      </w:r>
    </w:p>
    <w:p w:rsidR="008534C5" w:rsidRDefault="008534C5" w:rsidP="00F42D63">
      <w:pPr>
        <w:pStyle w:val="Odstavecseseznamem"/>
        <w:rPr>
          <w:rFonts w:asciiTheme="minorHAnsi" w:hAnsiTheme="minorHAnsi"/>
        </w:rPr>
      </w:pPr>
    </w:p>
    <w:p w:rsidR="008534C5" w:rsidRDefault="00F42D63" w:rsidP="00F42D63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A8256A">
        <w:rPr>
          <w:rFonts w:asciiTheme="minorHAnsi" w:hAnsiTheme="minorHAnsi"/>
        </w:rPr>
        <w:t>Čisté nájemné činí</w:t>
      </w:r>
      <w:r w:rsidR="008534C5">
        <w:rPr>
          <w:rFonts w:asciiTheme="minorHAnsi" w:hAnsiTheme="minorHAnsi"/>
        </w:rPr>
        <w:t>:</w:t>
      </w:r>
      <w:r w:rsidR="008534C5">
        <w:rPr>
          <w:rFonts w:asciiTheme="minorHAnsi" w:hAnsiTheme="minorHAnsi"/>
        </w:rPr>
        <w:tab/>
      </w:r>
      <w:r w:rsidR="008534C5">
        <w:rPr>
          <w:rFonts w:asciiTheme="minorHAnsi" w:hAnsiTheme="minorHAnsi"/>
        </w:rPr>
        <w:tab/>
      </w:r>
      <w:r w:rsidR="008534C5">
        <w:rPr>
          <w:rFonts w:asciiTheme="minorHAnsi" w:hAnsiTheme="minorHAnsi"/>
        </w:rPr>
        <w:tab/>
        <w:t>Kč 34 188,-</w:t>
      </w:r>
    </w:p>
    <w:p w:rsidR="008534C5" w:rsidRDefault="008534C5" w:rsidP="008534C5">
      <w:pPr>
        <w:pStyle w:val="Odstavecseseznamem"/>
        <w:rPr>
          <w:rFonts w:asciiTheme="minorHAnsi" w:hAnsiTheme="minorHAnsi"/>
        </w:rPr>
      </w:pPr>
    </w:p>
    <w:p w:rsidR="0081170B" w:rsidRDefault="008534C5" w:rsidP="0081170B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8534C5">
        <w:rPr>
          <w:rFonts w:asciiTheme="minorHAnsi" w:hAnsiTheme="minorHAnsi"/>
        </w:rPr>
        <w:t>R</w:t>
      </w:r>
      <w:r w:rsidR="00F42D63" w:rsidRPr="008534C5">
        <w:rPr>
          <w:rFonts w:asciiTheme="minorHAnsi" w:hAnsiTheme="minorHAnsi"/>
        </w:rPr>
        <w:t>očně celkem</w:t>
      </w:r>
      <w:r w:rsidRPr="008534C5">
        <w:rPr>
          <w:rFonts w:asciiTheme="minorHAnsi" w:hAnsiTheme="minorHAnsi"/>
        </w:rPr>
        <w:t xml:space="preserve"> včetně DPH 21 %</w:t>
      </w:r>
      <w:r w:rsidR="00F42D63" w:rsidRPr="008534C5">
        <w:rPr>
          <w:rFonts w:asciiTheme="minorHAnsi" w:hAnsiTheme="minorHAnsi"/>
        </w:rPr>
        <w:t xml:space="preserve">: </w:t>
      </w:r>
      <w:r w:rsidRPr="008534C5">
        <w:rPr>
          <w:rFonts w:asciiTheme="minorHAnsi" w:hAnsiTheme="minorHAnsi"/>
        </w:rPr>
        <w:tab/>
      </w:r>
      <w:r w:rsidR="00F42D63" w:rsidRPr="008534C5">
        <w:rPr>
          <w:rFonts w:asciiTheme="minorHAnsi" w:hAnsiTheme="minorHAnsi"/>
        </w:rPr>
        <w:t xml:space="preserve">Kč 258 600,- </w:t>
      </w:r>
    </w:p>
    <w:p w:rsidR="008534C5" w:rsidRPr="008534C5" w:rsidRDefault="008534C5" w:rsidP="008534C5">
      <w:pPr>
        <w:rPr>
          <w:rFonts w:asciiTheme="minorHAnsi" w:hAnsiTheme="minorHAnsi"/>
        </w:rPr>
      </w:pPr>
    </w:p>
    <w:p w:rsidR="00F42D63" w:rsidRPr="00A8256A" w:rsidRDefault="00F42D63" w:rsidP="00F42D63">
      <w:pPr>
        <w:pStyle w:val="Odstavecseseznamem"/>
        <w:numPr>
          <w:ilvl w:val="0"/>
          <w:numId w:val="7"/>
        </w:numPr>
        <w:rPr>
          <w:rFonts w:asciiTheme="minorHAnsi" w:hAnsiTheme="minorHAnsi"/>
        </w:rPr>
      </w:pPr>
      <w:r w:rsidRPr="00A8256A">
        <w:rPr>
          <w:rFonts w:asciiTheme="minorHAnsi" w:hAnsiTheme="minorHAnsi"/>
        </w:rPr>
        <w:t>Měsíční fakturace:</w:t>
      </w:r>
    </w:p>
    <w:p w:rsidR="00F42D63" w:rsidRPr="00A8256A" w:rsidRDefault="00F42D63" w:rsidP="00F42D63">
      <w:pPr>
        <w:pStyle w:val="Odstavecseseznamem"/>
        <w:rPr>
          <w:rFonts w:asciiTheme="minorHAnsi" w:hAnsiTheme="minorHAnsi"/>
        </w:rPr>
      </w:pPr>
      <w:r w:rsidRPr="00A8256A">
        <w:rPr>
          <w:rFonts w:asciiTheme="minorHAnsi" w:hAnsiTheme="minorHAnsi"/>
        </w:rPr>
        <w:t>Režijní:</w:t>
      </w:r>
      <w:r w:rsidR="0081170B" w:rsidRPr="00A8256A">
        <w:rPr>
          <w:rFonts w:asciiTheme="minorHAnsi" w:hAnsiTheme="minorHAnsi"/>
        </w:rPr>
        <w:tab/>
        <w:t>Kč 18 701,- včetně DPH 21 % (</w:t>
      </w:r>
      <w:r w:rsidRPr="00A8256A">
        <w:rPr>
          <w:rFonts w:asciiTheme="minorHAnsi" w:hAnsiTheme="minorHAnsi"/>
        </w:rPr>
        <w:t>Kč 15 455,</w:t>
      </w:r>
      <w:r w:rsidR="0081170B" w:rsidRPr="00A8256A">
        <w:rPr>
          <w:rFonts w:asciiTheme="minorHAnsi" w:hAnsiTheme="minorHAnsi"/>
        </w:rPr>
        <w:t>37 bez DPH)</w:t>
      </w:r>
    </w:p>
    <w:p w:rsidR="0081170B" w:rsidRPr="00A8256A" w:rsidRDefault="0081170B" w:rsidP="00F42D63">
      <w:pPr>
        <w:pStyle w:val="Odstavecseseznamem"/>
        <w:pBdr>
          <w:bottom w:val="single" w:sz="6" w:space="1" w:color="auto"/>
        </w:pBdr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Čisté:  </w:t>
      </w:r>
      <w:r w:rsidRPr="00A8256A">
        <w:rPr>
          <w:rFonts w:asciiTheme="minorHAnsi" w:hAnsiTheme="minorHAnsi"/>
        </w:rPr>
        <w:tab/>
      </w:r>
      <w:r w:rsidRPr="00A8256A">
        <w:rPr>
          <w:rFonts w:asciiTheme="minorHAnsi" w:hAnsiTheme="minorHAnsi"/>
        </w:rPr>
        <w:tab/>
        <w:t xml:space="preserve">Kč </w:t>
      </w:r>
      <w:r w:rsidR="00D839BC">
        <w:rPr>
          <w:rFonts w:asciiTheme="minorHAnsi" w:hAnsiTheme="minorHAnsi"/>
        </w:rPr>
        <w:t xml:space="preserve">  </w:t>
      </w:r>
      <w:r w:rsidRPr="00A8256A">
        <w:rPr>
          <w:rFonts w:asciiTheme="minorHAnsi" w:hAnsiTheme="minorHAnsi"/>
        </w:rPr>
        <w:t>2 849,-</w:t>
      </w:r>
    </w:p>
    <w:p w:rsidR="0081170B" w:rsidRPr="00A8256A" w:rsidRDefault="0081170B" w:rsidP="00F42D63">
      <w:pPr>
        <w:pStyle w:val="Odstavecseseznamem"/>
        <w:rPr>
          <w:rFonts w:asciiTheme="minorHAnsi" w:hAnsiTheme="minorHAnsi"/>
        </w:rPr>
      </w:pPr>
      <w:r w:rsidRPr="00A8256A">
        <w:rPr>
          <w:rFonts w:asciiTheme="minorHAnsi" w:hAnsiTheme="minorHAnsi"/>
        </w:rPr>
        <w:t>Celkem:</w:t>
      </w:r>
      <w:r w:rsidRPr="00A8256A">
        <w:rPr>
          <w:rFonts w:asciiTheme="minorHAnsi" w:hAnsiTheme="minorHAnsi"/>
        </w:rPr>
        <w:tab/>
        <w:t>Kč 21 550,-</w:t>
      </w:r>
    </w:p>
    <w:p w:rsidR="000D7475" w:rsidRPr="00A8256A" w:rsidRDefault="000D7475" w:rsidP="00504064">
      <w:pPr>
        <w:rPr>
          <w:rFonts w:asciiTheme="minorHAnsi" w:hAnsiTheme="minorHAnsi"/>
        </w:rPr>
      </w:pPr>
    </w:p>
    <w:p w:rsidR="00C2543E" w:rsidRPr="00A8256A" w:rsidRDefault="0081170B" w:rsidP="000839BB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Ostatní podmínky smlouvy zůstávají v platnosti</w:t>
      </w:r>
    </w:p>
    <w:p w:rsidR="0081170B" w:rsidRPr="00A8256A" w:rsidRDefault="0081170B" w:rsidP="0081170B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Dodatek je vyhotoven ve dvou stejnopisech, z nichž každý má platnost originálu a každá smluvní strana obdrží jedno vyhotovení.</w:t>
      </w:r>
    </w:p>
    <w:p w:rsidR="0081170B" w:rsidRPr="00A8256A" w:rsidRDefault="0081170B" w:rsidP="0081170B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Dodate</w:t>
      </w:r>
      <w:r w:rsidR="001C348A">
        <w:rPr>
          <w:rFonts w:asciiTheme="minorHAnsi" w:hAnsiTheme="minorHAnsi"/>
        </w:rPr>
        <w:t>k nabývá účinnosti od 1. 1. 2018</w:t>
      </w:r>
      <w:r w:rsidRPr="00A8256A">
        <w:rPr>
          <w:rFonts w:asciiTheme="minorHAnsi" w:hAnsiTheme="minorHAnsi"/>
        </w:rPr>
        <w:t>.</w:t>
      </w:r>
    </w:p>
    <w:p w:rsidR="00C2543E" w:rsidRPr="00A8256A" w:rsidRDefault="00C2543E" w:rsidP="000839BB">
      <w:pPr>
        <w:rPr>
          <w:rFonts w:asciiTheme="minorHAnsi" w:hAnsiTheme="minorHAnsi"/>
        </w:rPr>
      </w:pPr>
    </w:p>
    <w:p w:rsidR="00C2543E" w:rsidRPr="00A8256A" w:rsidRDefault="00C2543E" w:rsidP="000839BB">
      <w:pPr>
        <w:rPr>
          <w:rFonts w:asciiTheme="minorHAnsi" w:hAnsiTheme="minorHAnsi"/>
        </w:rPr>
      </w:pPr>
    </w:p>
    <w:p w:rsidR="000839BB" w:rsidRPr="00A8256A" w:rsidRDefault="000839BB" w:rsidP="000839BB">
      <w:pPr>
        <w:rPr>
          <w:rFonts w:asciiTheme="minorHAnsi" w:hAnsiTheme="minorHAnsi"/>
        </w:rPr>
      </w:pPr>
    </w:p>
    <w:p w:rsidR="000839BB" w:rsidRPr="00A8256A" w:rsidRDefault="000839BB" w:rsidP="000839BB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Pronajímatel:  </w:t>
      </w:r>
      <w:r w:rsidRPr="00A8256A">
        <w:rPr>
          <w:rFonts w:asciiTheme="minorHAnsi" w:hAnsiTheme="minorHAnsi"/>
        </w:rPr>
        <w:tab/>
        <w:t>..............................................</w:t>
      </w:r>
    </w:p>
    <w:p w:rsidR="000839BB" w:rsidRPr="00A8256A" w:rsidRDefault="000839BB" w:rsidP="000839BB">
      <w:pPr>
        <w:rPr>
          <w:rFonts w:asciiTheme="minorHAnsi" w:hAnsiTheme="minorHAnsi"/>
        </w:rPr>
      </w:pPr>
    </w:p>
    <w:p w:rsidR="00275B26" w:rsidRPr="00A8256A" w:rsidRDefault="00275B26" w:rsidP="000839BB">
      <w:pPr>
        <w:rPr>
          <w:rFonts w:asciiTheme="minorHAnsi" w:hAnsiTheme="minorHAnsi"/>
        </w:rPr>
      </w:pPr>
    </w:p>
    <w:p w:rsidR="000839BB" w:rsidRPr="00A8256A" w:rsidRDefault="000839BB" w:rsidP="000839BB">
      <w:pPr>
        <w:rPr>
          <w:rFonts w:asciiTheme="minorHAnsi" w:hAnsiTheme="minorHAnsi"/>
        </w:rPr>
      </w:pPr>
    </w:p>
    <w:p w:rsidR="000839BB" w:rsidRPr="00A8256A" w:rsidRDefault="000839BB" w:rsidP="000839BB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>Nájemce:</w:t>
      </w:r>
      <w:r w:rsidR="00D839BC">
        <w:rPr>
          <w:rFonts w:asciiTheme="minorHAnsi" w:hAnsiTheme="minorHAnsi"/>
        </w:rPr>
        <w:tab/>
      </w:r>
      <w:r w:rsidRPr="00A8256A">
        <w:rPr>
          <w:rFonts w:asciiTheme="minorHAnsi" w:hAnsiTheme="minorHAnsi"/>
        </w:rPr>
        <w:tab/>
        <w:t>..............................................</w:t>
      </w:r>
    </w:p>
    <w:p w:rsidR="000D7475" w:rsidRPr="00A8256A" w:rsidRDefault="000D7475" w:rsidP="000839BB">
      <w:pPr>
        <w:rPr>
          <w:rFonts w:asciiTheme="minorHAnsi" w:hAnsiTheme="minorHAnsi"/>
        </w:rPr>
      </w:pPr>
    </w:p>
    <w:p w:rsidR="000D7475" w:rsidRPr="00A8256A" w:rsidRDefault="000D7475" w:rsidP="000839BB">
      <w:pPr>
        <w:rPr>
          <w:rFonts w:asciiTheme="minorHAnsi" w:hAnsiTheme="minorHAnsi"/>
        </w:rPr>
      </w:pPr>
    </w:p>
    <w:p w:rsidR="00D71416" w:rsidRPr="00A8256A" w:rsidRDefault="000839BB">
      <w:pPr>
        <w:rPr>
          <w:rFonts w:asciiTheme="minorHAnsi" w:hAnsiTheme="minorHAnsi"/>
        </w:rPr>
      </w:pPr>
      <w:r w:rsidRPr="00A8256A">
        <w:rPr>
          <w:rFonts w:asciiTheme="minorHAnsi" w:hAnsiTheme="minorHAnsi"/>
        </w:rPr>
        <w:t xml:space="preserve">V Prostějově dne </w:t>
      </w:r>
      <w:r w:rsidR="00894FF0">
        <w:rPr>
          <w:rFonts w:asciiTheme="minorHAnsi" w:hAnsiTheme="minorHAnsi"/>
        </w:rPr>
        <w:t>0</w:t>
      </w:r>
      <w:r w:rsidR="001C348A">
        <w:rPr>
          <w:rFonts w:asciiTheme="minorHAnsi" w:hAnsiTheme="minorHAnsi"/>
        </w:rPr>
        <w:t>9</w:t>
      </w:r>
      <w:r w:rsidRPr="00A8256A">
        <w:rPr>
          <w:rFonts w:asciiTheme="minorHAnsi" w:hAnsiTheme="minorHAnsi"/>
        </w:rPr>
        <w:t>. 01. 201</w:t>
      </w:r>
      <w:r w:rsidR="001C348A">
        <w:rPr>
          <w:rFonts w:asciiTheme="minorHAnsi" w:hAnsiTheme="minorHAnsi"/>
        </w:rPr>
        <w:t>8</w:t>
      </w:r>
    </w:p>
    <w:sectPr w:rsidR="00D71416" w:rsidRPr="00A8256A" w:rsidSect="00FF0D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2552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6AF" w:rsidRDefault="008926AF" w:rsidP="00260A81">
      <w:r>
        <w:separator/>
      </w:r>
    </w:p>
  </w:endnote>
  <w:endnote w:type="continuationSeparator" w:id="0">
    <w:p w:rsidR="008926AF" w:rsidRDefault="008926AF" w:rsidP="0026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81" w:rsidRDefault="00260A8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263741"/>
      <w:docPartObj>
        <w:docPartGallery w:val="Page Numbers (Bottom of Page)"/>
        <w:docPartUnique/>
      </w:docPartObj>
    </w:sdtPr>
    <w:sdtEndPr/>
    <w:sdtContent>
      <w:p w:rsidR="00D839BC" w:rsidRDefault="00D839B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99A">
          <w:rPr>
            <w:noProof/>
          </w:rPr>
          <w:t>1</w:t>
        </w:r>
        <w:r>
          <w:fldChar w:fldCharType="end"/>
        </w:r>
      </w:p>
    </w:sdtContent>
  </w:sdt>
  <w:p w:rsidR="00260A81" w:rsidRDefault="00260A8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81" w:rsidRDefault="00260A8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6AF" w:rsidRDefault="008926AF" w:rsidP="00260A81">
      <w:r>
        <w:separator/>
      </w:r>
    </w:p>
  </w:footnote>
  <w:footnote w:type="continuationSeparator" w:id="0">
    <w:p w:rsidR="008926AF" w:rsidRDefault="008926AF" w:rsidP="00260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81" w:rsidRDefault="00260A8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81" w:rsidRDefault="000839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1905</wp:posOffset>
          </wp:positionH>
          <wp:positionV relativeFrom="paragraph">
            <wp:posOffset>-458470</wp:posOffset>
          </wp:positionV>
          <wp:extent cx="7563485" cy="10696575"/>
          <wp:effectExtent l="0" t="0" r="0" b="9525"/>
          <wp:wrapNone/>
          <wp:docPr id="1" name="Obrázek 1" descr="Hlav_papir_2-n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lav_papir_2-n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0A81" w:rsidRDefault="00260A8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81" w:rsidRDefault="00260A8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58C6"/>
    <w:multiLevelType w:val="hybridMultilevel"/>
    <w:tmpl w:val="1C228A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B1C93"/>
    <w:multiLevelType w:val="hybridMultilevel"/>
    <w:tmpl w:val="2F486CC6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A0C86"/>
    <w:multiLevelType w:val="hybridMultilevel"/>
    <w:tmpl w:val="4EEC45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F6604"/>
    <w:multiLevelType w:val="hybridMultilevel"/>
    <w:tmpl w:val="8FA65A0C"/>
    <w:lvl w:ilvl="0" w:tplc="D09ECDD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4538FC"/>
    <w:multiLevelType w:val="hybridMultilevel"/>
    <w:tmpl w:val="CBECD668"/>
    <w:lvl w:ilvl="0" w:tplc="0C94F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5B7912"/>
    <w:multiLevelType w:val="hybridMultilevel"/>
    <w:tmpl w:val="DD360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816F8"/>
    <w:multiLevelType w:val="hybridMultilevel"/>
    <w:tmpl w:val="DCBA83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85F5D"/>
    <w:multiLevelType w:val="hybridMultilevel"/>
    <w:tmpl w:val="6204B90E"/>
    <w:lvl w:ilvl="0" w:tplc="6D2EFCD6">
      <w:start w:val="2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BB"/>
    <w:rsid w:val="000505F8"/>
    <w:rsid w:val="000839BB"/>
    <w:rsid w:val="000A35A8"/>
    <w:rsid w:val="000A747E"/>
    <w:rsid w:val="000D7475"/>
    <w:rsid w:val="000E55AC"/>
    <w:rsid w:val="00141C78"/>
    <w:rsid w:val="00171275"/>
    <w:rsid w:val="00181DDE"/>
    <w:rsid w:val="0019364F"/>
    <w:rsid w:val="001A1FEA"/>
    <w:rsid w:val="001C348A"/>
    <w:rsid w:val="001C3EDA"/>
    <w:rsid w:val="00227AE7"/>
    <w:rsid w:val="00260A81"/>
    <w:rsid w:val="00275B26"/>
    <w:rsid w:val="002C0BD7"/>
    <w:rsid w:val="002D302A"/>
    <w:rsid w:val="00381F5C"/>
    <w:rsid w:val="004D2959"/>
    <w:rsid w:val="00504064"/>
    <w:rsid w:val="00513C95"/>
    <w:rsid w:val="005477F3"/>
    <w:rsid w:val="005509B6"/>
    <w:rsid w:val="00635CA0"/>
    <w:rsid w:val="006649A3"/>
    <w:rsid w:val="006779E4"/>
    <w:rsid w:val="0068444E"/>
    <w:rsid w:val="006D559A"/>
    <w:rsid w:val="0071700F"/>
    <w:rsid w:val="007334AB"/>
    <w:rsid w:val="007C1332"/>
    <w:rsid w:val="008021CB"/>
    <w:rsid w:val="0081170B"/>
    <w:rsid w:val="008534C5"/>
    <w:rsid w:val="00890DA5"/>
    <w:rsid w:val="008926AF"/>
    <w:rsid w:val="00894FF0"/>
    <w:rsid w:val="009273F4"/>
    <w:rsid w:val="0093435A"/>
    <w:rsid w:val="00944135"/>
    <w:rsid w:val="00950390"/>
    <w:rsid w:val="009529E7"/>
    <w:rsid w:val="009D459F"/>
    <w:rsid w:val="00A05E09"/>
    <w:rsid w:val="00A8256A"/>
    <w:rsid w:val="00A85FAC"/>
    <w:rsid w:val="00AB1925"/>
    <w:rsid w:val="00AC5494"/>
    <w:rsid w:val="00AD2A4D"/>
    <w:rsid w:val="00B24460"/>
    <w:rsid w:val="00B5037C"/>
    <w:rsid w:val="00B63C48"/>
    <w:rsid w:val="00C2543E"/>
    <w:rsid w:val="00C474A5"/>
    <w:rsid w:val="00C96975"/>
    <w:rsid w:val="00CA220C"/>
    <w:rsid w:val="00CA2B19"/>
    <w:rsid w:val="00D375F2"/>
    <w:rsid w:val="00D442E8"/>
    <w:rsid w:val="00D621BF"/>
    <w:rsid w:val="00D65926"/>
    <w:rsid w:val="00D71416"/>
    <w:rsid w:val="00D839BC"/>
    <w:rsid w:val="00DC10EE"/>
    <w:rsid w:val="00DE699A"/>
    <w:rsid w:val="00E616EB"/>
    <w:rsid w:val="00E6386B"/>
    <w:rsid w:val="00E9788F"/>
    <w:rsid w:val="00EB1E0D"/>
    <w:rsid w:val="00F037ED"/>
    <w:rsid w:val="00F224B1"/>
    <w:rsid w:val="00F42D63"/>
    <w:rsid w:val="00F46987"/>
    <w:rsid w:val="00FB5A86"/>
    <w:rsid w:val="00FE51E6"/>
    <w:rsid w:val="00FF0DA1"/>
    <w:rsid w:val="00FF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9BB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260A81"/>
  </w:style>
  <w:style w:type="paragraph" w:styleId="Zpat">
    <w:name w:val="footer"/>
    <w:basedOn w:val="Normln"/>
    <w:link w:val="ZpatChar"/>
    <w:uiPriority w:val="99"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60A81"/>
  </w:style>
  <w:style w:type="paragraph" w:styleId="Textbubliny">
    <w:name w:val="Balloon Text"/>
    <w:basedOn w:val="Normln"/>
    <w:link w:val="TextbublinyChar"/>
    <w:uiPriority w:val="99"/>
    <w:semiHidden/>
    <w:unhideWhenUsed/>
    <w:rsid w:val="00260A8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A8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4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9BB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260A81"/>
  </w:style>
  <w:style w:type="paragraph" w:styleId="Zpat">
    <w:name w:val="footer"/>
    <w:basedOn w:val="Normln"/>
    <w:link w:val="ZpatChar"/>
    <w:uiPriority w:val="99"/>
    <w:unhideWhenUsed/>
    <w:rsid w:val="00260A8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60A81"/>
  </w:style>
  <w:style w:type="paragraph" w:styleId="Textbubliny">
    <w:name w:val="Balloon Text"/>
    <w:basedOn w:val="Normln"/>
    <w:link w:val="TextbublinyChar"/>
    <w:uiPriority w:val="99"/>
    <w:semiHidden/>
    <w:unhideWhenUsed/>
    <w:rsid w:val="00260A8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0A8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04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&#225;&#353;a\Documents\Hlavi&#269;kov&#253;%20pap&#237;r%20S&#352;DaM\Hlav-papir-bar_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D1479-D97C-4CF1-93AF-8732FBA5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Hlav-papir-bar_</Template>
  <TotalTime>0</TotalTime>
  <Pages>1</Pages>
  <Words>152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dáša</dc:creator>
  <cp:lastModifiedBy>h.mynarikova</cp:lastModifiedBy>
  <cp:revision>2</cp:revision>
  <cp:lastPrinted>2013-03-12T09:49:00Z</cp:lastPrinted>
  <dcterms:created xsi:type="dcterms:W3CDTF">2018-01-26T13:33:00Z</dcterms:created>
  <dcterms:modified xsi:type="dcterms:W3CDTF">2018-01-26T13:33:00Z</dcterms:modified>
</cp:coreProperties>
</file>