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10580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2531741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981413</wp:posOffset>
            </wp:positionV>
            <wp:extent cx="2500000" cy="711000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3655239</wp:posOffset>
            </wp:positionV>
            <wp:extent cx="2500000" cy="711000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6329065</wp:posOffset>
            </wp:positionV>
            <wp:extent cx="2500000" cy="711000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5052902</wp:posOffset>
            </wp:positionH>
            <wp:positionV relativeFrom="page">
              <wp:posOffset>9002891</wp:posOffset>
            </wp:positionV>
            <wp:extent cx="2500000" cy="711000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documentProtection w:edit="readOnly" w:enforcement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13" Type="http://schemas.openxmlformats.org/officeDocument/2006/relationships/image" Target="media/image113.png"/><Relationship Id="rId126" Type="http://schemas.openxmlformats.org/officeDocument/2006/relationships/image" Target="media/image126.png"/><Relationship Id="rId139" Type="http://schemas.openxmlformats.org/officeDocument/2006/relationships/image" Target="media/image139.png"/><Relationship Id="rId152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2018-01-26T12:37:42Z</dcterms:created>
  <dcterms:modified xsi:type="dcterms:W3CDTF">2018-01-26T12:37:42Z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