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D5" w:rsidRPr="009F3A56" w:rsidRDefault="00054FD5" w:rsidP="00A10C11">
      <w:pPr>
        <w:spacing w:after="0"/>
        <w:jc w:val="center"/>
        <w:rPr>
          <w:sz w:val="40"/>
          <w:szCs w:val="40"/>
        </w:rPr>
      </w:pPr>
      <w:bookmarkStart w:id="0" w:name="_GoBack"/>
      <w:bookmarkEnd w:id="0"/>
      <w:r w:rsidRPr="0027261F">
        <w:rPr>
          <w:b/>
          <w:sz w:val="40"/>
          <w:szCs w:val="40"/>
        </w:rPr>
        <w:t xml:space="preserve">Smlouva o </w:t>
      </w:r>
      <w:r w:rsidR="009F3A56">
        <w:rPr>
          <w:b/>
          <w:sz w:val="40"/>
          <w:szCs w:val="40"/>
        </w:rPr>
        <w:t>dílo</w:t>
      </w:r>
      <w:r>
        <w:rPr>
          <w:b/>
          <w:sz w:val="40"/>
          <w:szCs w:val="40"/>
        </w:rPr>
        <w:t xml:space="preserve"> č. S</w:t>
      </w:r>
      <w:r w:rsidR="009F3A56">
        <w:rPr>
          <w:b/>
          <w:sz w:val="40"/>
          <w:szCs w:val="40"/>
        </w:rPr>
        <w:t>D</w:t>
      </w:r>
      <w:r>
        <w:rPr>
          <w:b/>
          <w:sz w:val="40"/>
          <w:szCs w:val="40"/>
        </w:rPr>
        <w:t>/</w:t>
      </w:r>
      <w:r w:rsidR="009F3A56">
        <w:rPr>
          <w:b/>
          <w:noProof/>
          <w:sz w:val="40"/>
          <w:szCs w:val="40"/>
        </w:rPr>
        <w:t>01</w:t>
      </w:r>
      <w:r>
        <w:rPr>
          <w:b/>
          <w:sz w:val="40"/>
          <w:szCs w:val="40"/>
        </w:rPr>
        <w:t>/17</w:t>
      </w:r>
    </w:p>
    <w:p w:rsidR="00054FD5" w:rsidRPr="0027261F" w:rsidRDefault="00054FD5" w:rsidP="00FC0102">
      <w:pPr>
        <w:pStyle w:val="Nadpis1"/>
      </w:pPr>
      <w:r w:rsidRPr="00FC0102">
        <w:t>Smluvní</w:t>
      </w:r>
      <w:r w:rsidRPr="0027261F">
        <w:t xml:space="preserve"> strany</w:t>
      </w:r>
    </w:p>
    <w:p w:rsidR="00054FD5" w:rsidRPr="0027261F" w:rsidRDefault="009F3A56" w:rsidP="00FC0102">
      <w:pPr>
        <w:pStyle w:val="Nadpis2"/>
      </w:pPr>
      <w:r w:rsidRPr="00FC0102">
        <w:t>Objednatel</w:t>
      </w:r>
    </w:p>
    <w:p w:rsidR="00054FD5" w:rsidRDefault="00054FD5" w:rsidP="00A376CD">
      <w:pPr>
        <w:tabs>
          <w:tab w:val="left" w:pos="1843"/>
        </w:tabs>
        <w:spacing w:after="0"/>
      </w:pPr>
      <w:r>
        <w:t>název organizace:</w:t>
      </w:r>
      <w:r>
        <w:tab/>
        <w:t>Střední průmyslová škola, Česká Lípa, Havlíčkova 426, příspěvková organizace</w:t>
      </w:r>
      <w:r>
        <w:br/>
        <w:t>adresa:</w:t>
      </w:r>
      <w:r>
        <w:tab/>
        <w:t>Havlíčkova 426, 470 01  Česká Lípa</w:t>
      </w:r>
      <w:r>
        <w:br/>
        <w:t xml:space="preserve">IČ: </w:t>
      </w:r>
      <w:r>
        <w:tab/>
        <w:t>482 831 42</w:t>
      </w:r>
      <w:r>
        <w:br/>
        <w:t xml:space="preserve">číslo účtu: </w:t>
      </w:r>
      <w:r>
        <w:tab/>
        <w:t>41721824/0600 GE Money Bank a. s.</w:t>
      </w:r>
      <w:r>
        <w:br/>
        <w:t xml:space="preserve">zastoupená: </w:t>
      </w:r>
      <w:r>
        <w:tab/>
        <w:t>Ing. Petrem Veselým, ředitelem školy</w:t>
      </w:r>
    </w:p>
    <w:p w:rsidR="00054FD5" w:rsidRDefault="009F3A56" w:rsidP="00FC0102">
      <w:pPr>
        <w:pStyle w:val="Nadpis2"/>
      </w:pPr>
      <w:r>
        <w:t>Zhotovitel</w:t>
      </w:r>
    </w:p>
    <w:p w:rsidR="009F3A56" w:rsidRDefault="009F3A56" w:rsidP="009F3A56">
      <w:pPr>
        <w:tabs>
          <w:tab w:val="left" w:pos="1843"/>
        </w:tabs>
        <w:spacing w:after="0"/>
      </w:pPr>
      <w:r>
        <w:t>název organizace:</w:t>
      </w:r>
      <w:r>
        <w:tab/>
      </w:r>
      <w:r w:rsidRPr="00BC190B">
        <w:rPr>
          <w:b/>
        </w:rPr>
        <w:t xml:space="preserve">PPS </w:t>
      </w:r>
      <w:proofErr w:type="spellStart"/>
      <w:r w:rsidRPr="00BC190B">
        <w:rPr>
          <w:b/>
        </w:rPr>
        <w:t>Gastro</w:t>
      </w:r>
      <w:proofErr w:type="spellEnd"/>
      <w:r w:rsidRPr="00BC190B">
        <w:rPr>
          <w:b/>
        </w:rPr>
        <w:t>, s. r. o.</w:t>
      </w:r>
      <w:r>
        <w:br/>
        <w:t>adresa:</w:t>
      </w:r>
      <w:r>
        <w:tab/>
      </w:r>
      <w:r w:rsidRPr="00FC0102">
        <w:rPr>
          <w:b/>
        </w:rPr>
        <w:t>Lindnerova 998/6</w:t>
      </w:r>
      <w:r w:rsidRPr="00FC0102">
        <w:rPr>
          <w:b/>
        </w:rPr>
        <w:t xml:space="preserve">, </w:t>
      </w:r>
      <w:r w:rsidRPr="00FC0102">
        <w:rPr>
          <w:b/>
        </w:rPr>
        <w:t>180</w:t>
      </w:r>
      <w:r w:rsidRPr="00FC0102">
        <w:rPr>
          <w:b/>
        </w:rPr>
        <w:t> 0</w:t>
      </w:r>
      <w:r w:rsidRPr="00FC0102">
        <w:rPr>
          <w:b/>
        </w:rPr>
        <w:t>0</w:t>
      </w:r>
      <w:r w:rsidRPr="00FC0102">
        <w:rPr>
          <w:b/>
        </w:rPr>
        <w:t>  </w:t>
      </w:r>
      <w:r w:rsidRPr="00FC0102">
        <w:rPr>
          <w:b/>
        </w:rPr>
        <w:t>Praha 8 - Libeň</w:t>
      </w:r>
      <w:r w:rsidRPr="00FC0102">
        <w:rPr>
          <w:b/>
        </w:rPr>
        <w:br/>
      </w:r>
      <w:r>
        <w:t xml:space="preserve">IČ: </w:t>
      </w:r>
      <w:r>
        <w:tab/>
      </w:r>
      <w:r w:rsidRPr="00FC0102">
        <w:rPr>
          <w:b/>
        </w:rPr>
        <w:t>246 60 086</w:t>
      </w:r>
      <w:r>
        <w:br/>
        <w:t xml:space="preserve">číslo účtu: </w:t>
      </w:r>
      <w:r>
        <w:tab/>
      </w:r>
      <w:r w:rsidR="00BC190B" w:rsidRPr="00FC0102">
        <w:rPr>
          <w:b/>
        </w:rPr>
        <w:t xml:space="preserve">5252525252/2700 </w:t>
      </w:r>
      <w:proofErr w:type="spellStart"/>
      <w:r w:rsidR="00BC190B" w:rsidRPr="00FC0102">
        <w:rPr>
          <w:b/>
        </w:rPr>
        <w:t>UniCredit</w:t>
      </w:r>
      <w:proofErr w:type="spellEnd"/>
      <w:r w:rsidR="00BC190B" w:rsidRPr="00FC0102">
        <w:rPr>
          <w:b/>
        </w:rPr>
        <w:t xml:space="preserve"> Bank Czech Republic and Slovakia, a.s.</w:t>
      </w:r>
      <w:r>
        <w:br/>
        <w:t xml:space="preserve">zastoupená: </w:t>
      </w:r>
      <w:r>
        <w:tab/>
      </w:r>
      <w:r w:rsidR="00BB27C5" w:rsidRPr="00FC0102">
        <w:rPr>
          <w:b/>
        </w:rPr>
        <w:t>Lubošem Srbkem</w:t>
      </w:r>
      <w:r w:rsidRPr="00FC0102">
        <w:rPr>
          <w:b/>
        </w:rPr>
        <w:t xml:space="preserve">, </w:t>
      </w:r>
      <w:r w:rsidR="00BB27C5" w:rsidRPr="00FC0102">
        <w:rPr>
          <w:b/>
        </w:rPr>
        <w:t>jednatelem</w:t>
      </w:r>
    </w:p>
    <w:p w:rsidR="00054FD5" w:rsidRDefault="00BB27C5" w:rsidP="00FC0102">
      <w:pPr>
        <w:pStyle w:val="Nadpis1"/>
      </w:pPr>
      <w:r>
        <w:t>Předmět díla</w:t>
      </w:r>
    </w:p>
    <w:p w:rsidR="00054FD5" w:rsidRDefault="00BB27C5" w:rsidP="00C8700B">
      <w:pPr>
        <w:spacing w:after="120"/>
        <w:jc w:val="both"/>
      </w:pPr>
      <w:r>
        <w:t>Předmětem plnění této smlouvy je:</w:t>
      </w:r>
    </w:p>
    <w:p w:rsidR="00BB27C5" w:rsidRPr="00FC0102" w:rsidRDefault="00BB27C5" w:rsidP="00BB27C5">
      <w:pPr>
        <w:pStyle w:val="Odstavecseseznamem"/>
        <w:numPr>
          <w:ilvl w:val="0"/>
          <w:numId w:val="3"/>
        </w:numPr>
        <w:spacing w:after="120"/>
        <w:jc w:val="both"/>
        <w:rPr>
          <w:b/>
        </w:rPr>
      </w:pPr>
      <w:r w:rsidRPr="00FC0102">
        <w:rPr>
          <w:b/>
        </w:rPr>
        <w:t xml:space="preserve">dodávka </w:t>
      </w:r>
      <w:r w:rsidR="00BC190B" w:rsidRPr="00FC0102">
        <w:rPr>
          <w:b/>
        </w:rPr>
        <w:t xml:space="preserve">elektrického </w:t>
      </w:r>
      <w:proofErr w:type="spellStart"/>
      <w:r w:rsidRPr="00FC0102">
        <w:rPr>
          <w:b/>
        </w:rPr>
        <w:t>konvektomatu</w:t>
      </w:r>
      <w:proofErr w:type="spellEnd"/>
      <w:r w:rsidRPr="00FC0102">
        <w:rPr>
          <w:b/>
        </w:rPr>
        <w:t xml:space="preserve"> </w:t>
      </w:r>
      <w:proofErr w:type="spellStart"/>
      <w:r w:rsidR="00BC190B" w:rsidRPr="00FC0102">
        <w:rPr>
          <w:b/>
        </w:rPr>
        <w:t>Rational</w:t>
      </w:r>
      <w:proofErr w:type="spellEnd"/>
      <w:r w:rsidR="00BC190B" w:rsidRPr="00FC0102">
        <w:rPr>
          <w:b/>
        </w:rPr>
        <w:t xml:space="preserve"> 201 SCC</w:t>
      </w:r>
    </w:p>
    <w:p w:rsidR="00BC190B" w:rsidRPr="00FC0102" w:rsidRDefault="00BC190B" w:rsidP="00BB27C5">
      <w:pPr>
        <w:pStyle w:val="Odstavecseseznamem"/>
        <w:numPr>
          <w:ilvl w:val="0"/>
          <w:numId w:val="3"/>
        </w:numPr>
        <w:spacing w:after="120"/>
        <w:jc w:val="both"/>
        <w:rPr>
          <w:b/>
        </w:rPr>
      </w:pPr>
      <w:r w:rsidRPr="00FC0102">
        <w:rPr>
          <w:b/>
        </w:rPr>
        <w:t xml:space="preserve">doprava </w:t>
      </w:r>
      <w:proofErr w:type="spellStart"/>
      <w:r w:rsidRPr="00FC0102">
        <w:rPr>
          <w:b/>
        </w:rPr>
        <w:t>konvektomatu</w:t>
      </w:r>
      <w:proofErr w:type="spellEnd"/>
      <w:r w:rsidRPr="00FC0102">
        <w:rPr>
          <w:b/>
        </w:rPr>
        <w:t xml:space="preserve"> na místo plnění</w:t>
      </w:r>
    </w:p>
    <w:p w:rsidR="00BC190B" w:rsidRPr="00FC0102" w:rsidRDefault="00BC190B" w:rsidP="00BB27C5">
      <w:pPr>
        <w:pStyle w:val="Odstavecseseznamem"/>
        <w:numPr>
          <w:ilvl w:val="0"/>
          <w:numId w:val="3"/>
        </w:numPr>
        <w:spacing w:after="120"/>
        <w:jc w:val="both"/>
        <w:rPr>
          <w:b/>
        </w:rPr>
      </w:pPr>
      <w:r w:rsidRPr="00FC0102">
        <w:rPr>
          <w:b/>
        </w:rPr>
        <w:t xml:space="preserve">kompletní instalace a zprovoznění </w:t>
      </w:r>
      <w:proofErr w:type="spellStart"/>
      <w:r w:rsidRPr="00FC0102">
        <w:rPr>
          <w:b/>
        </w:rPr>
        <w:t>konvektomatu</w:t>
      </w:r>
      <w:proofErr w:type="spellEnd"/>
    </w:p>
    <w:p w:rsidR="00BC190B" w:rsidRPr="00FC0102" w:rsidRDefault="00BC190B" w:rsidP="00BB27C5">
      <w:pPr>
        <w:pStyle w:val="Odstavecseseznamem"/>
        <w:numPr>
          <w:ilvl w:val="0"/>
          <w:numId w:val="3"/>
        </w:numPr>
        <w:spacing w:after="120"/>
        <w:jc w:val="both"/>
        <w:rPr>
          <w:b/>
        </w:rPr>
      </w:pPr>
      <w:r w:rsidRPr="00FC0102">
        <w:rPr>
          <w:b/>
        </w:rPr>
        <w:t xml:space="preserve">odborné zaškolení obsluhy </w:t>
      </w:r>
      <w:proofErr w:type="spellStart"/>
      <w:r w:rsidRPr="00FC0102">
        <w:rPr>
          <w:b/>
        </w:rPr>
        <w:t>konvektomatu</w:t>
      </w:r>
      <w:proofErr w:type="spellEnd"/>
    </w:p>
    <w:p w:rsidR="00054FD5" w:rsidRDefault="00BC190B" w:rsidP="00FC0102">
      <w:pPr>
        <w:pStyle w:val="Nadpis1"/>
      </w:pPr>
      <w:r>
        <w:t>Místo plnění</w:t>
      </w:r>
    </w:p>
    <w:p w:rsidR="00054FD5" w:rsidRPr="000F4BAD" w:rsidRDefault="00BC190B" w:rsidP="00BC190B">
      <w:pPr>
        <w:spacing w:after="120"/>
        <w:rPr>
          <w:b/>
        </w:rPr>
      </w:pPr>
      <w:r>
        <w:t xml:space="preserve">Místem plnění smlouvy je </w:t>
      </w:r>
      <w:r w:rsidRPr="00BC190B">
        <w:rPr>
          <w:b/>
        </w:rPr>
        <w:t>kuchyň v budově domova mládeže, Havlíčkova 443, Česká Lípa</w:t>
      </w:r>
      <w:r>
        <w:t>.</w:t>
      </w:r>
    </w:p>
    <w:p w:rsidR="00054FD5" w:rsidRDefault="00BC190B" w:rsidP="00FC0102">
      <w:pPr>
        <w:pStyle w:val="Nadpis1"/>
      </w:pPr>
      <w:r>
        <w:t>Záruční podmínky</w:t>
      </w:r>
    </w:p>
    <w:p w:rsidR="00054FD5" w:rsidRPr="00BC190B" w:rsidRDefault="00BC190B" w:rsidP="00BC190B">
      <w:pPr>
        <w:spacing w:after="120"/>
      </w:pPr>
      <w:r>
        <w:t xml:space="preserve">Na předmět plnění poskytuje zhotovitel objednateli záruku po dobu </w:t>
      </w:r>
      <w:r w:rsidRPr="00BC190B">
        <w:rPr>
          <w:b/>
        </w:rPr>
        <w:t>24 měsíců</w:t>
      </w:r>
      <w:r>
        <w:t>.</w:t>
      </w:r>
    </w:p>
    <w:p w:rsidR="00FC0102" w:rsidRDefault="00FC0102">
      <w:pPr>
        <w:rPr>
          <w:rFonts w:eastAsiaTheme="majorEastAsia" w:cstheme="majorBidi"/>
          <w:b/>
          <w:bCs/>
          <w:sz w:val="30"/>
          <w:szCs w:val="30"/>
        </w:rPr>
      </w:pPr>
      <w:r>
        <w:br w:type="page"/>
      </w:r>
    </w:p>
    <w:p w:rsidR="00054FD5" w:rsidRDefault="00BC190B" w:rsidP="00FC0102">
      <w:pPr>
        <w:pStyle w:val="Nadpis1"/>
      </w:pPr>
      <w:r>
        <w:lastRenderedPageBreak/>
        <w:t>P</w:t>
      </w:r>
      <w:r w:rsidR="00054FD5">
        <w:t>latební podmínky</w:t>
      </w:r>
    </w:p>
    <w:p w:rsidR="00054FD5" w:rsidRDefault="00BC190B" w:rsidP="00C8700B">
      <w:pPr>
        <w:spacing w:after="120"/>
        <w:jc w:val="both"/>
      </w:pPr>
      <w:r>
        <w:t xml:space="preserve">Objednatel se zavazuje uhradit za předmět díla částku </w:t>
      </w:r>
      <w:r w:rsidRPr="00BC190B">
        <w:rPr>
          <w:b/>
        </w:rPr>
        <w:t>431.200,- Kč bez DPH (521.752,- Kč s DPH)</w:t>
      </w:r>
      <w:r>
        <w:t xml:space="preserve"> na základě vystavené faktury.</w:t>
      </w:r>
    </w:p>
    <w:p w:rsidR="00054FD5" w:rsidRDefault="00054FD5" w:rsidP="00FC0102">
      <w:pPr>
        <w:pStyle w:val="Nadpis1"/>
      </w:pPr>
      <w:r>
        <w:t>Závěrečné ustanovení</w:t>
      </w:r>
    </w:p>
    <w:p w:rsidR="00054FD5" w:rsidRDefault="00054FD5" w:rsidP="00C8700B">
      <w:pPr>
        <w:spacing w:after="120"/>
        <w:jc w:val="both"/>
      </w:pPr>
      <w:r>
        <w:t>Účastníci smlouvy prohlašují, že souhlasí s jejím obsahem a že byla uzavřena po vzájemné dohodě dle jejich pravé a svobodné vůle. Na důkaz toho připojují své podpisy.</w:t>
      </w:r>
    </w:p>
    <w:p w:rsidR="00054FD5" w:rsidRDefault="00054FD5" w:rsidP="00C8700B">
      <w:pPr>
        <w:spacing w:after="120"/>
        <w:jc w:val="both"/>
      </w:pPr>
      <w:r>
        <w:t xml:space="preserve">Smlouva nabývá účinnosti dnem </w:t>
      </w:r>
      <w:r w:rsidR="00FC0102">
        <w:t>zveřejnění v rejstříku smluv</w:t>
      </w:r>
      <w:r>
        <w:t xml:space="preserve"> a je vyhotovena ve dvou stejnopisech, které obdrží </w:t>
      </w:r>
      <w:r w:rsidR="00FC0102">
        <w:t>objednatel</w:t>
      </w:r>
      <w:r>
        <w:t xml:space="preserve"> a </w:t>
      </w:r>
      <w:r w:rsidR="00FC0102">
        <w:t>zhotovitel</w:t>
      </w:r>
      <w:r>
        <w:t>.</w:t>
      </w:r>
    </w:p>
    <w:p w:rsidR="00054FD5" w:rsidRDefault="00054FD5" w:rsidP="00C8700B">
      <w:pPr>
        <w:spacing w:after="120"/>
        <w:jc w:val="both"/>
      </w:pPr>
      <w:r>
        <w:t>Každá změna podmínek smlouvy musí mít písemnou formu a musí být řešena jako dodatek k této smlouvě.</w:t>
      </w:r>
    </w:p>
    <w:p w:rsidR="00054FD5" w:rsidRDefault="00054FD5" w:rsidP="00FC0102">
      <w:pPr>
        <w:pStyle w:val="Nadpis1"/>
      </w:pPr>
      <w:r>
        <w:t>Podpisy smluvních stran</w:t>
      </w:r>
    </w:p>
    <w:p w:rsidR="00054FD5" w:rsidRDefault="00054FD5" w:rsidP="00C8700B">
      <w:pPr>
        <w:spacing w:after="120"/>
        <w:jc w:val="both"/>
        <w:sectPr w:rsidR="00054FD5" w:rsidSect="00FC010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2268" w:right="1134" w:bottom="1134" w:left="1134" w:header="567" w:footer="567" w:gutter="0"/>
          <w:pgNumType w:start="1"/>
          <w:cols w:space="708"/>
          <w:docGrid w:linePitch="360"/>
        </w:sectPr>
      </w:pPr>
    </w:p>
    <w:p w:rsidR="00054FD5" w:rsidRDefault="00FC0102" w:rsidP="00FC0102">
      <w:pPr>
        <w:spacing w:after="120"/>
        <w:jc w:val="both"/>
      </w:pPr>
      <w:r>
        <w:t>Objednatel</w:t>
      </w:r>
    </w:p>
    <w:p w:rsidR="00054FD5" w:rsidRDefault="00054FD5" w:rsidP="00FC0102">
      <w:pPr>
        <w:spacing w:before="1600"/>
        <w:jc w:val="both"/>
      </w:pPr>
      <w:r>
        <w:t>………………………………………………………………………</w:t>
      </w:r>
    </w:p>
    <w:p w:rsidR="00054FD5" w:rsidRDefault="00FC0102" w:rsidP="00FC0102">
      <w:pPr>
        <w:spacing w:after="120"/>
        <w:jc w:val="both"/>
      </w:pPr>
      <w:r>
        <w:t>Zhotovitel</w:t>
      </w:r>
    </w:p>
    <w:p w:rsidR="00054FD5" w:rsidRDefault="00054FD5" w:rsidP="00FC0102">
      <w:pPr>
        <w:spacing w:before="1600"/>
        <w:jc w:val="both"/>
      </w:pPr>
      <w:r>
        <w:t>………………………………………………………………………</w:t>
      </w:r>
    </w:p>
    <w:p w:rsidR="00054FD5" w:rsidRDefault="00054FD5" w:rsidP="00C8700B">
      <w:pPr>
        <w:spacing w:after="120"/>
        <w:jc w:val="both"/>
        <w:sectPr w:rsidR="00054FD5" w:rsidSect="00392FE9">
          <w:type w:val="continuous"/>
          <w:pgSz w:w="11906" w:h="16838" w:code="9"/>
          <w:pgMar w:top="2268" w:right="1134" w:bottom="1701" w:left="1134" w:header="567" w:footer="567" w:gutter="0"/>
          <w:cols w:num="2" w:space="708"/>
          <w:docGrid w:linePitch="360"/>
        </w:sectPr>
      </w:pPr>
    </w:p>
    <w:p w:rsidR="00054FD5" w:rsidRDefault="00054FD5" w:rsidP="008009DC">
      <w:pPr>
        <w:spacing w:after="120"/>
        <w:rPr>
          <w:b/>
        </w:rPr>
        <w:sectPr w:rsidR="00054FD5" w:rsidSect="006F261E">
          <w:type w:val="continuous"/>
          <w:pgSz w:w="11906" w:h="16838" w:code="9"/>
          <w:pgMar w:top="2268" w:right="1134" w:bottom="1418" w:left="1134" w:header="567" w:footer="567" w:gutter="0"/>
          <w:cols w:space="708"/>
          <w:docGrid w:linePitch="360"/>
        </w:sectPr>
      </w:pPr>
      <w:r>
        <w:t xml:space="preserve">V České Lípě dne </w:t>
      </w:r>
      <w:r w:rsidR="000E38EA" w:rsidRPr="000E38EA">
        <w:rPr>
          <w:b/>
        </w:rPr>
        <w:t>4</w:t>
      </w:r>
      <w:r>
        <w:rPr>
          <w:b/>
        </w:rPr>
        <w:t xml:space="preserve">. </w:t>
      </w:r>
      <w:r w:rsidR="000E38EA">
        <w:rPr>
          <w:b/>
        </w:rPr>
        <w:t>prosince</w:t>
      </w:r>
      <w:r>
        <w:rPr>
          <w:b/>
        </w:rPr>
        <w:t xml:space="preserve"> 2017</w:t>
      </w:r>
      <w:r w:rsidRPr="00B220B3">
        <w:rPr>
          <w:b/>
        </w:rPr>
        <w:t>.</w:t>
      </w:r>
    </w:p>
    <w:p w:rsidR="00054FD5" w:rsidRPr="006F261E" w:rsidRDefault="00054FD5" w:rsidP="008009DC">
      <w:pPr>
        <w:spacing w:after="120"/>
        <w:rPr>
          <w:b/>
        </w:rPr>
      </w:pPr>
    </w:p>
    <w:sectPr w:rsidR="00054FD5" w:rsidRPr="006F261E" w:rsidSect="00054FD5">
      <w:type w:val="continuous"/>
      <w:pgSz w:w="11906" w:h="16838" w:code="9"/>
      <w:pgMar w:top="2268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55F" w:rsidRDefault="00BD255F" w:rsidP="00831F36">
      <w:pPr>
        <w:spacing w:after="0" w:line="240" w:lineRule="auto"/>
      </w:pPr>
      <w:r>
        <w:separator/>
      </w:r>
    </w:p>
  </w:endnote>
  <w:endnote w:type="continuationSeparator" w:id="0">
    <w:p w:rsidR="00BD255F" w:rsidRDefault="00BD255F" w:rsidP="0083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A ISO">
    <w:panose1 w:val="020B0604020202020204"/>
    <w:charset w:val="EE"/>
    <w:family w:val="swiss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FD5" w:rsidRPr="00464637" w:rsidRDefault="00054FD5" w:rsidP="00464637">
    <w:pPr>
      <w:pStyle w:val="Zpat"/>
      <w:pBdr>
        <w:bottom w:val="single" w:sz="4" w:space="1" w:color="auto"/>
      </w:pBdr>
      <w:tabs>
        <w:tab w:val="clear" w:pos="4536"/>
        <w:tab w:val="clear" w:pos="9072"/>
        <w:tab w:val="center" w:pos="4820"/>
        <w:tab w:val="right" w:pos="9639"/>
      </w:tabs>
      <w:rPr>
        <w:rFonts w:ascii="AA ISO" w:hAnsi="AA ISO"/>
        <w:sz w:val="10"/>
        <w:szCs w:val="10"/>
      </w:rPr>
    </w:pPr>
  </w:p>
  <w:p w:rsidR="00054FD5" w:rsidRPr="00464637" w:rsidRDefault="00054FD5" w:rsidP="00D25050">
    <w:pPr>
      <w:pStyle w:val="Zpat"/>
      <w:tabs>
        <w:tab w:val="clear" w:pos="4536"/>
        <w:tab w:val="clear" w:pos="9072"/>
        <w:tab w:val="center" w:pos="4820"/>
        <w:tab w:val="right" w:pos="9639"/>
      </w:tabs>
      <w:rPr>
        <w:rFonts w:ascii="AA ISO" w:hAnsi="AA ISO"/>
        <w:sz w:val="10"/>
        <w:szCs w:val="10"/>
      </w:rPr>
    </w:pPr>
  </w:p>
  <w:p w:rsidR="00054FD5" w:rsidRDefault="00054FD5" w:rsidP="00D25050">
    <w:pPr>
      <w:pStyle w:val="Zpat"/>
      <w:tabs>
        <w:tab w:val="clear" w:pos="4536"/>
        <w:tab w:val="clear" w:pos="9072"/>
        <w:tab w:val="center" w:pos="4820"/>
        <w:tab w:val="right" w:pos="9639"/>
      </w:tabs>
      <w:rPr>
        <w:rFonts w:ascii="AA ISO" w:hAnsi="AA ISO"/>
      </w:rPr>
    </w:pPr>
    <w:r w:rsidRPr="008661FE">
      <w:rPr>
        <w:rFonts w:ascii="AA ISO" w:hAnsi="AA ISO"/>
      </w:rPr>
      <w:t>Bankovní spojení</w:t>
    </w:r>
    <w:r>
      <w:rPr>
        <w:rFonts w:ascii="AA ISO" w:hAnsi="AA ISO"/>
      </w:rPr>
      <w:tab/>
    </w:r>
    <w:r w:rsidRPr="008661FE">
      <w:rPr>
        <w:rFonts w:ascii="AA ISO" w:hAnsi="AA ISO"/>
      </w:rPr>
      <w:t>IČ</w:t>
    </w:r>
    <w:r>
      <w:rPr>
        <w:rFonts w:ascii="AA ISO" w:hAnsi="AA ISO"/>
      </w:rPr>
      <w:t xml:space="preserve"> 48283142</w:t>
    </w:r>
    <w:r>
      <w:rPr>
        <w:rFonts w:ascii="AA ISO" w:hAnsi="AA ISO"/>
      </w:rPr>
      <w:tab/>
      <w:t>Havlíčkova 426</w:t>
    </w:r>
  </w:p>
  <w:p w:rsidR="00054FD5" w:rsidRPr="00D25050" w:rsidRDefault="00054FD5" w:rsidP="00D25050">
    <w:pPr>
      <w:pStyle w:val="Zpat"/>
      <w:tabs>
        <w:tab w:val="clear" w:pos="4536"/>
        <w:tab w:val="clear" w:pos="9072"/>
        <w:tab w:val="center" w:pos="4820"/>
        <w:tab w:val="right" w:pos="9639"/>
      </w:tabs>
      <w:rPr>
        <w:rFonts w:ascii="AA ISO" w:hAnsi="AA ISO"/>
      </w:rPr>
    </w:pPr>
    <w:r>
      <w:rPr>
        <w:rFonts w:ascii="AA ISO" w:hAnsi="AA ISO"/>
      </w:rPr>
      <w:t>41721824/0600</w:t>
    </w:r>
    <w:r>
      <w:rPr>
        <w:rFonts w:ascii="AA ISO" w:hAnsi="AA ISO"/>
      </w:rPr>
      <w:tab/>
      <w:t>DIČ CZ48283142</w:t>
    </w:r>
    <w:r>
      <w:rPr>
        <w:rFonts w:ascii="AA ISO" w:hAnsi="AA ISO"/>
      </w:rPr>
      <w:tab/>
      <w:t>470 01  Česká Lípa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55F" w:rsidRDefault="00BD255F" w:rsidP="00831F36">
      <w:pPr>
        <w:spacing w:after="0" w:line="240" w:lineRule="auto"/>
      </w:pPr>
      <w:r>
        <w:separator/>
      </w:r>
    </w:p>
  </w:footnote>
  <w:footnote w:type="continuationSeparator" w:id="0">
    <w:p w:rsidR="00BD255F" w:rsidRDefault="00BD255F" w:rsidP="00831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FD5" w:rsidRDefault="00054FD5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2" name="obrázek 2" descr="SPS vodoznak A4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S vodoznak A4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FD5" w:rsidRDefault="00054FD5" w:rsidP="006F61DA">
    <w:pPr>
      <w:pStyle w:val="Zhlav"/>
      <w:tabs>
        <w:tab w:val="clear" w:pos="4536"/>
        <w:tab w:val="clear" w:pos="9072"/>
      </w:tabs>
      <w:jc w:val="right"/>
      <w:rPr>
        <w:rFonts w:ascii="AA ISO" w:hAnsi="AA ISO"/>
      </w:rPr>
    </w:pPr>
    <w:r>
      <w:rPr>
        <w:rFonts w:ascii="AA ISO" w:hAnsi="AA ISO"/>
        <w:noProof/>
        <w:sz w:val="18"/>
        <w:szCs w:val="18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-720090</wp:posOffset>
          </wp:positionH>
          <wp:positionV relativeFrom="margin">
            <wp:posOffset>-1440180</wp:posOffset>
          </wp:positionV>
          <wp:extent cx="7565390" cy="10692130"/>
          <wp:effectExtent l="0" t="0" r="0" b="0"/>
          <wp:wrapNone/>
          <wp:docPr id="3" name="obrázek 3" descr="SPS vodoznak A4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S vodoznak A4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5050">
      <w:rPr>
        <w:rFonts w:ascii="AA ISO" w:hAnsi="AA ISO"/>
        <w:sz w:val="18"/>
        <w:szCs w:val="18"/>
      </w:rPr>
      <w:t xml:space="preserve">tel.: </w:t>
    </w:r>
    <w:r w:rsidRPr="00312604">
      <w:rPr>
        <w:rFonts w:ascii="AA ISO" w:hAnsi="AA ISO"/>
        <w:b/>
      </w:rPr>
      <w:t>4</w:t>
    </w:r>
    <w:r>
      <w:rPr>
        <w:rFonts w:ascii="AA ISO" w:hAnsi="AA ISO"/>
        <w:b/>
      </w:rPr>
      <w:t>8</w:t>
    </w:r>
    <w:r w:rsidRPr="00312604">
      <w:rPr>
        <w:rFonts w:ascii="AA ISO" w:hAnsi="AA ISO"/>
        <w:b/>
      </w:rPr>
      <w:t>7 833 123</w:t>
    </w:r>
  </w:p>
  <w:p w:rsidR="00054FD5" w:rsidRDefault="00054FD5" w:rsidP="00312604">
    <w:pPr>
      <w:pStyle w:val="Zhlav"/>
      <w:tabs>
        <w:tab w:val="clear" w:pos="4536"/>
        <w:tab w:val="clear" w:pos="9072"/>
        <w:tab w:val="right" w:pos="9639"/>
      </w:tabs>
      <w:jc w:val="right"/>
      <w:rPr>
        <w:rFonts w:ascii="AA ISO" w:hAnsi="AA ISO"/>
      </w:rPr>
    </w:pPr>
    <w:r w:rsidRPr="00D25050">
      <w:rPr>
        <w:rFonts w:ascii="AA ISO" w:hAnsi="AA ISO"/>
        <w:sz w:val="18"/>
        <w:szCs w:val="18"/>
      </w:rPr>
      <w:t xml:space="preserve">email: </w:t>
    </w:r>
    <w:r w:rsidRPr="00312604">
      <w:rPr>
        <w:rFonts w:ascii="AA ISO" w:hAnsi="AA ISO"/>
        <w:b/>
      </w:rPr>
      <w:t>sps@sps-cl.cz</w:t>
    </w:r>
  </w:p>
  <w:p w:rsidR="00054FD5" w:rsidRPr="008F12B3" w:rsidRDefault="00054FD5" w:rsidP="00312604">
    <w:pPr>
      <w:pStyle w:val="Zhlav"/>
      <w:tabs>
        <w:tab w:val="clear" w:pos="4536"/>
        <w:tab w:val="clear" w:pos="9072"/>
        <w:tab w:val="right" w:pos="9639"/>
      </w:tabs>
      <w:jc w:val="right"/>
      <w:rPr>
        <w:rFonts w:ascii="AA ISO" w:hAnsi="AA ISO"/>
      </w:rPr>
    </w:pPr>
    <w:r w:rsidRPr="00D25050">
      <w:rPr>
        <w:rFonts w:ascii="AA ISO" w:hAnsi="AA ISO"/>
        <w:sz w:val="18"/>
        <w:szCs w:val="18"/>
      </w:rPr>
      <w:t xml:space="preserve">web: </w:t>
    </w:r>
    <w:r w:rsidRPr="00312604">
      <w:rPr>
        <w:rFonts w:ascii="AA ISO" w:hAnsi="AA ISO"/>
        <w:b/>
      </w:rPr>
      <w:t>www.sps-cl.cz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FD5" w:rsidRDefault="00BD255F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7pt;height:841.9pt;z-index:-251657728;mso-position-horizontal:center;mso-position-horizontal-relative:margin;mso-position-vertical:center;mso-position-vertical-relative:margin" o:allowincell="f">
          <v:imagedata r:id="rId1" o:title="SPS vodoznak A4 2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569316ED"/>
    <w:multiLevelType w:val="multilevel"/>
    <w:tmpl w:val="1BF0413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0FB0B39"/>
    <w:multiLevelType w:val="hybridMultilevel"/>
    <w:tmpl w:val="2348C262"/>
    <w:lvl w:ilvl="0" w:tplc="E48C4CD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9E63741"/>
    <w:multiLevelType w:val="hybridMultilevel"/>
    <w:tmpl w:val="6C4C11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53"/>
    <w:rsid w:val="00016B9F"/>
    <w:rsid w:val="00054FD5"/>
    <w:rsid w:val="00094053"/>
    <w:rsid w:val="000E38EA"/>
    <w:rsid w:val="000F4BAD"/>
    <w:rsid w:val="00110C4F"/>
    <w:rsid w:val="00144CEF"/>
    <w:rsid w:val="00152ADC"/>
    <w:rsid w:val="001777CD"/>
    <w:rsid w:val="00187DF0"/>
    <w:rsid w:val="001B1C63"/>
    <w:rsid w:val="001D67B8"/>
    <w:rsid w:val="001F1200"/>
    <w:rsid w:val="00247C6A"/>
    <w:rsid w:val="0026405A"/>
    <w:rsid w:val="0027261F"/>
    <w:rsid w:val="00275687"/>
    <w:rsid w:val="00294E9A"/>
    <w:rsid w:val="002A39CA"/>
    <w:rsid w:val="002C1CDE"/>
    <w:rsid w:val="002D07C4"/>
    <w:rsid w:val="002E5847"/>
    <w:rsid w:val="002F396C"/>
    <w:rsid w:val="0030458D"/>
    <w:rsid w:val="003109D1"/>
    <w:rsid w:val="00312604"/>
    <w:rsid w:val="00336D01"/>
    <w:rsid w:val="003561DF"/>
    <w:rsid w:val="00392FE9"/>
    <w:rsid w:val="003D35E8"/>
    <w:rsid w:val="003E6235"/>
    <w:rsid w:val="00405ADD"/>
    <w:rsid w:val="00441C1E"/>
    <w:rsid w:val="00464637"/>
    <w:rsid w:val="0046477A"/>
    <w:rsid w:val="00473CD3"/>
    <w:rsid w:val="004835B1"/>
    <w:rsid w:val="004B0EC0"/>
    <w:rsid w:val="004C1E3D"/>
    <w:rsid w:val="004D6C37"/>
    <w:rsid w:val="00574BAC"/>
    <w:rsid w:val="005A532E"/>
    <w:rsid w:val="005C257F"/>
    <w:rsid w:val="005D1429"/>
    <w:rsid w:val="00617ECD"/>
    <w:rsid w:val="00640A8B"/>
    <w:rsid w:val="00640F93"/>
    <w:rsid w:val="006421FA"/>
    <w:rsid w:val="00645287"/>
    <w:rsid w:val="0065649E"/>
    <w:rsid w:val="0067495B"/>
    <w:rsid w:val="00687B77"/>
    <w:rsid w:val="006A2416"/>
    <w:rsid w:val="006B5409"/>
    <w:rsid w:val="006B7ECF"/>
    <w:rsid w:val="006C21EB"/>
    <w:rsid w:val="006C387C"/>
    <w:rsid w:val="006D0F5B"/>
    <w:rsid w:val="006F261E"/>
    <w:rsid w:val="006F61DA"/>
    <w:rsid w:val="00700B39"/>
    <w:rsid w:val="00716FCC"/>
    <w:rsid w:val="00740A70"/>
    <w:rsid w:val="00765F6E"/>
    <w:rsid w:val="00767306"/>
    <w:rsid w:val="00782C71"/>
    <w:rsid w:val="007C0C04"/>
    <w:rsid w:val="007E777C"/>
    <w:rsid w:val="008009DC"/>
    <w:rsid w:val="0081105F"/>
    <w:rsid w:val="008121A3"/>
    <w:rsid w:val="0081369A"/>
    <w:rsid w:val="00831F36"/>
    <w:rsid w:val="008661FE"/>
    <w:rsid w:val="00871C44"/>
    <w:rsid w:val="008A41E5"/>
    <w:rsid w:val="008A7005"/>
    <w:rsid w:val="008C51FE"/>
    <w:rsid w:val="008C668E"/>
    <w:rsid w:val="008F12B3"/>
    <w:rsid w:val="008F3DF3"/>
    <w:rsid w:val="0091767F"/>
    <w:rsid w:val="00933B40"/>
    <w:rsid w:val="00936561"/>
    <w:rsid w:val="00971780"/>
    <w:rsid w:val="0098395A"/>
    <w:rsid w:val="00993467"/>
    <w:rsid w:val="009C162B"/>
    <w:rsid w:val="009F3A56"/>
    <w:rsid w:val="00A028AC"/>
    <w:rsid w:val="00A10C11"/>
    <w:rsid w:val="00A376CD"/>
    <w:rsid w:val="00AB5F49"/>
    <w:rsid w:val="00AC38D7"/>
    <w:rsid w:val="00AF75F1"/>
    <w:rsid w:val="00B015FF"/>
    <w:rsid w:val="00B02554"/>
    <w:rsid w:val="00B0263B"/>
    <w:rsid w:val="00B0666F"/>
    <w:rsid w:val="00B1498A"/>
    <w:rsid w:val="00B220B3"/>
    <w:rsid w:val="00B30B8F"/>
    <w:rsid w:val="00B53132"/>
    <w:rsid w:val="00B77903"/>
    <w:rsid w:val="00BA615E"/>
    <w:rsid w:val="00BB27C5"/>
    <w:rsid w:val="00BC190B"/>
    <w:rsid w:val="00BC1DC0"/>
    <w:rsid w:val="00BD255F"/>
    <w:rsid w:val="00BF5BE4"/>
    <w:rsid w:val="00C37F81"/>
    <w:rsid w:val="00C76785"/>
    <w:rsid w:val="00C76AD0"/>
    <w:rsid w:val="00C8700B"/>
    <w:rsid w:val="00C93CEE"/>
    <w:rsid w:val="00CB0560"/>
    <w:rsid w:val="00CB436D"/>
    <w:rsid w:val="00CB54B1"/>
    <w:rsid w:val="00CD7FFE"/>
    <w:rsid w:val="00CE06CD"/>
    <w:rsid w:val="00CF1BFC"/>
    <w:rsid w:val="00CF2223"/>
    <w:rsid w:val="00D031F5"/>
    <w:rsid w:val="00D25050"/>
    <w:rsid w:val="00D32D69"/>
    <w:rsid w:val="00D52AAB"/>
    <w:rsid w:val="00D66B94"/>
    <w:rsid w:val="00D75574"/>
    <w:rsid w:val="00DA578F"/>
    <w:rsid w:val="00DA5D32"/>
    <w:rsid w:val="00DB18E7"/>
    <w:rsid w:val="00DC6432"/>
    <w:rsid w:val="00DC6EA6"/>
    <w:rsid w:val="00DE2D24"/>
    <w:rsid w:val="00E06754"/>
    <w:rsid w:val="00E07872"/>
    <w:rsid w:val="00E10389"/>
    <w:rsid w:val="00E15233"/>
    <w:rsid w:val="00E21BE2"/>
    <w:rsid w:val="00E22A1F"/>
    <w:rsid w:val="00E4692A"/>
    <w:rsid w:val="00EB3BAA"/>
    <w:rsid w:val="00EB56E7"/>
    <w:rsid w:val="00F00C99"/>
    <w:rsid w:val="00F06FB9"/>
    <w:rsid w:val="00F10030"/>
    <w:rsid w:val="00F13AB7"/>
    <w:rsid w:val="00F14AA9"/>
    <w:rsid w:val="00F8440C"/>
    <w:rsid w:val="00FA6630"/>
    <w:rsid w:val="00FB7131"/>
    <w:rsid w:val="00FC0102"/>
    <w:rsid w:val="00FC4DEC"/>
    <w:rsid w:val="00FE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1A14F75"/>
  <w15:docId w15:val="{55C3558C-D63C-4C3B-BE3C-307692A7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C0102"/>
    <w:pPr>
      <w:keepNext/>
      <w:keepLines/>
      <w:numPr>
        <w:numId w:val="2"/>
      </w:numPr>
      <w:spacing w:before="400"/>
      <w:ind w:left="850" w:hanging="425"/>
      <w:jc w:val="both"/>
      <w:outlineLvl w:val="0"/>
    </w:pPr>
    <w:rPr>
      <w:rFonts w:eastAsiaTheme="majorEastAsia" w:cstheme="majorBidi"/>
      <w:b/>
      <w:bCs/>
      <w:sz w:val="30"/>
      <w:szCs w:val="3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0102"/>
    <w:pPr>
      <w:keepNext/>
      <w:keepLines/>
      <w:numPr>
        <w:ilvl w:val="1"/>
        <w:numId w:val="2"/>
      </w:numPr>
      <w:spacing w:before="200"/>
      <w:ind w:left="850" w:hanging="425"/>
      <w:jc w:val="both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5409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5409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5409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5409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5409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5409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5409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1E3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31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31F36"/>
  </w:style>
  <w:style w:type="paragraph" w:styleId="Zpat">
    <w:name w:val="footer"/>
    <w:basedOn w:val="Normln"/>
    <w:link w:val="ZpatChar"/>
    <w:uiPriority w:val="99"/>
    <w:unhideWhenUsed/>
    <w:rsid w:val="00831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1F36"/>
  </w:style>
  <w:style w:type="character" w:styleId="Hypertextovodkaz">
    <w:name w:val="Hyperlink"/>
    <w:basedOn w:val="Standardnpsmoodstavce"/>
    <w:uiPriority w:val="99"/>
    <w:unhideWhenUsed/>
    <w:rsid w:val="0031260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B540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C0102"/>
    <w:rPr>
      <w:rFonts w:eastAsiaTheme="majorEastAsia" w:cstheme="majorBidi"/>
      <w:b/>
      <w:bCs/>
      <w:sz w:val="3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rsid w:val="00FC0102"/>
    <w:rPr>
      <w:rFonts w:eastAsiaTheme="majorEastAsia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54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54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54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54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54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540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54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SPS%20hlavickovy%20papi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D0DF9-D64D-4908-8FB2-FB4D45FA1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SPS hlavickovy papir</Template>
  <TotalTime>55</TotalTime>
  <Pages>2</Pages>
  <Words>240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 VYT</dc:creator>
  <cp:lastModifiedBy>Petr Veselý</cp:lastModifiedBy>
  <cp:revision>5</cp:revision>
  <cp:lastPrinted>2017-03-08T13:04:00Z</cp:lastPrinted>
  <dcterms:created xsi:type="dcterms:W3CDTF">2017-03-08T13:01:00Z</dcterms:created>
  <dcterms:modified xsi:type="dcterms:W3CDTF">2017-12-19T10:49:00Z</dcterms:modified>
</cp:coreProperties>
</file>