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4894" w:rsidRDefault="00D279A1">
      <w:pPr>
        <w:tabs>
          <w:tab w:val="left" w:pos="2700"/>
        </w:tabs>
        <w:ind w:right="6372"/>
        <w:rPr>
          <w:vertAlign w:val="superscript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814705</wp:posOffset>
                </wp:positionH>
                <wp:positionV relativeFrom="paragraph">
                  <wp:posOffset>-228600</wp:posOffset>
                </wp:positionV>
                <wp:extent cx="3656965" cy="571500"/>
                <wp:effectExtent l="5080" t="9525" r="5080" b="9525"/>
                <wp:wrapNone/>
                <wp:docPr id="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696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4894" w:rsidRPr="001E509D" w:rsidRDefault="00794894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342781"/>
                                <w:sz w:val="14"/>
                                <w:szCs w:val="32"/>
                              </w:rPr>
                            </w:pPr>
                          </w:p>
                          <w:p w:rsidR="00794894" w:rsidRDefault="00794894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sz w:val="36"/>
                                <w:szCs w:val="32"/>
                              </w:rPr>
                              <w:t>SMLOUVA  O  DÍLO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64.15pt;margin-top:-18pt;width:287.95pt;height:4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" strokecolor="white">
                <v:textbox>
                  <w:txbxContent>
                    <w:p w:rsidR="00794894" w:rsidRPr="001E509D" w:rsidRDefault="00794894">
                      <w:pPr>
                        <w:jc w:val="center"/>
                        <w:rPr>
                          <w:rFonts w:ascii="Arial Black" w:hAnsi="Arial Black"/>
                          <w:b/>
                          <w:color w:val="342781"/>
                          <w:sz w:val="14"/>
                          <w:szCs w:val="32"/>
                        </w:rPr>
                      </w:pPr>
                    </w:p>
                    <w:p w:rsidR="00794894" w:rsidRDefault="00794894">
                      <w:pPr>
                        <w:jc w:val="center"/>
                        <w:rPr>
                          <w:sz w:val="36"/>
                        </w:rPr>
                      </w:pPr>
                      <w:r>
                        <w:rPr>
                          <w:rFonts w:ascii="Arial Black" w:hAnsi="Arial Black"/>
                          <w:b/>
                          <w:sz w:val="36"/>
                          <w:szCs w:val="32"/>
                        </w:rPr>
                        <w:t>SMLOUVA  O  DÍLO</w:t>
                      </w:r>
                    </w:p>
                  </w:txbxContent>
                </v:textbox>
              </v:shape>
            </w:pict>
          </mc:Fallback>
        </mc:AlternateContent>
      </w:r>
      <w:r w:rsidR="0059324B">
        <w:rPr>
          <w:noProof/>
          <w:sz w:val="20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0;margin-top:0;width:162pt;height:26.2pt;z-index:251654144;mso-position-horizontal:left;mso-position-horizontal-relative:text;mso-position-vertical-relative:text" wrapcoords="-94 0 -94 21016 21600 21016 21600 0 -94 0">
            <v:imagedata r:id="rId7" o:title=""/>
            <w10:wrap type="square"/>
          </v:shape>
          <o:OLEObject Type="Embed" ProgID="MSPhotoEd.3" ShapeID="_x0000_s1030" DrawAspect="Content" ObjectID="_1571654072" r:id="rId8"/>
        </w:object>
      </w:r>
    </w:p>
    <w:p w:rsidR="00794894" w:rsidRDefault="00D279A1">
      <w:r>
        <w:rPr>
          <w:noProof/>
          <w:sz w:val="20"/>
          <w:vertAlign w:val="superscript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2250440</wp:posOffset>
                </wp:positionH>
                <wp:positionV relativeFrom="paragraph">
                  <wp:posOffset>167640</wp:posOffset>
                </wp:positionV>
                <wp:extent cx="1600200" cy="342900"/>
                <wp:effectExtent l="12065" t="5715" r="6985" b="13335"/>
                <wp:wrapNone/>
                <wp:docPr id="6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2B4C7A1" id="AutoShape 7" o:spid="_x0000_s1026" style="position:absolute;margin-left:177.2pt;margin-top:13.2pt;width:126pt;height:27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"/>
            </w:pict>
          </mc:Fallback>
        </mc:AlternateContent>
      </w:r>
    </w:p>
    <w:p w:rsidR="00794894" w:rsidRDefault="00794894">
      <w:pPr>
        <w:jc w:val="right"/>
        <w:rPr>
          <w:b/>
          <w:sz w:val="12"/>
        </w:rPr>
      </w:pPr>
    </w:p>
    <w:p w:rsidR="00794894" w:rsidRDefault="00794894">
      <w:pPr>
        <w:ind w:right="180"/>
        <w:jc w:val="right"/>
      </w:pPr>
      <w:r>
        <w:rPr>
          <w:b/>
        </w:rPr>
        <w:t xml:space="preserve">SOD č. : </w:t>
      </w:r>
      <w:r>
        <w:rPr>
          <w:b/>
        </w:rPr>
        <w:fldChar w:fldCharType="begin">
          <w:ffData>
            <w:name w:val="Number"/>
            <w:enabled/>
            <w:calcOnExit w:val="0"/>
            <w:textInput/>
          </w:ffData>
        </w:fldChar>
      </w:r>
      <w:bookmarkStart w:id="0" w:name="Number"/>
      <w:r>
        <w:rPr>
          <w:b/>
        </w:rP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r w:rsidR="004509BE">
        <w:rPr>
          <w:b/>
        </w:rPr>
        <w:t>2017-11783</w:t>
      </w:r>
      <w:r>
        <w:rPr>
          <w:b/>
        </w:rPr>
        <w:fldChar w:fldCharType="end"/>
      </w:r>
      <w:bookmarkEnd w:id="0"/>
      <w:r>
        <w:rPr>
          <w:b/>
        </w:rPr>
        <w:t xml:space="preserve"> </w:t>
      </w:r>
    </w:p>
    <w:p w:rsidR="00794894" w:rsidRDefault="00794894">
      <w:pPr>
        <w:pStyle w:val="ZkladntextIMP"/>
        <w:suppressAutoHyphens w:val="0"/>
        <w:overflowPunct/>
        <w:autoSpaceDE/>
        <w:autoSpaceDN/>
        <w:adjustRightInd/>
        <w:spacing w:line="240" w:lineRule="auto"/>
        <w:rPr>
          <w:szCs w:val="24"/>
        </w:rPr>
      </w:pPr>
    </w:p>
    <w:p w:rsidR="00794894" w:rsidRDefault="00794894">
      <w:pPr>
        <w:jc w:val="both"/>
      </w:pPr>
      <w:r>
        <w:rPr>
          <w:vertAlign w:val="superscript"/>
        </w:rPr>
        <w:t xml:space="preserve">         </w:t>
      </w:r>
      <w:r w:rsidRPr="001E509D">
        <w:rPr>
          <w:b/>
          <w:color w:val="0000B4"/>
        </w:rPr>
        <w:t xml:space="preserve">                   </w:t>
      </w:r>
      <w:r w:rsidRPr="001E509D">
        <w:rPr>
          <w:b/>
          <w:color w:val="0000B4"/>
          <w:vertAlign w:val="superscript"/>
        </w:rPr>
        <w:t xml:space="preserve">   </w:t>
      </w:r>
    </w:p>
    <w:p w:rsidR="00794894" w:rsidRDefault="00794894">
      <w:pPr>
        <w:tabs>
          <w:tab w:val="left" w:pos="720"/>
          <w:tab w:val="left" w:pos="6540"/>
          <w:tab w:val="left" w:pos="7920"/>
        </w:tabs>
        <w:suppressAutoHyphens/>
        <w:spacing w:line="228" w:lineRule="auto"/>
        <w:jc w:val="both"/>
      </w:pPr>
      <w:r>
        <w:tab/>
      </w:r>
      <w:r>
        <w:tab/>
      </w:r>
    </w:p>
    <w:p w:rsidR="00794894" w:rsidRDefault="00794894">
      <w:pPr>
        <w:tabs>
          <w:tab w:val="left" w:pos="720"/>
          <w:tab w:val="left" w:pos="6540"/>
          <w:tab w:val="left" w:pos="7920"/>
        </w:tabs>
        <w:suppressAutoHyphens/>
        <w:spacing w:line="228" w:lineRule="auto"/>
        <w:jc w:val="both"/>
      </w:pPr>
    </w:p>
    <w:p w:rsidR="00794894" w:rsidRDefault="0079489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jc w:val="center"/>
        <w:rPr>
          <w:b/>
          <w:bCs/>
        </w:rPr>
      </w:pPr>
      <w:r>
        <w:rPr>
          <w:b/>
          <w:bCs/>
        </w:rPr>
        <w:t>Článek I.</w:t>
      </w:r>
    </w:p>
    <w:p w:rsidR="00794894" w:rsidRDefault="00794894">
      <w:pPr>
        <w:pStyle w:val="Nadpis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Smluvní strany</w:t>
      </w:r>
    </w:p>
    <w:p w:rsidR="00FE6C1C" w:rsidRPr="00FE6C1C" w:rsidRDefault="00FE6C1C" w:rsidP="00FE6C1C"/>
    <w:p w:rsidR="00794894" w:rsidRDefault="0079489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spacing w:line="228" w:lineRule="auto"/>
        <w:jc w:val="both"/>
      </w:pPr>
    </w:p>
    <w:p w:rsidR="00794894" w:rsidRPr="0053498F" w:rsidRDefault="00794894">
      <w:pPr>
        <w:numPr>
          <w:ilvl w:val="1"/>
          <w:numId w:val="13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rPr>
          <w:b/>
        </w:rPr>
      </w:pPr>
      <w:r>
        <w:t xml:space="preserve">Objednatel:    </w:t>
      </w:r>
      <w:r w:rsidRPr="004264E4">
        <w:rPr>
          <w:b/>
        </w:rPr>
        <w:fldChar w:fldCharType="begin">
          <w:ffData>
            <w:name w:val="firma"/>
            <w:enabled/>
            <w:calcOnExit w:val="0"/>
            <w:textInput/>
          </w:ffData>
        </w:fldChar>
      </w:r>
      <w:bookmarkStart w:id="1" w:name="firma"/>
      <w:r w:rsidRPr="004264E4">
        <w:rPr>
          <w:b/>
        </w:rPr>
        <w:instrText xml:space="preserve"> FORMTEXT </w:instrText>
      </w:r>
      <w:r w:rsidRPr="004264E4">
        <w:rPr>
          <w:b/>
        </w:rPr>
      </w:r>
      <w:r w:rsidRPr="004264E4">
        <w:rPr>
          <w:b/>
        </w:rPr>
        <w:fldChar w:fldCharType="separate"/>
      </w:r>
      <w:r w:rsidR="004509BE" w:rsidRPr="004264E4">
        <w:rPr>
          <w:b/>
        </w:rPr>
        <w:t>Výzkumný ústav lesního hospodářství a myslivosti, v. v. i.</w:t>
      </w:r>
      <w:r w:rsidRPr="004264E4">
        <w:rPr>
          <w:b/>
        </w:rPr>
        <w:fldChar w:fldCharType="end"/>
      </w:r>
      <w:bookmarkEnd w:id="1"/>
    </w:p>
    <w:p w:rsidR="0053498F" w:rsidRPr="0053498F" w:rsidRDefault="00794894">
      <w:pPr>
        <w:tabs>
          <w:tab w:val="left" w:pos="720"/>
          <w:tab w:val="left" w:pos="1440"/>
          <w:tab w:val="left" w:pos="198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spacing w:line="230" w:lineRule="auto"/>
        <w:rPr>
          <w:b/>
        </w:rPr>
      </w:pPr>
      <w:r w:rsidRPr="0053498F">
        <w:rPr>
          <w:b/>
        </w:rPr>
        <w:tab/>
      </w:r>
      <w:r w:rsidRPr="0053498F">
        <w:rPr>
          <w:b/>
        </w:rPr>
        <w:tab/>
      </w:r>
      <w:r w:rsidRPr="0053498F">
        <w:rPr>
          <w:b/>
        </w:rPr>
        <w:tab/>
      </w:r>
      <w:r w:rsidRPr="0053498F">
        <w:rPr>
          <w:b/>
        </w:rPr>
        <w:fldChar w:fldCharType="begin">
          <w:ffData>
            <w:name w:val="firma_ulice"/>
            <w:enabled/>
            <w:calcOnExit w:val="0"/>
            <w:textInput/>
          </w:ffData>
        </w:fldChar>
      </w:r>
      <w:bookmarkStart w:id="2" w:name="firma_ulice"/>
      <w:r w:rsidRPr="0053498F">
        <w:rPr>
          <w:b/>
        </w:rPr>
        <w:instrText xml:space="preserve"> FORMTEXT </w:instrText>
      </w:r>
      <w:r w:rsidRPr="0053498F">
        <w:rPr>
          <w:b/>
        </w:rPr>
      </w:r>
      <w:r w:rsidRPr="0053498F">
        <w:rPr>
          <w:b/>
        </w:rPr>
        <w:fldChar w:fldCharType="separate"/>
      </w:r>
      <w:r w:rsidR="004509BE" w:rsidRPr="0053498F">
        <w:rPr>
          <w:b/>
        </w:rPr>
        <w:t xml:space="preserve">Strnady 136 </w:t>
      </w:r>
      <w:r w:rsidRPr="0053498F">
        <w:rPr>
          <w:b/>
        </w:rPr>
        <w:fldChar w:fldCharType="end"/>
      </w:r>
      <w:bookmarkEnd w:id="2"/>
    </w:p>
    <w:p w:rsidR="00794894" w:rsidRPr="0053498F" w:rsidRDefault="0053498F">
      <w:pPr>
        <w:tabs>
          <w:tab w:val="left" w:pos="720"/>
          <w:tab w:val="left" w:pos="1440"/>
          <w:tab w:val="left" w:pos="198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spacing w:line="230" w:lineRule="auto"/>
        <w:rPr>
          <w:b/>
        </w:rPr>
      </w:pPr>
      <w:r w:rsidRPr="0053498F">
        <w:rPr>
          <w:b/>
        </w:rPr>
        <w:tab/>
      </w:r>
      <w:r w:rsidRPr="0053498F">
        <w:rPr>
          <w:b/>
        </w:rPr>
        <w:tab/>
      </w:r>
      <w:r w:rsidRPr="0053498F">
        <w:rPr>
          <w:b/>
        </w:rPr>
        <w:tab/>
      </w:r>
      <w:r w:rsidR="00794894" w:rsidRPr="0053498F">
        <w:rPr>
          <w:b/>
        </w:rPr>
        <w:fldChar w:fldCharType="begin">
          <w:ffData>
            <w:name w:val="firma_psc"/>
            <w:enabled/>
            <w:calcOnExit w:val="0"/>
            <w:textInput/>
          </w:ffData>
        </w:fldChar>
      </w:r>
      <w:bookmarkStart w:id="3" w:name="firma_psc"/>
      <w:r w:rsidR="00794894" w:rsidRPr="0053498F">
        <w:rPr>
          <w:b/>
        </w:rPr>
        <w:instrText xml:space="preserve"> FORMTEXT </w:instrText>
      </w:r>
      <w:r w:rsidR="00794894" w:rsidRPr="0053498F">
        <w:rPr>
          <w:b/>
        </w:rPr>
      </w:r>
      <w:r w:rsidR="00794894" w:rsidRPr="0053498F">
        <w:rPr>
          <w:b/>
        </w:rPr>
        <w:fldChar w:fldCharType="separate"/>
      </w:r>
      <w:r w:rsidR="004509BE" w:rsidRPr="0053498F">
        <w:rPr>
          <w:b/>
        </w:rPr>
        <w:t>252 02</w:t>
      </w:r>
      <w:r w:rsidR="00794894" w:rsidRPr="0053498F">
        <w:rPr>
          <w:b/>
        </w:rPr>
        <w:fldChar w:fldCharType="end"/>
      </w:r>
      <w:bookmarkEnd w:id="3"/>
      <w:r w:rsidR="00794894" w:rsidRPr="0053498F">
        <w:rPr>
          <w:b/>
        </w:rPr>
        <w:t xml:space="preserve"> </w:t>
      </w:r>
      <w:r w:rsidR="00794894" w:rsidRPr="0053498F">
        <w:rPr>
          <w:b/>
        </w:rPr>
        <w:fldChar w:fldCharType="begin">
          <w:ffData>
            <w:name w:val="firma_mesto"/>
            <w:enabled/>
            <w:calcOnExit w:val="0"/>
            <w:textInput/>
          </w:ffData>
        </w:fldChar>
      </w:r>
      <w:bookmarkStart w:id="4" w:name="firma_mesto"/>
      <w:r w:rsidR="00794894" w:rsidRPr="0053498F">
        <w:rPr>
          <w:b/>
        </w:rPr>
        <w:instrText xml:space="preserve"> FORMTEXT </w:instrText>
      </w:r>
      <w:r w:rsidR="00794894" w:rsidRPr="0053498F">
        <w:rPr>
          <w:b/>
        </w:rPr>
      </w:r>
      <w:r w:rsidR="00794894" w:rsidRPr="0053498F">
        <w:rPr>
          <w:b/>
        </w:rPr>
        <w:fldChar w:fldCharType="separate"/>
      </w:r>
      <w:r w:rsidR="004509BE" w:rsidRPr="0053498F">
        <w:rPr>
          <w:b/>
        </w:rPr>
        <w:t>Jíloviště</w:t>
      </w:r>
      <w:r w:rsidR="00794894" w:rsidRPr="0053498F">
        <w:rPr>
          <w:b/>
        </w:rPr>
        <w:fldChar w:fldCharType="end"/>
      </w:r>
      <w:bookmarkEnd w:id="4"/>
    </w:p>
    <w:p w:rsidR="00794894" w:rsidRDefault="00794894">
      <w:pPr>
        <w:tabs>
          <w:tab w:val="left" w:pos="720"/>
          <w:tab w:val="left" w:pos="1440"/>
          <w:tab w:val="left" w:pos="198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spacing w:line="230" w:lineRule="auto"/>
      </w:pPr>
      <w:r>
        <w:tab/>
      </w:r>
      <w:r>
        <w:tab/>
      </w:r>
      <w:r>
        <w:tab/>
        <w:t xml:space="preserve">IČ: </w:t>
      </w:r>
      <w:r>
        <w:fldChar w:fldCharType="begin">
          <w:ffData>
            <w:name w:val="firma_IC"/>
            <w:enabled/>
            <w:calcOnExit w:val="0"/>
            <w:textInput/>
          </w:ffData>
        </w:fldChar>
      </w:r>
      <w:bookmarkStart w:id="5" w:name="firma_IC"/>
      <w:r>
        <w:instrText xml:space="preserve"> FORMTEXT </w:instrText>
      </w:r>
      <w:r>
        <w:fldChar w:fldCharType="separate"/>
      </w:r>
      <w:r w:rsidR="004509BE">
        <w:t>00020702</w:t>
      </w:r>
      <w:r>
        <w:fldChar w:fldCharType="end"/>
      </w:r>
      <w:bookmarkEnd w:id="5"/>
      <w:r w:rsidR="00B4183E">
        <w:t>,</w:t>
      </w:r>
      <w:r>
        <w:t xml:space="preserve">  DIČ: </w:t>
      </w:r>
      <w:r>
        <w:fldChar w:fldCharType="begin">
          <w:ffData>
            <w:name w:val="firma_DIC"/>
            <w:enabled/>
            <w:calcOnExit w:val="0"/>
            <w:textInput/>
          </w:ffData>
        </w:fldChar>
      </w:r>
      <w:bookmarkStart w:id="6" w:name="firma_DIC"/>
      <w:r>
        <w:instrText xml:space="preserve"> FORMTEXT </w:instrText>
      </w:r>
      <w:r>
        <w:fldChar w:fldCharType="separate"/>
      </w:r>
      <w:r w:rsidR="004509BE">
        <w:t>CZ00020702</w:t>
      </w:r>
      <w:r>
        <w:fldChar w:fldCharType="end"/>
      </w:r>
      <w:bookmarkEnd w:id="6"/>
    </w:p>
    <w:p w:rsidR="00794894" w:rsidRDefault="00794894">
      <w:pPr>
        <w:tabs>
          <w:tab w:val="left" w:pos="720"/>
          <w:tab w:val="left" w:pos="1440"/>
          <w:tab w:val="left" w:pos="198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spacing w:line="230" w:lineRule="auto"/>
      </w:pPr>
      <w:r>
        <w:tab/>
      </w:r>
      <w:r>
        <w:tab/>
      </w:r>
      <w:r>
        <w:tab/>
        <w:t xml:space="preserve">Tel.: </w:t>
      </w:r>
      <w:bookmarkStart w:id="7" w:name="InLink_0"/>
      <w:bookmarkEnd w:id="7"/>
      <w:r w:rsidR="00985565">
        <w:t>xxxxx</w:t>
      </w:r>
    </w:p>
    <w:p w:rsidR="00794894" w:rsidRDefault="00794894" w:rsidP="0053498F">
      <w:pPr>
        <w:tabs>
          <w:tab w:val="left" w:pos="720"/>
          <w:tab w:val="left" w:pos="1440"/>
          <w:tab w:val="left" w:pos="198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</w:pPr>
      <w:r>
        <w:t xml:space="preserve">                          </w:t>
      </w:r>
      <w:r w:rsidR="004264E4">
        <w:t xml:space="preserve">       zastoupený: doc. RNDr. Bohumírem Lomským, CSc. - pověřeným řízením</w:t>
      </w:r>
    </w:p>
    <w:p w:rsidR="00794894" w:rsidRDefault="0079489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spacing w:line="228" w:lineRule="auto"/>
        <w:jc w:val="both"/>
      </w:pPr>
      <w:r>
        <w:tab/>
      </w:r>
      <w:r>
        <w:tab/>
        <w:t xml:space="preserve">    </w:t>
      </w:r>
      <w:r w:rsidR="004264E4">
        <w:t xml:space="preserve">     jednáním pověřen: </w:t>
      </w:r>
      <w:r w:rsidR="000D4BBA">
        <w:t xml:space="preserve">xxx </w:t>
      </w:r>
      <w:r w:rsidR="004264E4">
        <w:t>, vedoucí VS Opočno</w:t>
      </w:r>
    </w:p>
    <w:p w:rsidR="00794894" w:rsidRDefault="0079489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spacing w:line="228" w:lineRule="auto"/>
        <w:jc w:val="both"/>
      </w:pPr>
      <w:r>
        <w:t xml:space="preserve">                                                        </w:t>
      </w:r>
    </w:p>
    <w:p w:rsidR="00794894" w:rsidRDefault="00794894">
      <w:pPr>
        <w:numPr>
          <w:ilvl w:val="1"/>
          <w:numId w:val="11"/>
        </w:numPr>
        <w:tabs>
          <w:tab w:val="clear" w:pos="555"/>
          <w:tab w:val="left" w:pos="720"/>
          <w:tab w:val="left" w:pos="2520"/>
        </w:tabs>
        <w:suppressAutoHyphens/>
        <w:spacing w:line="228" w:lineRule="auto"/>
        <w:ind w:left="0" w:firstLine="0"/>
        <w:jc w:val="both"/>
      </w:pPr>
      <w:r>
        <w:t xml:space="preserve">Zhotovitel:   </w:t>
      </w:r>
      <w:r>
        <w:rPr>
          <w:b/>
          <w:bCs/>
        </w:rPr>
        <w:t>PROPLAST, spol.s r.o.</w:t>
      </w:r>
      <w:r>
        <w:t xml:space="preserve">   </w:t>
      </w:r>
    </w:p>
    <w:p w:rsidR="00794894" w:rsidRDefault="00794894">
      <w:pPr>
        <w:suppressAutoHyphens/>
        <w:spacing w:line="228" w:lineRule="auto"/>
        <w:jc w:val="both"/>
        <w:rPr>
          <w:b/>
        </w:rPr>
      </w:pPr>
      <w:r>
        <w:t xml:space="preserve">                                 </w:t>
      </w:r>
      <w:r>
        <w:rPr>
          <w:b/>
        </w:rPr>
        <w:t xml:space="preserve">Hřbitovní 218 </w:t>
      </w:r>
    </w:p>
    <w:p w:rsidR="00794894" w:rsidRDefault="00794894">
      <w:pPr>
        <w:tabs>
          <w:tab w:val="left" w:pos="1980"/>
        </w:tabs>
        <w:suppressAutoHyphens/>
        <w:spacing w:line="228" w:lineRule="auto"/>
        <w:jc w:val="both"/>
        <w:rPr>
          <w:b/>
        </w:rPr>
      </w:pPr>
      <w:r>
        <w:rPr>
          <w:b/>
        </w:rPr>
        <w:t xml:space="preserve">                   </w:t>
      </w:r>
      <w:r>
        <w:rPr>
          <w:b/>
        </w:rPr>
        <w:tab/>
        <w:t>562 01 Ústí nad Orlicí</w:t>
      </w:r>
    </w:p>
    <w:p w:rsidR="00794894" w:rsidRDefault="00794894">
      <w:pPr>
        <w:pStyle w:val="Zkladntextodsazen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Registrace v OR: Krajský soud v Hradci Králové, oddíl C, vložka 6227</w:t>
      </w:r>
    </w:p>
    <w:p w:rsidR="00794894" w:rsidRDefault="0079489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spacing w:line="228" w:lineRule="auto"/>
        <w:jc w:val="both"/>
      </w:pPr>
      <w:r>
        <w:t xml:space="preserve">                                 Zastoupení: </w:t>
      </w:r>
      <w:r w:rsidR="006522AA">
        <w:t xml:space="preserve">Mgr. </w:t>
      </w:r>
      <w:r>
        <w:t xml:space="preserve">Ing. Milan Bureš, </w:t>
      </w:r>
      <w:r w:rsidR="00EF0E9C">
        <w:t xml:space="preserve">MSc - </w:t>
      </w:r>
      <w:r>
        <w:t xml:space="preserve">jednatel společnosti </w:t>
      </w:r>
    </w:p>
    <w:p w:rsidR="00985565" w:rsidRDefault="0079489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spacing w:line="228" w:lineRule="auto"/>
        <w:jc w:val="both"/>
      </w:pPr>
      <w:r>
        <w:t xml:space="preserve">                                 Bankovní spojení: </w:t>
      </w:r>
      <w:r w:rsidR="00985565">
        <w:t>xxxxx</w:t>
      </w:r>
    </w:p>
    <w:p w:rsidR="00794894" w:rsidRDefault="0079489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spacing w:line="228" w:lineRule="auto"/>
        <w:jc w:val="both"/>
      </w:pPr>
      <w:r>
        <w:t xml:space="preserve">                                 IČ: 60935987, DIČ: CZ60935987 </w:t>
      </w:r>
    </w:p>
    <w:p w:rsidR="00794894" w:rsidRDefault="0079489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spacing w:line="228" w:lineRule="auto"/>
        <w:jc w:val="both"/>
      </w:pPr>
      <w:r>
        <w:t xml:space="preserve">                                 Tel.: </w:t>
      </w:r>
      <w:r w:rsidR="00985565">
        <w:t>xxxxx</w:t>
      </w:r>
      <w:r>
        <w:t xml:space="preserve">, </w:t>
      </w:r>
      <w:r w:rsidR="004F7FC0">
        <w:t xml:space="preserve">fax: </w:t>
      </w:r>
      <w:r w:rsidR="00985565">
        <w:t>xxxxx</w:t>
      </w:r>
    </w:p>
    <w:p w:rsidR="00794894" w:rsidRDefault="0079489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spacing w:line="228" w:lineRule="auto"/>
        <w:jc w:val="both"/>
      </w:pPr>
      <w:r>
        <w:t xml:space="preserve">                                 E-mail:</w:t>
      </w:r>
      <w:r w:rsidR="00985565">
        <w:t xml:space="preserve"> xxxx</w:t>
      </w:r>
      <w:r>
        <w:t xml:space="preserve"> </w:t>
      </w:r>
    </w:p>
    <w:p w:rsidR="00794894" w:rsidRDefault="0079489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spacing w:line="228" w:lineRule="auto"/>
        <w:jc w:val="both"/>
      </w:pPr>
      <w:r>
        <w:t xml:space="preserve">                                  </w:t>
      </w:r>
    </w:p>
    <w:p w:rsidR="00794894" w:rsidRDefault="0079489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spacing w:line="228" w:lineRule="auto"/>
        <w:jc w:val="both"/>
        <w:rPr>
          <w:b/>
        </w:rPr>
      </w:pPr>
    </w:p>
    <w:p w:rsidR="00794894" w:rsidRDefault="0079489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jc w:val="center"/>
        <w:rPr>
          <w:b/>
          <w:bCs/>
        </w:rPr>
      </w:pPr>
      <w:r>
        <w:rPr>
          <w:b/>
          <w:bCs/>
        </w:rPr>
        <w:t>Článek II.</w:t>
      </w:r>
    </w:p>
    <w:p w:rsidR="00794894" w:rsidRDefault="00794894">
      <w:pPr>
        <w:pStyle w:val="Nadpis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Předmět plnění</w:t>
      </w:r>
    </w:p>
    <w:p w:rsidR="00794894" w:rsidRDefault="0079489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spacing w:line="228" w:lineRule="auto"/>
        <w:jc w:val="both"/>
      </w:pPr>
    </w:p>
    <w:p w:rsidR="00794894" w:rsidRDefault="00794894">
      <w:pPr>
        <w:numPr>
          <w:ilvl w:val="0"/>
          <w:numId w:val="1"/>
        </w:numPr>
        <w:tabs>
          <w:tab w:val="clear" w:pos="454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spacing w:line="228" w:lineRule="auto"/>
        <w:ind w:left="720" w:hanging="720"/>
        <w:jc w:val="both"/>
      </w:pPr>
      <w:r>
        <w:t>Smluvní strany uzavírají tuto smlouvu o dílo (dále jen Smlouva), kterou se zhotovitel zavazuje provést pro objednatele dodávku a montáž výrobků dle dále uvedené specifikace, a to řádně, včas a v dohodnuté kvalitě. Objednatel se zavazuje takto provedené dílo převzít a zaplatit za jeho provedení sjednanou cenu podle čl. IV této Smlouvy.</w:t>
      </w:r>
    </w:p>
    <w:p w:rsidR="00794894" w:rsidRDefault="0079489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spacing w:line="228" w:lineRule="auto"/>
        <w:jc w:val="both"/>
      </w:pPr>
    </w:p>
    <w:p w:rsidR="00794894" w:rsidRDefault="0079489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spacing w:line="228" w:lineRule="auto"/>
        <w:jc w:val="both"/>
      </w:pPr>
    </w:p>
    <w:p w:rsidR="00794894" w:rsidRDefault="0079489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spacing w:line="228" w:lineRule="auto"/>
        <w:jc w:val="center"/>
      </w:pPr>
      <w:r>
        <w:rPr>
          <w:b/>
          <w:bCs/>
        </w:rPr>
        <w:t>Článek III.</w:t>
      </w:r>
    </w:p>
    <w:p w:rsidR="00794894" w:rsidRDefault="00794894">
      <w:pPr>
        <w:pStyle w:val="Nadpis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Specifikace výrobků</w:t>
      </w:r>
    </w:p>
    <w:p w:rsidR="00794894" w:rsidRDefault="0079489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spacing w:line="228" w:lineRule="auto"/>
        <w:ind w:left="360"/>
        <w:jc w:val="both"/>
      </w:pPr>
    </w:p>
    <w:p w:rsidR="00794894" w:rsidRDefault="00794894">
      <w:pPr>
        <w:pStyle w:val="Zkladntextodsazen3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Výrobky dle zaměření - viz cenová nabídka č. </w:t>
      </w:r>
      <w:r w:rsidR="00EF0E9C">
        <w:rPr>
          <w:rFonts w:ascii="Times New Roman" w:hAnsi="Times New Roman"/>
          <w:sz w:val="24"/>
          <w:szCs w:val="24"/>
        </w:rPr>
        <w:t>A1</w:t>
      </w:r>
      <w:r w:rsidR="0053498F">
        <w:rPr>
          <w:rFonts w:ascii="Times New Roman" w:hAnsi="Times New Roman"/>
          <w:sz w:val="24"/>
          <w:szCs w:val="24"/>
        </w:rPr>
        <w:t>53731</w:t>
      </w:r>
      <w:r>
        <w:rPr>
          <w:rFonts w:ascii="Times New Roman" w:hAnsi="Times New Roman"/>
          <w:sz w:val="24"/>
          <w:szCs w:val="24"/>
        </w:rPr>
        <w:t>, která je nedílnou součástí této Smlouvy.</w:t>
      </w:r>
    </w:p>
    <w:p w:rsidR="00794894" w:rsidRDefault="00794894">
      <w:pPr>
        <w:pStyle w:val="Zkladntext"/>
        <w:jc w:val="both"/>
        <w:rPr>
          <w:szCs w:val="24"/>
        </w:rPr>
      </w:pPr>
    </w:p>
    <w:p w:rsidR="00794894" w:rsidRDefault="00794894" w:rsidP="00CF3DB6">
      <w:pPr>
        <w:pStyle w:val="Zkladntext"/>
        <w:numPr>
          <w:ilvl w:val="0"/>
          <w:numId w:val="9"/>
        </w:numPr>
        <w:jc w:val="both"/>
        <w:rPr>
          <w:szCs w:val="24"/>
        </w:rPr>
      </w:pPr>
      <w:r>
        <w:rPr>
          <w:szCs w:val="24"/>
        </w:rPr>
        <w:t xml:space="preserve">Plastové výrobky: </w:t>
      </w:r>
      <w:r>
        <w:rPr>
          <w:b w:val="0"/>
          <w:bCs w:val="0"/>
          <w:szCs w:val="24"/>
        </w:rPr>
        <w:t>v barvě bílé</w:t>
      </w:r>
      <w:r w:rsidR="0053498F">
        <w:rPr>
          <w:b w:val="0"/>
          <w:bCs w:val="0"/>
          <w:szCs w:val="24"/>
        </w:rPr>
        <w:t>/zlatý dub</w:t>
      </w:r>
      <w:r>
        <w:rPr>
          <w:b w:val="0"/>
          <w:bCs w:val="0"/>
          <w:szCs w:val="24"/>
        </w:rPr>
        <w:t>, zasklené tepelně izolačním dvojsklem 4/16/4, součinitel prostupu tepla U = 1,1 W/m</w:t>
      </w:r>
      <w:r>
        <w:rPr>
          <w:b w:val="0"/>
          <w:bCs w:val="0"/>
          <w:szCs w:val="24"/>
          <w:vertAlign w:val="superscript"/>
        </w:rPr>
        <w:t>2</w:t>
      </w:r>
      <w:r>
        <w:rPr>
          <w:b w:val="0"/>
          <w:bCs w:val="0"/>
          <w:szCs w:val="24"/>
        </w:rPr>
        <w:t xml:space="preserve">K, pětikomorový profil </w:t>
      </w:r>
      <w:r w:rsidR="00512401">
        <w:rPr>
          <w:b w:val="0"/>
          <w:bCs w:val="0"/>
          <w:szCs w:val="24"/>
        </w:rPr>
        <w:t>E</w:t>
      </w:r>
      <w:r w:rsidR="0053498F">
        <w:rPr>
          <w:b w:val="0"/>
          <w:bCs w:val="0"/>
          <w:szCs w:val="24"/>
        </w:rPr>
        <w:t>CONOMY</w:t>
      </w:r>
      <w:r>
        <w:rPr>
          <w:b w:val="0"/>
          <w:bCs w:val="0"/>
          <w:szCs w:val="24"/>
        </w:rPr>
        <w:t xml:space="preserve"> vč. mikroventilace</w:t>
      </w:r>
    </w:p>
    <w:p w:rsidR="00794894" w:rsidRDefault="00794894">
      <w:pPr>
        <w:pStyle w:val="Zkladntext"/>
        <w:jc w:val="both"/>
        <w:rPr>
          <w:szCs w:val="24"/>
        </w:rPr>
      </w:pPr>
      <w:r>
        <w:rPr>
          <w:szCs w:val="24"/>
        </w:rPr>
        <w:t xml:space="preserve"> </w:t>
      </w:r>
    </w:p>
    <w:p w:rsidR="00794894" w:rsidRDefault="00794894">
      <w:pPr>
        <w:numPr>
          <w:ilvl w:val="0"/>
          <w:numId w:val="5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spacing w:line="228" w:lineRule="auto"/>
        <w:jc w:val="both"/>
      </w:pPr>
      <w:r>
        <w:rPr>
          <w:b/>
        </w:rPr>
        <w:t>Parapetní desky vnitřní</w:t>
      </w:r>
      <w:r>
        <w:t xml:space="preserve">: </w:t>
      </w:r>
      <w:r w:rsidR="0053498F">
        <w:t xml:space="preserve">plastové, </w:t>
      </w:r>
      <w:r>
        <w:t xml:space="preserve">barva </w:t>
      </w:r>
      <w:r w:rsidR="0053498F">
        <w:t>bílá</w:t>
      </w:r>
    </w:p>
    <w:p w:rsidR="00FE6C1C" w:rsidRDefault="00BC0E72" w:rsidP="00BC0E72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spacing w:line="228" w:lineRule="auto"/>
        <w:ind w:left="720"/>
        <w:jc w:val="both"/>
      </w:pPr>
      <w:r>
        <w:t xml:space="preserve">Pozice </w:t>
      </w:r>
      <w:r w:rsidR="00794894">
        <w:t>1: vyložení</w:t>
      </w:r>
      <w:r w:rsidR="0053498F">
        <w:t xml:space="preserve"> 350</w:t>
      </w:r>
      <w:r w:rsidR="00794894">
        <w:t xml:space="preserve"> mm, délka </w:t>
      </w:r>
      <w:r w:rsidR="0053498F">
        <w:t xml:space="preserve">900 </w:t>
      </w:r>
      <w:r w:rsidR="00794894">
        <w:t xml:space="preserve">mm, </w:t>
      </w:r>
      <w:r w:rsidR="0053498F">
        <w:t>1</w:t>
      </w:r>
      <w:r>
        <w:t xml:space="preserve"> ks</w:t>
      </w:r>
      <w:r w:rsidR="00794894">
        <w:t xml:space="preserve"> </w:t>
      </w:r>
    </w:p>
    <w:p w:rsidR="00BC0E72" w:rsidRDefault="00BC0E72" w:rsidP="00BC0E72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spacing w:line="228" w:lineRule="auto"/>
        <w:ind w:left="720"/>
        <w:jc w:val="both"/>
      </w:pPr>
      <w:r>
        <w:t xml:space="preserve">Pozice 2: vyložení </w:t>
      </w:r>
      <w:r w:rsidR="0053498F">
        <w:t xml:space="preserve">350 </w:t>
      </w:r>
      <w:r>
        <w:t xml:space="preserve">mm, délka </w:t>
      </w:r>
      <w:r w:rsidR="0053498F">
        <w:t xml:space="preserve">900 </w:t>
      </w:r>
      <w:r>
        <w:t xml:space="preserve">mm, </w:t>
      </w:r>
      <w:r w:rsidR="0053498F">
        <w:t>1</w:t>
      </w:r>
      <w:r>
        <w:t xml:space="preserve"> ks </w:t>
      </w:r>
    </w:p>
    <w:p w:rsidR="00BC0E72" w:rsidRDefault="00BC0E72" w:rsidP="00BC0E72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spacing w:line="228" w:lineRule="auto"/>
        <w:ind w:left="720"/>
        <w:jc w:val="both"/>
      </w:pPr>
      <w:r>
        <w:t xml:space="preserve">Pozice 3: vyložení </w:t>
      </w:r>
      <w:r w:rsidR="0053498F">
        <w:t xml:space="preserve">350 </w:t>
      </w:r>
      <w:r>
        <w:t xml:space="preserve">mm, délka </w:t>
      </w:r>
      <w:r w:rsidR="0053498F">
        <w:t xml:space="preserve">2150 </w:t>
      </w:r>
      <w:r>
        <w:t xml:space="preserve">mm, </w:t>
      </w:r>
      <w:r w:rsidR="0053498F">
        <w:t>5</w:t>
      </w:r>
      <w:r>
        <w:t xml:space="preserve"> ks </w:t>
      </w:r>
    </w:p>
    <w:p w:rsidR="00BC0E72" w:rsidRDefault="00BC0E72" w:rsidP="00BC0E72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spacing w:line="228" w:lineRule="auto"/>
        <w:ind w:left="720"/>
        <w:jc w:val="both"/>
      </w:pPr>
      <w:r>
        <w:t xml:space="preserve">Pozice 4: vyložení </w:t>
      </w:r>
      <w:r w:rsidR="0053498F">
        <w:t xml:space="preserve">350 </w:t>
      </w:r>
      <w:r>
        <w:t xml:space="preserve">mm, délka </w:t>
      </w:r>
      <w:r w:rsidR="0053498F">
        <w:t xml:space="preserve">1230 </w:t>
      </w:r>
      <w:r>
        <w:t xml:space="preserve">mm, </w:t>
      </w:r>
      <w:r w:rsidR="0053498F">
        <w:t>1</w:t>
      </w:r>
      <w:r>
        <w:t xml:space="preserve"> ks </w:t>
      </w:r>
    </w:p>
    <w:p w:rsidR="00BC0E72" w:rsidRDefault="00BC0E72" w:rsidP="00BC0E72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spacing w:line="228" w:lineRule="auto"/>
        <w:ind w:left="720"/>
        <w:jc w:val="both"/>
      </w:pPr>
      <w:r>
        <w:t xml:space="preserve">Pozice 5: vyložení </w:t>
      </w:r>
      <w:r w:rsidR="0053498F">
        <w:t xml:space="preserve">350 </w:t>
      </w:r>
      <w:r>
        <w:t xml:space="preserve">mm, délka </w:t>
      </w:r>
      <w:r w:rsidR="0053498F">
        <w:t xml:space="preserve">1230 </w:t>
      </w:r>
      <w:r>
        <w:t xml:space="preserve">mm, </w:t>
      </w:r>
      <w:r w:rsidR="0053498F">
        <w:t>1</w:t>
      </w:r>
      <w:r>
        <w:t xml:space="preserve"> ks </w:t>
      </w:r>
    </w:p>
    <w:p w:rsidR="00BC0E72" w:rsidRDefault="00BC0E72" w:rsidP="00BC0E72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spacing w:line="228" w:lineRule="auto"/>
        <w:ind w:left="720"/>
        <w:jc w:val="both"/>
      </w:pPr>
      <w:r>
        <w:lastRenderedPageBreak/>
        <w:t xml:space="preserve">Pozice 6: vyložení </w:t>
      </w:r>
      <w:r w:rsidR="0053498F">
        <w:t xml:space="preserve">350 </w:t>
      </w:r>
      <w:r>
        <w:t xml:space="preserve">mm, délka </w:t>
      </w:r>
      <w:r w:rsidR="0053498F">
        <w:t xml:space="preserve">1550 </w:t>
      </w:r>
      <w:r>
        <w:t xml:space="preserve">mm, </w:t>
      </w:r>
      <w:r w:rsidR="0053498F">
        <w:t>1</w:t>
      </w:r>
      <w:r>
        <w:t xml:space="preserve"> ks </w:t>
      </w:r>
    </w:p>
    <w:p w:rsidR="00CF3DB6" w:rsidRDefault="00CF3DB6" w:rsidP="00CF3DB6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spacing w:line="228" w:lineRule="auto"/>
        <w:ind w:left="720"/>
        <w:jc w:val="both"/>
      </w:pPr>
      <w:r>
        <w:t xml:space="preserve">Pozice 9: vyložení </w:t>
      </w:r>
      <w:r w:rsidR="0059735E">
        <w:t xml:space="preserve">350 </w:t>
      </w:r>
      <w:r>
        <w:t xml:space="preserve">mm, délka </w:t>
      </w:r>
      <w:r w:rsidR="0059735E">
        <w:t xml:space="preserve">620 </w:t>
      </w:r>
      <w:r>
        <w:t xml:space="preserve">mm, </w:t>
      </w:r>
      <w:r w:rsidR="0059735E">
        <w:t>1</w:t>
      </w:r>
      <w:r>
        <w:t xml:space="preserve"> ks </w:t>
      </w:r>
    </w:p>
    <w:p w:rsidR="0059735E" w:rsidRDefault="0059735E" w:rsidP="00CF3DB6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spacing w:line="228" w:lineRule="auto"/>
        <w:ind w:left="720"/>
        <w:jc w:val="both"/>
      </w:pPr>
      <w:r>
        <w:t>Pozice 15: vyložení 350 mm, délka 950 mm, 1 ks</w:t>
      </w:r>
    </w:p>
    <w:p w:rsidR="00CF3DB6" w:rsidRDefault="00CF3DB6" w:rsidP="00BC0E72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spacing w:line="228" w:lineRule="auto"/>
        <w:ind w:left="720"/>
        <w:jc w:val="both"/>
      </w:pPr>
    </w:p>
    <w:p w:rsidR="00794894" w:rsidRDefault="00794894" w:rsidP="00FE6C1C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spacing w:line="228" w:lineRule="auto"/>
        <w:ind w:left="360"/>
        <w:jc w:val="both"/>
      </w:pPr>
    </w:p>
    <w:p w:rsidR="00794894" w:rsidRDefault="00794894">
      <w:pPr>
        <w:numPr>
          <w:ilvl w:val="0"/>
          <w:numId w:val="5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spacing w:line="228" w:lineRule="auto"/>
        <w:jc w:val="both"/>
      </w:pPr>
      <w:r>
        <w:rPr>
          <w:b/>
        </w:rPr>
        <w:t>Parapetní desky vnější</w:t>
      </w:r>
      <w:r>
        <w:t xml:space="preserve">: </w:t>
      </w:r>
      <w:r w:rsidR="002F4CAB">
        <w:t>taže</w:t>
      </w:r>
      <w:r w:rsidR="00FE6C1C">
        <w:t>ný h</w:t>
      </w:r>
      <w:r>
        <w:t xml:space="preserve">liník, zakončené boční plastovou krytkou, barva </w:t>
      </w:r>
      <w:r w:rsidR="002F4CAB">
        <w:t>stříbrná</w:t>
      </w:r>
    </w:p>
    <w:p w:rsidR="00BC0E72" w:rsidRDefault="00BC0E72" w:rsidP="00BC0E72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spacing w:line="228" w:lineRule="auto"/>
        <w:ind w:left="720"/>
        <w:jc w:val="both"/>
      </w:pPr>
      <w:r>
        <w:t xml:space="preserve">Pozice 1: vyložení </w:t>
      </w:r>
      <w:r w:rsidR="002F4CAB">
        <w:t xml:space="preserve">225 </w:t>
      </w:r>
      <w:r>
        <w:t xml:space="preserve">mm, délka </w:t>
      </w:r>
      <w:r w:rsidR="002F4CAB">
        <w:t xml:space="preserve">950 </w:t>
      </w:r>
      <w:r>
        <w:t xml:space="preserve">mm, </w:t>
      </w:r>
      <w:r w:rsidR="002F4CAB">
        <w:t>1</w:t>
      </w:r>
      <w:r>
        <w:t xml:space="preserve"> ks </w:t>
      </w:r>
    </w:p>
    <w:p w:rsidR="00BC0E72" w:rsidRDefault="00BC0E72" w:rsidP="00BC0E72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spacing w:line="228" w:lineRule="auto"/>
        <w:ind w:left="720"/>
        <w:jc w:val="both"/>
      </w:pPr>
      <w:r>
        <w:t xml:space="preserve">Pozice 2: vyložení </w:t>
      </w:r>
      <w:r w:rsidR="002F4CAB">
        <w:t xml:space="preserve">225 </w:t>
      </w:r>
      <w:r>
        <w:t xml:space="preserve">mm, délka </w:t>
      </w:r>
      <w:r w:rsidR="002F4CAB">
        <w:t xml:space="preserve">950 </w:t>
      </w:r>
      <w:r>
        <w:t xml:space="preserve">mm, </w:t>
      </w:r>
      <w:r w:rsidR="002F4CAB">
        <w:t>1</w:t>
      </w:r>
      <w:r>
        <w:t xml:space="preserve"> ks </w:t>
      </w:r>
    </w:p>
    <w:p w:rsidR="00BC0E72" w:rsidRDefault="00BC0E72" w:rsidP="00BC0E72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spacing w:line="228" w:lineRule="auto"/>
        <w:ind w:left="720"/>
        <w:jc w:val="both"/>
      </w:pPr>
      <w:r>
        <w:t xml:space="preserve">Pozice 3: vyložení </w:t>
      </w:r>
      <w:r w:rsidR="002F4CAB">
        <w:t xml:space="preserve">225 </w:t>
      </w:r>
      <w:r>
        <w:t>mm, délka</w:t>
      </w:r>
      <w:r w:rsidR="002F4CAB">
        <w:t xml:space="preserve"> 2150</w:t>
      </w:r>
      <w:r>
        <w:t xml:space="preserve"> mm, </w:t>
      </w:r>
      <w:r w:rsidR="002F4CAB">
        <w:t>5</w:t>
      </w:r>
      <w:r>
        <w:t xml:space="preserve"> ks </w:t>
      </w:r>
    </w:p>
    <w:p w:rsidR="00BC0E72" w:rsidRDefault="00BC0E72" w:rsidP="00BC0E72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spacing w:line="228" w:lineRule="auto"/>
        <w:ind w:left="720"/>
        <w:jc w:val="both"/>
      </w:pPr>
      <w:r>
        <w:t xml:space="preserve">Pozice 4: vyložení </w:t>
      </w:r>
      <w:r w:rsidR="002F4CAB">
        <w:t xml:space="preserve">225 </w:t>
      </w:r>
      <w:r>
        <w:t>mm, délka</w:t>
      </w:r>
      <w:r w:rsidR="002F4CAB">
        <w:t xml:space="preserve"> 1250</w:t>
      </w:r>
      <w:r>
        <w:t xml:space="preserve"> mm, </w:t>
      </w:r>
      <w:r w:rsidR="002F4CAB">
        <w:t>1</w:t>
      </w:r>
      <w:r>
        <w:t xml:space="preserve"> ks </w:t>
      </w:r>
    </w:p>
    <w:p w:rsidR="00BC0E72" w:rsidRDefault="00BC0E72" w:rsidP="00BC0E72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spacing w:line="228" w:lineRule="auto"/>
        <w:ind w:left="720"/>
        <w:jc w:val="both"/>
      </w:pPr>
      <w:r>
        <w:t xml:space="preserve">Pozice 5: vyložení </w:t>
      </w:r>
      <w:r w:rsidR="002F4CAB">
        <w:t xml:space="preserve">225 </w:t>
      </w:r>
      <w:r>
        <w:t xml:space="preserve">mm, délka </w:t>
      </w:r>
      <w:r w:rsidR="002F4CAB">
        <w:t xml:space="preserve">1250 </w:t>
      </w:r>
      <w:r>
        <w:t xml:space="preserve">mm, </w:t>
      </w:r>
      <w:r w:rsidR="002F4CAB">
        <w:t>1</w:t>
      </w:r>
      <w:r>
        <w:t xml:space="preserve"> ks </w:t>
      </w:r>
    </w:p>
    <w:p w:rsidR="00BC0E72" w:rsidRDefault="00BC0E72" w:rsidP="00BC0E72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spacing w:line="228" w:lineRule="auto"/>
        <w:ind w:left="720"/>
        <w:jc w:val="both"/>
      </w:pPr>
      <w:r>
        <w:t xml:space="preserve">Pozice 6: vyložení </w:t>
      </w:r>
      <w:r w:rsidR="002F4CAB">
        <w:t xml:space="preserve">240 </w:t>
      </w:r>
      <w:r>
        <w:t xml:space="preserve">mm, délka </w:t>
      </w:r>
      <w:r w:rsidR="002F4CAB">
        <w:t xml:space="preserve">1550 </w:t>
      </w:r>
      <w:r>
        <w:t xml:space="preserve">mm, </w:t>
      </w:r>
      <w:r w:rsidR="002F4CAB">
        <w:t>1</w:t>
      </w:r>
      <w:r>
        <w:t xml:space="preserve"> ks </w:t>
      </w:r>
    </w:p>
    <w:p w:rsidR="00CF3DB6" w:rsidRDefault="00CF3DB6" w:rsidP="00CF3DB6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spacing w:line="228" w:lineRule="auto"/>
        <w:ind w:left="720"/>
        <w:jc w:val="both"/>
      </w:pPr>
      <w:r>
        <w:t xml:space="preserve">Pozice 9: vyložení </w:t>
      </w:r>
      <w:r w:rsidR="002F4CAB">
        <w:t xml:space="preserve">240 </w:t>
      </w:r>
      <w:r>
        <w:t xml:space="preserve">mm, délka </w:t>
      </w:r>
      <w:r w:rsidR="002F4CAB">
        <w:t xml:space="preserve">650 </w:t>
      </w:r>
      <w:r>
        <w:t xml:space="preserve">mm, </w:t>
      </w:r>
      <w:r w:rsidR="002F4CAB">
        <w:t>1</w:t>
      </w:r>
      <w:r>
        <w:t xml:space="preserve"> ks </w:t>
      </w:r>
    </w:p>
    <w:p w:rsidR="00CF3DB6" w:rsidRDefault="00CF3DB6" w:rsidP="00CF3DB6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spacing w:line="228" w:lineRule="auto"/>
        <w:ind w:left="720"/>
        <w:jc w:val="both"/>
      </w:pPr>
      <w:r>
        <w:t>Pozice 1</w:t>
      </w:r>
      <w:r w:rsidR="002F4CAB">
        <w:t>3</w:t>
      </w:r>
      <w:r>
        <w:t xml:space="preserve">: vyložení </w:t>
      </w:r>
      <w:r w:rsidR="002F4CAB">
        <w:t xml:space="preserve">240 </w:t>
      </w:r>
      <w:r>
        <w:t xml:space="preserve">mm, délka </w:t>
      </w:r>
      <w:r w:rsidR="002F4CAB">
        <w:t>1550 m</w:t>
      </w:r>
      <w:r>
        <w:t xml:space="preserve">m, </w:t>
      </w:r>
      <w:r w:rsidR="002F4CAB">
        <w:t>3</w:t>
      </w:r>
      <w:r>
        <w:t xml:space="preserve"> ks </w:t>
      </w:r>
    </w:p>
    <w:p w:rsidR="00CF3DB6" w:rsidRDefault="002F4CAB" w:rsidP="00CF3DB6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spacing w:line="228" w:lineRule="auto"/>
        <w:ind w:left="720"/>
        <w:jc w:val="both"/>
      </w:pPr>
      <w:r>
        <w:t>Pozice 13</w:t>
      </w:r>
      <w:r w:rsidR="00CF3DB6">
        <w:t xml:space="preserve">: vyložení </w:t>
      </w:r>
      <w:r>
        <w:t xml:space="preserve">240 </w:t>
      </w:r>
      <w:r w:rsidR="00CF3DB6">
        <w:t xml:space="preserve">mm, délka </w:t>
      </w:r>
      <w:r>
        <w:t xml:space="preserve">1550 </w:t>
      </w:r>
      <w:r w:rsidR="00CF3DB6">
        <w:t xml:space="preserve">mm, </w:t>
      </w:r>
      <w:r>
        <w:t>1</w:t>
      </w:r>
      <w:r w:rsidR="00CF3DB6">
        <w:t xml:space="preserve"> ks </w:t>
      </w:r>
    </w:p>
    <w:p w:rsidR="00CF3DB6" w:rsidRDefault="00CF3DB6" w:rsidP="00BC0E72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spacing w:line="228" w:lineRule="auto"/>
        <w:ind w:left="720"/>
        <w:jc w:val="both"/>
      </w:pPr>
    </w:p>
    <w:p w:rsidR="00794894" w:rsidRDefault="0079489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spacing w:line="228" w:lineRule="auto"/>
        <w:jc w:val="both"/>
        <w:rPr>
          <w:color w:val="000000"/>
        </w:rPr>
      </w:pPr>
    </w:p>
    <w:p w:rsidR="00794894" w:rsidRDefault="0079489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80"/>
          <w:tab w:val="left" w:pos="10080"/>
        </w:tabs>
        <w:suppressAutoHyphens/>
        <w:spacing w:line="228" w:lineRule="auto"/>
        <w:ind w:right="4163"/>
        <w:jc w:val="both"/>
        <w:rPr>
          <w:bCs/>
          <w:iCs/>
          <w:sz w:val="2"/>
          <w:szCs w:val="2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threeDEngrave" w:sz="6" w:space="0" w:color="auto"/>
          <w:right w:val="threeDEngrave" w:sz="6" w:space="0" w:color="auto"/>
        </w:tblBorders>
        <w:tblLook w:val="01E0" w:firstRow="1" w:lastRow="1" w:firstColumn="1" w:lastColumn="1" w:noHBand="0" w:noVBand="0"/>
      </w:tblPr>
      <w:tblGrid>
        <w:gridCol w:w="4903"/>
        <w:gridCol w:w="99"/>
        <w:gridCol w:w="1941"/>
      </w:tblGrid>
      <w:tr w:rsidR="00BC0E72">
        <w:trPr>
          <w:trHeight w:val="567"/>
          <w:jc w:val="center"/>
        </w:trPr>
        <w:tc>
          <w:tcPr>
            <w:tcW w:w="694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0E72" w:rsidRPr="00BC0E72" w:rsidRDefault="00BC0E72" w:rsidP="00EF29A8">
            <w:pPr>
              <w:pStyle w:val="Nadpis1"/>
              <w:jc w:val="center"/>
              <w:rPr>
                <w:caps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  <w:r>
              <w:rPr>
                <w:caps w:val="0"/>
                <w:sz w:val="24"/>
                <w:szCs w:val="24"/>
              </w:rPr>
              <w:t xml:space="preserve">ísto stavby: </w:t>
            </w:r>
            <w:r w:rsidR="00EF29A8" w:rsidRPr="00EF29A8">
              <w:rPr>
                <w:b/>
                <w:caps w:val="0"/>
                <w:sz w:val="24"/>
                <w:szCs w:val="24"/>
              </w:rPr>
              <w:t>Výzkumn</w:t>
            </w:r>
            <w:r w:rsidR="00EF29A8">
              <w:rPr>
                <w:b/>
                <w:caps w:val="0"/>
                <w:sz w:val="24"/>
                <w:szCs w:val="24"/>
              </w:rPr>
              <w:t>á stanice</w:t>
            </w:r>
            <w:r w:rsidR="00EF29A8">
              <w:rPr>
                <w:caps w:val="0"/>
                <w:sz w:val="24"/>
                <w:szCs w:val="24"/>
              </w:rPr>
              <w:t xml:space="preserve"> </w:t>
            </w:r>
            <w:r w:rsidR="002F4CAB">
              <w:rPr>
                <w:b/>
                <w:caps w:val="0"/>
                <w:sz w:val="24"/>
                <w:szCs w:val="24"/>
              </w:rPr>
              <w:t>Opočno</w:t>
            </w:r>
          </w:p>
        </w:tc>
      </w:tr>
      <w:tr w:rsidR="00794894">
        <w:trPr>
          <w:trHeight w:val="567"/>
          <w:jc w:val="center"/>
        </w:trPr>
        <w:tc>
          <w:tcPr>
            <w:tcW w:w="694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6D07" w:rsidRPr="00AE6D07" w:rsidRDefault="00794894">
            <w:pPr>
              <w:pStyle w:val="Nadpis1"/>
              <w:jc w:val="center"/>
              <w:rPr>
                <w:b/>
                <w:sz w:val="24"/>
                <w:szCs w:val="24"/>
              </w:rPr>
            </w:pPr>
            <w:r w:rsidRPr="00AE6D07">
              <w:rPr>
                <w:b/>
                <w:sz w:val="24"/>
                <w:szCs w:val="24"/>
              </w:rPr>
              <w:t>s</w:t>
            </w:r>
            <w:r w:rsidR="00AE6D07" w:rsidRPr="00AE6D07">
              <w:rPr>
                <w:b/>
                <w:sz w:val="24"/>
                <w:szCs w:val="24"/>
              </w:rPr>
              <w:t xml:space="preserve"> </w:t>
            </w:r>
            <w:r w:rsidRPr="00AE6D07">
              <w:rPr>
                <w:b/>
                <w:sz w:val="24"/>
                <w:szCs w:val="24"/>
              </w:rPr>
              <w:t>h</w:t>
            </w:r>
            <w:r w:rsidR="00AE6D07" w:rsidRPr="00AE6D07">
              <w:rPr>
                <w:b/>
                <w:sz w:val="24"/>
                <w:szCs w:val="24"/>
              </w:rPr>
              <w:t xml:space="preserve"> </w:t>
            </w:r>
            <w:r w:rsidRPr="00AE6D07">
              <w:rPr>
                <w:b/>
                <w:sz w:val="24"/>
                <w:szCs w:val="24"/>
              </w:rPr>
              <w:t>r</w:t>
            </w:r>
            <w:r w:rsidR="00AE6D07" w:rsidRPr="00AE6D07">
              <w:rPr>
                <w:b/>
                <w:sz w:val="24"/>
                <w:szCs w:val="24"/>
              </w:rPr>
              <w:t xml:space="preserve"> </w:t>
            </w:r>
            <w:r w:rsidRPr="00AE6D07">
              <w:rPr>
                <w:b/>
                <w:sz w:val="24"/>
                <w:szCs w:val="24"/>
              </w:rPr>
              <w:t>n</w:t>
            </w:r>
            <w:r w:rsidR="00AE6D07" w:rsidRPr="00AE6D07">
              <w:rPr>
                <w:b/>
                <w:sz w:val="24"/>
                <w:szCs w:val="24"/>
              </w:rPr>
              <w:t xml:space="preserve"> </w:t>
            </w:r>
            <w:r w:rsidRPr="00AE6D07">
              <w:rPr>
                <w:b/>
                <w:sz w:val="24"/>
                <w:szCs w:val="24"/>
              </w:rPr>
              <w:t>u</w:t>
            </w:r>
            <w:r w:rsidR="00AE6D07" w:rsidRPr="00AE6D07">
              <w:rPr>
                <w:b/>
                <w:sz w:val="24"/>
                <w:szCs w:val="24"/>
              </w:rPr>
              <w:t xml:space="preserve"> </w:t>
            </w:r>
            <w:r w:rsidRPr="00AE6D07">
              <w:rPr>
                <w:b/>
                <w:sz w:val="24"/>
                <w:szCs w:val="24"/>
              </w:rPr>
              <w:t>t</w:t>
            </w:r>
            <w:r w:rsidR="00AE6D07" w:rsidRPr="00AE6D07">
              <w:rPr>
                <w:b/>
                <w:sz w:val="24"/>
                <w:szCs w:val="24"/>
              </w:rPr>
              <w:t xml:space="preserve"> </w:t>
            </w:r>
            <w:r w:rsidRPr="00AE6D07">
              <w:rPr>
                <w:b/>
                <w:sz w:val="24"/>
                <w:szCs w:val="24"/>
              </w:rPr>
              <w:t>í</w:t>
            </w:r>
            <w:r w:rsidR="00AE6D07" w:rsidRPr="00AE6D07">
              <w:rPr>
                <w:b/>
                <w:sz w:val="24"/>
                <w:szCs w:val="24"/>
              </w:rPr>
              <w:t xml:space="preserve">  </w:t>
            </w:r>
            <w:r w:rsidRPr="00AE6D07">
              <w:rPr>
                <w:b/>
                <w:sz w:val="24"/>
                <w:szCs w:val="24"/>
              </w:rPr>
              <w:t xml:space="preserve"> </w:t>
            </w:r>
          </w:p>
          <w:p w:rsidR="00794894" w:rsidRPr="00AE6D07" w:rsidRDefault="00794894">
            <w:pPr>
              <w:pStyle w:val="Nadpis1"/>
              <w:jc w:val="center"/>
              <w:rPr>
                <w:sz w:val="20"/>
                <w:szCs w:val="20"/>
                <w:u w:val="single"/>
              </w:rPr>
            </w:pPr>
            <w:r w:rsidRPr="00AE6D07">
              <w:rPr>
                <w:sz w:val="20"/>
                <w:szCs w:val="20"/>
              </w:rPr>
              <w:t>d</w:t>
            </w:r>
            <w:r w:rsidR="00AE6D07" w:rsidRPr="00AE6D07">
              <w:rPr>
                <w:sz w:val="20"/>
                <w:szCs w:val="20"/>
              </w:rPr>
              <w:t xml:space="preserve"> </w:t>
            </w:r>
            <w:r w:rsidRPr="00AE6D07">
              <w:rPr>
                <w:sz w:val="20"/>
                <w:szCs w:val="20"/>
              </w:rPr>
              <w:t>í</w:t>
            </w:r>
            <w:r w:rsidR="00AE6D07" w:rsidRPr="00AE6D07">
              <w:rPr>
                <w:sz w:val="20"/>
                <w:szCs w:val="20"/>
              </w:rPr>
              <w:t xml:space="preserve"> </w:t>
            </w:r>
            <w:r w:rsidRPr="00AE6D07">
              <w:rPr>
                <w:sz w:val="20"/>
                <w:szCs w:val="20"/>
              </w:rPr>
              <w:t>l</w:t>
            </w:r>
            <w:r w:rsidR="00AE6D07" w:rsidRPr="00AE6D07">
              <w:rPr>
                <w:sz w:val="20"/>
                <w:szCs w:val="20"/>
              </w:rPr>
              <w:t xml:space="preserve"> </w:t>
            </w:r>
            <w:r w:rsidRPr="00AE6D07">
              <w:rPr>
                <w:sz w:val="20"/>
                <w:szCs w:val="20"/>
              </w:rPr>
              <w:t>č</w:t>
            </w:r>
            <w:r w:rsidR="00AE6D07" w:rsidRPr="00AE6D07">
              <w:rPr>
                <w:sz w:val="20"/>
                <w:szCs w:val="20"/>
              </w:rPr>
              <w:t xml:space="preserve"> </w:t>
            </w:r>
            <w:r w:rsidRPr="00AE6D07">
              <w:rPr>
                <w:sz w:val="20"/>
                <w:szCs w:val="20"/>
              </w:rPr>
              <w:t>í</w:t>
            </w:r>
            <w:r w:rsidR="00AE6D07" w:rsidRPr="00AE6D07">
              <w:rPr>
                <w:sz w:val="20"/>
                <w:szCs w:val="20"/>
              </w:rPr>
              <w:t xml:space="preserve"> </w:t>
            </w:r>
            <w:r w:rsidRPr="00AE6D07">
              <w:rPr>
                <w:sz w:val="20"/>
                <w:szCs w:val="20"/>
              </w:rPr>
              <w:t>c</w:t>
            </w:r>
            <w:r w:rsidR="00AE6D07" w:rsidRPr="00AE6D07">
              <w:rPr>
                <w:sz w:val="20"/>
                <w:szCs w:val="20"/>
              </w:rPr>
              <w:t xml:space="preserve"> </w:t>
            </w:r>
            <w:r w:rsidRPr="00AE6D07">
              <w:rPr>
                <w:sz w:val="20"/>
                <w:szCs w:val="20"/>
              </w:rPr>
              <w:t>h</w:t>
            </w:r>
            <w:r w:rsidR="00AE6D07" w:rsidRPr="00AE6D07">
              <w:rPr>
                <w:sz w:val="20"/>
                <w:szCs w:val="20"/>
              </w:rPr>
              <w:t xml:space="preserve">  </w:t>
            </w:r>
            <w:r w:rsidRPr="00AE6D07">
              <w:rPr>
                <w:sz w:val="20"/>
                <w:szCs w:val="20"/>
              </w:rPr>
              <w:t xml:space="preserve"> p</w:t>
            </w:r>
            <w:r w:rsidR="00AE6D07" w:rsidRPr="00AE6D07">
              <w:rPr>
                <w:sz w:val="20"/>
                <w:szCs w:val="20"/>
              </w:rPr>
              <w:t xml:space="preserve"> </w:t>
            </w:r>
            <w:r w:rsidRPr="00AE6D07">
              <w:rPr>
                <w:sz w:val="20"/>
                <w:szCs w:val="20"/>
              </w:rPr>
              <w:t>ř</w:t>
            </w:r>
            <w:r w:rsidR="00AE6D07" w:rsidRPr="00AE6D07">
              <w:rPr>
                <w:sz w:val="20"/>
                <w:szCs w:val="20"/>
              </w:rPr>
              <w:t xml:space="preserve"> </w:t>
            </w:r>
            <w:r w:rsidRPr="00AE6D07">
              <w:rPr>
                <w:sz w:val="20"/>
                <w:szCs w:val="20"/>
              </w:rPr>
              <w:t>e</w:t>
            </w:r>
            <w:r w:rsidR="00AE6D07" w:rsidRPr="00AE6D07">
              <w:rPr>
                <w:sz w:val="20"/>
                <w:szCs w:val="20"/>
              </w:rPr>
              <w:t xml:space="preserve"> </w:t>
            </w:r>
            <w:r w:rsidRPr="00AE6D07">
              <w:rPr>
                <w:sz w:val="20"/>
                <w:szCs w:val="20"/>
              </w:rPr>
              <w:t>d</w:t>
            </w:r>
            <w:r w:rsidR="00AE6D07" w:rsidRPr="00AE6D07">
              <w:rPr>
                <w:sz w:val="20"/>
                <w:szCs w:val="20"/>
              </w:rPr>
              <w:t xml:space="preserve"> </w:t>
            </w:r>
            <w:r w:rsidRPr="00AE6D07">
              <w:rPr>
                <w:sz w:val="20"/>
                <w:szCs w:val="20"/>
              </w:rPr>
              <w:t>m</w:t>
            </w:r>
            <w:r w:rsidR="00AE6D07" w:rsidRPr="00AE6D07">
              <w:rPr>
                <w:sz w:val="20"/>
                <w:szCs w:val="20"/>
              </w:rPr>
              <w:t xml:space="preserve"> </w:t>
            </w:r>
            <w:r w:rsidRPr="00AE6D07">
              <w:rPr>
                <w:sz w:val="20"/>
                <w:szCs w:val="20"/>
              </w:rPr>
              <w:t>ě</w:t>
            </w:r>
            <w:r w:rsidR="00AE6D07" w:rsidRPr="00AE6D07">
              <w:rPr>
                <w:sz w:val="20"/>
                <w:szCs w:val="20"/>
              </w:rPr>
              <w:t xml:space="preserve"> </w:t>
            </w:r>
            <w:r w:rsidRPr="00AE6D07">
              <w:rPr>
                <w:sz w:val="20"/>
                <w:szCs w:val="20"/>
              </w:rPr>
              <w:t>t</w:t>
            </w:r>
            <w:r w:rsidR="00AE6D07" w:rsidRPr="00AE6D07">
              <w:rPr>
                <w:sz w:val="20"/>
                <w:szCs w:val="20"/>
              </w:rPr>
              <w:t xml:space="preserve"> </w:t>
            </w:r>
            <w:r w:rsidRPr="00AE6D07">
              <w:rPr>
                <w:sz w:val="20"/>
                <w:szCs w:val="20"/>
              </w:rPr>
              <w:t>ů</w:t>
            </w:r>
            <w:r w:rsidR="00AE6D07" w:rsidRPr="00AE6D07">
              <w:rPr>
                <w:sz w:val="20"/>
                <w:szCs w:val="20"/>
              </w:rPr>
              <w:t xml:space="preserve"> </w:t>
            </w:r>
            <w:r w:rsidRPr="00AE6D07">
              <w:rPr>
                <w:sz w:val="20"/>
                <w:szCs w:val="20"/>
              </w:rPr>
              <w:t xml:space="preserve"> p</w:t>
            </w:r>
            <w:r w:rsidR="00AE6D07" w:rsidRPr="00AE6D07">
              <w:rPr>
                <w:sz w:val="20"/>
                <w:szCs w:val="20"/>
              </w:rPr>
              <w:t xml:space="preserve"> </w:t>
            </w:r>
            <w:r w:rsidRPr="00AE6D07">
              <w:rPr>
                <w:sz w:val="20"/>
                <w:szCs w:val="20"/>
              </w:rPr>
              <w:t>l</w:t>
            </w:r>
            <w:r w:rsidR="00AE6D07" w:rsidRPr="00AE6D07">
              <w:rPr>
                <w:sz w:val="20"/>
                <w:szCs w:val="20"/>
              </w:rPr>
              <w:t xml:space="preserve"> </w:t>
            </w:r>
            <w:r w:rsidRPr="00AE6D07">
              <w:rPr>
                <w:sz w:val="20"/>
                <w:szCs w:val="20"/>
              </w:rPr>
              <w:t>n</w:t>
            </w:r>
            <w:r w:rsidR="00AE6D07" w:rsidRPr="00AE6D07">
              <w:rPr>
                <w:sz w:val="20"/>
                <w:szCs w:val="20"/>
              </w:rPr>
              <w:t xml:space="preserve"> </w:t>
            </w:r>
            <w:r w:rsidRPr="00AE6D07">
              <w:rPr>
                <w:sz w:val="20"/>
                <w:szCs w:val="20"/>
              </w:rPr>
              <w:t>ě</w:t>
            </w:r>
            <w:r w:rsidR="00AE6D07" w:rsidRPr="00AE6D07">
              <w:rPr>
                <w:sz w:val="20"/>
                <w:szCs w:val="20"/>
              </w:rPr>
              <w:t xml:space="preserve"> </w:t>
            </w:r>
            <w:r w:rsidRPr="00AE6D07">
              <w:rPr>
                <w:sz w:val="20"/>
                <w:szCs w:val="20"/>
              </w:rPr>
              <w:t>n</w:t>
            </w:r>
            <w:r w:rsidR="00AE6D07" w:rsidRPr="00AE6D07">
              <w:rPr>
                <w:sz w:val="20"/>
                <w:szCs w:val="20"/>
              </w:rPr>
              <w:t xml:space="preserve"> </w:t>
            </w:r>
            <w:r w:rsidRPr="00AE6D07">
              <w:rPr>
                <w:sz w:val="20"/>
                <w:szCs w:val="20"/>
              </w:rPr>
              <w:t>í</w:t>
            </w:r>
            <w:r w:rsidR="00AE6D07" w:rsidRPr="00AE6D07">
              <w:rPr>
                <w:sz w:val="20"/>
                <w:szCs w:val="20"/>
              </w:rPr>
              <w:t xml:space="preserve"> </w:t>
            </w:r>
            <w:r w:rsidRPr="00AE6D07">
              <w:rPr>
                <w:sz w:val="20"/>
                <w:szCs w:val="20"/>
              </w:rPr>
              <w:t xml:space="preserve"> d</w:t>
            </w:r>
            <w:r w:rsidR="00AE6D07" w:rsidRPr="00AE6D07">
              <w:rPr>
                <w:sz w:val="20"/>
                <w:szCs w:val="20"/>
              </w:rPr>
              <w:t xml:space="preserve"> </w:t>
            </w:r>
            <w:r w:rsidRPr="00AE6D07">
              <w:rPr>
                <w:sz w:val="20"/>
                <w:szCs w:val="20"/>
              </w:rPr>
              <w:t>í</w:t>
            </w:r>
            <w:r w:rsidR="00AE6D07" w:rsidRPr="00AE6D07">
              <w:rPr>
                <w:sz w:val="20"/>
                <w:szCs w:val="20"/>
              </w:rPr>
              <w:t xml:space="preserve"> </w:t>
            </w:r>
            <w:r w:rsidRPr="00AE6D07">
              <w:rPr>
                <w:sz w:val="20"/>
                <w:szCs w:val="20"/>
              </w:rPr>
              <w:t>l</w:t>
            </w:r>
            <w:r w:rsidR="00AE6D07" w:rsidRPr="00AE6D07">
              <w:rPr>
                <w:sz w:val="20"/>
                <w:szCs w:val="20"/>
              </w:rPr>
              <w:t xml:space="preserve"> </w:t>
            </w:r>
            <w:r w:rsidRPr="00AE6D07">
              <w:rPr>
                <w:sz w:val="20"/>
                <w:szCs w:val="20"/>
              </w:rPr>
              <w:t>a</w:t>
            </w:r>
          </w:p>
        </w:tc>
      </w:tr>
      <w:tr w:rsidR="00794894">
        <w:trPr>
          <w:trHeight w:val="281"/>
          <w:jc w:val="center"/>
        </w:trPr>
        <w:tc>
          <w:tcPr>
            <w:tcW w:w="4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4894" w:rsidRPr="00E94AF0" w:rsidRDefault="00AE6D07" w:rsidP="00E94AF0">
            <w:pPr>
              <w:rPr>
                <w:i/>
              </w:rPr>
            </w:pPr>
            <w:r w:rsidRPr="00E94AF0">
              <w:rPr>
                <w:i/>
              </w:rPr>
              <w:t xml:space="preserve"> </w:t>
            </w:r>
            <w:r w:rsidR="00BC0E72" w:rsidRPr="00E94AF0">
              <w:rPr>
                <w:i/>
              </w:rPr>
              <w:t>Předmět plnění</w:t>
            </w:r>
          </w:p>
        </w:tc>
        <w:tc>
          <w:tcPr>
            <w:tcW w:w="20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4894" w:rsidRPr="00E94AF0" w:rsidRDefault="00BC0E72" w:rsidP="00BC0E72">
            <w:pPr>
              <w:pStyle w:val="Nadpis3"/>
              <w:rPr>
                <w:b w:val="0"/>
                <w:i/>
                <w:sz w:val="24"/>
                <w:szCs w:val="24"/>
              </w:rPr>
            </w:pPr>
            <w:r w:rsidRPr="00E94AF0">
              <w:rPr>
                <w:b w:val="0"/>
                <w:i/>
                <w:sz w:val="24"/>
                <w:szCs w:val="24"/>
              </w:rPr>
              <w:t>Smluveno</w:t>
            </w:r>
          </w:p>
        </w:tc>
      </w:tr>
      <w:tr w:rsidR="00794894">
        <w:trPr>
          <w:trHeight w:val="340"/>
          <w:jc w:val="center"/>
        </w:trPr>
        <w:tc>
          <w:tcPr>
            <w:tcW w:w="4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894" w:rsidRDefault="00794894">
            <w:pPr>
              <w:jc w:val="both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Dodávka a montáž</w:t>
            </w:r>
            <w:r>
              <w:rPr>
                <w:sz w:val="22"/>
                <w:szCs w:val="22"/>
              </w:rPr>
              <w:t xml:space="preserve"> nových stavebních výplní</w:t>
            </w:r>
          </w:p>
        </w:tc>
        <w:tc>
          <w:tcPr>
            <w:tcW w:w="20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894" w:rsidRDefault="0079489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ANO</w:t>
            </w:r>
          </w:p>
        </w:tc>
      </w:tr>
      <w:tr w:rsidR="00794894">
        <w:trPr>
          <w:trHeight w:val="340"/>
          <w:jc w:val="center"/>
        </w:trPr>
        <w:tc>
          <w:tcPr>
            <w:tcW w:w="4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894" w:rsidRDefault="00794894">
            <w:pPr>
              <w:jc w:val="both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Demontáž</w:t>
            </w:r>
            <w:r>
              <w:rPr>
                <w:sz w:val="22"/>
                <w:szCs w:val="22"/>
              </w:rPr>
              <w:t xml:space="preserve"> stávajících stavebních výplní</w:t>
            </w:r>
          </w:p>
        </w:tc>
        <w:tc>
          <w:tcPr>
            <w:tcW w:w="20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894" w:rsidRDefault="0079489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ANO</w:t>
            </w:r>
          </w:p>
        </w:tc>
      </w:tr>
      <w:tr w:rsidR="00794894">
        <w:trPr>
          <w:trHeight w:val="340"/>
          <w:jc w:val="center"/>
        </w:trPr>
        <w:tc>
          <w:tcPr>
            <w:tcW w:w="4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894" w:rsidRDefault="00794894">
            <w:pPr>
              <w:jc w:val="both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Likvidace</w:t>
            </w:r>
            <w:r>
              <w:rPr>
                <w:sz w:val="22"/>
                <w:szCs w:val="22"/>
              </w:rPr>
              <w:t xml:space="preserve"> stávajících stavebních výplní</w:t>
            </w:r>
          </w:p>
        </w:tc>
        <w:tc>
          <w:tcPr>
            <w:tcW w:w="20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894" w:rsidRDefault="0079489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ANO</w:t>
            </w:r>
          </w:p>
        </w:tc>
      </w:tr>
      <w:tr w:rsidR="00794894">
        <w:trPr>
          <w:trHeight w:val="340"/>
          <w:jc w:val="center"/>
        </w:trPr>
        <w:tc>
          <w:tcPr>
            <w:tcW w:w="4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894" w:rsidRDefault="00794894">
            <w:pPr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Zednické zapravení</w:t>
            </w:r>
          </w:p>
        </w:tc>
        <w:tc>
          <w:tcPr>
            <w:tcW w:w="20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894" w:rsidRDefault="0079489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ANO</w:t>
            </w:r>
          </w:p>
        </w:tc>
      </w:tr>
      <w:tr w:rsidR="00794894">
        <w:trPr>
          <w:trHeight w:val="340"/>
          <w:jc w:val="center"/>
        </w:trPr>
        <w:tc>
          <w:tcPr>
            <w:tcW w:w="4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894" w:rsidRDefault="00794894">
            <w:pPr>
              <w:jc w:val="both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Parapetní desky vnitřní</w:t>
            </w:r>
            <w:r>
              <w:rPr>
                <w:sz w:val="22"/>
                <w:szCs w:val="22"/>
              </w:rPr>
              <w:t xml:space="preserve"> vč. montáže</w:t>
            </w:r>
          </w:p>
        </w:tc>
        <w:tc>
          <w:tcPr>
            <w:tcW w:w="20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894" w:rsidRDefault="0079489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ANO</w:t>
            </w:r>
          </w:p>
        </w:tc>
      </w:tr>
      <w:tr w:rsidR="00794894">
        <w:trPr>
          <w:trHeight w:val="340"/>
          <w:jc w:val="center"/>
        </w:trPr>
        <w:tc>
          <w:tcPr>
            <w:tcW w:w="4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894" w:rsidRDefault="00794894">
            <w:pPr>
              <w:jc w:val="both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Parapetní desky vnější</w:t>
            </w:r>
            <w:r>
              <w:rPr>
                <w:sz w:val="22"/>
                <w:szCs w:val="22"/>
              </w:rPr>
              <w:t xml:space="preserve"> vč. montáže</w:t>
            </w:r>
          </w:p>
        </w:tc>
        <w:tc>
          <w:tcPr>
            <w:tcW w:w="20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894" w:rsidRDefault="00EF29A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ANO</w:t>
            </w:r>
          </w:p>
        </w:tc>
      </w:tr>
      <w:tr w:rsidR="00794894">
        <w:trPr>
          <w:trHeight w:val="340"/>
          <w:jc w:val="center"/>
        </w:trPr>
        <w:tc>
          <w:tcPr>
            <w:tcW w:w="4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894" w:rsidRDefault="00794894">
            <w:pPr>
              <w:jc w:val="both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Interiérové (řetízkové) žaluzie</w:t>
            </w:r>
            <w:r>
              <w:rPr>
                <w:sz w:val="22"/>
                <w:szCs w:val="22"/>
              </w:rPr>
              <w:t xml:space="preserve"> vč. montáže</w:t>
            </w:r>
          </w:p>
        </w:tc>
        <w:tc>
          <w:tcPr>
            <w:tcW w:w="20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894" w:rsidRDefault="00EF29A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</w:t>
            </w:r>
          </w:p>
        </w:tc>
      </w:tr>
      <w:tr w:rsidR="00794894">
        <w:trPr>
          <w:trHeight w:val="340"/>
          <w:jc w:val="center"/>
        </w:trPr>
        <w:tc>
          <w:tcPr>
            <w:tcW w:w="4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894" w:rsidRDefault="00794894">
            <w:pPr>
              <w:jc w:val="both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Sítě proti hmyzu vč.</w:t>
            </w:r>
            <w:r>
              <w:rPr>
                <w:sz w:val="22"/>
                <w:szCs w:val="22"/>
              </w:rPr>
              <w:t xml:space="preserve"> montáže</w:t>
            </w:r>
          </w:p>
        </w:tc>
        <w:tc>
          <w:tcPr>
            <w:tcW w:w="20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894" w:rsidRDefault="0079489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</w:t>
            </w:r>
          </w:p>
        </w:tc>
      </w:tr>
      <w:tr w:rsidR="00794894">
        <w:trPr>
          <w:trHeight w:val="397"/>
          <w:jc w:val="center"/>
        </w:trPr>
        <w:tc>
          <w:tcPr>
            <w:tcW w:w="50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794894" w:rsidRDefault="00794894">
            <w:pPr>
              <w:jc w:val="both"/>
              <w:rPr>
                <w:b/>
                <w:bCs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Cena díla celkem </w:t>
            </w:r>
            <w:r w:rsidR="00BE39CC">
              <w:rPr>
                <w:b/>
                <w:sz w:val="26"/>
                <w:szCs w:val="26"/>
              </w:rPr>
              <w:t>bez</w:t>
            </w:r>
            <w:r>
              <w:rPr>
                <w:b/>
                <w:sz w:val="26"/>
                <w:szCs w:val="26"/>
              </w:rPr>
              <w:t xml:space="preserve"> </w:t>
            </w:r>
            <w:r w:rsidR="00BE39CC">
              <w:rPr>
                <w:b/>
                <w:sz w:val="26"/>
                <w:szCs w:val="26"/>
              </w:rPr>
              <w:t>21</w:t>
            </w:r>
            <w:r>
              <w:rPr>
                <w:b/>
                <w:sz w:val="26"/>
                <w:szCs w:val="26"/>
              </w:rPr>
              <w:t xml:space="preserve"> % DPH</w:t>
            </w:r>
          </w:p>
        </w:tc>
        <w:tc>
          <w:tcPr>
            <w:tcW w:w="194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794894" w:rsidRDefault="00EF29A8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184.363</w:t>
            </w:r>
            <w:r w:rsidR="00794894">
              <w:rPr>
                <w:b/>
                <w:sz w:val="26"/>
                <w:szCs w:val="26"/>
              </w:rPr>
              <w:t>,- Kč</w:t>
            </w:r>
          </w:p>
        </w:tc>
      </w:tr>
    </w:tbl>
    <w:p w:rsidR="00BE39CC" w:rsidRPr="00BE39CC" w:rsidRDefault="00BE39CC" w:rsidP="00BE39CC">
      <w:pPr>
        <w:spacing w:after="60"/>
        <w:jc w:val="both"/>
      </w:pPr>
    </w:p>
    <w:p w:rsidR="00794894" w:rsidRDefault="0079489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spacing w:line="228" w:lineRule="auto"/>
        <w:jc w:val="both"/>
        <w:rPr>
          <w:b/>
          <w:bCs/>
        </w:rPr>
      </w:pPr>
    </w:p>
    <w:p w:rsidR="00794894" w:rsidRDefault="0079489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spacing w:line="228" w:lineRule="auto"/>
        <w:jc w:val="center"/>
        <w:rPr>
          <w:b/>
          <w:bCs/>
        </w:rPr>
      </w:pPr>
      <w:r>
        <w:rPr>
          <w:b/>
          <w:bCs/>
        </w:rPr>
        <w:t>Článek IV.</w:t>
      </w:r>
    </w:p>
    <w:p w:rsidR="00794894" w:rsidRDefault="00794894">
      <w:pPr>
        <w:pStyle w:val="Nadpis4"/>
        <w:spacing w:line="228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Cena díla</w:t>
      </w:r>
    </w:p>
    <w:p w:rsidR="00794894" w:rsidRDefault="0079489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spacing w:line="228" w:lineRule="auto"/>
        <w:jc w:val="both"/>
        <w:rPr>
          <w:u w:val="single"/>
        </w:rPr>
      </w:pPr>
    </w:p>
    <w:p w:rsidR="00BE39CC" w:rsidRDefault="00794894" w:rsidP="00BE39CC">
      <w:pPr>
        <w:numPr>
          <w:ilvl w:val="0"/>
          <w:numId w:val="2"/>
        </w:numPr>
        <w:tabs>
          <w:tab w:val="clear" w:pos="454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spacing w:line="228" w:lineRule="auto"/>
        <w:ind w:left="720" w:hanging="720"/>
        <w:jc w:val="both"/>
      </w:pPr>
      <w:r>
        <w:t xml:space="preserve">Cena díla je </w:t>
      </w:r>
      <w:r w:rsidR="00BE39CC">
        <w:t>sjednána</w:t>
      </w:r>
      <w:r>
        <w:t xml:space="preserve"> jako smluvní a činí </w:t>
      </w:r>
      <w:r w:rsidR="00EF29A8">
        <w:t>184.363</w:t>
      </w:r>
      <w:r>
        <w:t xml:space="preserve">,- Kč </w:t>
      </w:r>
      <w:r w:rsidR="00BE39CC">
        <w:t>bez</w:t>
      </w:r>
      <w:r>
        <w:t xml:space="preserve"> </w:t>
      </w:r>
      <w:r w:rsidR="00BE39CC">
        <w:t xml:space="preserve">21 </w:t>
      </w:r>
      <w:r>
        <w:t>% DPH.</w:t>
      </w:r>
    </w:p>
    <w:p w:rsidR="00BE39CC" w:rsidRPr="00BE39CC" w:rsidRDefault="00BE39CC" w:rsidP="00BE39CC">
      <w:pPr>
        <w:numPr>
          <w:ilvl w:val="0"/>
          <w:numId w:val="2"/>
        </w:numPr>
        <w:tabs>
          <w:tab w:val="clear" w:pos="454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spacing w:line="228" w:lineRule="auto"/>
        <w:ind w:left="720" w:hanging="720"/>
        <w:jc w:val="both"/>
      </w:pPr>
      <w:r w:rsidRPr="00BE39CC">
        <w:t xml:space="preserve">K plnění, které nepodléhá režimu </w:t>
      </w:r>
      <w:r>
        <w:t xml:space="preserve">přenesené </w:t>
      </w:r>
      <w:r w:rsidRPr="00BE39CC">
        <w:t>daňové povinnosti</w:t>
      </w:r>
      <w:r>
        <w:t>,</w:t>
      </w:r>
      <w:r w:rsidRPr="00BE39CC">
        <w:t xml:space="preserve"> bude účtována DPH v zákonné výši.</w:t>
      </w:r>
    </w:p>
    <w:p w:rsidR="00794894" w:rsidRDefault="00794894">
      <w:pPr>
        <w:numPr>
          <w:ilvl w:val="0"/>
          <w:numId w:val="2"/>
        </w:numPr>
        <w:tabs>
          <w:tab w:val="clear" w:pos="454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spacing w:line="228" w:lineRule="auto"/>
        <w:ind w:left="720" w:hanging="720"/>
        <w:jc w:val="both"/>
      </w:pPr>
      <w:r>
        <w:t>Cena bez DPH může být měněna pouze oboustrannou písemně potvrzenou dohodou.</w:t>
      </w:r>
    </w:p>
    <w:p w:rsidR="00794894" w:rsidRDefault="00794894">
      <w:pPr>
        <w:numPr>
          <w:ilvl w:val="0"/>
          <w:numId w:val="2"/>
        </w:numPr>
        <w:tabs>
          <w:tab w:val="clear" w:pos="454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spacing w:line="228" w:lineRule="auto"/>
        <w:ind w:left="720" w:hanging="720"/>
        <w:jc w:val="both"/>
      </w:pPr>
      <w:r>
        <w:t>Zhotovitel si vyhrazuje právo upravit DPH podle platných předpisů a zákonů v době plnění díla, a to bez oboustranně potvrzené dohody.</w:t>
      </w:r>
    </w:p>
    <w:p w:rsidR="00794894" w:rsidRDefault="0079489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spacing w:line="228" w:lineRule="auto"/>
        <w:jc w:val="both"/>
      </w:pPr>
    </w:p>
    <w:p w:rsidR="00794894" w:rsidRDefault="0079489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spacing w:line="228" w:lineRule="auto"/>
        <w:jc w:val="both"/>
      </w:pPr>
    </w:p>
    <w:p w:rsidR="00794894" w:rsidRDefault="0079489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spacing w:line="228" w:lineRule="auto"/>
        <w:jc w:val="center"/>
        <w:rPr>
          <w:b/>
          <w:bCs/>
        </w:rPr>
      </w:pPr>
      <w:r>
        <w:rPr>
          <w:b/>
          <w:bCs/>
        </w:rPr>
        <w:t>Článek V.</w:t>
      </w:r>
    </w:p>
    <w:p w:rsidR="00794894" w:rsidRDefault="00794894">
      <w:pPr>
        <w:pStyle w:val="Nadpis4"/>
        <w:spacing w:line="228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Platební podmínky</w:t>
      </w:r>
    </w:p>
    <w:p w:rsidR="00794894" w:rsidRDefault="0079489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spacing w:line="228" w:lineRule="auto"/>
        <w:jc w:val="both"/>
        <w:rPr>
          <w:u w:val="single"/>
        </w:rPr>
      </w:pPr>
    </w:p>
    <w:p w:rsidR="00794894" w:rsidRDefault="00794894">
      <w:pPr>
        <w:numPr>
          <w:ilvl w:val="0"/>
          <w:numId w:val="6"/>
        </w:numPr>
        <w:tabs>
          <w:tab w:val="clear" w:pos="454"/>
          <w:tab w:val="num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spacing w:line="228" w:lineRule="auto"/>
        <w:ind w:left="720" w:hanging="720"/>
        <w:jc w:val="both"/>
      </w:pPr>
      <w:r>
        <w:t xml:space="preserve">Objednatel uhradí zhotoviteli zálohu ve výši </w:t>
      </w:r>
      <w:r w:rsidR="00EF29A8">
        <w:t>0</w:t>
      </w:r>
      <w:r>
        <w:t xml:space="preserve">,- Kč. </w:t>
      </w:r>
    </w:p>
    <w:p w:rsidR="00794894" w:rsidRDefault="00794894">
      <w:pPr>
        <w:numPr>
          <w:ilvl w:val="0"/>
          <w:numId w:val="6"/>
        </w:numPr>
        <w:tabs>
          <w:tab w:val="clear" w:pos="454"/>
          <w:tab w:val="num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spacing w:line="228" w:lineRule="auto"/>
        <w:ind w:left="720" w:hanging="720"/>
        <w:jc w:val="both"/>
      </w:pPr>
      <w:r>
        <w:t xml:space="preserve">Zbývající částku </w:t>
      </w:r>
      <w:r w:rsidR="00EF29A8">
        <w:t>184.363</w:t>
      </w:r>
      <w:r>
        <w:t xml:space="preserve">,- Kč </w:t>
      </w:r>
      <w:r w:rsidR="00FB4E2C">
        <w:t xml:space="preserve">bez DPH </w:t>
      </w:r>
      <w:r>
        <w:t>uhradí objednatel zhotoviteli po předání a převzetí díla na základě konečného daňového dokladu do 10 dnů od jeho vystavení. Na tomto dokladu bude zúčtována poskytnutá záloha.</w:t>
      </w:r>
    </w:p>
    <w:p w:rsidR="00794894" w:rsidRDefault="00794894">
      <w:pPr>
        <w:numPr>
          <w:ilvl w:val="0"/>
          <w:numId w:val="6"/>
        </w:numPr>
        <w:tabs>
          <w:tab w:val="clear" w:pos="454"/>
          <w:tab w:val="num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spacing w:line="228" w:lineRule="auto"/>
        <w:ind w:left="720" w:hanging="720"/>
        <w:jc w:val="both"/>
      </w:pPr>
      <w:r>
        <w:t>Do zaplacení konečného daňového dokladu zůstávají výrobky majetkem zhotovitele.</w:t>
      </w:r>
    </w:p>
    <w:p w:rsidR="00794894" w:rsidRDefault="0079489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spacing w:line="228" w:lineRule="auto"/>
        <w:jc w:val="both"/>
      </w:pPr>
    </w:p>
    <w:p w:rsidR="00794894" w:rsidRDefault="0079489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spacing w:line="228" w:lineRule="auto"/>
        <w:jc w:val="center"/>
        <w:rPr>
          <w:b/>
          <w:bCs/>
        </w:rPr>
      </w:pPr>
    </w:p>
    <w:p w:rsidR="00794894" w:rsidRDefault="0079489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spacing w:line="228" w:lineRule="auto"/>
        <w:jc w:val="center"/>
        <w:rPr>
          <w:b/>
          <w:bCs/>
        </w:rPr>
      </w:pPr>
      <w:r>
        <w:rPr>
          <w:b/>
          <w:bCs/>
        </w:rPr>
        <w:t>Článek VI.</w:t>
      </w:r>
    </w:p>
    <w:p w:rsidR="00794894" w:rsidRDefault="00794894">
      <w:pPr>
        <w:pStyle w:val="Nadpis5"/>
        <w:jc w:val="left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                                                                      Čas plnění</w:t>
      </w:r>
    </w:p>
    <w:p w:rsidR="00794894" w:rsidRDefault="0079489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spacing w:line="228" w:lineRule="auto"/>
        <w:jc w:val="both"/>
        <w:rPr>
          <w:u w:val="single"/>
        </w:rPr>
      </w:pPr>
    </w:p>
    <w:p w:rsidR="00794894" w:rsidRDefault="00794894">
      <w:pPr>
        <w:numPr>
          <w:ilvl w:val="0"/>
          <w:numId w:val="7"/>
        </w:numPr>
        <w:tabs>
          <w:tab w:val="clear" w:pos="454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spacing w:line="228" w:lineRule="auto"/>
        <w:ind w:left="720" w:hanging="720"/>
        <w:jc w:val="both"/>
      </w:pPr>
      <w:r>
        <w:t xml:space="preserve">Termín zahájení a dokončení dodávky a montáže výrobků: </w:t>
      </w:r>
      <w:r w:rsidR="00CD0026">
        <w:t>6</w:t>
      </w:r>
      <w:r w:rsidR="001E509D">
        <w:t xml:space="preserve"> - </w:t>
      </w:r>
      <w:r w:rsidR="00CD0026">
        <w:t>8</w:t>
      </w:r>
      <w:r>
        <w:t xml:space="preserve"> týdnů od podpisu SOD             a složení zálohy. </w:t>
      </w:r>
    </w:p>
    <w:p w:rsidR="00794894" w:rsidRDefault="00794894">
      <w:pPr>
        <w:numPr>
          <w:ilvl w:val="0"/>
          <w:numId w:val="7"/>
        </w:numPr>
        <w:tabs>
          <w:tab w:val="clear" w:pos="454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spacing w:line="228" w:lineRule="auto"/>
        <w:ind w:left="720" w:hanging="720"/>
        <w:jc w:val="both"/>
        <w:rPr>
          <w:u w:val="single"/>
        </w:rPr>
      </w:pPr>
      <w:r>
        <w:t xml:space="preserve">Ve výjimečných případech, kdy subdodavatelé některých komponentů díla neuskuteční dodávku v požadované kvalitě či termínu, si zhotovitel vyhrazuje právo na korekci termínu dodání v závislosti na závažnosti zjištěných nedostatků. </w:t>
      </w:r>
    </w:p>
    <w:p w:rsidR="00794894" w:rsidRDefault="00794894">
      <w:pPr>
        <w:numPr>
          <w:ilvl w:val="0"/>
          <w:numId w:val="7"/>
        </w:numPr>
        <w:tabs>
          <w:tab w:val="clear" w:pos="454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spacing w:line="228" w:lineRule="auto"/>
        <w:ind w:left="720" w:hanging="720"/>
        <w:jc w:val="both"/>
        <w:rPr>
          <w:u w:val="single"/>
        </w:rPr>
      </w:pPr>
      <w:r>
        <w:t>O předání a převzetí hotového díla bude proveden zápis, ve kterém budou uvedeny případné závady a nedodělky vč. termínu jejich odstranění.</w:t>
      </w:r>
    </w:p>
    <w:p w:rsidR="00794894" w:rsidRDefault="0079489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spacing w:line="228" w:lineRule="auto"/>
        <w:jc w:val="both"/>
        <w:rPr>
          <w:b/>
          <w:bCs/>
        </w:rPr>
      </w:pPr>
    </w:p>
    <w:p w:rsidR="00794894" w:rsidRDefault="0079489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spacing w:line="228" w:lineRule="auto"/>
        <w:jc w:val="both"/>
        <w:rPr>
          <w:b/>
          <w:bCs/>
        </w:rPr>
      </w:pPr>
    </w:p>
    <w:p w:rsidR="00794894" w:rsidRDefault="0079489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spacing w:line="228" w:lineRule="auto"/>
        <w:jc w:val="center"/>
        <w:rPr>
          <w:b/>
          <w:bCs/>
        </w:rPr>
      </w:pPr>
      <w:r>
        <w:rPr>
          <w:b/>
          <w:bCs/>
        </w:rPr>
        <w:t>Článek VII.</w:t>
      </w:r>
    </w:p>
    <w:p w:rsidR="00794894" w:rsidRDefault="00794894">
      <w:pPr>
        <w:pStyle w:val="Nadpis4"/>
        <w:spacing w:line="228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Záruční podmínky</w:t>
      </w:r>
    </w:p>
    <w:p w:rsidR="00794894" w:rsidRDefault="0079489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spacing w:line="228" w:lineRule="auto"/>
        <w:jc w:val="both"/>
        <w:rPr>
          <w:u w:val="single"/>
        </w:rPr>
      </w:pPr>
    </w:p>
    <w:p w:rsidR="00794894" w:rsidRDefault="00794894">
      <w:pPr>
        <w:numPr>
          <w:ilvl w:val="0"/>
          <w:numId w:val="3"/>
        </w:numPr>
        <w:tabs>
          <w:tab w:val="clear" w:pos="454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spacing w:line="228" w:lineRule="auto"/>
        <w:ind w:left="720" w:hanging="720"/>
        <w:jc w:val="both"/>
      </w:pPr>
      <w:r>
        <w:t xml:space="preserve">Na výrobky a jejich montáž je poskytnuta záruční doba pět let při dodržení podmínek uvedených v předávacím protokolu. </w:t>
      </w:r>
    </w:p>
    <w:p w:rsidR="00794894" w:rsidRDefault="00794894">
      <w:pPr>
        <w:numPr>
          <w:ilvl w:val="0"/>
          <w:numId w:val="3"/>
        </w:numPr>
        <w:tabs>
          <w:tab w:val="clear" w:pos="454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spacing w:line="228" w:lineRule="auto"/>
        <w:ind w:left="720" w:hanging="720"/>
        <w:jc w:val="both"/>
      </w:pPr>
      <w:r>
        <w:t>Zhotovitel neodpovídá za vady a poškození výrobků způsobené neodbornou a nesprávnou obsluhou a údržbou, úmyslným poškozením či nedbalostí.</w:t>
      </w:r>
    </w:p>
    <w:p w:rsidR="00794894" w:rsidRDefault="00794894">
      <w:pPr>
        <w:numPr>
          <w:ilvl w:val="0"/>
          <w:numId w:val="3"/>
        </w:numPr>
        <w:tabs>
          <w:tab w:val="clear" w:pos="454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spacing w:line="228" w:lineRule="auto"/>
        <w:ind w:left="720" w:hanging="720"/>
        <w:jc w:val="both"/>
      </w:pPr>
      <w:r>
        <w:t>Zhotovitel rovněž neodpovídá za vady způsobené cizím zásahem do výrobku.</w:t>
      </w:r>
    </w:p>
    <w:p w:rsidR="00794894" w:rsidRDefault="00794894">
      <w:pPr>
        <w:numPr>
          <w:ilvl w:val="0"/>
          <w:numId w:val="3"/>
        </w:numPr>
        <w:tabs>
          <w:tab w:val="clear" w:pos="454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spacing w:line="228" w:lineRule="auto"/>
        <w:ind w:left="720" w:hanging="720"/>
        <w:jc w:val="both"/>
      </w:pPr>
      <w:r>
        <w:t>Ochrannou fólii na plastových výrobcích je nutné odstranit do 1 měsíce po montáži.</w:t>
      </w:r>
    </w:p>
    <w:p w:rsidR="00794894" w:rsidRDefault="0079489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spacing w:line="228" w:lineRule="auto"/>
        <w:jc w:val="both"/>
        <w:rPr>
          <w:u w:val="single"/>
        </w:rPr>
      </w:pPr>
    </w:p>
    <w:p w:rsidR="00794894" w:rsidRDefault="0079489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spacing w:line="228" w:lineRule="auto"/>
        <w:jc w:val="both"/>
        <w:rPr>
          <w:u w:val="single"/>
        </w:rPr>
      </w:pPr>
    </w:p>
    <w:p w:rsidR="00794894" w:rsidRDefault="0079489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spacing w:line="228" w:lineRule="auto"/>
        <w:jc w:val="center"/>
        <w:rPr>
          <w:b/>
          <w:bCs/>
        </w:rPr>
      </w:pPr>
      <w:r>
        <w:rPr>
          <w:b/>
          <w:bCs/>
        </w:rPr>
        <w:t>Článek VIII.</w:t>
      </w:r>
    </w:p>
    <w:p w:rsidR="00794894" w:rsidRDefault="0079489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spacing w:line="228" w:lineRule="auto"/>
        <w:jc w:val="center"/>
        <w:rPr>
          <w:b/>
          <w:bCs/>
        </w:rPr>
      </w:pPr>
      <w:r>
        <w:rPr>
          <w:b/>
          <w:bCs/>
        </w:rPr>
        <w:t>Zvláštní ujednání</w:t>
      </w:r>
    </w:p>
    <w:p w:rsidR="00794894" w:rsidRDefault="0079489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spacing w:line="228" w:lineRule="auto"/>
        <w:jc w:val="both"/>
        <w:rPr>
          <w:u w:val="single"/>
        </w:rPr>
      </w:pPr>
    </w:p>
    <w:p w:rsidR="00794894" w:rsidRDefault="00794894">
      <w:pPr>
        <w:numPr>
          <w:ilvl w:val="0"/>
          <w:numId w:val="8"/>
        </w:numPr>
        <w:tabs>
          <w:tab w:val="clear" w:pos="454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spacing w:line="228" w:lineRule="auto"/>
        <w:ind w:left="720" w:hanging="720"/>
        <w:jc w:val="both"/>
      </w:pPr>
      <w:r>
        <w:t>Objednatel zajistí a umožní zhotoviteli napojení na zdroj elektrické energie.</w:t>
      </w:r>
    </w:p>
    <w:p w:rsidR="00794894" w:rsidRDefault="00794894">
      <w:pPr>
        <w:numPr>
          <w:ilvl w:val="0"/>
          <w:numId w:val="8"/>
        </w:numPr>
        <w:tabs>
          <w:tab w:val="clear" w:pos="454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spacing w:line="228" w:lineRule="auto"/>
        <w:ind w:left="720" w:hanging="720"/>
        <w:jc w:val="both"/>
      </w:pPr>
      <w:r>
        <w:t>Odvoz výrobků z výrobního závodu na místo určené objednatelem zajistí zhotovitel.</w:t>
      </w:r>
    </w:p>
    <w:p w:rsidR="00794894" w:rsidRDefault="00794894">
      <w:pPr>
        <w:numPr>
          <w:ilvl w:val="0"/>
          <w:numId w:val="8"/>
        </w:numPr>
        <w:tabs>
          <w:tab w:val="clear" w:pos="454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spacing w:line="228" w:lineRule="auto"/>
        <w:ind w:left="720" w:hanging="720"/>
        <w:jc w:val="both"/>
      </w:pPr>
      <w:r>
        <w:t>Objednatel se zavazuje, že zajistí přístup k jednotlivým okenním prvkům v bytových                  a nebytových prostorách a uvolní prostor v bezprostřední blízkosti okenních prvků. Dále             se zavazuje, že zajistí ochranu bytového vybavení proti vnikání prachu, vznikajícího             při plnění díla, pečlivým zakrytím. Za znečištění a poškození vybavení, které nebylo dostatečně zakryto, nenese zhotovitel odpovědnost.</w:t>
      </w:r>
    </w:p>
    <w:p w:rsidR="00794894" w:rsidRDefault="0079489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spacing w:line="228" w:lineRule="auto"/>
        <w:jc w:val="both"/>
      </w:pPr>
    </w:p>
    <w:p w:rsidR="00794894" w:rsidRDefault="0079489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spacing w:line="228" w:lineRule="auto"/>
        <w:jc w:val="both"/>
      </w:pPr>
    </w:p>
    <w:p w:rsidR="00794894" w:rsidRDefault="0079489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spacing w:line="228" w:lineRule="auto"/>
        <w:jc w:val="center"/>
        <w:rPr>
          <w:b/>
          <w:bCs/>
        </w:rPr>
      </w:pPr>
      <w:r>
        <w:rPr>
          <w:b/>
          <w:bCs/>
        </w:rPr>
        <w:t>Článek IX.</w:t>
      </w:r>
    </w:p>
    <w:p w:rsidR="00794894" w:rsidRDefault="00794894">
      <w:pPr>
        <w:pStyle w:val="Nadpis4"/>
        <w:spacing w:line="228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Závěrečná ustanovení</w:t>
      </w:r>
    </w:p>
    <w:p w:rsidR="00794894" w:rsidRDefault="0079489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spacing w:line="228" w:lineRule="auto"/>
        <w:jc w:val="both"/>
        <w:rPr>
          <w:u w:val="single"/>
        </w:rPr>
      </w:pPr>
    </w:p>
    <w:p w:rsidR="00794894" w:rsidRDefault="00794894">
      <w:pPr>
        <w:numPr>
          <w:ilvl w:val="0"/>
          <w:numId w:val="4"/>
        </w:numPr>
        <w:tabs>
          <w:tab w:val="clear" w:pos="624"/>
        </w:tabs>
        <w:suppressAutoHyphens/>
        <w:spacing w:line="228" w:lineRule="auto"/>
        <w:ind w:left="720" w:hanging="720"/>
        <w:jc w:val="both"/>
      </w:pPr>
      <w:r>
        <w:t>Pokud není v této Smlouvě ujednáno jinak, řídí se práva a povinnosti smluvních stran, jakož i poměry z ní vyplývající nebo vznikající, platným ob</w:t>
      </w:r>
      <w:r w:rsidR="004264E4">
        <w:t>čanským</w:t>
      </w:r>
      <w:r>
        <w:t xml:space="preserve"> zákoníkem ČR.</w:t>
      </w:r>
    </w:p>
    <w:p w:rsidR="00794894" w:rsidRDefault="00794894">
      <w:pPr>
        <w:numPr>
          <w:ilvl w:val="0"/>
          <w:numId w:val="4"/>
        </w:numPr>
        <w:tabs>
          <w:tab w:val="clear" w:pos="624"/>
        </w:tabs>
        <w:suppressAutoHyphens/>
        <w:spacing w:line="228" w:lineRule="auto"/>
        <w:ind w:left="720" w:hanging="720"/>
        <w:jc w:val="both"/>
      </w:pPr>
      <w:r>
        <w:t>Smlouva je vyhotovena ve dvou stejnopisech, nabývá platnosti podpisem obou smluvních stran</w:t>
      </w:r>
      <w:r w:rsidR="004264E4">
        <w:t>, účinnosti vložením do Registru smluv</w:t>
      </w:r>
      <w:r>
        <w:t xml:space="preserve"> a lze ji měnit pouze písemně oboustranně odsouhlasenými dodatky. Každý stejnopis má platnost originálu.</w:t>
      </w:r>
    </w:p>
    <w:p w:rsidR="00BC0E72" w:rsidRDefault="00794894" w:rsidP="00BC0E72">
      <w:pPr>
        <w:numPr>
          <w:ilvl w:val="0"/>
          <w:numId w:val="4"/>
        </w:numPr>
        <w:tabs>
          <w:tab w:val="clear" w:pos="624"/>
        </w:tabs>
        <w:suppressAutoHyphens/>
        <w:spacing w:line="228" w:lineRule="auto"/>
        <w:ind w:left="720" w:hanging="720"/>
        <w:jc w:val="both"/>
      </w:pPr>
      <w:r>
        <w:t>Smlouva odpovídá pravé a svobodné vůli obou smluvních stran, které ji na důkaz toho podepisují.</w:t>
      </w:r>
    </w:p>
    <w:p w:rsidR="00EF29A8" w:rsidRDefault="00EF29A8" w:rsidP="00BC0E72">
      <w:pPr>
        <w:numPr>
          <w:ilvl w:val="0"/>
          <w:numId w:val="4"/>
        </w:numPr>
        <w:tabs>
          <w:tab w:val="clear" w:pos="624"/>
        </w:tabs>
        <w:suppressAutoHyphens/>
        <w:spacing w:line="228" w:lineRule="auto"/>
        <w:ind w:left="720" w:hanging="720"/>
        <w:jc w:val="both"/>
      </w:pPr>
      <w:r>
        <w:t>Smluvní strany souhlasí s uveřejněním této smlouvy a jejích metadat v Informačním systému Registru smluv podle zákona č. 340/2015 Sb., které v souladu s ustanoveními dle zákona č. 340/2015 Sb., o zvláštních podmínkách účinnosti některých smluv, uveřejňování těchto smluv a o registru smluv (zákon o registru smluv) zajistí objednatel. Smluvní strany nepovažují žádné ustanovení této smlouvy za obchodní tajemství.</w:t>
      </w:r>
    </w:p>
    <w:p w:rsidR="00794894" w:rsidRDefault="0079489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spacing w:line="228" w:lineRule="auto"/>
        <w:ind w:left="720"/>
        <w:jc w:val="both"/>
      </w:pPr>
    </w:p>
    <w:p w:rsidR="00EF29A8" w:rsidRDefault="0079489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spacing w:line="228" w:lineRule="auto"/>
        <w:jc w:val="both"/>
      </w:pPr>
      <w:r>
        <w:t xml:space="preserve">  </w:t>
      </w:r>
    </w:p>
    <w:p w:rsidR="00EF29A8" w:rsidRDefault="00EF29A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spacing w:line="228" w:lineRule="auto"/>
        <w:jc w:val="both"/>
      </w:pPr>
    </w:p>
    <w:p w:rsidR="00EF29A8" w:rsidRDefault="00EF29A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spacing w:line="228" w:lineRule="auto"/>
        <w:jc w:val="both"/>
      </w:pPr>
    </w:p>
    <w:p w:rsidR="00794894" w:rsidRDefault="0079489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spacing w:line="228" w:lineRule="auto"/>
        <w:jc w:val="both"/>
      </w:pPr>
      <w:r>
        <w:lastRenderedPageBreak/>
        <w:t xml:space="preserve">  V Ústí nad Orlicí dne</w:t>
      </w:r>
      <w:r w:rsidR="00BC0E72">
        <w:t xml:space="preserve"> </w:t>
      </w:r>
      <w:r w:rsidR="00EF29A8">
        <w:t>03.11.</w:t>
      </w:r>
      <w:r w:rsidR="00BC0E72">
        <w:t>201</w:t>
      </w:r>
      <w:r w:rsidR="00EF29A8">
        <w:t>7</w:t>
      </w:r>
      <w:r>
        <w:t xml:space="preserve">                </w:t>
      </w:r>
      <w:r w:rsidR="00FE6C1C">
        <w:t xml:space="preserve">     </w:t>
      </w:r>
      <w:r>
        <w:t xml:space="preserve">       </w:t>
      </w:r>
      <w:r w:rsidR="00A907A5">
        <w:t xml:space="preserve">        V</w:t>
      </w:r>
      <w:r w:rsidR="00985565">
        <w:t xml:space="preserve"> Strnadech, </w:t>
      </w:r>
      <w:r w:rsidR="00A907A5">
        <w:t xml:space="preserve">dne </w:t>
      </w:r>
      <w:r w:rsidR="00985565">
        <w:t xml:space="preserve">7. 11. </w:t>
      </w:r>
      <w:r w:rsidR="00A907A5">
        <w:t>201</w:t>
      </w:r>
      <w:r w:rsidR="00EF29A8">
        <w:t>7</w:t>
      </w:r>
    </w:p>
    <w:p w:rsidR="00794894" w:rsidRDefault="0079489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spacing w:line="228" w:lineRule="auto"/>
        <w:jc w:val="both"/>
      </w:pPr>
    </w:p>
    <w:p w:rsidR="00794894" w:rsidRDefault="0079489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spacing w:line="228" w:lineRule="auto"/>
        <w:jc w:val="both"/>
      </w:pPr>
    </w:p>
    <w:p w:rsidR="00794894" w:rsidRDefault="0079489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spacing w:line="228" w:lineRule="auto"/>
        <w:jc w:val="both"/>
      </w:pPr>
    </w:p>
    <w:p w:rsidR="00A907A5" w:rsidRDefault="00A907A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spacing w:line="228" w:lineRule="auto"/>
        <w:jc w:val="both"/>
      </w:pPr>
    </w:p>
    <w:p w:rsidR="00A907A5" w:rsidRDefault="00A907A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spacing w:line="228" w:lineRule="auto"/>
        <w:jc w:val="both"/>
      </w:pPr>
    </w:p>
    <w:p w:rsidR="00A907A5" w:rsidRDefault="00A907A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spacing w:line="228" w:lineRule="auto"/>
        <w:jc w:val="both"/>
      </w:pPr>
    </w:p>
    <w:p w:rsidR="00794894" w:rsidRDefault="0079489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spacing w:line="228" w:lineRule="auto"/>
        <w:jc w:val="both"/>
      </w:pPr>
    </w:p>
    <w:p w:rsidR="00794894" w:rsidRDefault="0079489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spacing w:line="228" w:lineRule="auto"/>
        <w:jc w:val="both"/>
      </w:pPr>
      <w:r>
        <w:t xml:space="preserve">   ………………..…………………..                                    ….…………………………………</w:t>
      </w:r>
    </w:p>
    <w:p w:rsidR="00CF3DB6" w:rsidRDefault="00794894">
      <w:pPr>
        <w:pStyle w:val="ZkladntextIMP"/>
        <w:suppressAutoHyphens w:val="0"/>
        <w:jc w:val="both"/>
        <w:rPr>
          <w:szCs w:val="24"/>
        </w:rPr>
      </w:pPr>
      <w:r>
        <w:rPr>
          <w:szCs w:val="24"/>
        </w:rPr>
        <w:t xml:space="preserve">                       Zhotovitel                                                                             Objednatel              </w:t>
      </w:r>
    </w:p>
    <w:p w:rsidR="00CF3DB6" w:rsidRDefault="00CF3DB6">
      <w:pPr>
        <w:pStyle w:val="ZkladntextIMP"/>
        <w:suppressAutoHyphens w:val="0"/>
        <w:jc w:val="both"/>
        <w:rPr>
          <w:szCs w:val="24"/>
        </w:rPr>
      </w:pPr>
    </w:p>
    <w:p w:rsidR="00CF3DB6" w:rsidRDefault="00CF3DB6">
      <w:pPr>
        <w:pStyle w:val="ZkladntextIMP"/>
        <w:suppressAutoHyphens w:val="0"/>
        <w:jc w:val="both"/>
        <w:rPr>
          <w:szCs w:val="24"/>
        </w:rPr>
      </w:pPr>
    </w:p>
    <w:p w:rsidR="00CF3DB6" w:rsidRDefault="00CF3DB6">
      <w:pPr>
        <w:pStyle w:val="ZkladntextIMP"/>
        <w:suppressAutoHyphens w:val="0"/>
        <w:jc w:val="both"/>
        <w:rPr>
          <w:szCs w:val="24"/>
        </w:rPr>
      </w:pPr>
    </w:p>
    <w:p w:rsidR="00CF3DB6" w:rsidRDefault="00CF3DB6">
      <w:pPr>
        <w:pStyle w:val="ZkladntextIMP"/>
        <w:suppressAutoHyphens w:val="0"/>
        <w:jc w:val="both"/>
        <w:rPr>
          <w:szCs w:val="24"/>
        </w:rPr>
      </w:pPr>
    </w:p>
    <w:p w:rsidR="00CF3DB6" w:rsidRDefault="00CF3DB6">
      <w:pPr>
        <w:pStyle w:val="ZkladntextIMP"/>
        <w:suppressAutoHyphens w:val="0"/>
        <w:jc w:val="both"/>
        <w:rPr>
          <w:szCs w:val="24"/>
        </w:rPr>
      </w:pPr>
    </w:p>
    <w:p w:rsidR="00CF3DB6" w:rsidRDefault="00CF3DB6">
      <w:pPr>
        <w:pStyle w:val="ZkladntextIMP"/>
        <w:suppressAutoHyphens w:val="0"/>
        <w:jc w:val="both"/>
        <w:rPr>
          <w:b/>
          <w:szCs w:val="24"/>
        </w:rPr>
      </w:pPr>
      <w:r w:rsidRPr="00CF3DB6">
        <w:rPr>
          <w:b/>
          <w:szCs w:val="24"/>
        </w:rPr>
        <w:t xml:space="preserve">Příloha: </w:t>
      </w:r>
    </w:p>
    <w:p w:rsidR="00EF0E9C" w:rsidRDefault="00EF0E9C" w:rsidP="00EF0E9C">
      <w:pPr>
        <w:pStyle w:val="ZkladntextIMP"/>
        <w:suppressAutoHyphens w:val="0"/>
        <w:jc w:val="both"/>
        <w:rPr>
          <w:szCs w:val="24"/>
        </w:rPr>
      </w:pPr>
      <w:r w:rsidRPr="00085B61">
        <w:rPr>
          <w:szCs w:val="24"/>
        </w:rPr>
        <w:t>Čestné prohlášení pro uplatnění reverse charge</w:t>
      </w:r>
      <w:r w:rsidRPr="00CF3DB6">
        <w:rPr>
          <w:szCs w:val="24"/>
        </w:rPr>
        <w:t xml:space="preserve"> </w:t>
      </w:r>
    </w:p>
    <w:p w:rsidR="00CF3DB6" w:rsidRDefault="00CF3DB6">
      <w:pPr>
        <w:pStyle w:val="ZkladntextIMP"/>
        <w:suppressAutoHyphens w:val="0"/>
        <w:jc w:val="both"/>
        <w:rPr>
          <w:szCs w:val="24"/>
        </w:rPr>
      </w:pPr>
      <w:r w:rsidRPr="00CF3DB6">
        <w:rPr>
          <w:szCs w:val="24"/>
        </w:rPr>
        <w:t>Cenová nabídka</w:t>
      </w:r>
      <w:r>
        <w:rPr>
          <w:szCs w:val="24"/>
        </w:rPr>
        <w:t xml:space="preserve"> č. </w:t>
      </w:r>
      <w:r w:rsidR="00EF0E9C">
        <w:rPr>
          <w:szCs w:val="24"/>
        </w:rPr>
        <w:t>A1</w:t>
      </w:r>
      <w:r w:rsidR="00EF29A8">
        <w:rPr>
          <w:szCs w:val="24"/>
        </w:rPr>
        <w:t>53731</w:t>
      </w:r>
    </w:p>
    <w:p w:rsidR="00F328EE" w:rsidRDefault="00F328EE">
      <w:pPr>
        <w:pStyle w:val="ZkladntextIMP"/>
        <w:suppressAutoHyphens w:val="0"/>
        <w:jc w:val="both"/>
        <w:rPr>
          <w:szCs w:val="24"/>
        </w:rPr>
      </w:pPr>
    </w:p>
    <w:p w:rsidR="00EF0E9C" w:rsidRDefault="00EF0E9C" w:rsidP="001769F1"/>
    <w:p w:rsidR="0086122B" w:rsidRDefault="0086122B">
      <w:r>
        <w:br w:type="page"/>
      </w:r>
    </w:p>
    <w:p w:rsidR="0086122B" w:rsidRDefault="0086122B" w:rsidP="0086122B">
      <w:pPr>
        <w:spacing w:before="73"/>
        <w:ind w:left="821"/>
        <w:rPr>
          <w:b/>
          <w:sz w:val="27"/>
        </w:rPr>
      </w:pPr>
      <w:r>
        <w:rPr>
          <w:b/>
          <w:color w:val="4F524D"/>
          <w:sz w:val="27"/>
        </w:rPr>
        <w:lastRenderedPageBreak/>
        <w:t>ČESTNÉ PROHLÁŠENÍ  PRO UPLATNĚNÍ  REVERSE</w:t>
      </w:r>
      <w:r>
        <w:rPr>
          <w:b/>
          <w:color w:val="4F524D"/>
          <w:spacing w:val="52"/>
          <w:sz w:val="27"/>
        </w:rPr>
        <w:t xml:space="preserve"> </w:t>
      </w:r>
      <w:r>
        <w:rPr>
          <w:b/>
          <w:color w:val="4F524D"/>
          <w:sz w:val="27"/>
        </w:rPr>
        <w:t>CHARGE</w:t>
      </w:r>
    </w:p>
    <w:p w:rsidR="0086122B" w:rsidRDefault="0086122B" w:rsidP="0086122B">
      <w:pPr>
        <w:pStyle w:val="Zkladntext"/>
        <w:rPr>
          <w:b w:val="0"/>
          <w:sz w:val="30"/>
        </w:rPr>
      </w:pPr>
    </w:p>
    <w:p w:rsidR="0086122B" w:rsidRDefault="0086122B" w:rsidP="0086122B">
      <w:pPr>
        <w:spacing w:before="207" w:line="508" w:lineRule="auto"/>
        <w:ind w:left="109" w:right="841" w:hanging="2"/>
        <w:rPr>
          <w:sz w:val="19"/>
        </w:rPr>
      </w:pPr>
      <w:r>
        <w:rPr>
          <w:color w:val="4F524D"/>
          <w:w w:val="105"/>
          <w:sz w:val="19"/>
        </w:rPr>
        <w:t>Toto prohlášení slouží jako podklad ke stanovení oprávněnosti uplatnění režimu přenesení daňové povinnosti při poskytování stavebních nebo montážních prací dle§ 92e zákona o DPH č. 235</w:t>
      </w:r>
      <w:r>
        <w:rPr>
          <w:color w:val="9A9A9A"/>
          <w:w w:val="105"/>
          <w:sz w:val="19"/>
        </w:rPr>
        <w:t>/</w:t>
      </w:r>
      <w:r>
        <w:rPr>
          <w:color w:val="4F524D"/>
          <w:w w:val="105"/>
          <w:sz w:val="19"/>
        </w:rPr>
        <w:t>2004 Sb. ve znění p.p.</w:t>
      </w:r>
    </w:p>
    <w:p w:rsidR="0086122B" w:rsidRDefault="0086122B" w:rsidP="0086122B">
      <w:pPr>
        <w:pStyle w:val="Zkladntext"/>
        <w:rPr>
          <w:sz w:val="20"/>
        </w:rPr>
      </w:pPr>
    </w:p>
    <w:p w:rsidR="0086122B" w:rsidRDefault="0086122B" w:rsidP="0086122B">
      <w:pPr>
        <w:rPr>
          <w:sz w:val="20"/>
        </w:rPr>
        <w:sectPr w:rsidR="0086122B">
          <w:pgSz w:w="11920" w:h="16840"/>
          <w:pgMar w:top="1320" w:right="1020" w:bottom="600" w:left="1200" w:header="0" w:footer="403" w:gutter="0"/>
          <w:cols w:space="708"/>
        </w:sectPr>
      </w:pPr>
    </w:p>
    <w:p w:rsidR="0086122B" w:rsidRDefault="0086122B" w:rsidP="0086122B">
      <w:pPr>
        <w:pStyle w:val="Zkladntext"/>
        <w:spacing w:before="4"/>
        <w:rPr>
          <w:sz w:val="20"/>
        </w:rPr>
      </w:pPr>
    </w:p>
    <w:p w:rsidR="0086122B" w:rsidRPr="006C7BC4" w:rsidRDefault="0086122B" w:rsidP="0086122B">
      <w:pPr>
        <w:pStyle w:val="Nadpis4"/>
        <w:ind w:left="110"/>
        <w:jc w:val="left"/>
        <w:rPr>
          <w:rFonts w:ascii="Times New Roman" w:hAnsi="Times New Roman"/>
          <w:b w:val="0"/>
        </w:rPr>
      </w:pPr>
      <w:r w:rsidRPr="006C7BC4">
        <w:rPr>
          <w:rFonts w:ascii="Times New Roman" w:hAnsi="Times New Roman"/>
          <w:color w:val="4F524D"/>
          <w:spacing w:val="-3"/>
          <w:w w:val="105"/>
        </w:rPr>
        <w:t>N</w:t>
      </w:r>
      <w:r w:rsidRPr="006C7BC4">
        <w:rPr>
          <w:rFonts w:ascii="Times New Roman" w:hAnsi="Times New Roman"/>
          <w:color w:val="363D38"/>
          <w:spacing w:val="-3"/>
          <w:w w:val="105"/>
        </w:rPr>
        <w:t>á</w:t>
      </w:r>
      <w:r w:rsidRPr="006C7BC4">
        <w:rPr>
          <w:rFonts w:ascii="Times New Roman" w:hAnsi="Times New Roman"/>
          <w:color w:val="4F524D"/>
          <w:spacing w:val="-3"/>
          <w:w w:val="105"/>
        </w:rPr>
        <w:t>z</w:t>
      </w:r>
      <w:r w:rsidRPr="006C7BC4">
        <w:rPr>
          <w:rFonts w:ascii="Times New Roman" w:hAnsi="Times New Roman"/>
          <w:color w:val="363D38"/>
          <w:spacing w:val="-3"/>
          <w:w w:val="105"/>
        </w:rPr>
        <w:t>e</w:t>
      </w:r>
      <w:r w:rsidRPr="006C7BC4">
        <w:rPr>
          <w:rFonts w:ascii="Times New Roman" w:hAnsi="Times New Roman"/>
          <w:color w:val="4F524D"/>
          <w:spacing w:val="-3"/>
          <w:w w:val="105"/>
        </w:rPr>
        <w:t xml:space="preserve">v </w:t>
      </w:r>
      <w:r w:rsidRPr="006C7BC4">
        <w:rPr>
          <w:rFonts w:ascii="Times New Roman" w:hAnsi="Times New Roman"/>
          <w:color w:val="4F524D"/>
          <w:w w:val="105"/>
        </w:rPr>
        <w:t>s</w:t>
      </w:r>
      <w:r w:rsidRPr="006C7BC4">
        <w:rPr>
          <w:rFonts w:ascii="Times New Roman" w:hAnsi="Times New Roman"/>
          <w:color w:val="363D38"/>
          <w:w w:val="105"/>
        </w:rPr>
        <w:t>ubje</w:t>
      </w:r>
      <w:r w:rsidRPr="006C7BC4">
        <w:rPr>
          <w:rFonts w:ascii="Times New Roman" w:hAnsi="Times New Roman"/>
          <w:color w:val="4F524D"/>
          <w:w w:val="105"/>
        </w:rPr>
        <w:t>ktu</w:t>
      </w:r>
      <w:r w:rsidRPr="006C7BC4">
        <w:rPr>
          <w:rFonts w:ascii="Times New Roman" w:hAnsi="Times New Roman"/>
          <w:color w:val="4F524D"/>
          <w:spacing w:val="-20"/>
          <w:w w:val="105"/>
        </w:rPr>
        <w:t xml:space="preserve"> </w:t>
      </w:r>
      <w:r w:rsidRPr="006C7BC4">
        <w:rPr>
          <w:rFonts w:ascii="Times New Roman" w:hAnsi="Times New Roman"/>
          <w:b w:val="0"/>
          <w:color w:val="4F524D"/>
          <w:w w:val="105"/>
        </w:rPr>
        <w:t>:</w:t>
      </w:r>
    </w:p>
    <w:p w:rsidR="0086122B" w:rsidRPr="006C7BC4" w:rsidRDefault="0086122B" w:rsidP="0086122B">
      <w:pPr>
        <w:pStyle w:val="Zkladntext"/>
      </w:pPr>
      <w:r w:rsidRPr="006C7BC4">
        <w:br w:type="column"/>
      </w:r>
    </w:p>
    <w:p w:rsidR="0086122B" w:rsidRPr="006C7BC4" w:rsidRDefault="0086122B" w:rsidP="0086122B">
      <w:pPr>
        <w:pStyle w:val="Zkladntext"/>
        <w:spacing w:before="10"/>
        <w:rPr>
          <w:sz w:val="20"/>
        </w:rPr>
      </w:pPr>
    </w:p>
    <w:p w:rsidR="0086122B" w:rsidRPr="006C7BC4" w:rsidRDefault="0086122B" w:rsidP="0086122B">
      <w:pPr>
        <w:pStyle w:val="Zkladntext"/>
        <w:ind w:left="110"/>
        <w:rPr>
          <w:rFonts w:cs="Arial"/>
          <w:color w:val="4F524D"/>
          <w:w w:val="105"/>
          <w:szCs w:val="24"/>
        </w:rPr>
      </w:pPr>
      <w:r w:rsidRPr="006C7BC4">
        <w:rPr>
          <w:rFonts w:cs="Arial"/>
          <w:color w:val="4F524D"/>
          <w:w w:val="105"/>
          <w:szCs w:val="24"/>
        </w:rPr>
        <w:t>Zastoupení:.................................</w:t>
      </w:r>
    </w:p>
    <w:p w:rsidR="0086122B" w:rsidRPr="006C7BC4" w:rsidRDefault="0086122B" w:rsidP="0086122B">
      <w:pPr>
        <w:pStyle w:val="Zkladntext"/>
      </w:pPr>
    </w:p>
    <w:p w:rsidR="0086122B" w:rsidRPr="006C7BC4" w:rsidRDefault="0086122B" w:rsidP="0086122B">
      <w:pPr>
        <w:pStyle w:val="Zkladntext"/>
        <w:spacing w:before="3"/>
        <w:rPr>
          <w:sz w:val="25"/>
        </w:rPr>
      </w:pPr>
    </w:p>
    <w:p w:rsidR="0086122B" w:rsidRPr="006C7BC4" w:rsidRDefault="0086122B" w:rsidP="0086122B">
      <w:pPr>
        <w:pStyle w:val="Zkladntext"/>
        <w:tabs>
          <w:tab w:val="left" w:pos="951"/>
        </w:tabs>
        <w:ind w:left="112"/>
      </w:pPr>
      <w:r w:rsidRPr="006C7BC4">
        <w:rPr>
          <w:color w:val="4F524D"/>
        </w:rPr>
        <w:t>IČ:</w:t>
      </w:r>
      <w:r w:rsidRPr="006C7BC4">
        <w:rPr>
          <w:color w:val="4F524D"/>
        </w:rPr>
        <w:tab/>
        <w:t>DIČ:</w:t>
      </w:r>
    </w:p>
    <w:p w:rsidR="0086122B" w:rsidRPr="006C7BC4" w:rsidRDefault="0086122B" w:rsidP="0086122B">
      <w:pPr>
        <w:sectPr w:rsidR="0086122B" w:rsidRPr="006C7BC4">
          <w:type w:val="continuous"/>
          <w:pgSz w:w="11920" w:h="16840"/>
          <w:pgMar w:top="1000" w:right="1020" w:bottom="0" w:left="1200" w:header="708" w:footer="708" w:gutter="0"/>
          <w:cols w:num="2" w:space="708" w:equalWidth="0">
            <w:col w:w="1804" w:space="1004"/>
            <w:col w:w="6892"/>
          </w:cols>
        </w:sectPr>
      </w:pPr>
    </w:p>
    <w:p w:rsidR="0086122B" w:rsidRPr="006C7BC4" w:rsidRDefault="0086122B" w:rsidP="0086122B">
      <w:pPr>
        <w:pStyle w:val="Zkladntext"/>
        <w:spacing w:before="1"/>
        <w:rPr>
          <w:sz w:val="11"/>
        </w:rPr>
      </w:pPr>
    </w:p>
    <w:p w:rsidR="0086122B" w:rsidRPr="006C7BC4" w:rsidRDefault="0086122B" w:rsidP="0086122B">
      <w:pPr>
        <w:spacing w:before="93"/>
        <w:ind w:left="112"/>
        <w:rPr>
          <w:i/>
          <w:sz w:val="17"/>
        </w:rPr>
      </w:pPr>
      <w:r w:rsidRPr="006C7BC4">
        <w:rPr>
          <w:i/>
          <w:color w:val="5E605D"/>
          <w:w w:val="95"/>
          <w:sz w:val="17"/>
        </w:rPr>
        <w:t xml:space="preserve">Prosím označte </w:t>
      </w:r>
      <w:r w:rsidRPr="006C7BC4">
        <w:rPr>
          <w:i/>
          <w:color w:val="4F524D"/>
          <w:w w:val="95"/>
          <w:sz w:val="17"/>
        </w:rPr>
        <w:t>sprál'nou variantu</w:t>
      </w:r>
      <w:r w:rsidRPr="006C7BC4">
        <w:rPr>
          <w:i/>
          <w:color w:val="9A9A9A"/>
          <w:w w:val="95"/>
          <w:sz w:val="17"/>
        </w:rPr>
        <w:t>:</w:t>
      </w:r>
    </w:p>
    <w:p w:rsidR="0086122B" w:rsidRPr="006C7BC4" w:rsidRDefault="0086122B" w:rsidP="0086122B">
      <w:pPr>
        <w:pStyle w:val="Zkladntext"/>
        <w:rPr>
          <w:i/>
          <w:sz w:val="18"/>
        </w:rPr>
      </w:pPr>
    </w:p>
    <w:p w:rsidR="0086122B" w:rsidRPr="006C7BC4" w:rsidRDefault="0086122B" w:rsidP="0086122B">
      <w:pPr>
        <w:tabs>
          <w:tab w:val="left" w:pos="1588"/>
          <w:tab w:val="left" w:pos="3526"/>
        </w:tabs>
        <w:spacing w:before="129"/>
        <w:ind w:left="108"/>
        <w:rPr>
          <w:sz w:val="19"/>
        </w:rPr>
      </w:pPr>
      <w:r w:rsidRPr="006C7BC4">
        <w:rPr>
          <w:b/>
          <w:color w:val="4F524D"/>
          <w:sz w:val="20"/>
        </w:rPr>
        <w:t>Plátce</w:t>
      </w:r>
      <w:r w:rsidRPr="006C7BC4">
        <w:rPr>
          <w:b/>
          <w:color w:val="4F524D"/>
          <w:spacing w:val="5"/>
          <w:sz w:val="20"/>
        </w:rPr>
        <w:t xml:space="preserve"> </w:t>
      </w:r>
      <w:r w:rsidRPr="006C7BC4">
        <w:rPr>
          <w:b/>
          <w:color w:val="4F524D"/>
          <w:sz w:val="20"/>
        </w:rPr>
        <w:t>DPH:</w:t>
      </w:r>
      <w:r w:rsidRPr="006C7BC4">
        <w:rPr>
          <w:b/>
          <w:color w:val="4F524D"/>
          <w:sz w:val="20"/>
        </w:rPr>
        <w:tab/>
      </w:r>
      <w:r w:rsidRPr="006C7BC4">
        <w:rPr>
          <w:color w:val="4F524D"/>
          <w:w w:val="80"/>
          <w:position w:val="4"/>
          <w:sz w:val="47"/>
        </w:rPr>
        <w:tab/>
      </w:r>
      <w:r w:rsidRPr="006C7BC4">
        <w:rPr>
          <w:color w:val="4F524D"/>
          <w:sz w:val="19"/>
        </w:rPr>
        <w:t>Registrační  číslo  k</w:t>
      </w:r>
      <w:r w:rsidRPr="006C7BC4">
        <w:rPr>
          <w:color w:val="4F524D"/>
          <w:spacing w:val="-15"/>
          <w:sz w:val="19"/>
        </w:rPr>
        <w:t xml:space="preserve"> </w:t>
      </w:r>
      <w:r w:rsidRPr="006C7BC4">
        <w:rPr>
          <w:color w:val="4F524D"/>
          <w:sz w:val="19"/>
        </w:rPr>
        <w:t>DPH:</w:t>
      </w:r>
    </w:p>
    <w:p w:rsidR="0086122B" w:rsidRPr="006C7BC4" w:rsidRDefault="0086122B" w:rsidP="0086122B">
      <w:pPr>
        <w:pStyle w:val="Zkladntext"/>
        <w:spacing w:before="4"/>
        <w:rPr>
          <w:sz w:val="66"/>
        </w:rPr>
      </w:pPr>
    </w:p>
    <w:p w:rsidR="0086122B" w:rsidRPr="006C7BC4" w:rsidRDefault="0086122B" w:rsidP="0086122B">
      <w:pPr>
        <w:spacing w:before="1"/>
        <w:ind w:left="106"/>
        <w:rPr>
          <w:sz w:val="19"/>
        </w:rPr>
      </w:pPr>
      <w:r w:rsidRPr="006C7BC4">
        <w:rPr>
          <w:color w:val="4F524D"/>
          <w:w w:val="105"/>
          <w:sz w:val="19"/>
        </w:rPr>
        <w:t>Čestně prohlašuji, že přijaté plnění od společnosti</w:t>
      </w:r>
    </w:p>
    <w:p w:rsidR="0086122B" w:rsidRPr="006C7BC4" w:rsidRDefault="0086122B" w:rsidP="0086122B">
      <w:pPr>
        <w:pStyle w:val="Zkladntext"/>
        <w:spacing w:before="3"/>
        <w:rPr>
          <w:sz w:val="21"/>
        </w:rPr>
      </w:pPr>
    </w:p>
    <w:p w:rsidR="0086122B" w:rsidRPr="006C7BC4" w:rsidRDefault="0086122B" w:rsidP="0086122B">
      <w:pPr>
        <w:spacing w:before="1"/>
        <w:ind w:left="3011" w:hanging="2906"/>
        <w:rPr>
          <w:sz w:val="19"/>
        </w:rPr>
      </w:pPr>
      <w:r w:rsidRPr="006C7BC4">
        <w:rPr>
          <w:color w:val="4F524D"/>
          <w:w w:val="105"/>
          <w:sz w:val="19"/>
        </w:rPr>
        <w:t>PROPLAST, spol. sr.o., sesídlem: Hřbitovní 218, 562 01  Ústí nad Orlicí, IČ: 60935987, DIČ: CZ60935987</w:t>
      </w:r>
    </w:p>
    <w:p w:rsidR="0086122B" w:rsidRPr="006C7BC4" w:rsidRDefault="0086122B" w:rsidP="0086122B">
      <w:pPr>
        <w:pStyle w:val="Zkladntext"/>
        <w:rPr>
          <w:sz w:val="20"/>
        </w:rPr>
      </w:pPr>
    </w:p>
    <w:p w:rsidR="0086122B" w:rsidRPr="006C7BC4" w:rsidRDefault="0086122B" w:rsidP="0086122B">
      <w:pPr>
        <w:tabs>
          <w:tab w:val="left" w:pos="4553"/>
        </w:tabs>
        <w:spacing w:before="117"/>
        <w:ind w:left="3011"/>
      </w:pPr>
      <w:r w:rsidRPr="006C7BC4">
        <w:rPr>
          <w:color w:val="4F524D"/>
          <w:w w:val="105"/>
          <w:position w:val="3"/>
          <w:sz w:val="55"/>
        </w:rPr>
        <w:t>D</w:t>
      </w:r>
      <w:r w:rsidRPr="006C7BC4">
        <w:rPr>
          <w:color w:val="4F524D"/>
          <w:spacing w:val="38"/>
          <w:w w:val="105"/>
          <w:position w:val="3"/>
          <w:sz w:val="55"/>
        </w:rPr>
        <w:t xml:space="preserve"> </w:t>
      </w:r>
      <w:r w:rsidRPr="006C7BC4">
        <w:rPr>
          <w:color w:val="4F524D"/>
          <w:w w:val="105"/>
        </w:rPr>
        <w:t>BUDE</w:t>
      </w:r>
      <w:r w:rsidRPr="006C7BC4">
        <w:rPr>
          <w:color w:val="4F524D"/>
          <w:w w:val="105"/>
        </w:rPr>
        <w:tab/>
      </w:r>
      <w:r w:rsidRPr="006C7BC4">
        <w:rPr>
          <w:color w:val="4F524D"/>
          <w:w w:val="105"/>
          <w:position w:val="3"/>
          <w:sz w:val="55"/>
        </w:rPr>
        <w:t>D</w:t>
      </w:r>
      <w:r w:rsidRPr="006C7BC4">
        <w:rPr>
          <w:color w:val="4F524D"/>
          <w:spacing w:val="9"/>
          <w:w w:val="105"/>
          <w:position w:val="3"/>
          <w:sz w:val="55"/>
        </w:rPr>
        <w:t xml:space="preserve"> </w:t>
      </w:r>
      <w:r w:rsidRPr="006C7BC4">
        <w:rPr>
          <w:color w:val="4F524D"/>
          <w:w w:val="105"/>
        </w:rPr>
        <w:t>NEBUDE</w:t>
      </w:r>
    </w:p>
    <w:p w:rsidR="0086122B" w:rsidRPr="006C7BC4" w:rsidRDefault="0086122B" w:rsidP="0086122B">
      <w:pPr>
        <w:spacing w:before="196" w:line="379" w:lineRule="auto"/>
        <w:ind w:left="2914" w:firstLine="2"/>
        <w:rPr>
          <w:sz w:val="19"/>
        </w:rPr>
      </w:pPr>
      <w:r w:rsidRPr="006C7BC4">
        <w:rPr>
          <w:color w:val="4F524D"/>
          <w:w w:val="105"/>
          <w:sz w:val="19"/>
        </w:rPr>
        <w:t>použito zcela nebo z části pro ekonomickou činnost společnosti, tedy jako plnění, které je předmětem daně a podléhá režimu přenesení daňové povinnosti.</w:t>
      </w:r>
    </w:p>
    <w:p w:rsidR="0086122B" w:rsidRPr="006C7BC4" w:rsidRDefault="0086122B" w:rsidP="0086122B">
      <w:pPr>
        <w:pStyle w:val="Zkladntext"/>
        <w:spacing w:before="6"/>
        <w:rPr>
          <w:sz w:val="22"/>
        </w:rPr>
      </w:pPr>
    </w:p>
    <w:p w:rsidR="0086122B" w:rsidRPr="006C7BC4" w:rsidRDefault="0086122B" w:rsidP="0086122B">
      <w:pPr>
        <w:tabs>
          <w:tab w:val="left" w:pos="2335"/>
        </w:tabs>
        <w:spacing w:before="77"/>
        <w:ind w:left="1517"/>
        <w:rPr>
          <w:b/>
          <w:sz w:val="19"/>
        </w:rPr>
      </w:pPr>
      <w:r w:rsidRPr="006C7BC4">
        <w:rPr>
          <w:color w:val="4F524D"/>
          <w:w w:val="105"/>
          <w:sz w:val="55"/>
        </w:rPr>
        <w:t>D</w:t>
      </w:r>
      <w:r w:rsidRPr="006C7BC4">
        <w:rPr>
          <w:color w:val="4F524D"/>
          <w:w w:val="105"/>
          <w:sz w:val="55"/>
        </w:rPr>
        <w:tab/>
      </w:r>
      <w:r w:rsidRPr="006C7BC4">
        <w:rPr>
          <w:b/>
          <w:color w:val="4F524D"/>
          <w:w w:val="105"/>
          <w:position w:val="1"/>
          <w:sz w:val="19"/>
        </w:rPr>
        <w:t>NE</w:t>
      </w:r>
    </w:p>
    <w:p w:rsidR="0086122B" w:rsidRPr="006C7BC4" w:rsidRDefault="0086122B" w:rsidP="0086122B">
      <w:pPr>
        <w:pStyle w:val="Zkladntext"/>
        <w:rPr>
          <w:b w:val="0"/>
          <w:sz w:val="60"/>
        </w:rPr>
      </w:pPr>
    </w:p>
    <w:p w:rsidR="0086122B" w:rsidRPr="006C7BC4" w:rsidRDefault="0086122B" w:rsidP="0086122B">
      <w:pPr>
        <w:tabs>
          <w:tab w:val="left" w:pos="6077"/>
        </w:tabs>
        <w:spacing w:before="395"/>
        <w:ind w:left="111"/>
        <w:jc w:val="both"/>
        <w:rPr>
          <w:sz w:val="19"/>
        </w:rPr>
      </w:pPr>
      <w:r w:rsidRPr="006C7BC4">
        <w:rPr>
          <w:color w:val="4F524D"/>
          <w:w w:val="120"/>
          <w:sz w:val="19"/>
        </w:rPr>
        <w:t>V ...................</w:t>
      </w:r>
      <w:r w:rsidRPr="006C7BC4">
        <w:rPr>
          <w:color w:val="4F524D"/>
          <w:spacing w:val="-3"/>
          <w:w w:val="120"/>
          <w:sz w:val="19"/>
        </w:rPr>
        <w:t xml:space="preserve"> </w:t>
      </w:r>
      <w:r w:rsidRPr="006C7BC4">
        <w:rPr>
          <w:color w:val="4F524D"/>
          <w:w w:val="120"/>
          <w:sz w:val="19"/>
        </w:rPr>
        <w:t>dne</w:t>
      </w:r>
      <w:r w:rsidRPr="006C7BC4">
        <w:rPr>
          <w:color w:val="4F524D"/>
          <w:spacing w:val="13"/>
          <w:w w:val="120"/>
          <w:sz w:val="19"/>
        </w:rPr>
        <w:t xml:space="preserve"> </w:t>
      </w:r>
      <w:r w:rsidRPr="006C7BC4">
        <w:rPr>
          <w:color w:val="4F524D"/>
          <w:w w:val="120"/>
          <w:sz w:val="19"/>
        </w:rPr>
        <w:t>..............2017</w:t>
      </w:r>
      <w:r w:rsidRPr="006C7BC4">
        <w:rPr>
          <w:color w:val="4F524D"/>
          <w:w w:val="120"/>
          <w:sz w:val="19"/>
        </w:rPr>
        <w:tab/>
        <w:t xml:space="preserve">Podpis    </w:t>
      </w:r>
      <w:r w:rsidRPr="006C7BC4">
        <w:rPr>
          <w:color w:val="4F524D"/>
          <w:spacing w:val="2"/>
          <w:w w:val="120"/>
          <w:sz w:val="19"/>
        </w:rPr>
        <w:t xml:space="preserve"> </w:t>
      </w:r>
      <w:r w:rsidRPr="006C7BC4">
        <w:rPr>
          <w:color w:val="4F524D"/>
          <w:w w:val="120"/>
          <w:sz w:val="19"/>
        </w:rPr>
        <w:t>....................................</w:t>
      </w:r>
    </w:p>
    <w:p w:rsidR="0086122B" w:rsidRDefault="0086122B" w:rsidP="0086122B">
      <w:pPr>
        <w:pStyle w:val="Zkladntext"/>
        <w:spacing w:before="4"/>
        <w:rPr>
          <w:sz w:val="20"/>
        </w:rPr>
      </w:pPr>
    </w:p>
    <w:p w:rsidR="0086122B" w:rsidRDefault="0086122B" w:rsidP="0086122B">
      <w:pPr>
        <w:spacing w:before="1"/>
        <w:ind w:left="120"/>
        <w:jc w:val="both"/>
        <w:rPr>
          <w:sz w:val="16"/>
        </w:rPr>
      </w:pPr>
      <w:r>
        <w:rPr>
          <w:color w:val="4F524D"/>
          <w:sz w:val="16"/>
        </w:rPr>
        <w:t>Poučení:</w:t>
      </w:r>
    </w:p>
    <w:p w:rsidR="0086122B" w:rsidRDefault="0086122B" w:rsidP="0086122B">
      <w:pPr>
        <w:spacing w:before="93"/>
        <w:ind w:left="109" w:right="113" w:firstLine="10"/>
        <w:jc w:val="both"/>
        <w:rPr>
          <w:sz w:val="16"/>
        </w:rPr>
      </w:pPr>
      <w:r>
        <w:rPr>
          <w:color w:val="4F524D"/>
          <w:sz w:val="16"/>
        </w:rPr>
        <w:t xml:space="preserve">Režim přeneseni daňové povinnosti se uplatní pouze mezi plátci DPH </w:t>
      </w:r>
      <w:r>
        <w:rPr>
          <w:color w:val="5E605D"/>
          <w:sz w:val="16"/>
        </w:rPr>
        <w:t xml:space="preserve">a </w:t>
      </w:r>
      <w:r>
        <w:rPr>
          <w:color w:val="4F524D"/>
          <w:sz w:val="16"/>
        </w:rPr>
        <w:t xml:space="preserve">to při poskytnutí plnění </w:t>
      </w:r>
      <w:r>
        <w:rPr>
          <w:color w:val="5E605D"/>
          <w:sz w:val="16"/>
        </w:rPr>
        <w:t xml:space="preserve">v </w:t>
      </w:r>
      <w:r>
        <w:rPr>
          <w:color w:val="4F524D"/>
          <w:sz w:val="16"/>
        </w:rPr>
        <w:t xml:space="preserve">tuzemsku (místo plnění je v ČR). Uvedený </w:t>
      </w:r>
      <w:r>
        <w:rPr>
          <w:color w:val="5E605D"/>
          <w:sz w:val="16"/>
        </w:rPr>
        <w:t xml:space="preserve">režim </w:t>
      </w:r>
      <w:r>
        <w:rPr>
          <w:color w:val="4F524D"/>
          <w:sz w:val="16"/>
        </w:rPr>
        <w:t xml:space="preserve">je tedy povinen použít plátce (poskytovatel plnění), který poskytne vymezené stavební nebo montážní práce s místem plnění v tuzemsku jinému plátci (příjemci plnění) pro jeho ekonomickou činnost. Režim přenesení daňové povinnosti se nepoužije pokud plátce poskytuje stavební nebo montážní práce pfijemci plnění, který není plátcem DPH. Jde-li o podmínku plnění mezi plátci, předpokladem pro povinnost použít režim přenesení daňové povinnosti je skutečnost, </w:t>
      </w:r>
      <w:r>
        <w:rPr>
          <w:color w:val="5E605D"/>
          <w:sz w:val="16"/>
        </w:rPr>
        <w:t xml:space="preserve">že </w:t>
      </w:r>
      <w:r>
        <w:rPr>
          <w:color w:val="4F524D"/>
          <w:sz w:val="16"/>
        </w:rPr>
        <w:t xml:space="preserve">tyto osoby při uskutečnění daného plnění </w:t>
      </w:r>
      <w:r>
        <w:rPr>
          <w:color w:val="5E605D"/>
          <w:sz w:val="16"/>
        </w:rPr>
        <w:t xml:space="preserve">vystupují </w:t>
      </w:r>
      <w:r>
        <w:rPr>
          <w:color w:val="4F524D"/>
          <w:sz w:val="16"/>
        </w:rPr>
        <w:t xml:space="preserve">jako osoby povinné k dani, tj. </w:t>
      </w:r>
      <w:r>
        <w:rPr>
          <w:color w:val="5E605D"/>
          <w:sz w:val="16"/>
        </w:rPr>
        <w:t xml:space="preserve">v </w:t>
      </w:r>
      <w:r>
        <w:rPr>
          <w:color w:val="4F524D"/>
          <w:sz w:val="16"/>
        </w:rPr>
        <w:t>rámci své ekonomické činnosti. U stavebních prací jde pak zejména o to, že osoba, která zdanitelné plněni přijímá, vystupuje u daného plnění jako osoba povinná k dani</w:t>
      </w:r>
      <w:r>
        <w:rPr>
          <w:color w:val="858782"/>
          <w:sz w:val="16"/>
        </w:rPr>
        <w:t xml:space="preserve">. </w:t>
      </w:r>
      <w:r>
        <w:rPr>
          <w:color w:val="4F524D"/>
          <w:sz w:val="16"/>
        </w:rPr>
        <w:t>Jestliže příjemce plnění (plátce) pořizuje přijaté zdanitelné plněni výlučně pro soukromou potřebu, nebo výlučně pro plnění, které není předmětem daně, není v postavení osoby povinné k dani a v tom případě se neuplatní režim přenesení daňové povinnosti - to znamená, že plátce, který uskutečnil zdanitelné plnění, uplatní daň na výstupu  Obdobně se neuplatní režim přeneseni daňové povinnost  pokud např</w:t>
      </w:r>
      <w:r>
        <w:rPr>
          <w:color w:val="757772"/>
          <w:sz w:val="16"/>
        </w:rPr>
        <w:t xml:space="preserve">. </w:t>
      </w:r>
      <w:r>
        <w:rPr>
          <w:color w:val="4F524D"/>
          <w:sz w:val="16"/>
        </w:rPr>
        <w:t xml:space="preserve">obec pořizuje plnění  pro potřeby související  výlučně s její činností při výkonu  veřejné správy, při níž se nepovažuje za osobu povinnou </w:t>
      </w:r>
      <w:r>
        <w:rPr>
          <w:b/>
          <w:color w:val="4F524D"/>
          <w:sz w:val="15"/>
        </w:rPr>
        <w:t xml:space="preserve">k </w:t>
      </w:r>
      <w:r>
        <w:rPr>
          <w:color w:val="4F524D"/>
          <w:sz w:val="16"/>
        </w:rPr>
        <w:t xml:space="preserve">daní (viz § </w:t>
      </w:r>
      <w:r>
        <w:rPr>
          <w:b/>
          <w:i/>
          <w:color w:val="4F524D"/>
          <w:sz w:val="16"/>
        </w:rPr>
        <w:t xml:space="preserve">5 </w:t>
      </w:r>
      <w:r>
        <w:rPr>
          <w:color w:val="4F524D"/>
          <w:sz w:val="16"/>
        </w:rPr>
        <w:t xml:space="preserve">odst. 3 zákona   o DPH). Pokud je plnění třeba </w:t>
      </w:r>
      <w:r>
        <w:rPr>
          <w:color w:val="5E605D"/>
          <w:sz w:val="17"/>
        </w:rPr>
        <w:t xml:space="preserve">i </w:t>
      </w:r>
      <w:r>
        <w:rPr>
          <w:color w:val="5E605D"/>
          <w:sz w:val="16"/>
        </w:rPr>
        <w:t xml:space="preserve">jen </w:t>
      </w:r>
      <w:r>
        <w:rPr>
          <w:color w:val="4F524D"/>
          <w:sz w:val="16"/>
        </w:rPr>
        <w:t xml:space="preserve">z části pfijímáno pro více účelů, například pro soukromou potřebu plátce a pro jeho ekonomickou činnost nebo pro smíšené účely veřejnoprávních a neziskových  subjektů, přičemž část </w:t>
      </w:r>
      <w:r>
        <w:rPr>
          <w:color w:val="5E605D"/>
          <w:sz w:val="16"/>
        </w:rPr>
        <w:t xml:space="preserve">je </w:t>
      </w:r>
      <w:r>
        <w:rPr>
          <w:color w:val="4F524D"/>
          <w:sz w:val="16"/>
        </w:rPr>
        <w:t xml:space="preserve">pro účely, kdy pfijemce vystupuje jako osoba  povinná k dani, půjde    o  plnění  podléhající  celkově  režimu  přenesení  daňové  </w:t>
      </w:r>
      <w:r>
        <w:rPr>
          <w:color w:val="4F524D"/>
          <w:spacing w:val="-4"/>
          <w:sz w:val="16"/>
        </w:rPr>
        <w:t>povinnosti</w:t>
      </w:r>
      <w:r>
        <w:rPr>
          <w:color w:val="9A9A9A"/>
          <w:spacing w:val="-4"/>
          <w:sz w:val="16"/>
        </w:rPr>
        <w:t xml:space="preserve">.  </w:t>
      </w:r>
      <w:r>
        <w:rPr>
          <w:color w:val="4F524D"/>
          <w:sz w:val="16"/>
        </w:rPr>
        <w:t xml:space="preserve">Pro  případy,  kdy  pfijemce  stavebních  </w:t>
      </w:r>
      <w:r>
        <w:rPr>
          <w:color w:val="5E605D"/>
          <w:sz w:val="16"/>
        </w:rPr>
        <w:t xml:space="preserve">a  </w:t>
      </w:r>
      <w:r>
        <w:rPr>
          <w:color w:val="4F524D"/>
          <w:sz w:val="16"/>
        </w:rPr>
        <w:t xml:space="preserve">montážních  prací  poskytnutých  v tuzemsku je sice český neplátce, ale jde o osobu registrovanou  k DPH v jiném členském státě nebo zahraniční osobu, je nutné upozornit na  </w:t>
      </w:r>
      <w:r>
        <w:rPr>
          <w:color w:val="4F524D"/>
          <w:spacing w:val="18"/>
          <w:sz w:val="16"/>
        </w:rPr>
        <w:t xml:space="preserve"> </w:t>
      </w:r>
      <w:r>
        <w:rPr>
          <w:color w:val="4F524D"/>
          <w:sz w:val="16"/>
        </w:rPr>
        <w:t>ust.</w:t>
      </w:r>
    </w:p>
    <w:p w:rsidR="0086122B" w:rsidRDefault="0086122B" w:rsidP="0086122B">
      <w:pPr>
        <w:ind w:left="115" w:right="117"/>
        <w:jc w:val="both"/>
        <w:rPr>
          <w:sz w:val="16"/>
        </w:rPr>
      </w:pPr>
      <w:r>
        <w:rPr>
          <w:color w:val="5E605D"/>
          <w:sz w:val="16"/>
        </w:rPr>
        <w:t>§</w:t>
      </w:r>
      <w:r>
        <w:rPr>
          <w:color w:val="5E605D"/>
          <w:spacing w:val="-7"/>
          <w:sz w:val="16"/>
        </w:rPr>
        <w:t xml:space="preserve"> </w:t>
      </w:r>
      <w:r>
        <w:rPr>
          <w:color w:val="4F524D"/>
          <w:sz w:val="16"/>
        </w:rPr>
        <w:t>94</w:t>
      </w:r>
      <w:r>
        <w:rPr>
          <w:color w:val="4F524D"/>
          <w:spacing w:val="-5"/>
          <w:sz w:val="16"/>
        </w:rPr>
        <w:t xml:space="preserve"> </w:t>
      </w:r>
      <w:r>
        <w:rPr>
          <w:color w:val="4F524D"/>
          <w:sz w:val="16"/>
        </w:rPr>
        <w:t>odst.</w:t>
      </w:r>
      <w:r>
        <w:rPr>
          <w:color w:val="4F524D"/>
          <w:spacing w:val="-3"/>
          <w:sz w:val="16"/>
        </w:rPr>
        <w:t xml:space="preserve"> </w:t>
      </w:r>
      <w:r>
        <w:rPr>
          <w:color w:val="4F524D"/>
          <w:sz w:val="16"/>
        </w:rPr>
        <w:t>16</w:t>
      </w:r>
      <w:r>
        <w:rPr>
          <w:color w:val="4F524D"/>
          <w:spacing w:val="-8"/>
          <w:sz w:val="16"/>
        </w:rPr>
        <w:t xml:space="preserve"> </w:t>
      </w:r>
      <w:r>
        <w:rPr>
          <w:color w:val="4F524D"/>
          <w:sz w:val="16"/>
        </w:rPr>
        <w:t>zákona</w:t>
      </w:r>
      <w:r>
        <w:rPr>
          <w:color w:val="4F524D"/>
          <w:spacing w:val="-5"/>
          <w:sz w:val="16"/>
        </w:rPr>
        <w:t xml:space="preserve"> </w:t>
      </w:r>
      <w:r>
        <w:rPr>
          <w:color w:val="4F524D"/>
          <w:sz w:val="16"/>
        </w:rPr>
        <w:t>o</w:t>
      </w:r>
      <w:r>
        <w:rPr>
          <w:color w:val="4F524D"/>
          <w:spacing w:val="6"/>
          <w:sz w:val="16"/>
        </w:rPr>
        <w:t xml:space="preserve"> </w:t>
      </w:r>
      <w:r>
        <w:rPr>
          <w:color w:val="4F524D"/>
          <w:sz w:val="16"/>
        </w:rPr>
        <w:t>DPH. Podle</w:t>
      </w:r>
      <w:r>
        <w:rPr>
          <w:color w:val="4F524D"/>
          <w:spacing w:val="-6"/>
          <w:sz w:val="16"/>
        </w:rPr>
        <w:t xml:space="preserve"> </w:t>
      </w:r>
      <w:r>
        <w:rPr>
          <w:color w:val="4F524D"/>
          <w:sz w:val="16"/>
        </w:rPr>
        <w:t>tohoto</w:t>
      </w:r>
      <w:r>
        <w:rPr>
          <w:color w:val="4F524D"/>
          <w:spacing w:val="-5"/>
          <w:sz w:val="16"/>
        </w:rPr>
        <w:t xml:space="preserve"> </w:t>
      </w:r>
      <w:r>
        <w:rPr>
          <w:color w:val="4F524D"/>
          <w:sz w:val="16"/>
        </w:rPr>
        <w:t>platí,</w:t>
      </w:r>
      <w:r>
        <w:rPr>
          <w:color w:val="4F524D"/>
          <w:spacing w:val="-4"/>
          <w:sz w:val="16"/>
        </w:rPr>
        <w:t xml:space="preserve"> </w:t>
      </w:r>
      <w:r>
        <w:rPr>
          <w:color w:val="4F524D"/>
          <w:sz w:val="16"/>
        </w:rPr>
        <w:t>že</w:t>
      </w:r>
      <w:r>
        <w:rPr>
          <w:color w:val="4F524D"/>
          <w:spacing w:val="-9"/>
          <w:sz w:val="16"/>
        </w:rPr>
        <w:t xml:space="preserve"> </w:t>
      </w:r>
      <w:r>
        <w:rPr>
          <w:color w:val="4F524D"/>
          <w:sz w:val="16"/>
        </w:rPr>
        <w:t>takováto</w:t>
      </w:r>
      <w:r>
        <w:rPr>
          <w:color w:val="4F524D"/>
          <w:spacing w:val="-4"/>
          <w:sz w:val="16"/>
        </w:rPr>
        <w:t xml:space="preserve"> </w:t>
      </w:r>
      <w:r>
        <w:rPr>
          <w:color w:val="4F524D"/>
          <w:sz w:val="16"/>
        </w:rPr>
        <w:t>osoba</w:t>
      </w:r>
      <w:r>
        <w:rPr>
          <w:color w:val="4F524D"/>
          <w:spacing w:val="-1"/>
          <w:sz w:val="16"/>
        </w:rPr>
        <w:t xml:space="preserve"> </w:t>
      </w:r>
      <w:r>
        <w:rPr>
          <w:color w:val="4F524D"/>
          <w:sz w:val="16"/>
        </w:rPr>
        <w:t>registrovaná</w:t>
      </w:r>
      <w:r>
        <w:rPr>
          <w:color w:val="4F524D"/>
          <w:spacing w:val="6"/>
          <w:sz w:val="16"/>
        </w:rPr>
        <w:t xml:space="preserve"> </w:t>
      </w:r>
      <w:r>
        <w:rPr>
          <w:color w:val="4F524D"/>
          <w:sz w:val="16"/>
        </w:rPr>
        <w:t>k</w:t>
      </w:r>
      <w:r>
        <w:rPr>
          <w:color w:val="4F524D"/>
          <w:spacing w:val="-9"/>
          <w:sz w:val="16"/>
        </w:rPr>
        <w:t xml:space="preserve"> </w:t>
      </w:r>
      <w:r>
        <w:rPr>
          <w:color w:val="4F524D"/>
          <w:sz w:val="16"/>
        </w:rPr>
        <w:t>dani</w:t>
      </w:r>
      <w:r>
        <w:rPr>
          <w:color w:val="4F524D"/>
          <w:spacing w:val="2"/>
          <w:sz w:val="16"/>
        </w:rPr>
        <w:t xml:space="preserve"> </w:t>
      </w:r>
      <w:r>
        <w:rPr>
          <w:color w:val="4F524D"/>
          <w:sz w:val="16"/>
        </w:rPr>
        <w:t>v</w:t>
      </w:r>
      <w:r>
        <w:rPr>
          <w:color w:val="4F524D"/>
          <w:spacing w:val="-9"/>
          <w:sz w:val="16"/>
        </w:rPr>
        <w:t xml:space="preserve"> </w:t>
      </w:r>
      <w:r>
        <w:rPr>
          <w:color w:val="4F524D"/>
          <w:sz w:val="16"/>
        </w:rPr>
        <w:t>jiném</w:t>
      </w:r>
      <w:r>
        <w:rPr>
          <w:color w:val="4F524D"/>
          <w:spacing w:val="-1"/>
          <w:sz w:val="16"/>
        </w:rPr>
        <w:t xml:space="preserve"> </w:t>
      </w:r>
      <w:r>
        <w:rPr>
          <w:color w:val="4F524D"/>
          <w:sz w:val="16"/>
        </w:rPr>
        <w:t>členském</w:t>
      </w:r>
      <w:r>
        <w:rPr>
          <w:color w:val="4F524D"/>
          <w:spacing w:val="-3"/>
          <w:sz w:val="16"/>
        </w:rPr>
        <w:t xml:space="preserve"> </w:t>
      </w:r>
      <w:r>
        <w:rPr>
          <w:color w:val="4F524D"/>
          <w:sz w:val="16"/>
        </w:rPr>
        <w:t>státě</w:t>
      </w:r>
      <w:r>
        <w:rPr>
          <w:color w:val="4F524D"/>
          <w:spacing w:val="-4"/>
          <w:sz w:val="16"/>
        </w:rPr>
        <w:t xml:space="preserve"> </w:t>
      </w:r>
      <w:r>
        <w:rPr>
          <w:color w:val="4F524D"/>
          <w:sz w:val="16"/>
        </w:rPr>
        <w:t>nebo</w:t>
      </w:r>
      <w:r>
        <w:rPr>
          <w:color w:val="4F524D"/>
          <w:spacing w:val="-5"/>
          <w:sz w:val="16"/>
        </w:rPr>
        <w:t xml:space="preserve"> </w:t>
      </w:r>
      <w:r>
        <w:rPr>
          <w:color w:val="4F524D"/>
          <w:sz w:val="16"/>
        </w:rPr>
        <w:t>zahraniční</w:t>
      </w:r>
      <w:r>
        <w:rPr>
          <w:color w:val="4F524D"/>
          <w:spacing w:val="4"/>
          <w:sz w:val="16"/>
        </w:rPr>
        <w:t xml:space="preserve"> </w:t>
      </w:r>
      <w:r>
        <w:rPr>
          <w:color w:val="4F524D"/>
          <w:sz w:val="16"/>
        </w:rPr>
        <w:t>osoba</w:t>
      </w:r>
      <w:r>
        <w:rPr>
          <w:color w:val="4F524D"/>
          <w:spacing w:val="1"/>
          <w:sz w:val="16"/>
        </w:rPr>
        <w:t xml:space="preserve"> </w:t>
      </w:r>
      <w:r>
        <w:rPr>
          <w:color w:val="4F524D"/>
          <w:sz w:val="16"/>
        </w:rPr>
        <w:t>povinná k</w:t>
      </w:r>
      <w:r>
        <w:rPr>
          <w:color w:val="4F524D"/>
          <w:spacing w:val="-7"/>
          <w:sz w:val="16"/>
        </w:rPr>
        <w:t xml:space="preserve"> </w:t>
      </w:r>
      <w:r>
        <w:rPr>
          <w:color w:val="4F524D"/>
          <w:sz w:val="16"/>
        </w:rPr>
        <w:t>dani, se</w:t>
      </w:r>
      <w:r>
        <w:rPr>
          <w:color w:val="4F524D"/>
          <w:spacing w:val="-16"/>
          <w:sz w:val="16"/>
        </w:rPr>
        <w:t xml:space="preserve"> </w:t>
      </w:r>
      <w:r>
        <w:rPr>
          <w:color w:val="4F524D"/>
          <w:sz w:val="16"/>
        </w:rPr>
        <w:t>coby</w:t>
      </w:r>
      <w:r>
        <w:rPr>
          <w:color w:val="4F524D"/>
          <w:spacing w:val="-6"/>
          <w:sz w:val="16"/>
        </w:rPr>
        <w:t xml:space="preserve"> </w:t>
      </w:r>
      <w:r>
        <w:rPr>
          <w:color w:val="4F524D"/>
          <w:sz w:val="16"/>
        </w:rPr>
        <w:t>příjemce</w:t>
      </w:r>
      <w:r>
        <w:rPr>
          <w:color w:val="4F524D"/>
          <w:spacing w:val="-5"/>
          <w:sz w:val="16"/>
        </w:rPr>
        <w:t xml:space="preserve"> </w:t>
      </w:r>
      <w:r>
        <w:rPr>
          <w:color w:val="4F524D"/>
          <w:sz w:val="16"/>
        </w:rPr>
        <w:t>tuzemských</w:t>
      </w:r>
      <w:r>
        <w:rPr>
          <w:color w:val="4F524D"/>
          <w:spacing w:val="10"/>
          <w:sz w:val="16"/>
        </w:rPr>
        <w:t xml:space="preserve"> </w:t>
      </w:r>
      <w:r>
        <w:rPr>
          <w:color w:val="4F524D"/>
          <w:sz w:val="16"/>
        </w:rPr>
        <w:t>plnění</w:t>
      </w:r>
      <w:r>
        <w:rPr>
          <w:color w:val="4F524D"/>
          <w:spacing w:val="-4"/>
          <w:sz w:val="16"/>
        </w:rPr>
        <w:t xml:space="preserve"> </w:t>
      </w:r>
      <w:r>
        <w:rPr>
          <w:color w:val="4F524D"/>
          <w:sz w:val="16"/>
        </w:rPr>
        <w:t>zahrnovaných</w:t>
      </w:r>
      <w:r>
        <w:rPr>
          <w:color w:val="4F524D"/>
          <w:spacing w:val="7"/>
          <w:sz w:val="16"/>
        </w:rPr>
        <w:t xml:space="preserve"> </w:t>
      </w:r>
      <w:r>
        <w:rPr>
          <w:color w:val="4F524D"/>
          <w:sz w:val="16"/>
        </w:rPr>
        <w:t>pod</w:t>
      </w:r>
      <w:r>
        <w:rPr>
          <w:color w:val="4F524D"/>
          <w:spacing w:val="-2"/>
          <w:sz w:val="16"/>
        </w:rPr>
        <w:t xml:space="preserve"> </w:t>
      </w:r>
      <w:r>
        <w:rPr>
          <w:color w:val="4F524D"/>
          <w:sz w:val="16"/>
        </w:rPr>
        <w:t>režim</w:t>
      </w:r>
      <w:r>
        <w:rPr>
          <w:color w:val="4F524D"/>
          <w:spacing w:val="-1"/>
          <w:sz w:val="16"/>
        </w:rPr>
        <w:t xml:space="preserve"> </w:t>
      </w:r>
      <w:r>
        <w:rPr>
          <w:color w:val="4F524D"/>
          <w:sz w:val="16"/>
        </w:rPr>
        <w:t>přenesení</w:t>
      </w:r>
      <w:r>
        <w:rPr>
          <w:color w:val="4F524D"/>
          <w:spacing w:val="-2"/>
          <w:sz w:val="16"/>
        </w:rPr>
        <w:t xml:space="preserve"> </w:t>
      </w:r>
      <w:r>
        <w:rPr>
          <w:color w:val="4F524D"/>
          <w:sz w:val="16"/>
        </w:rPr>
        <w:t>daňové</w:t>
      </w:r>
      <w:r>
        <w:rPr>
          <w:color w:val="4F524D"/>
          <w:spacing w:val="-5"/>
          <w:sz w:val="16"/>
        </w:rPr>
        <w:t xml:space="preserve"> </w:t>
      </w:r>
      <w:r>
        <w:rPr>
          <w:color w:val="4F524D"/>
          <w:sz w:val="16"/>
        </w:rPr>
        <w:t>povinností</w:t>
      </w:r>
      <w:r>
        <w:rPr>
          <w:color w:val="4F524D"/>
          <w:spacing w:val="-1"/>
          <w:sz w:val="16"/>
        </w:rPr>
        <w:t xml:space="preserve"> </w:t>
      </w:r>
      <w:r>
        <w:rPr>
          <w:color w:val="4F524D"/>
          <w:sz w:val="16"/>
        </w:rPr>
        <w:t>stává</w:t>
      </w:r>
      <w:r>
        <w:rPr>
          <w:color w:val="4F524D"/>
          <w:spacing w:val="-8"/>
          <w:sz w:val="16"/>
        </w:rPr>
        <w:t xml:space="preserve"> </w:t>
      </w:r>
      <w:r>
        <w:rPr>
          <w:color w:val="4F524D"/>
          <w:sz w:val="16"/>
        </w:rPr>
        <w:t>ze</w:t>
      </w:r>
      <w:r>
        <w:rPr>
          <w:color w:val="4F524D"/>
          <w:spacing w:val="-13"/>
          <w:sz w:val="16"/>
        </w:rPr>
        <w:t xml:space="preserve"> </w:t>
      </w:r>
      <w:r>
        <w:rPr>
          <w:color w:val="4F524D"/>
          <w:sz w:val="16"/>
        </w:rPr>
        <w:t>zákona</w:t>
      </w:r>
      <w:r>
        <w:rPr>
          <w:color w:val="4F524D"/>
          <w:spacing w:val="-8"/>
          <w:sz w:val="16"/>
        </w:rPr>
        <w:t xml:space="preserve"> </w:t>
      </w:r>
      <w:r>
        <w:rPr>
          <w:color w:val="4F524D"/>
          <w:sz w:val="16"/>
        </w:rPr>
        <w:t>českým</w:t>
      </w:r>
      <w:r>
        <w:rPr>
          <w:color w:val="4F524D"/>
          <w:spacing w:val="2"/>
          <w:sz w:val="16"/>
        </w:rPr>
        <w:t xml:space="preserve"> </w:t>
      </w:r>
      <w:r>
        <w:rPr>
          <w:color w:val="4F524D"/>
          <w:sz w:val="16"/>
        </w:rPr>
        <w:t>plátcem</w:t>
      </w:r>
      <w:r>
        <w:rPr>
          <w:color w:val="4F524D"/>
          <w:spacing w:val="-6"/>
          <w:sz w:val="16"/>
        </w:rPr>
        <w:t xml:space="preserve"> </w:t>
      </w:r>
      <w:r>
        <w:rPr>
          <w:color w:val="4F524D"/>
          <w:sz w:val="16"/>
        </w:rPr>
        <w:t>a</w:t>
      </w:r>
      <w:r>
        <w:rPr>
          <w:color w:val="4F524D"/>
          <w:spacing w:val="-10"/>
          <w:sz w:val="16"/>
        </w:rPr>
        <w:t xml:space="preserve"> </w:t>
      </w:r>
      <w:r>
        <w:rPr>
          <w:color w:val="4F524D"/>
          <w:sz w:val="16"/>
        </w:rPr>
        <w:t>to</w:t>
      </w:r>
      <w:r>
        <w:rPr>
          <w:color w:val="4F524D"/>
          <w:spacing w:val="-13"/>
          <w:sz w:val="16"/>
        </w:rPr>
        <w:t xml:space="preserve"> </w:t>
      </w:r>
      <w:r>
        <w:rPr>
          <w:color w:val="4F524D"/>
          <w:sz w:val="16"/>
        </w:rPr>
        <w:t>již</w:t>
      </w:r>
      <w:r>
        <w:rPr>
          <w:color w:val="4F524D"/>
          <w:spacing w:val="-13"/>
          <w:sz w:val="16"/>
        </w:rPr>
        <w:t xml:space="preserve"> </w:t>
      </w:r>
      <w:r>
        <w:rPr>
          <w:color w:val="4F524D"/>
          <w:sz w:val="16"/>
        </w:rPr>
        <w:t>dnem poskytnutí předmětného</w:t>
      </w:r>
      <w:r>
        <w:rPr>
          <w:color w:val="4F524D"/>
          <w:spacing w:val="-10"/>
          <w:sz w:val="16"/>
        </w:rPr>
        <w:t xml:space="preserve"> </w:t>
      </w:r>
      <w:r>
        <w:rPr>
          <w:color w:val="4F524D"/>
          <w:sz w:val="16"/>
        </w:rPr>
        <w:t>plnění.</w:t>
      </w:r>
    </w:p>
    <w:p w:rsidR="0086122B" w:rsidRDefault="0086122B" w:rsidP="0086122B">
      <w:pPr>
        <w:jc w:val="both"/>
        <w:rPr>
          <w:sz w:val="16"/>
        </w:rPr>
        <w:sectPr w:rsidR="0086122B">
          <w:type w:val="continuous"/>
          <w:pgSz w:w="11920" w:h="16840"/>
          <w:pgMar w:top="1000" w:right="1020" w:bottom="0" w:left="1200" w:header="708" w:footer="708" w:gutter="0"/>
          <w:cols w:space="708"/>
        </w:sectPr>
      </w:pPr>
    </w:p>
    <w:p w:rsidR="0086122B" w:rsidRDefault="0086122B" w:rsidP="0086122B">
      <w:pPr>
        <w:tabs>
          <w:tab w:val="left" w:pos="6085"/>
        </w:tabs>
        <w:spacing w:before="63" w:line="865" w:lineRule="exact"/>
        <w:ind w:left="100"/>
        <w:rPr>
          <w:b/>
          <w:sz w:val="39"/>
        </w:rPr>
      </w:pPr>
      <w:r>
        <w:rPr>
          <w:b/>
          <w:color w:val="545957"/>
          <w:w w:val="85"/>
          <w:position w:val="3"/>
          <w:sz w:val="77"/>
        </w:rPr>
        <w:lastRenderedPageBreak/>
        <w:t>PROPLAST®</w:t>
      </w:r>
      <w:r>
        <w:rPr>
          <w:b/>
          <w:color w:val="545957"/>
          <w:w w:val="85"/>
          <w:position w:val="3"/>
          <w:sz w:val="77"/>
        </w:rPr>
        <w:tab/>
      </w:r>
      <w:r>
        <w:rPr>
          <w:b/>
          <w:color w:val="424646"/>
          <w:sz w:val="39"/>
          <w:u w:val="thick" w:color="000000"/>
        </w:rPr>
        <w:t>Cenová</w:t>
      </w:r>
      <w:r>
        <w:rPr>
          <w:b/>
          <w:color w:val="424646"/>
          <w:spacing w:val="68"/>
          <w:sz w:val="39"/>
          <w:u w:val="thick" w:color="000000"/>
        </w:rPr>
        <w:t xml:space="preserve"> </w:t>
      </w:r>
      <w:r>
        <w:rPr>
          <w:b/>
          <w:color w:val="424646"/>
          <w:spacing w:val="-11"/>
          <w:sz w:val="39"/>
          <w:u w:val="thick" w:color="000000"/>
        </w:rPr>
        <w:t>nabídka</w:t>
      </w:r>
    </w:p>
    <w:p w:rsidR="0086122B" w:rsidRDefault="0086122B" w:rsidP="0086122B">
      <w:pPr>
        <w:spacing w:line="221" w:lineRule="exact"/>
        <w:ind w:left="6151"/>
        <w:rPr>
          <w:b/>
          <w:sz w:val="21"/>
        </w:rPr>
      </w:pPr>
      <w:r>
        <w:rPr>
          <w:b/>
          <w:color w:val="424646"/>
          <w:w w:val="105"/>
          <w:sz w:val="21"/>
        </w:rPr>
        <w:t>plastových oken a dveří</w:t>
      </w:r>
    </w:p>
    <w:p w:rsidR="0086122B" w:rsidRDefault="0086122B" w:rsidP="0086122B">
      <w:pPr>
        <w:pStyle w:val="Zkladntext"/>
        <w:spacing w:before="9"/>
        <w:rPr>
          <w:b w:val="0"/>
          <w:sz w:val="17"/>
        </w:rPr>
      </w:pPr>
    </w:p>
    <w:p w:rsidR="0086122B" w:rsidRDefault="0086122B" w:rsidP="0086122B">
      <w:pPr>
        <w:ind w:left="4677"/>
        <w:rPr>
          <w:b/>
          <w:sz w:val="23"/>
        </w:rPr>
      </w:pPr>
      <w:r>
        <w:rPr>
          <w:b/>
          <w:color w:val="424646"/>
          <w:w w:val="105"/>
          <w:sz w:val="19"/>
        </w:rPr>
        <w:t xml:space="preserve">Číslo nabídky  </w:t>
      </w:r>
      <w:r>
        <w:rPr>
          <w:color w:val="424646"/>
          <w:w w:val="105"/>
          <w:sz w:val="19"/>
        </w:rPr>
        <w:t xml:space="preserve">: </w:t>
      </w:r>
      <w:r>
        <w:rPr>
          <w:b/>
          <w:color w:val="424646"/>
          <w:w w:val="105"/>
          <w:sz w:val="23"/>
        </w:rPr>
        <w:t>A153731</w:t>
      </w:r>
    </w:p>
    <w:p w:rsidR="0086122B" w:rsidRDefault="0086122B" w:rsidP="0086122B">
      <w:pPr>
        <w:tabs>
          <w:tab w:val="left" w:pos="6089"/>
        </w:tabs>
        <w:spacing w:before="12"/>
        <w:ind w:left="4678"/>
        <w:rPr>
          <w:b/>
          <w:sz w:val="19"/>
        </w:rPr>
      </w:pPr>
      <w:r>
        <w:rPr>
          <w:b/>
          <w:color w:val="424646"/>
          <w:w w:val="110"/>
          <w:sz w:val="19"/>
        </w:rPr>
        <w:t>Označení</w:t>
      </w:r>
      <w:r>
        <w:rPr>
          <w:b/>
          <w:color w:val="424646"/>
          <w:w w:val="110"/>
          <w:sz w:val="19"/>
        </w:rPr>
        <w:tab/>
        <w:t>:5261</w:t>
      </w:r>
    </w:p>
    <w:p w:rsidR="0086122B" w:rsidRDefault="0086122B" w:rsidP="0086122B">
      <w:pPr>
        <w:tabs>
          <w:tab w:val="left" w:pos="6091"/>
          <w:tab w:val="left" w:pos="8641"/>
        </w:tabs>
        <w:spacing w:before="12"/>
        <w:ind w:left="4675"/>
        <w:rPr>
          <w:b/>
          <w:sz w:val="19"/>
        </w:rPr>
      </w:pPr>
      <w:r>
        <w:rPr>
          <w:b/>
          <w:color w:val="424646"/>
          <w:w w:val="105"/>
          <w:sz w:val="19"/>
        </w:rPr>
        <w:t>Zpracoval</w:t>
      </w:r>
      <w:r>
        <w:rPr>
          <w:b/>
          <w:color w:val="424646"/>
          <w:w w:val="105"/>
          <w:sz w:val="19"/>
        </w:rPr>
        <w:tab/>
      </w:r>
      <w:r>
        <w:rPr>
          <w:color w:val="424646"/>
          <w:w w:val="105"/>
          <w:sz w:val="19"/>
        </w:rPr>
        <w:t>:</w:t>
      </w:r>
      <w:r>
        <w:rPr>
          <w:color w:val="424646"/>
          <w:spacing w:val="5"/>
          <w:w w:val="105"/>
          <w:sz w:val="19"/>
        </w:rPr>
        <w:t xml:space="preserve"> </w:t>
      </w:r>
      <w:r>
        <w:rPr>
          <w:b/>
          <w:color w:val="424646"/>
          <w:w w:val="105"/>
          <w:sz w:val="23"/>
        </w:rPr>
        <w:t>Radim</w:t>
      </w:r>
      <w:r>
        <w:rPr>
          <w:b/>
          <w:color w:val="424646"/>
          <w:spacing w:val="-6"/>
          <w:w w:val="105"/>
          <w:sz w:val="23"/>
        </w:rPr>
        <w:t xml:space="preserve"> </w:t>
      </w:r>
      <w:r>
        <w:rPr>
          <w:b/>
          <w:color w:val="424646"/>
          <w:w w:val="105"/>
          <w:sz w:val="23"/>
        </w:rPr>
        <w:t>Adámek</w:t>
      </w:r>
      <w:r>
        <w:rPr>
          <w:b/>
          <w:color w:val="424646"/>
          <w:w w:val="105"/>
          <w:sz w:val="23"/>
        </w:rPr>
        <w:tab/>
      </w:r>
      <w:r>
        <w:rPr>
          <w:b/>
          <w:color w:val="424646"/>
          <w:w w:val="105"/>
          <w:sz w:val="19"/>
        </w:rPr>
        <w:t>Dne</w:t>
      </w:r>
    </w:p>
    <w:p w:rsidR="0086122B" w:rsidRDefault="0086122B" w:rsidP="0086122B">
      <w:pPr>
        <w:spacing w:before="73"/>
        <w:ind w:left="100"/>
        <w:rPr>
          <w:b/>
          <w:sz w:val="19"/>
        </w:rPr>
      </w:pPr>
      <w:r>
        <w:br w:type="column"/>
      </w:r>
      <w:r>
        <w:rPr>
          <w:b/>
          <w:color w:val="424646"/>
          <w:w w:val="105"/>
          <w:sz w:val="19"/>
        </w:rPr>
        <w:t>Kopie</w:t>
      </w:r>
    </w:p>
    <w:p w:rsidR="0086122B" w:rsidRDefault="0086122B" w:rsidP="0086122B">
      <w:pPr>
        <w:pStyle w:val="Zkladntext"/>
        <w:rPr>
          <w:b w:val="0"/>
          <w:sz w:val="20"/>
        </w:rPr>
      </w:pPr>
    </w:p>
    <w:p w:rsidR="0086122B" w:rsidRDefault="0086122B" w:rsidP="0086122B">
      <w:pPr>
        <w:pStyle w:val="Zkladntext"/>
        <w:rPr>
          <w:b w:val="0"/>
          <w:sz w:val="20"/>
        </w:rPr>
      </w:pPr>
    </w:p>
    <w:p w:rsidR="0086122B" w:rsidRDefault="0086122B" w:rsidP="0086122B">
      <w:pPr>
        <w:pStyle w:val="Zkladntext"/>
        <w:rPr>
          <w:b w:val="0"/>
          <w:sz w:val="20"/>
        </w:rPr>
      </w:pPr>
    </w:p>
    <w:p w:rsidR="0086122B" w:rsidRDefault="0086122B" w:rsidP="0086122B">
      <w:pPr>
        <w:pStyle w:val="Zkladntext"/>
        <w:rPr>
          <w:b w:val="0"/>
          <w:sz w:val="20"/>
        </w:rPr>
      </w:pPr>
    </w:p>
    <w:p w:rsidR="0086122B" w:rsidRDefault="0086122B" w:rsidP="0086122B">
      <w:pPr>
        <w:pStyle w:val="Zkladntext"/>
        <w:rPr>
          <w:b w:val="0"/>
          <w:sz w:val="20"/>
        </w:rPr>
      </w:pPr>
    </w:p>
    <w:p w:rsidR="0086122B" w:rsidRDefault="0086122B" w:rsidP="0086122B">
      <w:pPr>
        <w:pStyle w:val="Zkladntext"/>
        <w:rPr>
          <w:b w:val="0"/>
          <w:sz w:val="20"/>
        </w:rPr>
      </w:pPr>
    </w:p>
    <w:p w:rsidR="0086122B" w:rsidRDefault="0086122B" w:rsidP="0086122B">
      <w:pPr>
        <w:pStyle w:val="Nadpis4"/>
        <w:spacing w:before="179"/>
        <w:ind w:left="144"/>
        <w:jc w:val="left"/>
        <w:rPr>
          <w:rFonts w:ascii="Arial"/>
        </w:rPr>
      </w:pPr>
      <w:r>
        <w:rPr>
          <w:rFonts w:ascii="Arial"/>
          <w:color w:val="424646"/>
        </w:rPr>
        <w:t>:2.11.2017</w:t>
      </w:r>
    </w:p>
    <w:p w:rsidR="0086122B" w:rsidRDefault="0086122B" w:rsidP="0086122B">
      <w:pPr>
        <w:sectPr w:rsidR="0086122B">
          <w:footerReference w:type="default" r:id="rId9"/>
          <w:pgSz w:w="11920" w:h="16840"/>
          <w:pgMar w:top="320" w:right="540" w:bottom="600" w:left="560" w:header="0" w:footer="407" w:gutter="0"/>
          <w:pgNumType w:start="1"/>
          <w:cols w:num="2" w:space="708" w:equalWidth="0">
            <w:col w:w="9139" w:space="206"/>
            <w:col w:w="1475"/>
          </w:cols>
        </w:sectPr>
      </w:pPr>
    </w:p>
    <w:p w:rsidR="0086122B" w:rsidRDefault="0086122B" w:rsidP="0086122B">
      <w:pPr>
        <w:pStyle w:val="Zkladntext"/>
        <w:rPr>
          <w:b w:val="0"/>
          <w:sz w:val="20"/>
        </w:rPr>
      </w:pPr>
    </w:p>
    <w:p w:rsidR="0086122B" w:rsidRDefault="0086122B" w:rsidP="0086122B">
      <w:pPr>
        <w:pStyle w:val="Zkladntext"/>
        <w:rPr>
          <w:b w:val="0"/>
          <w:sz w:val="20"/>
        </w:rPr>
      </w:pPr>
    </w:p>
    <w:p w:rsidR="0086122B" w:rsidRDefault="0086122B" w:rsidP="0086122B">
      <w:pPr>
        <w:pStyle w:val="Zkladntext"/>
        <w:spacing w:before="1" w:after="1"/>
        <w:rPr>
          <w:b w:val="0"/>
          <w:sz w:val="17"/>
        </w:rPr>
      </w:pPr>
    </w:p>
    <w:p w:rsidR="0086122B" w:rsidRDefault="0086122B" w:rsidP="0086122B">
      <w:pPr>
        <w:pStyle w:val="Zkladntext"/>
        <w:spacing w:line="20" w:lineRule="exact"/>
        <w:ind w:left="43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6527165" cy="9525"/>
                <wp:effectExtent l="1905" t="8255" r="5080" b="1270"/>
                <wp:docPr id="274" name="Skupina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7165" cy="9525"/>
                          <a:chOff x="0" y="0"/>
                          <a:chExt cx="10279" cy="15"/>
                        </a:xfrm>
                      </wpg:grpSpPr>
                      <wps:wsp>
                        <wps:cNvPr id="275" name="Line 181"/>
                        <wps:cNvCnPr>
                          <a:cxnSpLocks noChangeShapeType="1"/>
                        </wps:cNvCnPr>
                        <wps:spPr bwMode="auto">
                          <a:xfrm>
                            <a:off x="8" y="8"/>
                            <a:ext cx="10263" cy="0"/>
                          </a:xfrm>
                          <a:prstGeom prst="line">
                            <a:avLst/>
                          </a:prstGeom>
                          <a:noFill/>
                          <a:ln w="9120">
                            <a:solidFill>
                              <a:srgbClr val="4B544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AECB24" id="Skupina 274" o:spid="_x0000_s1026" style="width:513.95pt;height:.75pt;mso-position-horizontal-relative:char;mso-position-vertical-relative:line" coordsize="1027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">
                <v:line id="Line 181" o:spid="_x0000_s1027" style="position:absolute;visibility:visible;mso-wrap-style:square" from="8,8" to="10271,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6dD+cQAAADcAAAADwAAAGRycy9kb3ducmV2LnhtbESP3WoCMRSE7wu+QzhC79xsBX+6NYoW&#10;K+JFqT8PcNgcd5duTkKS6vr2RhB6OczMN8xs0ZlWXMiHxrKCtywHQVxa3XCl4HT8GkxBhIissbVM&#10;Cm4UYDHvvcyw0PbKe7ocYiUShEOBCuoYXSFlKGsyGDLriJN3tt5gTNJXUnu8Jrhp5TDPx9Jgw2mh&#10;RkefNZW/hz+j4Ofm3nlzPPvd9rRya/ftm7GeKPXa75YfICJ18T/8bG+1guFkBI8z6QjI+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p0P5xAAAANwAAAAPAAAAAAAAAAAA&#10;AAAAAKECAABkcnMvZG93bnJldi54bWxQSwUGAAAAAAQABAD5AAAAkgMAAAAA&#10;" strokecolor="#4b544f" strokeweight=".25333mm"/>
                <w10:anchorlock/>
              </v:group>
            </w:pict>
          </mc:Fallback>
        </mc:AlternateContent>
      </w:r>
    </w:p>
    <w:p w:rsidR="0086122B" w:rsidRDefault="0086122B" w:rsidP="0086122B">
      <w:pPr>
        <w:spacing w:line="20" w:lineRule="exact"/>
        <w:rPr>
          <w:sz w:val="2"/>
        </w:rPr>
        <w:sectPr w:rsidR="0086122B">
          <w:type w:val="continuous"/>
          <w:pgSz w:w="11920" w:h="16840"/>
          <w:pgMar w:top="1000" w:right="540" w:bottom="0" w:left="560" w:header="708" w:footer="708" w:gutter="0"/>
          <w:cols w:space="708"/>
        </w:sectPr>
      </w:pPr>
    </w:p>
    <w:p w:rsidR="0086122B" w:rsidRDefault="0086122B" w:rsidP="0086122B">
      <w:pPr>
        <w:spacing w:before="5"/>
        <w:ind w:left="436"/>
        <w:rPr>
          <w:b/>
          <w:sz w:val="19"/>
        </w:rPr>
      </w:pPr>
      <w:r>
        <w:rPr>
          <w:b/>
          <w:color w:val="424646"/>
          <w:w w:val="105"/>
          <w:sz w:val="19"/>
          <w:u w:val="thick" w:color="000000"/>
        </w:rPr>
        <w:t>DODAVATEL:</w:t>
      </w:r>
    </w:p>
    <w:p w:rsidR="0086122B" w:rsidRDefault="0086122B" w:rsidP="0086122B">
      <w:pPr>
        <w:spacing w:before="6"/>
        <w:ind w:left="440"/>
        <w:rPr>
          <w:sz w:val="19"/>
        </w:rPr>
      </w:pPr>
      <w:r>
        <w:rPr>
          <w:color w:val="424646"/>
          <w:w w:val="105"/>
          <w:sz w:val="19"/>
        </w:rPr>
        <w:t>PROPLAST, spol. s</w:t>
      </w:r>
      <w:r>
        <w:rPr>
          <w:color w:val="424646"/>
          <w:spacing w:val="-3"/>
          <w:w w:val="105"/>
          <w:sz w:val="19"/>
        </w:rPr>
        <w:t xml:space="preserve"> r</w:t>
      </w:r>
      <w:r>
        <w:rPr>
          <w:color w:val="6D7070"/>
          <w:spacing w:val="-3"/>
          <w:w w:val="105"/>
          <w:sz w:val="19"/>
        </w:rPr>
        <w:t>.</w:t>
      </w:r>
      <w:r>
        <w:rPr>
          <w:color w:val="424646"/>
          <w:spacing w:val="-3"/>
          <w:w w:val="105"/>
          <w:sz w:val="19"/>
        </w:rPr>
        <w:t>o</w:t>
      </w:r>
      <w:r>
        <w:rPr>
          <w:color w:val="6D7070"/>
          <w:spacing w:val="-3"/>
          <w:w w:val="105"/>
          <w:sz w:val="19"/>
        </w:rPr>
        <w:t>.</w:t>
      </w:r>
    </w:p>
    <w:p w:rsidR="0086122B" w:rsidRDefault="0086122B" w:rsidP="0086122B">
      <w:pPr>
        <w:pStyle w:val="Zkladntext"/>
        <w:spacing w:before="1"/>
        <w:rPr>
          <w:sz w:val="20"/>
        </w:rPr>
      </w:pPr>
      <w:r>
        <w:br w:type="column"/>
      </w:r>
    </w:p>
    <w:p w:rsidR="0086122B" w:rsidRDefault="0086122B" w:rsidP="0086122B">
      <w:pPr>
        <w:tabs>
          <w:tab w:val="left" w:pos="1276"/>
        </w:tabs>
        <w:ind w:left="436"/>
        <w:rPr>
          <w:sz w:val="19"/>
        </w:rPr>
      </w:pPr>
      <w:r>
        <w:rPr>
          <w:color w:val="424646"/>
          <w:w w:val="105"/>
          <w:sz w:val="19"/>
        </w:rPr>
        <w:t>Jméno</w:t>
      </w:r>
      <w:r>
        <w:rPr>
          <w:color w:val="424646"/>
          <w:w w:val="105"/>
          <w:sz w:val="19"/>
        </w:rPr>
        <w:tab/>
      </w:r>
      <w:r>
        <w:rPr>
          <w:color w:val="545957"/>
          <w:w w:val="105"/>
          <w:sz w:val="19"/>
        </w:rPr>
        <w:t>:</w:t>
      </w:r>
    </w:p>
    <w:p w:rsidR="0086122B" w:rsidRDefault="0086122B" w:rsidP="0086122B">
      <w:pPr>
        <w:spacing w:before="5"/>
        <w:ind w:left="9"/>
        <w:rPr>
          <w:b/>
          <w:sz w:val="19"/>
        </w:rPr>
      </w:pPr>
      <w:r>
        <w:br w:type="column"/>
      </w:r>
      <w:r>
        <w:rPr>
          <w:b/>
          <w:color w:val="424646"/>
          <w:sz w:val="19"/>
          <w:u w:val="thick" w:color="000000"/>
        </w:rPr>
        <w:t>POPTAVAJICI:</w:t>
      </w:r>
    </w:p>
    <w:p w:rsidR="0086122B" w:rsidRDefault="0086122B" w:rsidP="0086122B">
      <w:pPr>
        <w:rPr>
          <w:sz w:val="19"/>
        </w:rPr>
        <w:sectPr w:rsidR="0086122B">
          <w:type w:val="continuous"/>
          <w:pgSz w:w="11920" w:h="16840"/>
          <w:pgMar w:top="1000" w:right="540" w:bottom="0" w:left="560" w:header="708" w:footer="708" w:gutter="0"/>
          <w:cols w:num="3" w:space="708" w:equalWidth="0">
            <w:col w:w="2529" w:space="2281"/>
            <w:col w:w="1332" w:space="40"/>
            <w:col w:w="4638"/>
          </w:cols>
        </w:sectPr>
      </w:pPr>
    </w:p>
    <w:p w:rsidR="0086122B" w:rsidRDefault="0086122B" w:rsidP="0086122B">
      <w:pPr>
        <w:spacing w:line="216" w:lineRule="exact"/>
        <w:ind w:left="439"/>
        <w:rPr>
          <w:sz w:val="19"/>
        </w:rPr>
      </w:pPr>
      <w:r>
        <w:rPr>
          <w:color w:val="424646"/>
          <w:w w:val="105"/>
          <w:sz w:val="19"/>
        </w:rPr>
        <w:t>Hrbitovni 218</w:t>
      </w:r>
    </w:p>
    <w:p w:rsidR="0086122B" w:rsidRDefault="0086122B" w:rsidP="0086122B">
      <w:pPr>
        <w:tabs>
          <w:tab w:val="left" w:pos="1111"/>
        </w:tabs>
        <w:spacing w:before="2" w:line="244" w:lineRule="auto"/>
        <w:ind w:left="441" w:right="735" w:firstLine="1"/>
        <w:rPr>
          <w:sz w:val="19"/>
        </w:rPr>
      </w:pPr>
      <w:r>
        <w:rPr>
          <w:color w:val="424646"/>
          <w:w w:val="105"/>
          <w:sz w:val="19"/>
        </w:rPr>
        <w:t xml:space="preserve">56201 Ústí nad Orlicí </w:t>
      </w:r>
      <w:r>
        <w:rPr>
          <w:b/>
          <w:color w:val="424646"/>
          <w:w w:val="105"/>
          <w:sz w:val="19"/>
        </w:rPr>
        <w:t>IČO</w:t>
      </w:r>
      <w:r>
        <w:rPr>
          <w:b/>
          <w:color w:val="424646"/>
          <w:w w:val="105"/>
          <w:sz w:val="19"/>
        </w:rPr>
        <w:tab/>
      </w:r>
      <w:r>
        <w:rPr>
          <w:color w:val="424646"/>
          <w:w w:val="105"/>
          <w:sz w:val="19"/>
        </w:rPr>
        <w:t>:</w:t>
      </w:r>
      <w:r>
        <w:rPr>
          <w:color w:val="424646"/>
          <w:spacing w:val="-11"/>
          <w:w w:val="105"/>
          <w:sz w:val="19"/>
        </w:rPr>
        <w:t xml:space="preserve"> </w:t>
      </w:r>
      <w:r>
        <w:rPr>
          <w:color w:val="424646"/>
          <w:w w:val="105"/>
          <w:sz w:val="19"/>
        </w:rPr>
        <w:t>60935987</w:t>
      </w:r>
      <w:r>
        <w:rPr>
          <w:color w:val="424646"/>
          <w:w w:val="103"/>
          <w:sz w:val="19"/>
        </w:rPr>
        <w:t xml:space="preserve"> </w:t>
      </w:r>
      <w:r>
        <w:rPr>
          <w:b/>
          <w:color w:val="424646"/>
          <w:w w:val="105"/>
          <w:sz w:val="19"/>
        </w:rPr>
        <w:t>DIČ</w:t>
      </w:r>
      <w:r>
        <w:rPr>
          <w:b/>
          <w:color w:val="424646"/>
          <w:w w:val="105"/>
          <w:sz w:val="19"/>
        </w:rPr>
        <w:tab/>
      </w:r>
      <w:r>
        <w:rPr>
          <w:color w:val="424646"/>
          <w:w w:val="105"/>
          <w:sz w:val="19"/>
        </w:rPr>
        <w:t>:</w:t>
      </w:r>
      <w:r>
        <w:rPr>
          <w:color w:val="424646"/>
          <w:spacing w:val="-21"/>
          <w:w w:val="105"/>
          <w:sz w:val="19"/>
        </w:rPr>
        <w:t xml:space="preserve"> </w:t>
      </w:r>
      <w:r>
        <w:rPr>
          <w:color w:val="424646"/>
          <w:w w:val="105"/>
          <w:sz w:val="19"/>
        </w:rPr>
        <w:t>CZ60935987</w:t>
      </w:r>
    </w:p>
    <w:p w:rsidR="0086122B" w:rsidRDefault="0086122B" w:rsidP="0086122B">
      <w:pPr>
        <w:spacing w:line="211" w:lineRule="exact"/>
        <w:ind w:left="437"/>
        <w:rPr>
          <w:sz w:val="19"/>
        </w:rPr>
      </w:pPr>
      <w:r>
        <w:rPr>
          <w:color w:val="424646"/>
          <w:w w:val="105"/>
          <w:sz w:val="19"/>
        </w:rPr>
        <w:t xml:space="preserve">telefon </w:t>
      </w:r>
      <w:r>
        <w:rPr>
          <w:color w:val="545957"/>
          <w:w w:val="105"/>
          <w:sz w:val="19"/>
        </w:rPr>
        <w:t xml:space="preserve">: </w:t>
      </w:r>
    </w:p>
    <w:p w:rsidR="0086122B" w:rsidRDefault="0086122B" w:rsidP="0086122B">
      <w:pPr>
        <w:tabs>
          <w:tab w:val="left" w:pos="1107"/>
        </w:tabs>
        <w:spacing w:before="2"/>
        <w:ind w:left="438"/>
        <w:rPr>
          <w:sz w:val="19"/>
        </w:rPr>
      </w:pPr>
      <w:r>
        <w:rPr>
          <w:color w:val="424646"/>
          <w:w w:val="105"/>
          <w:sz w:val="19"/>
        </w:rPr>
        <w:t>fax</w:t>
      </w:r>
      <w:r>
        <w:rPr>
          <w:color w:val="424646"/>
          <w:w w:val="105"/>
          <w:sz w:val="19"/>
        </w:rPr>
        <w:tab/>
        <w:t xml:space="preserve">: </w:t>
      </w:r>
    </w:p>
    <w:p w:rsidR="0086122B" w:rsidRDefault="0086122B" w:rsidP="0086122B">
      <w:pPr>
        <w:spacing w:before="2"/>
        <w:ind w:left="433"/>
        <w:rPr>
          <w:sz w:val="19"/>
        </w:rPr>
      </w:pPr>
      <w:r>
        <w:rPr>
          <w:color w:val="424646"/>
          <w:w w:val="105"/>
          <w:sz w:val="19"/>
        </w:rPr>
        <w:t>email    :</w:t>
      </w:r>
      <w:r>
        <w:rPr>
          <w:color w:val="424646"/>
          <w:spacing w:val="-28"/>
          <w:w w:val="105"/>
          <w:sz w:val="19"/>
        </w:rPr>
        <w:t xml:space="preserve"> </w:t>
      </w:r>
      <w:bookmarkStart w:id="8" w:name="_GoBack"/>
      <w:bookmarkEnd w:id="8"/>
    </w:p>
    <w:p w:rsidR="0086122B" w:rsidRDefault="0086122B" w:rsidP="0086122B">
      <w:pPr>
        <w:tabs>
          <w:tab w:val="left" w:pos="1282"/>
        </w:tabs>
        <w:spacing w:line="247" w:lineRule="auto"/>
        <w:ind w:left="441" w:right="212" w:hanging="5"/>
        <w:rPr>
          <w:sz w:val="19"/>
        </w:rPr>
      </w:pPr>
      <w:r>
        <w:br w:type="column"/>
      </w:r>
      <w:r>
        <w:rPr>
          <w:color w:val="424646"/>
          <w:w w:val="105"/>
          <w:sz w:val="19"/>
        </w:rPr>
        <w:t xml:space="preserve">Príjmenl </w:t>
      </w:r>
      <w:r>
        <w:rPr>
          <w:color w:val="6D7070"/>
          <w:w w:val="105"/>
          <w:sz w:val="19"/>
        </w:rPr>
        <w:t xml:space="preserve">: </w:t>
      </w:r>
      <w:r>
        <w:rPr>
          <w:color w:val="424646"/>
          <w:w w:val="105"/>
          <w:sz w:val="19"/>
        </w:rPr>
        <w:t>Výzkumný ústav lesnlho hospodáfstvl a myslivosti Ulice</w:t>
      </w:r>
      <w:r>
        <w:rPr>
          <w:color w:val="424646"/>
          <w:w w:val="105"/>
          <w:sz w:val="19"/>
        </w:rPr>
        <w:tab/>
      </w:r>
      <w:r>
        <w:rPr>
          <w:color w:val="6D7070"/>
          <w:w w:val="105"/>
          <w:sz w:val="19"/>
        </w:rPr>
        <w:t xml:space="preserve">: </w:t>
      </w:r>
      <w:r>
        <w:rPr>
          <w:color w:val="424646"/>
          <w:w w:val="105"/>
          <w:sz w:val="19"/>
        </w:rPr>
        <w:t>Strnady</w:t>
      </w:r>
      <w:r>
        <w:rPr>
          <w:color w:val="424646"/>
          <w:spacing w:val="-10"/>
          <w:w w:val="105"/>
          <w:sz w:val="19"/>
        </w:rPr>
        <w:t xml:space="preserve"> </w:t>
      </w:r>
      <w:r>
        <w:rPr>
          <w:color w:val="424646"/>
          <w:w w:val="105"/>
          <w:sz w:val="19"/>
        </w:rPr>
        <w:t>136</w:t>
      </w:r>
    </w:p>
    <w:p w:rsidR="0086122B" w:rsidRDefault="0086122B" w:rsidP="0086122B">
      <w:pPr>
        <w:tabs>
          <w:tab w:val="left" w:pos="1282"/>
        </w:tabs>
        <w:spacing w:line="247" w:lineRule="auto"/>
        <w:ind w:left="437" w:right="3184"/>
        <w:rPr>
          <w:sz w:val="19"/>
        </w:rPr>
      </w:pPr>
      <w:r>
        <w:rPr>
          <w:color w:val="424646"/>
          <w:w w:val="105"/>
          <w:sz w:val="19"/>
        </w:rPr>
        <w:t>Město</w:t>
      </w:r>
      <w:r>
        <w:rPr>
          <w:color w:val="424646"/>
          <w:w w:val="105"/>
          <w:sz w:val="19"/>
        </w:rPr>
        <w:tab/>
      </w:r>
      <w:r>
        <w:rPr>
          <w:color w:val="6D7070"/>
          <w:w w:val="105"/>
          <w:sz w:val="19"/>
        </w:rPr>
        <w:t>:</w:t>
      </w:r>
      <w:r>
        <w:rPr>
          <w:color w:val="6D7070"/>
          <w:spacing w:val="-4"/>
          <w:w w:val="105"/>
          <w:sz w:val="19"/>
        </w:rPr>
        <w:t xml:space="preserve"> </w:t>
      </w:r>
      <w:r>
        <w:rPr>
          <w:color w:val="424646"/>
          <w:w w:val="105"/>
          <w:sz w:val="19"/>
        </w:rPr>
        <w:t>Jíloviště,</w:t>
      </w:r>
      <w:r>
        <w:rPr>
          <w:color w:val="424646"/>
          <w:spacing w:val="45"/>
          <w:w w:val="105"/>
          <w:sz w:val="19"/>
        </w:rPr>
        <w:t xml:space="preserve"> </w:t>
      </w:r>
      <w:r>
        <w:rPr>
          <w:color w:val="424646"/>
          <w:w w:val="105"/>
          <w:sz w:val="19"/>
        </w:rPr>
        <w:t>25202</w:t>
      </w:r>
      <w:r>
        <w:rPr>
          <w:color w:val="424646"/>
          <w:w w:val="103"/>
          <w:sz w:val="19"/>
        </w:rPr>
        <w:t xml:space="preserve"> </w:t>
      </w:r>
      <w:r>
        <w:rPr>
          <w:color w:val="424646"/>
          <w:w w:val="105"/>
          <w:sz w:val="19"/>
        </w:rPr>
        <w:t>Mobil</w:t>
      </w:r>
    </w:p>
    <w:p w:rsidR="0086122B" w:rsidRDefault="0086122B" w:rsidP="0086122B">
      <w:pPr>
        <w:spacing w:before="2" w:line="242" w:lineRule="auto"/>
        <w:ind w:left="437" w:right="3508" w:hanging="4"/>
        <w:rPr>
          <w:sz w:val="19"/>
        </w:rPr>
      </w:pPr>
      <w:r>
        <w:rPr>
          <w:color w:val="424646"/>
          <w:w w:val="105"/>
          <w:sz w:val="19"/>
        </w:rPr>
        <w:t xml:space="preserve">Telefon : </w:t>
      </w:r>
    </w:p>
    <w:p w:rsidR="0086122B" w:rsidRDefault="0086122B" w:rsidP="0086122B">
      <w:pPr>
        <w:tabs>
          <w:tab w:val="left" w:pos="1277"/>
        </w:tabs>
        <w:ind w:left="434"/>
        <w:rPr>
          <w:sz w:val="19"/>
        </w:rPr>
      </w:pPr>
      <w:r>
        <w:rPr>
          <w:b/>
          <w:color w:val="424646"/>
          <w:w w:val="105"/>
          <w:sz w:val="19"/>
        </w:rPr>
        <w:t>IČO</w:t>
      </w:r>
      <w:r>
        <w:rPr>
          <w:b/>
          <w:color w:val="424646"/>
          <w:w w:val="105"/>
          <w:sz w:val="19"/>
        </w:rPr>
        <w:tab/>
      </w:r>
      <w:r>
        <w:rPr>
          <w:color w:val="424646"/>
          <w:w w:val="105"/>
          <w:sz w:val="19"/>
        </w:rPr>
        <w:t>:</w:t>
      </w:r>
      <w:r>
        <w:rPr>
          <w:color w:val="424646"/>
          <w:spacing w:val="-14"/>
          <w:w w:val="105"/>
          <w:sz w:val="19"/>
        </w:rPr>
        <w:t xml:space="preserve"> </w:t>
      </w:r>
      <w:r>
        <w:rPr>
          <w:color w:val="424646"/>
          <w:w w:val="105"/>
          <w:sz w:val="19"/>
        </w:rPr>
        <w:t>00020702</w:t>
      </w:r>
    </w:p>
    <w:p w:rsidR="0086122B" w:rsidRDefault="0086122B" w:rsidP="0086122B">
      <w:pPr>
        <w:spacing w:before="2"/>
        <w:ind w:left="433"/>
        <w:rPr>
          <w:b/>
          <w:sz w:val="19"/>
        </w:rPr>
      </w:pPr>
      <w:r>
        <w:rPr>
          <w:b/>
          <w:color w:val="424646"/>
          <w:w w:val="105"/>
          <w:sz w:val="19"/>
        </w:rPr>
        <w:t>DIČ</w:t>
      </w:r>
    </w:p>
    <w:p w:rsidR="0086122B" w:rsidRDefault="0086122B" w:rsidP="0086122B">
      <w:pPr>
        <w:rPr>
          <w:sz w:val="19"/>
        </w:rPr>
        <w:sectPr w:rsidR="0086122B">
          <w:type w:val="continuous"/>
          <w:pgSz w:w="11920" w:h="16840"/>
          <w:pgMar w:top="1000" w:right="540" w:bottom="0" w:left="560" w:header="708" w:footer="708" w:gutter="0"/>
          <w:cols w:num="2" w:space="708" w:equalWidth="0">
            <w:col w:w="3094" w:space="1715"/>
            <w:col w:w="6011"/>
          </w:cols>
        </w:sectPr>
      </w:pPr>
    </w:p>
    <w:p w:rsidR="0086122B" w:rsidRDefault="0086122B" w:rsidP="0086122B">
      <w:pPr>
        <w:pStyle w:val="Zkladntext"/>
        <w:spacing w:before="4" w:after="1"/>
        <w:rPr>
          <w:b w:val="0"/>
          <w:sz w:val="15"/>
        </w:rPr>
      </w:pPr>
    </w:p>
    <w:p w:rsidR="0086122B" w:rsidRDefault="0086122B" w:rsidP="0086122B">
      <w:pPr>
        <w:pStyle w:val="Zkladntext"/>
        <w:spacing w:line="20" w:lineRule="exact"/>
        <w:ind w:left="4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6533515" cy="12700"/>
                <wp:effectExtent l="3175" t="6985" r="6985" b="8890"/>
                <wp:docPr id="272" name="Skupina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3515" cy="12700"/>
                          <a:chOff x="0" y="0"/>
                          <a:chExt cx="10289" cy="20"/>
                        </a:xfrm>
                      </wpg:grpSpPr>
                      <wps:wsp>
                        <wps:cNvPr id="273" name="Line 179"/>
                        <wps:cNvCnPr>
                          <a:cxnSpLocks noChangeShapeType="1"/>
                        </wps:cNvCnPr>
                        <wps:spPr bwMode="auto">
                          <a:xfrm>
                            <a:off x="10" y="10"/>
                            <a:ext cx="10268" cy="0"/>
                          </a:xfrm>
                          <a:prstGeom prst="line">
                            <a:avLst/>
                          </a:prstGeom>
                          <a:noFill/>
                          <a:ln w="12159">
                            <a:solidFill>
                              <a:srgbClr val="4B544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5BB18A" id="Skupina 272" o:spid="_x0000_s1026" style="width:514.45pt;height:1pt;mso-position-horizontal-relative:char;mso-position-vertical-relative:line" coordsize="1028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">
                <v:line id="Line 179" o:spid="_x0000_s1027" style="position:absolute;visibility:visible;mso-wrap-style:square" from="10,10" to="10278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S4HcQAAADcAAAADwAAAGRycy9kb3ducmV2LnhtbESPQWvCQBSE7wX/w/KE3ppNLNgSXaUo&#10;0uBFmvbS2yP7TJZm34bsmqT+elco9DjMzDfMejvZVgzUe+NYQZakIIgrpw3XCr4+D0+vIHxA1tg6&#10;JgW/5GG7mT2sMddu5A8aylCLCGGfo4ImhC6X0lcNWfSJ64ijd3a9xRBlX0vd4xjhtpWLNF1Ki4bj&#10;QoMd7RqqfsqLVVC0Y20y69Jv3PP1HY8ymOyk1ON8eluBCDSF//Bfu9AKFi/PcD8Tj4D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dLgdxAAAANwAAAAPAAAAAAAAAAAA&#10;AAAAAKECAABkcnMvZG93bnJldi54bWxQSwUGAAAAAAQABAD5AAAAkgMAAAAA&#10;" strokecolor="#4b544f" strokeweight=".33775mm"/>
                <w10:anchorlock/>
              </v:group>
            </w:pict>
          </mc:Fallback>
        </mc:AlternateContent>
      </w:r>
    </w:p>
    <w:p w:rsidR="0086122B" w:rsidRDefault="0086122B" w:rsidP="0086122B">
      <w:pPr>
        <w:pStyle w:val="Zkladntext"/>
        <w:spacing w:before="54"/>
        <w:ind w:left="712"/>
      </w:pPr>
      <w:r>
        <w:rPr>
          <w:color w:val="424646"/>
          <w:w w:val="105"/>
        </w:rPr>
        <w:t>Vážený zákazníku,</w:t>
      </w:r>
    </w:p>
    <w:p w:rsidR="0086122B" w:rsidRDefault="0086122B" w:rsidP="0086122B">
      <w:pPr>
        <w:pStyle w:val="Zkladntext"/>
      </w:pPr>
    </w:p>
    <w:p w:rsidR="0086122B" w:rsidRDefault="0086122B" w:rsidP="0086122B">
      <w:pPr>
        <w:pStyle w:val="Zkladntext"/>
        <w:spacing w:line="242" w:lineRule="auto"/>
        <w:ind w:left="712" w:right="2180" w:firstLine="1"/>
      </w:pPr>
      <w:r>
        <w:rPr>
          <w:color w:val="424646"/>
          <w:w w:val="105"/>
        </w:rPr>
        <w:t>těší nás Váš zájem o naše výrobky. Dovolujeme si Vám předložit cenovou nabídku na plastová okna a dveře vyrobené z vysoce kvalitních</w:t>
      </w:r>
    </w:p>
    <w:p w:rsidR="0086122B" w:rsidRDefault="0086122B" w:rsidP="0086122B">
      <w:pPr>
        <w:pStyle w:val="Zkladntext"/>
        <w:spacing w:before="10" w:line="258" w:lineRule="exact"/>
        <w:ind w:left="709" w:right="1445" w:firstLine="2"/>
      </w:pPr>
      <w:r>
        <w:rPr>
          <w:color w:val="6D7070"/>
          <w:w w:val="105"/>
        </w:rPr>
        <w:t>německých 5 a 6kom</w:t>
      </w:r>
      <w:r>
        <w:rPr>
          <w:color w:val="424646"/>
          <w:w w:val="105"/>
        </w:rPr>
        <w:t xml:space="preserve">orových profilů </w:t>
      </w:r>
      <w:r>
        <w:rPr>
          <w:color w:val="6D7070"/>
          <w:w w:val="105"/>
        </w:rPr>
        <w:t xml:space="preserve">SALAMANDER a Salamander BROGMANN </w:t>
      </w:r>
      <w:r>
        <w:rPr>
          <w:color w:val="6D7070"/>
          <w:w w:val="105"/>
          <w:u w:val="single" w:color="000000"/>
        </w:rPr>
        <w:t>třídy A dle ČSN EN 1</w:t>
      </w:r>
      <w:r>
        <w:rPr>
          <w:color w:val="424646"/>
          <w:w w:val="105"/>
          <w:u w:val="single" w:color="000000"/>
        </w:rPr>
        <w:t>2608</w:t>
      </w:r>
      <w:r>
        <w:rPr>
          <w:color w:val="424646"/>
          <w:w w:val="105"/>
        </w:rPr>
        <w:t>.</w:t>
      </w:r>
    </w:p>
    <w:p w:rsidR="0086122B" w:rsidRDefault="0086122B" w:rsidP="0086122B">
      <w:pPr>
        <w:pStyle w:val="Zkladntext"/>
        <w:spacing w:before="9"/>
      </w:pPr>
    </w:p>
    <w:p w:rsidR="0086122B" w:rsidRDefault="0086122B" w:rsidP="0086122B">
      <w:pPr>
        <w:pStyle w:val="Zkladntext"/>
        <w:ind w:left="703" w:right="2658" w:firstLine="2"/>
      </w:pPr>
      <w:r>
        <w:rPr>
          <w:color w:val="424646"/>
          <w:w w:val="105"/>
        </w:rPr>
        <w:t xml:space="preserve">Pozinkované ocelové výztuhy o síle 1,5 - 3 mm zaručují jejich mimořádnou mechanickou, tvarovou stálost a dlouhodobou životnost </w:t>
      </w:r>
      <w:r>
        <w:rPr>
          <w:color w:val="6D7070"/>
          <w:w w:val="105"/>
        </w:rPr>
        <w:t>oken a dveří</w:t>
      </w:r>
      <w:r>
        <w:rPr>
          <w:color w:val="424646"/>
          <w:w w:val="105"/>
        </w:rPr>
        <w:t>.</w:t>
      </w:r>
    </w:p>
    <w:p w:rsidR="0086122B" w:rsidRDefault="0086122B" w:rsidP="0086122B">
      <w:pPr>
        <w:pStyle w:val="Zkladntext"/>
        <w:spacing w:before="7"/>
        <w:rPr>
          <w:sz w:val="25"/>
        </w:rPr>
      </w:pPr>
    </w:p>
    <w:p w:rsidR="0086122B" w:rsidRDefault="0086122B" w:rsidP="0086122B">
      <w:pPr>
        <w:pStyle w:val="Zkladntext"/>
        <w:spacing w:before="1" w:line="258" w:lineRule="exact"/>
        <w:ind w:left="698" w:right="2658" w:hanging="1"/>
      </w:pPr>
      <w:r>
        <w:rPr>
          <w:color w:val="424646"/>
          <w:w w:val="105"/>
        </w:rPr>
        <w:t xml:space="preserve">Výplně jsou zaskleny tepelně izolačním dvojsklem 4/16/4, </w:t>
      </w:r>
      <w:r>
        <w:rPr>
          <w:color w:val="6D7070"/>
          <w:w w:val="105"/>
        </w:rPr>
        <w:t xml:space="preserve">k = 1,1 </w:t>
      </w:r>
      <w:r>
        <w:rPr>
          <w:color w:val="424646"/>
          <w:w w:val="105"/>
        </w:rPr>
        <w:t>nebo trojsklem 4/14/4/14/4, k=</w:t>
      </w:r>
      <w:r>
        <w:rPr>
          <w:color w:val="424646"/>
          <w:spacing w:val="60"/>
          <w:w w:val="105"/>
        </w:rPr>
        <w:t xml:space="preserve"> </w:t>
      </w:r>
      <w:r>
        <w:rPr>
          <w:color w:val="424646"/>
          <w:w w:val="105"/>
        </w:rPr>
        <w:t>0,6.</w:t>
      </w:r>
    </w:p>
    <w:p w:rsidR="0086122B" w:rsidRDefault="0086122B" w:rsidP="0086122B">
      <w:pPr>
        <w:pStyle w:val="Zkladntext"/>
      </w:pPr>
    </w:p>
    <w:p w:rsidR="0086122B" w:rsidRDefault="0086122B" w:rsidP="0086122B">
      <w:pPr>
        <w:pStyle w:val="Zkladntext"/>
        <w:spacing w:line="237" w:lineRule="auto"/>
        <w:ind w:left="688" w:right="2658" w:firstLine="5"/>
      </w:pPr>
      <w:r>
        <w:rPr>
          <w:color w:val="6D7070"/>
          <w:w w:val="105"/>
          <w:u w:val="thick" w:color="000000"/>
        </w:rPr>
        <w:t>Technologie teplé hra</w:t>
      </w:r>
      <w:r>
        <w:rPr>
          <w:color w:val="424646"/>
          <w:w w:val="105"/>
          <w:u w:val="thick" w:color="000000"/>
        </w:rPr>
        <w:t>n</w:t>
      </w:r>
      <w:r>
        <w:rPr>
          <w:color w:val="6D7070"/>
          <w:w w:val="105"/>
          <w:u w:val="thick" w:color="000000"/>
        </w:rPr>
        <w:t xml:space="preserve">y </w:t>
      </w:r>
      <w:r>
        <w:rPr>
          <w:color w:val="424646"/>
          <w:w w:val="105"/>
        </w:rPr>
        <w:t>vymezuje distanční rámeček TGI-W</w:t>
      </w:r>
      <w:r>
        <w:rPr>
          <w:color w:val="6D7070"/>
          <w:w w:val="105"/>
        </w:rPr>
        <w:t xml:space="preserve">, </w:t>
      </w:r>
      <w:r>
        <w:rPr>
          <w:color w:val="424646"/>
          <w:w w:val="105"/>
        </w:rPr>
        <w:t>který udržuje skla stále čistá a minimalizuje jejich rosení v zimních měsících.</w:t>
      </w:r>
    </w:p>
    <w:p w:rsidR="0086122B" w:rsidRDefault="0086122B" w:rsidP="0086122B">
      <w:pPr>
        <w:pStyle w:val="Zkladntext"/>
        <w:spacing w:before="21" w:line="530" w:lineRule="atLeast"/>
        <w:ind w:left="689" w:right="3832" w:hanging="1"/>
      </w:pPr>
      <w:r>
        <w:rPr>
          <w:color w:val="424646"/>
          <w:w w:val="105"/>
        </w:rPr>
        <w:t xml:space="preserve">Takto zhotovená okna a dveře zajistí Váš klid a pohodlí. Základem každého našeho okna je </w:t>
      </w:r>
      <w:r>
        <w:rPr>
          <w:color w:val="545957"/>
          <w:w w:val="105"/>
        </w:rPr>
        <w:t>:</w:t>
      </w:r>
    </w:p>
    <w:p w:rsidR="0086122B" w:rsidRDefault="0086122B" w:rsidP="0086122B">
      <w:pPr>
        <w:pStyle w:val="Zkladntext"/>
        <w:spacing w:before="3"/>
        <w:ind w:left="1105"/>
      </w:pPr>
      <w:r>
        <w:rPr>
          <w:color w:val="424646"/>
          <w:w w:val="105"/>
        </w:rPr>
        <w:t>německý profil SALAMANDER</w:t>
      </w:r>
    </w:p>
    <w:p w:rsidR="0086122B" w:rsidRDefault="0086122B" w:rsidP="0086122B">
      <w:pPr>
        <w:pStyle w:val="Zkladntext"/>
        <w:spacing w:before="12" w:line="242" w:lineRule="auto"/>
        <w:ind w:left="1101" w:right="2658" w:firstLine="3"/>
      </w:pPr>
      <w:r>
        <w:rPr>
          <w:color w:val="424646"/>
          <w:w w:val="105"/>
        </w:rPr>
        <w:t xml:space="preserve">1,5 - 3 mm ocelová pozinkovaná výztuha v rámu a křídle celoobvodové </w:t>
      </w:r>
      <w:r>
        <w:rPr>
          <w:color w:val="6D7070"/>
          <w:w w:val="105"/>
        </w:rPr>
        <w:t>ně</w:t>
      </w:r>
      <w:r>
        <w:rPr>
          <w:color w:val="424646"/>
          <w:w w:val="105"/>
        </w:rPr>
        <w:t>mecké kování Siegeni</w:t>
      </w:r>
      <w:r>
        <w:rPr>
          <w:color w:val="6D7070"/>
          <w:w w:val="105"/>
        </w:rPr>
        <w:t>a -AUBI TITAN AF</w:t>
      </w:r>
    </w:p>
    <w:p w:rsidR="0086122B" w:rsidRDefault="0086122B" w:rsidP="0086122B">
      <w:pPr>
        <w:pStyle w:val="Zkladntext"/>
        <w:spacing w:line="242" w:lineRule="auto"/>
        <w:ind w:left="683" w:right="3832" w:firstLine="3"/>
      </w:pPr>
      <w:r>
        <w:rPr>
          <w:color w:val="6D7070"/>
          <w:w w:val="105"/>
        </w:rPr>
        <w:t xml:space="preserve">s rolničkovými čepy </w:t>
      </w:r>
      <w:r>
        <w:rPr>
          <w:color w:val="424646"/>
          <w:w w:val="105"/>
        </w:rPr>
        <w:t>(rolničkové čepy Vám umožňují snazší manipulaci s okny a zajišťují větší přítlak mezi rámem a</w:t>
      </w:r>
    </w:p>
    <w:p w:rsidR="0086122B" w:rsidRDefault="0086122B" w:rsidP="0086122B">
      <w:pPr>
        <w:pStyle w:val="Zkladntext"/>
        <w:spacing w:before="15" w:line="258" w:lineRule="exact"/>
        <w:ind w:left="681" w:right="3137" w:firstLine="1"/>
      </w:pPr>
      <w:r>
        <w:rPr>
          <w:color w:val="424646"/>
          <w:w w:val="105"/>
        </w:rPr>
        <w:t>křídlem oproti pevným čepům. Levnější pevné čepy jsou součástí devadesáti procent oken v ČR.)</w:t>
      </w:r>
    </w:p>
    <w:p w:rsidR="0086122B" w:rsidRDefault="0086122B" w:rsidP="0086122B">
      <w:pPr>
        <w:pStyle w:val="Zkladntext"/>
        <w:spacing w:before="6"/>
        <w:ind w:left="1095"/>
      </w:pPr>
      <w:r>
        <w:rPr>
          <w:color w:val="6D7070"/>
          <w:w w:val="105"/>
        </w:rPr>
        <w:t>německé výměnn</w:t>
      </w:r>
      <w:r>
        <w:rPr>
          <w:color w:val="424646"/>
          <w:w w:val="105"/>
        </w:rPr>
        <w:t>é těsnění EPDM</w:t>
      </w:r>
    </w:p>
    <w:p w:rsidR="0086122B" w:rsidRDefault="0086122B" w:rsidP="0086122B">
      <w:pPr>
        <w:pStyle w:val="Zkladntext"/>
        <w:spacing w:before="29" w:line="244" w:lineRule="exact"/>
        <w:ind w:left="683" w:right="2180" w:firstLine="407"/>
      </w:pPr>
      <w:r>
        <w:rPr>
          <w:color w:val="424646"/>
          <w:w w:val="105"/>
        </w:rPr>
        <w:t>bezpečnostní kování druhého stupně s bezpečnostními ocelovými hroty</w:t>
      </w:r>
    </w:p>
    <w:p w:rsidR="0086122B" w:rsidRDefault="0086122B" w:rsidP="0086122B">
      <w:pPr>
        <w:pStyle w:val="Zkladntext"/>
        <w:spacing w:before="10"/>
        <w:rPr>
          <w:sz w:val="25"/>
        </w:rPr>
      </w:pPr>
    </w:p>
    <w:p w:rsidR="0086122B" w:rsidRDefault="0086122B" w:rsidP="0086122B">
      <w:pPr>
        <w:pStyle w:val="Zkladntext"/>
        <w:spacing w:line="237" w:lineRule="auto"/>
        <w:ind w:left="674" w:right="2180" w:firstLine="4"/>
      </w:pPr>
      <w:r>
        <w:rPr>
          <w:color w:val="424646"/>
          <w:w w:val="105"/>
        </w:rPr>
        <w:t>Veškeré výrobky jsou testovány ve státní zkušebně a požadovan</w:t>
      </w:r>
      <w:r>
        <w:rPr>
          <w:color w:val="6D7070"/>
          <w:w w:val="105"/>
        </w:rPr>
        <w:t>é norm</w:t>
      </w:r>
      <w:r>
        <w:rPr>
          <w:color w:val="424646"/>
          <w:w w:val="105"/>
        </w:rPr>
        <w:t xml:space="preserve">y </w:t>
      </w:r>
      <w:r>
        <w:rPr>
          <w:color w:val="6D7070"/>
          <w:w w:val="105"/>
        </w:rPr>
        <w:t>jsou bez problémů plněny nebo jsou požadované hodnoty dokonce převyšovány.</w:t>
      </w:r>
    </w:p>
    <w:p w:rsidR="0086122B" w:rsidRDefault="0086122B" w:rsidP="0086122B">
      <w:pPr>
        <w:pStyle w:val="Zkladntext"/>
        <w:rPr>
          <w:sz w:val="26"/>
        </w:rPr>
      </w:pPr>
    </w:p>
    <w:p w:rsidR="0086122B" w:rsidRDefault="0086122B" w:rsidP="0086122B">
      <w:pPr>
        <w:pStyle w:val="Zkladntext"/>
        <w:spacing w:before="6"/>
        <w:rPr>
          <w:sz w:val="20"/>
        </w:rPr>
      </w:pPr>
    </w:p>
    <w:p w:rsidR="0086122B" w:rsidRPr="0086122B" w:rsidRDefault="0086122B" w:rsidP="0086122B">
      <w:pPr>
        <w:spacing w:line="196" w:lineRule="exact"/>
        <w:ind w:left="1521" w:right="1908"/>
        <w:jc w:val="center"/>
        <w:rPr>
          <w:b/>
          <w:sz w:val="19"/>
        </w:rPr>
        <w:sectPr w:rsidR="0086122B" w:rsidRPr="0086122B">
          <w:type w:val="continuous"/>
          <w:pgSz w:w="11920" w:h="16840"/>
          <w:pgMar w:top="1000" w:right="540" w:bottom="0" w:left="560" w:header="708" w:footer="708" w:gutter="0"/>
          <w:cols w:space="708"/>
        </w:sectPr>
      </w:pPr>
    </w:p>
    <w:p w:rsidR="0086122B" w:rsidRDefault="0086122B" w:rsidP="0086122B">
      <w:pPr>
        <w:pStyle w:val="Zkladntext"/>
        <w:spacing w:before="7"/>
        <w:rPr>
          <w:sz w:val="30"/>
        </w:rPr>
      </w:pPr>
    </w:p>
    <w:p w:rsidR="0086122B" w:rsidRDefault="0086122B" w:rsidP="0086122B">
      <w:pPr>
        <w:spacing w:before="1"/>
        <w:ind w:left="2425"/>
        <w:rPr>
          <w:b/>
          <w:sz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411480</wp:posOffset>
                </wp:positionH>
                <wp:positionV relativeFrom="paragraph">
                  <wp:posOffset>-154305</wp:posOffset>
                </wp:positionV>
                <wp:extent cx="1076960" cy="253365"/>
                <wp:effectExtent l="1905" t="0" r="0" b="4445"/>
                <wp:wrapNone/>
                <wp:docPr id="271" name="Textové pol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960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122B" w:rsidRDefault="0086122B" w:rsidP="0086122B">
                            <w:pPr>
                              <w:spacing w:line="399" w:lineRule="exact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565B59"/>
                                <w:w w:val="80"/>
                                <w:sz w:val="36"/>
                              </w:rPr>
                              <w:t>PROPLAST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271" o:spid="_x0000_s1027" type="#_x0000_t202" style="position:absolute;left:0;text-align:left;margin-left:32.4pt;margin-top:-12.15pt;width:84.8pt;height:19.9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" filled="f" stroked="f">
                <v:textbox inset="0,0,0,0">
                  <w:txbxContent>
                    <w:p w:rsidR="0086122B" w:rsidRDefault="0086122B" w:rsidP="0086122B">
                      <w:pPr>
                        <w:spacing w:line="399" w:lineRule="exact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color w:val="565B59"/>
                          <w:w w:val="80"/>
                          <w:sz w:val="36"/>
                        </w:rPr>
                        <w:t>PROPLAST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414644"/>
          <w:w w:val="105"/>
          <w:sz w:val="19"/>
        </w:rPr>
        <w:t>Číslo nabídky:</w:t>
      </w:r>
      <w:r>
        <w:rPr>
          <w:color w:val="414644"/>
          <w:spacing w:val="-25"/>
          <w:w w:val="105"/>
          <w:sz w:val="19"/>
        </w:rPr>
        <w:t xml:space="preserve"> </w:t>
      </w:r>
      <w:r>
        <w:rPr>
          <w:b/>
          <w:color w:val="414644"/>
          <w:w w:val="105"/>
          <w:sz w:val="23"/>
        </w:rPr>
        <w:t>A153731</w:t>
      </w:r>
    </w:p>
    <w:p w:rsidR="0086122B" w:rsidRDefault="0086122B" w:rsidP="0086122B">
      <w:pPr>
        <w:pStyle w:val="Zkladntext"/>
        <w:rPr>
          <w:b w:val="0"/>
          <w:sz w:val="20"/>
        </w:rPr>
      </w:pPr>
      <w:r>
        <w:br w:type="column"/>
      </w:r>
    </w:p>
    <w:p w:rsidR="0086122B" w:rsidRDefault="0086122B" w:rsidP="0086122B">
      <w:pPr>
        <w:spacing w:before="155"/>
        <w:ind w:left="108"/>
        <w:rPr>
          <w:b/>
          <w:sz w:val="18"/>
        </w:rPr>
      </w:pPr>
      <w:r>
        <w:rPr>
          <w:color w:val="414644"/>
          <w:w w:val="110"/>
          <w:sz w:val="19"/>
        </w:rPr>
        <w:t xml:space="preserve">Označení:   </w:t>
      </w:r>
      <w:r>
        <w:rPr>
          <w:b/>
          <w:color w:val="414644"/>
          <w:w w:val="110"/>
          <w:sz w:val="18"/>
        </w:rPr>
        <w:t>5261</w:t>
      </w:r>
    </w:p>
    <w:p w:rsidR="0086122B" w:rsidRDefault="0086122B" w:rsidP="0086122B">
      <w:pPr>
        <w:spacing w:before="83"/>
        <w:ind w:left="108"/>
        <w:rPr>
          <w:b/>
          <w:sz w:val="18"/>
        </w:rPr>
      </w:pPr>
      <w:r>
        <w:br w:type="column"/>
      </w:r>
      <w:r>
        <w:rPr>
          <w:b/>
          <w:color w:val="414644"/>
          <w:w w:val="110"/>
          <w:sz w:val="18"/>
        </w:rPr>
        <w:t>Kopie</w:t>
      </w:r>
    </w:p>
    <w:p w:rsidR="0086122B" w:rsidRDefault="0086122B" w:rsidP="0086122B">
      <w:pPr>
        <w:rPr>
          <w:sz w:val="18"/>
        </w:rPr>
        <w:sectPr w:rsidR="0086122B">
          <w:pgSz w:w="11920" w:h="16840"/>
          <w:pgMar w:top="340" w:right="300" w:bottom="600" w:left="540" w:header="0" w:footer="407" w:gutter="0"/>
          <w:cols w:num="3" w:space="708" w:equalWidth="0">
            <w:col w:w="4702" w:space="1013"/>
            <w:col w:w="1688" w:space="1964"/>
            <w:col w:w="1713"/>
          </w:cols>
        </w:sectPr>
      </w:pPr>
    </w:p>
    <w:p w:rsidR="0086122B" w:rsidRDefault="0086122B" w:rsidP="0086122B">
      <w:pPr>
        <w:pStyle w:val="Zkladntext"/>
        <w:rPr>
          <w:b w:val="0"/>
          <w:sz w:val="20"/>
        </w:rPr>
      </w:pPr>
    </w:p>
    <w:p w:rsidR="0086122B" w:rsidRDefault="0086122B" w:rsidP="0086122B">
      <w:pPr>
        <w:pStyle w:val="Zkladntext"/>
        <w:spacing w:before="9"/>
        <w:rPr>
          <w:b w:val="0"/>
          <w:sz w:val="29"/>
        </w:rPr>
      </w:pPr>
    </w:p>
    <w:p w:rsidR="0086122B" w:rsidRDefault="0086122B" w:rsidP="0086122B">
      <w:pPr>
        <w:pStyle w:val="Zkladntext"/>
        <w:spacing w:line="20" w:lineRule="exact"/>
        <w:ind w:left="14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6856730" cy="9525"/>
                <wp:effectExtent l="5080" t="635" r="5715" b="8890"/>
                <wp:docPr id="269" name="Skupina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6730" cy="9525"/>
                          <a:chOff x="0" y="0"/>
                          <a:chExt cx="10798" cy="15"/>
                        </a:xfrm>
                      </wpg:grpSpPr>
                      <wps:wsp>
                        <wps:cNvPr id="270" name="Line 177"/>
                        <wps:cNvCnPr>
                          <a:cxnSpLocks noChangeShapeType="1"/>
                        </wps:cNvCnPr>
                        <wps:spPr bwMode="auto">
                          <a:xfrm>
                            <a:off x="8" y="8"/>
                            <a:ext cx="10782" cy="0"/>
                          </a:xfrm>
                          <a:prstGeom prst="line">
                            <a:avLst/>
                          </a:prstGeom>
                          <a:noFill/>
                          <a:ln w="9142">
                            <a:solidFill>
                              <a:srgbClr val="BFBFB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AD6F1F" id="Skupina 269" o:spid="_x0000_s1026" style="width:539.9pt;height:.75pt;mso-position-horizontal-relative:char;mso-position-vertical-relative:line" coordsize="10798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">
                <v:line id="Line 177" o:spid="_x0000_s1027" style="position:absolute;visibility:visible;mso-wrap-style:square" from="8,8" to="10790,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o5Z8EAAADcAAAADwAAAGRycy9kb3ducmV2LnhtbERPy2oCMRTdF/oP4Rbc1aQuqoxG0ZaC&#10;C134ApeXyXUyOLkJk9QZ/fpmUXB5OO/ZoneNuFEba88aPoYKBHHpTc2VhuPh530CIiZkg41n0nCn&#10;CIv568sMC+M73tFtnyqRQzgWqMGmFAopY2nJYRz6QJy5i28dpgzbSpoWuxzuGjlS6lM6rDk3WAz0&#10;Zam87n+dBrUN53Hcfp+62irfPMJmvUoTrQdv/XIKIlGfnuJ/99poGI3z/HwmHwE5/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rWjlnwQAAANwAAAAPAAAAAAAAAAAAAAAA&#10;AKECAABkcnMvZG93bnJldi54bWxQSwUGAAAAAAQABAD5AAAAjwMAAAAA&#10;" strokecolor="#bfbfbf" strokeweight=".25394mm"/>
                <w10:anchorlock/>
              </v:group>
            </w:pict>
          </mc:Fallback>
        </mc:AlternateContent>
      </w:r>
    </w:p>
    <w:p w:rsidR="0086122B" w:rsidRDefault="0086122B" w:rsidP="0086122B">
      <w:pPr>
        <w:spacing w:line="20" w:lineRule="exact"/>
        <w:rPr>
          <w:sz w:val="2"/>
        </w:rPr>
        <w:sectPr w:rsidR="0086122B">
          <w:type w:val="continuous"/>
          <w:pgSz w:w="11920" w:h="16840"/>
          <w:pgMar w:top="1000" w:right="300" w:bottom="0" w:left="540" w:header="708" w:footer="708" w:gutter="0"/>
          <w:cols w:space="708"/>
        </w:sectPr>
      </w:pPr>
    </w:p>
    <w:p w:rsidR="0086122B" w:rsidRDefault="0086122B" w:rsidP="0086122B">
      <w:pPr>
        <w:tabs>
          <w:tab w:val="left" w:pos="3000"/>
        </w:tabs>
        <w:spacing w:before="51" w:line="225" w:lineRule="auto"/>
        <w:ind w:left="4872" w:right="566" w:hanging="4713"/>
        <w:jc w:val="both"/>
        <w:rPr>
          <w:sz w:val="19"/>
        </w:rPr>
      </w:pPr>
      <w:r>
        <w:rPr>
          <w:b/>
          <w:color w:val="414644"/>
          <w:w w:val="105"/>
          <w:sz w:val="21"/>
        </w:rPr>
        <w:t>Pozice:</w:t>
      </w:r>
      <w:r>
        <w:rPr>
          <w:b/>
          <w:color w:val="414644"/>
          <w:spacing w:val="-1"/>
          <w:w w:val="105"/>
          <w:sz w:val="21"/>
        </w:rPr>
        <w:t xml:space="preserve"> </w:t>
      </w:r>
      <w:r>
        <w:rPr>
          <w:b/>
          <w:color w:val="414644"/>
          <w:w w:val="105"/>
          <w:sz w:val="21"/>
        </w:rPr>
        <w:t>1</w:t>
      </w:r>
      <w:r>
        <w:rPr>
          <w:b/>
          <w:color w:val="414644"/>
          <w:w w:val="105"/>
          <w:sz w:val="21"/>
        </w:rPr>
        <w:tab/>
      </w:r>
      <w:r>
        <w:rPr>
          <w:b/>
          <w:color w:val="414644"/>
          <w:w w:val="105"/>
          <w:position w:val="1"/>
          <w:sz w:val="21"/>
        </w:rPr>
        <w:t>Množství: 1</w:t>
      </w:r>
      <w:r>
        <w:rPr>
          <w:b/>
          <w:color w:val="414644"/>
          <w:spacing w:val="7"/>
          <w:w w:val="105"/>
          <w:position w:val="1"/>
          <w:sz w:val="21"/>
        </w:rPr>
        <w:t xml:space="preserve"> </w:t>
      </w:r>
      <w:r>
        <w:rPr>
          <w:b/>
          <w:color w:val="414644"/>
          <w:w w:val="105"/>
          <w:position w:val="1"/>
          <w:sz w:val="21"/>
        </w:rPr>
        <w:t xml:space="preserve">ks    </w:t>
      </w:r>
      <w:r>
        <w:rPr>
          <w:b/>
          <w:color w:val="414644"/>
          <w:spacing w:val="47"/>
          <w:w w:val="105"/>
          <w:position w:val="1"/>
          <w:sz w:val="21"/>
        </w:rPr>
        <w:t xml:space="preserve"> </w:t>
      </w:r>
      <w:r>
        <w:rPr>
          <w:color w:val="414644"/>
          <w:w w:val="105"/>
          <w:position w:val="1"/>
          <w:sz w:val="19"/>
        </w:rPr>
        <w:t>Profil:</w:t>
      </w:r>
      <w:r>
        <w:rPr>
          <w:color w:val="414644"/>
          <w:w w:val="104"/>
          <w:position w:val="1"/>
          <w:sz w:val="19"/>
        </w:rPr>
        <w:t xml:space="preserve"> </w:t>
      </w:r>
      <w:r>
        <w:rPr>
          <w:color w:val="414644"/>
          <w:w w:val="105"/>
          <w:sz w:val="19"/>
        </w:rPr>
        <w:t xml:space="preserve">Šířka: </w:t>
      </w:r>
      <w:r>
        <w:rPr>
          <w:color w:val="414644"/>
          <w:sz w:val="19"/>
        </w:rPr>
        <w:t>Výška:</w:t>
      </w:r>
    </w:p>
    <w:p w:rsidR="0086122B" w:rsidRDefault="0086122B" w:rsidP="0086122B">
      <w:pPr>
        <w:spacing w:before="9" w:line="249" w:lineRule="auto"/>
        <w:ind w:left="4873"/>
        <w:jc w:val="both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426720</wp:posOffset>
                </wp:positionH>
                <wp:positionV relativeFrom="paragraph">
                  <wp:posOffset>70485</wp:posOffset>
                </wp:positionV>
                <wp:extent cx="1296670" cy="1816735"/>
                <wp:effectExtent l="0" t="1905" r="635" b="635"/>
                <wp:wrapNone/>
                <wp:docPr id="265" name="Skupina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6670" cy="1816735"/>
                          <a:chOff x="672" y="111"/>
                          <a:chExt cx="2042" cy="2861"/>
                        </a:xfrm>
                      </wpg:grpSpPr>
                      <pic:pic xmlns:pic="http://schemas.openxmlformats.org/drawingml/2006/picture">
                        <pic:nvPicPr>
                          <pic:cNvPr id="266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" y="111"/>
                            <a:ext cx="1978" cy="2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7" name="Line 184"/>
                        <wps:cNvCnPr>
                          <a:cxnSpLocks noChangeShapeType="1"/>
                        </wps:cNvCnPr>
                        <wps:spPr bwMode="auto">
                          <a:xfrm>
                            <a:off x="2706" y="27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2">
                            <a:solidFill>
                              <a:srgbClr val="B3B3B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" name="Line 185"/>
                        <wps:cNvCnPr>
                          <a:cxnSpLocks noChangeShapeType="1"/>
                        </wps:cNvCnPr>
                        <wps:spPr bwMode="auto">
                          <a:xfrm>
                            <a:off x="691" y="2961"/>
                            <a:ext cx="1564" cy="0"/>
                          </a:xfrm>
                          <a:prstGeom prst="line">
                            <a:avLst/>
                          </a:prstGeom>
                          <a:noFill/>
                          <a:ln w="12189">
                            <a:solidFill>
                              <a:srgbClr val="BCBC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443DB8" id="Skupina 265" o:spid="_x0000_s1026" style="position:absolute;margin-left:33.6pt;margin-top:5.55pt;width:102.1pt;height:143.05pt;z-index:251664384;mso-position-horizontal-relative:page" coordorigin="672,111" coordsize="2042,28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">
                <v:shape id="Picture 183" o:spid="_x0000_s1027" type="#_x0000_t75" style="position:absolute;left:672;top:111;width:1978;height:2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WQ83EAAAA3AAAAA8AAABkcnMvZG93bnJldi54bWxEj0FrwkAUhO9C/8PyCt50o8FQUlcpBcGL&#10;QlXw+pp9TVKzb9Pd1cT+elcQPA4z8w0zX/amERdyvrasYDJOQBAXVtdcKjjsV6M3ED4ga2wsk4Ir&#10;eVguXgZzzLXt+Isuu1CKCGGfo4IqhDaX0hcVGfRj2xJH78c6gyFKV0rtsItw08hpkmTSYM1xocKW&#10;PisqTruzUXCadRN5/U2/N0jmuG3+0n/XpUoNX/uPdxCB+vAMP9prrWCaZXA/E4+AXN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RWQ83EAAAA3AAAAA8AAAAAAAAAAAAAAAAA&#10;nwIAAGRycy9kb3ducmV2LnhtbFBLBQYAAAAABAAEAPcAAACQAwAAAAA=&#10;">
                  <v:imagedata r:id="rId11" o:title=""/>
                </v:shape>
                <v:line id="Line 184" o:spid="_x0000_s1028" style="position:absolute;visibility:visible;mso-wrap-style:square" from="2706,2769" to="2706,27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fHgsUAAADcAAAADwAAAGRycy9kb3ducmV2LnhtbESPT2sCMRTE74LfITyhN826B1tWo4ho&#10;6aWH+gf09kyem8XNy7JJdeunbwoFj8PM/IaZLTpXixu1ofKsYDzKQBBrbyouFex3m+EbiBCRDdae&#10;ScEPBVjM+70ZFsbf+Ytu21iKBOFQoAIbY1NIGbQlh2HkG+LkXXzrMCbZltK0eE9wV8s8yybSYcVp&#10;wWJDK0v6uv12Csqzad4vhxPZ6rh7PD73+rDOtVIvg245BRGpi8/wf/vDKMgnr/B3Jh0BOf8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bfHgsUAAADcAAAADwAAAAAAAAAA&#10;AAAAAAChAgAAZHJzL2Rvd25yZXYueG1sUEsFBgAAAAAEAAQA+QAAAJMDAAAAAA==&#10;" strokecolor="#b3b3b3" strokeweight=".25394mm"/>
                <v:line id="Line 185" o:spid="_x0000_s1029" style="position:absolute;visibility:visible;mso-wrap-style:square" from="691,2961" to="2255,2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LDDsAAAADcAAAADwAAAGRycy9kb3ducmV2LnhtbERPTYvCMBC9C/6HMII3TddDlWqUXaGi&#10;4EGrB70NzdiWbSaliVr/vTkIHh/ve7HqTC0e1LrKsoKfcQSCOLe64kLB+ZSOZiCcR9ZYWyYFL3Kw&#10;WvZ7C0y0ffKRHpkvRAhhl6CC0vsmkdLlJRl0Y9sQB+5mW4M+wLaQusVnCDe1nERRLA1WHBpKbGhd&#10;Uv6f3Y2CQxelt93lbx9Pr/I0zVLcXB0qNRx0v3MQnjr/FX/cW61gEoe14Uw4AnL5B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pSww7AAAAA3AAAAA8AAAAAAAAAAAAAAAAA&#10;oQIAAGRycy9kb3ducmV2LnhtbFBLBQYAAAAABAAEAPkAAACOAwAAAAA=&#10;" strokecolor="#bcbcbc" strokeweight=".33858mm"/>
                <w10:wrap anchorx="page"/>
              </v:group>
            </w:pict>
          </mc:Fallback>
        </mc:AlternateContent>
      </w:r>
      <w:r>
        <w:rPr>
          <w:color w:val="414644"/>
          <w:w w:val="105"/>
          <w:sz w:val="19"/>
        </w:rPr>
        <w:t>Barva</w:t>
      </w:r>
      <w:r>
        <w:rPr>
          <w:color w:val="414644"/>
          <w:spacing w:val="-11"/>
          <w:w w:val="105"/>
          <w:sz w:val="19"/>
        </w:rPr>
        <w:t xml:space="preserve"> </w:t>
      </w:r>
      <w:r>
        <w:rPr>
          <w:color w:val="414644"/>
          <w:w w:val="105"/>
          <w:sz w:val="19"/>
        </w:rPr>
        <w:t>venku:</w:t>
      </w:r>
      <w:r>
        <w:rPr>
          <w:color w:val="414644"/>
          <w:w w:val="102"/>
          <w:sz w:val="19"/>
        </w:rPr>
        <w:t xml:space="preserve"> </w:t>
      </w:r>
      <w:r>
        <w:rPr>
          <w:color w:val="414644"/>
          <w:w w:val="105"/>
          <w:sz w:val="19"/>
        </w:rPr>
        <w:t>Barva uvnitř: Rám:</w:t>
      </w:r>
    </w:p>
    <w:p w:rsidR="0086122B" w:rsidRDefault="0086122B" w:rsidP="0086122B">
      <w:pPr>
        <w:spacing w:line="242" w:lineRule="auto"/>
        <w:ind w:left="4872" w:right="172" w:firstLine="6"/>
        <w:rPr>
          <w:sz w:val="19"/>
        </w:rPr>
      </w:pPr>
      <w:r>
        <w:rPr>
          <w:color w:val="414644"/>
          <w:w w:val="105"/>
          <w:sz w:val="19"/>
        </w:rPr>
        <w:t xml:space="preserve">Křídlo: </w:t>
      </w:r>
      <w:r>
        <w:rPr>
          <w:color w:val="414644"/>
          <w:sz w:val="19"/>
        </w:rPr>
        <w:t>Rozšíření:</w:t>
      </w:r>
    </w:p>
    <w:p w:rsidR="0086122B" w:rsidRDefault="0086122B" w:rsidP="0086122B">
      <w:pPr>
        <w:pStyle w:val="Zkladntext"/>
        <w:spacing w:before="1"/>
        <w:rPr>
          <w:sz w:val="20"/>
        </w:rPr>
      </w:pPr>
    </w:p>
    <w:p w:rsidR="0086122B" w:rsidRDefault="0086122B" w:rsidP="0086122B">
      <w:pPr>
        <w:spacing w:before="1" w:line="244" w:lineRule="auto"/>
        <w:ind w:left="4872" w:right="172"/>
        <w:rPr>
          <w:sz w:val="19"/>
        </w:rPr>
      </w:pPr>
      <w:r>
        <w:rPr>
          <w:color w:val="414644"/>
          <w:sz w:val="19"/>
        </w:rPr>
        <w:t>Výplň: Výplň ti.: Kování:</w:t>
      </w:r>
    </w:p>
    <w:p w:rsidR="0086122B" w:rsidRDefault="0086122B" w:rsidP="0086122B">
      <w:pPr>
        <w:pStyle w:val="Zkladntext"/>
        <w:rPr>
          <w:sz w:val="19"/>
        </w:rPr>
      </w:pPr>
    </w:p>
    <w:p w:rsidR="0086122B" w:rsidRDefault="0086122B" w:rsidP="0086122B">
      <w:pPr>
        <w:spacing w:line="242" w:lineRule="auto"/>
        <w:ind w:left="4873"/>
        <w:rPr>
          <w:sz w:val="19"/>
        </w:rPr>
      </w:pPr>
      <w:r>
        <w:rPr>
          <w:color w:val="414644"/>
          <w:w w:val="105"/>
          <w:sz w:val="19"/>
        </w:rPr>
        <w:t xml:space="preserve">Kotvení: </w:t>
      </w:r>
      <w:r>
        <w:rPr>
          <w:color w:val="414644"/>
          <w:sz w:val="19"/>
        </w:rPr>
        <w:t>Odvodnění:</w:t>
      </w:r>
    </w:p>
    <w:p w:rsidR="0086122B" w:rsidRDefault="0086122B" w:rsidP="0086122B">
      <w:pPr>
        <w:spacing w:before="39"/>
        <w:ind w:left="161"/>
        <w:rPr>
          <w:sz w:val="19"/>
        </w:rPr>
      </w:pPr>
      <w:r>
        <w:br w:type="column"/>
      </w:r>
      <w:r>
        <w:rPr>
          <w:color w:val="414644"/>
          <w:w w:val="105"/>
          <w:sz w:val="19"/>
        </w:rPr>
        <w:t>ECONOMY</w:t>
      </w:r>
    </w:p>
    <w:p w:rsidR="0086122B" w:rsidRDefault="0086122B" w:rsidP="0086122B">
      <w:pPr>
        <w:spacing w:before="1" w:line="242" w:lineRule="auto"/>
        <w:ind w:left="160" w:right="3538" w:firstLine="3"/>
        <w:rPr>
          <w:sz w:val="19"/>
        </w:rPr>
      </w:pPr>
      <w:r>
        <w:rPr>
          <w:color w:val="414644"/>
          <w:w w:val="110"/>
          <w:sz w:val="19"/>
        </w:rPr>
        <w:t>875mm 1445 mm</w:t>
      </w:r>
    </w:p>
    <w:p w:rsidR="0086122B" w:rsidRDefault="0086122B" w:rsidP="0086122B">
      <w:pPr>
        <w:spacing w:before="13" w:line="266" w:lineRule="auto"/>
        <w:ind w:left="164" w:right="2832" w:hanging="2"/>
        <w:rPr>
          <w:b/>
          <w:sz w:val="18"/>
        </w:rPr>
      </w:pPr>
      <w:r>
        <w:rPr>
          <w:b/>
          <w:color w:val="414644"/>
          <w:w w:val="110"/>
          <w:sz w:val="18"/>
        </w:rPr>
        <w:t>Golden Oak 51"' bílá</w:t>
      </w:r>
    </w:p>
    <w:p w:rsidR="0086122B" w:rsidRDefault="0086122B" w:rsidP="0086122B">
      <w:pPr>
        <w:spacing w:line="206" w:lineRule="exact"/>
        <w:ind w:left="164"/>
        <w:rPr>
          <w:sz w:val="19"/>
        </w:rPr>
      </w:pPr>
      <w:r>
        <w:rPr>
          <w:color w:val="414644"/>
          <w:w w:val="105"/>
          <w:sz w:val="19"/>
        </w:rPr>
        <w:t>rám standard</w:t>
      </w:r>
    </w:p>
    <w:p w:rsidR="0086122B" w:rsidRDefault="0086122B" w:rsidP="0086122B">
      <w:pPr>
        <w:spacing w:before="3" w:line="217" w:lineRule="exact"/>
        <w:ind w:left="163"/>
        <w:rPr>
          <w:sz w:val="19"/>
        </w:rPr>
      </w:pPr>
      <w:r>
        <w:rPr>
          <w:color w:val="414644"/>
          <w:w w:val="105"/>
          <w:sz w:val="19"/>
        </w:rPr>
        <w:t>křídlo standard</w:t>
      </w:r>
    </w:p>
    <w:p w:rsidR="0086122B" w:rsidRDefault="0086122B" w:rsidP="0086122B">
      <w:pPr>
        <w:spacing w:line="247" w:lineRule="auto"/>
        <w:ind w:left="161" w:right="718" w:firstLine="2"/>
        <w:rPr>
          <w:sz w:val="19"/>
        </w:rPr>
      </w:pPr>
      <w:r>
        <w:rPr>
          <w:color w:val="414644"/>
          <w:sz w:val="19"/>
        </w:rPr>
        <w:t>podklad 8069 uni pro PVC tep. izol. 27,5150mm</w:t>
      </w:r>
    </w:p>
    <w:p w:rsidR="0086122B" w:rsidRDefault="0086122B" w:rsidP="0086122B">
      <w:pPr>
        <w:spacing w:before="1" w:line="214" w:lineRule="exact"/>
        <w:ind w:left="159"/>
        <w:rPr>
          <w:sz w:val="19"/>
        </w:rPr>
      </w:pPr>
      <w:r>
        <w:rPr>
          <w:color w:val="414644"/>
          <w:w w:val="105"/>
          <w:sz w:val="19"/>
        </w:rPr>
        <w:t>4-16-4 Float-PTN+, Ug1,1</w:t>
      </w:r>
    </w:p>
    <w:p w:rsidR="0086122B" w:rsidRDefault="0086122B" w:rsidP="0086122B">
      <w:pPr>
        <w:spacing w:before="2"/>
        <w:ind w:left="161"/>
        <w:rPr>
          <w:sz w:val="19"/>
        </w:rPr>
      </w:pPr>
      <w:r>
        <w:rPr>
          <w:color w:val="414644"/>
          <w:w w:val="115"/>
          <w:sz w:val="19"/>
        </w:rPr>
        <w:t>24mm</w:t>
      </w:r>
    </w:p>
    <w:p w:rsidR="0086122B" w:rsidRDefault="0086122B" w:rsidP="0086122B">
      <w:pPr>
        <w:spacing w:before="16"/>
        <w:ind w:left="163"/>
        <w:rPr>
          <w:b/>
          <w:sz w:val="18"/>
        </w:rPr>
      </w:pPr>
      <w:r>
        <w:rPr>
          <w:b/>
          <w:color w:val="414644"/>
          <w:w w:val="110"/>
          <w:sz w:val="18"/>
        </w:rPr>
        <w:t>Pole + název otvírky:</w:t>
      </w:r>
    </w:p>
    <w:p w:rsidR="0086122B" w:rsidRDefault="0086122B" w:rsidP="0086122B">
      <w:pPr>
        <w:spacing w:before="4" w:line="247" w:lineRule="auto"/>
        <w:ind w:left="163" w:right="2330" w:hanging="4"/>
        <w:rPr>
          <w:sz w:val="19"/>
        </w:rPr>
      </w:pPr>
      <w:r>
        <w:rPr>
          <w:color w:val="414644"/>
          <w:w w:val="105"/>
          <w:sz w:val="19"/>
        </w:rPr>
        <w:t>1 otevíravé sklopné levé na vruty - L+P</w:t>
      </w:r>
    </w:p>
    <w:p w:rsidR="0086122B" w:rsidRDefault="0086122B" w:rsidP="0086122B">
      <w:pPr>
        <w:spacing w:line="214" w:lineRule="exact"/>
        <w:ind w:left="165"/>
        <w:rPr>
          <w:sz w:val="19"/>
        </w:rPr>
      </w:pPr>
      <w:r>
        <w:rPr>
          <w:color w:val="414644"/>
          <w:w w:val="105"/>
          <w:sz w:val="19"/>
        </w:rPr>
        <w:t>dopředu</w:t>
      </w:r>
    </w:p>
    <w:p w:rsidR="0086122B" w:rsidRDefault="0086122B" w:rsidP="0086122B">
      <w:pPr>
        <w:spacing w:line="214" w:lineRule="exact"/>
        <w:rPr>
          <w:sz w:val="19"/>
        </w:rPr>
        <w:sectPr w:rsidR="0086122B">
          <w:type w:val="continuous"/>
          <w:pgSz w:w="11920" w:h="16840"/>
          <w:pgMar w:top="1000" w:right="300" w:bottom="0" w:left="540" w:header="708" w:footer="708" w:gutter="0"/>
          <w:cols w:num="2" w:space="708" w:equalWidth="0">
            <w:col w:w="6028" w:space="209"/>
            <w:col w:w="4843"/>
          </w:cols>
        </w:sectPr>
      </w:pPr>
    </w:p>
    <w:p w:rsidR="0086122B" w:rsidRDefault="0086122B" w:rsidP="0086122B">
      <w:pPr>
        <w:pStyle w:val="Zkladntext"/>
        <w:spacing w:before="7"/>
        <w:rPr>
          <w:sz w:val="25"/>
        </w:rPr>
      </w:pPr>
    </w:p>
    <w:p w:rsidR="0086122B" w:rsidRDefault="0086122B" w:rsidP="0086122B">
      <w:pPr>
        <w:rPr>
          <w:sz w:val="25"/>
        </w:rPr>
        <w:sectPr w:rsidR="0086122B">
          <w:type w:val="continuous"/>
          <w:pgSz w:w="11920" w:h="16840"/>
          <w:pgMar w:top="1000" w:right="300" w:bottom="0" w:left="540" w:header="708" w:footer="708" w:gutter="0"/>
          <w:cols w:space="708"/>
        </w:sectPr>
      </w:pPr>
    </w:p>
    <w:p w:rsidR="0086122B" w:rsidRDefault="0086122B" w:rsidP="0086122B">
      <w:pPr>
        <w:pStyle w:val="Zkladntext"/>
        <w:rPr>
          <w:sz w:val="16"/>
        </w:rPr>
      </w:pPr>
    </w:p>
    <w:p w:rsidR="0086122B" w:rsidRDefault="0086122B" w:rsidP="0086122B">
      <w:pPr>
        <w:pStyle w:val="Zkladntext"/>
        <w:rPr>
          <w:sz w:val="16"/>
        </w:rPr>
      </w:pPr>
    </w:p>
    <w:p w:rsidR="0086122B" w:rsidRDefault="0086122B" w:rsidP="0086122B">
      <w:pPr>
        <w:pStyle w:val="Zkladntext"/>
        <w:rPr>
          <w:sz w:val="16"/>
        </w:rPr>
      </w:pPr>
    </w:p>
    <w:p w:rsidR="0086122B" w:rsidRDefault="0086122B" w:rsidP="0086122B">
      <w:pPr>
        <w:spacing w:before="102"/>
        <w:ind w:left="4526"/>
        <w:rPr>
          <w:sz w:val="15"/>
        </w:rPr>
      </w:pPr>
      <w:r>
        <w:rPr>
          <w:color w:val="414644"/>
          <w:w w:val="105"/>
          <w:sz w:val="15"/>
        </w:rPr>
        <w:t>Klička FKS, bílá 9016 logo  Otherm</w:t>
      </w:r>
    </w:p>
    <w:p w:rsidR="0086122B" w:rsidRDefault="0086122B" w:rsidP="0086122B">
      <w:pPr>
        <w:tabs>
          <w:tab w:val="left" w:pos="1417"/>
        </w:tabs>
        <w:spacing w:before="91"/>
        <w:ind w:left="45"/>
        <w:jc w:val="center"/>
        <w:rPr>
          <w:i/>
          <w:sz w:val="20"/>
        </w:rPr>
      </w:pPr>
      <w:r>
        <w:br w:type="column"/>
      </w:r>
      <w:r>
        <w:rPr>
          <w:i/>
          <w:color w:val="414644"/>
          <w:sz w:val="20"/>
        </w:rPr>
        <w:t>Cena</w:t>
      </w:r>
      <w:r>
        <w:rPr>
          <w:i/>
          <w:color w:val="414644"/>
          <w:spacing w:val="2"/>
          <w:sz w:val="20"/>
        </w:rPr>
        <w:t xml:space="preserve"> </w:t>
      </w:r>
      <w:r>
        <w:rPr>
          <w:color w:val="414644"/>
          <w:sz w:val="23"/>
        </w:rPr>
        <w:t>za</w:t>
      </w:r>
      <w:r>
        <w:rPr>
          <w:color w:val="414644"/>
          <w:spacing w:val="-2"/>
          <w:sz w:val="23"/>
        </w:rPr>
        <w:t xml:space="preserve"> </w:t>
      </w:r>
      <w:r>
        <w:rPr>
          <w:i/>
          <w:color w:val="414644"/>
          <w:sz w:val="20"/>
        </w:rPr>
        <w:t>kus:</w:t>
      </w:r>
      <w:r>
        <w:rPr>
          <w:i/>
          <w:color w:val="414644"/>
          <w:sz w:val="20"/>
        </w:rPr>
        <w:tab/>
      </w:r>
      <w:r>
        <w:rPr>
          <w:i/>
          <w:color w:val="414644"/>
          <w:sz w:val="20"/>
          <w:u w:val="thick" w:color="000000"/>
        </w:rPr>
        <w:t>Cena</w:t>
      </w:r>
      <w:r>
        <w:rPr>
          <w:i/>
          <w:color w:val="414644"/>
          <w:spacing w:val="50"/>
          <w:sz w:val="20"/>
          <w:u w:val="thick" w:color="000000"/>
        </w:rPr>
        <w:t xml:space="preserve"> </w:t>
      </w:r>
      <w:r>
        <w:rPr>
          <w:i/>
          <w:color w:val="414644"/>
          <w:spacing w:val="-9"/>
          <w:sz w:val="20"/>
          <w:u w:val="thick" w:color="000000"/>
        </w:rPr>
        <w:t>celkem</w:t>
      </w:r>
      <w:r>
        <w:rPr>
          <w:i/>
          <w:color w:val="696B6B"/>
          <w:spacing w:val="-9"/>
          <w:sz w:val="20"/>
          <w:u w:val="thick" w:color="000000"/>
        </w:rPr>
        <w:t>:</w:t>
      </w:r>
    </w:p>
    <w:p w:rsidR="0086122B" w:rsidRDefault="0086122B" w:rsidP="0086122B">
      <w:pPr>
        <w:tabs>
          <w:tab w:val="left" w:pos="1612"/>
        </w:tabs>
        <w:spacing w:before="11"/>
        <w:ind w:left="182"/>
        <w:jc w:val="center"/>
        <w:rPr>
          <w:b/>
          <w:sz w:val="18"/>
        </w:rPr>
      </w:pPr>
      <w:r>
        <w:rPr>
          <w:b/>
          <w:color w:val="414644"/>
          <w:w w:val="110"/>
          <w:sz w:val="18"/>
        </w:rPr>
        <w:t>5629,00</w:t>
      </w:r>
      <w:r>
        <w:rPr>
          <w:b/>
          <w:color w:val="414644"/>
          <w:spacing w:val="7"/>
          <w:w w:val="110"/>
          <w:sz w:val="18"/>
        </w:rPr>
        <w:t xml:space="preserve"> </w:t>
      </w:r>
      <w:r>
        <w:rPr>
          <w:b/>
          <w:color w:val="414644"/>
          <w:w w:val="110"/>
          <w:sz w:val="18"/>
        </w:rPr>
        <w:t>Kč</w:t>
      </w:r>
      <w:r>
        <w:rPr>
          <w:b/>
          <w:color w:val="414644"/>
          <w:w w:val="110"/>
          <w:sz w:val="18"/>
        </w:rPr>
        <w:tab/>
        <w:t>5629,00</w:t>
      </w:r>
      <w:r>
        <w:rPr>
          <w:b/>
          <w:color w:val="414644"/>
          <w:spacing w:val="7"/>
          <w:w w:val="110"/>
          <w:sz w:val="18"/>
        </w:rPr>
        <w:t xml:space="preserve"> </w:t>
      </w:r>
      <w:r>
        <w:rPr>
          <w:b/>
          <w:color w:val="414644"/>
          <w:w w:val="110"/>
          <w:sz w:val="18"/>
        </w:rPr>
        <w:t>Kč</w:t>
      </w:r>
    </w:p>
    <w:p w:rsidR="0086122B" w:rsidRDefault="0086122B" w:rsidP="0086122B">
      <w:pPr>
        <w:jc w:val="center"/>
        <w:rPr>
          <w:sz w:val="18"/>
        </w:rPr>
        <w:sectPr w:rsidR="0086122B">
          <w:type w:val="continuous"/>
          <w:pgSz w:w="11920" w:h="16840"/>
          <w:pgMar w:top="1000" w:right="300" w:bottom="0" w:left="540" w:header="708" w:footer="708" w:gutter="0"/>
          <w:cols w:num="2" w:space="708" w:equalWidth="0">
            <w:col w:w="6994" w:space="40"/>
            <w:col w:w="4046"/>
          </w:cols>
        </w:sectPr>
      </w:pPr>
    </w:p>
    <w:p w:rsidR="0086122B" w:rsidRDefault="0086122B" w:rsidP="0086122B">
      <w:pPr>
        <w:pStyle w:val="Zkladntext"/>
        <w:spacing w:before="8"/>
        <w:rPr>
          <w:b w:val="0"/>
          <w:sz w:val="20"/>
        </w:rPr>
      </w:pPr>
    </w:p>
    <w:p w:rsidR="0086122B" w:rsidRDefault="0086122B" w:rsidP="0086122B">
      <w:pPr>
        <w:pStyle w:val="Zkladntext"/>
        <w:spacing w:line="24" w:lineRule="exact"/>
        <w:ind w:left="129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6880860" cy="15240"/>
                <wp:effectExtent l="5715" t="7620" r="0" b="5715"/>
                <wp:docPr id="263" name="Skupina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0860" cy="15240"/>
                          <a:chOff x="0" y="0"/>
                          <a:chExt cx="10836" cy="24"/>
                        </a:xfrm>
                      </wpg:grpSpPr>
                      <wps:wsp>
                        <wps:cNvPr id="264" name="Line 175"/>
                        <wps:cNvCnPr>
                          <a:cxnSpLocks noChangeShapeType="1"/>
                        </wps:cNvCnPr>
                        <wps:spPr bwMode="auto">
                          <a:xfrm>
                            <a:off x="12" y="12"/>
                            <a:ext cx="10811" cy="0"/>
                          </a:xfrm>
                          <a:prstGeom prst="line">
                            <a:avLst/>
                          </a:prstGeom>
                          <a:noFill/>
                          <a:ln w="15236">
                            <a:solidFill>
                              <a:srgbClr val="3F484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A5F395" id="Skupina 263" o:spid="_x0000_s1026" style="width:541.8pt;height:1.2pt;mso-position-horizontal-relative:char;mso-position-vertical-relative:line" coordsize="10836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">
                <v:line id="Line 175" o:spid="_x0000_s1027" style="position:absolute;visibility:visible;mso-wrap-style:square" from="12,12" to="10823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pmKsMAAADcAAAADwAAAGRycy9kb3ducmV2LnhtbESPT4vCMBTE78J+h/AWvNnUIiJdo4iw&#10;sL3576C3Z/O2LTYvJYna3U9vBMHjMDO/YebL3rTiRs43lhWMkxQEcWl1w5WCw/57NAPhA7LG1jIp&#10;+CMPy8XHYI65tnfe0m0XKhEh7HNUUIfQ5VL6siaDPrEdcfR+rTMYonSV1A7vEW5amaXpVBpsOC7U&#10;2NG6pvKyuxoFxdgc3D49Z7L8LzanVV9gdSyUGn72qy8QgfrwDr/aP1pBNp3A80w8AnL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HqZirDAAAA3AAAAA8AAAAAAAAAAAAA&#10;AAAAoQIAAGRycy9kb3ducmV2LnhtbFBLBQYAAAAABAAEAPkAAACRAwAAAAA=&#10;" strokecolor="#3f4844" strokeweight=".42322mm"/>
                <w10:anchorlock/>
              </v:group>
            </w:pict>
          </mc:Fallback>
        </mc:AlternateContent>
      </w:r>
    </w:p>
    <w:p w:rsidR="0086122B" w:rsidRDefault="0086122B" w:rsidP="0086122B">
      <w:pPr>
        <w:pStyle w:val="Zkladntext"/>
        <w:rPr>
          <w:b w:val="0"/>
          <w:sz w:val="20"/>
        </w:rPr>
      </w:pPr>
    </w:p>
    <w:p w:rsidR="0086122B" w:rsidRDefault="0086122B" w:rsidP="0086122B">
      <w:pPr>
        <w:pStyle w:val="Zkladntext"/>
        <w:spacing w:before="10"/>
        <w:rPr>
          <w:b w:val="0"/>
          <w:sz w:val="25"/>
        </w:rPr>
      </w:pPr>
    </w:p>
    <w:p w:rsidR="0086122B" w:rsidRDefault="0086122B" w:rsidP="0086122B">
      <w:pPr>
        <w:rPr>
          <w:sz w:val="25"/>
        </w:rPr>
        <w:sectPr w:rsidR="0086122B">
          <w:type w:val="continuous"/>
          <w:pgSz w:w="11920" w:h="16840"/>
          <w:pgMar w:top="1000" w:right="300" w:bottom="0" w:left="540" w:header="708" w:footer="708" w:gutter="0"/>
          <w:cols w:space="708"/>
        </w:sectPr>
      </w:pPr>
    </w:p>
    <w:p w:rsidR="0086122B" w:rsidRDefault="0086122B" w:rsidP="0086122B">
      <w:pPr>
        <w:spacing w:before="98"/>
        <w:ind w:left="154"/>
        <w:rPr>
          <w:b/>
          <w:sz w:val="21"/>
        </w:rPr>
      </w:pPr>
      <w:r>
        <w:rPr>
          <w:b/>
          <w:color w:val="414644"/>
          <w:w w:val="105"/>
          <w:sz w:val="21"/>
        </w:rPr>
        <w:t>Pozice: 2</w:t>
      </w:r>
    </w:p>
    <w:p w:rsidR="0086122B" w:rsidRDefault="0086122B" w:rsidP="0086122B">
      <w:pPr>
        <w:tabs>
          <w:tab w:val="left" w:pos="2031"/>
        </w:tabs>
        <w:spacing w:before="94" w:line="233" w:lineRule="exact"/>
        <w:ind w:left="154"/>
        <w:rPr>
          <w:sz w:val="19"/>
        </w:rPr>
      </w:pPr>
      <w:r>
        <w:br w:type="column"/>
      </w:r>
      <w:r>
        <w:rPr>
          <w:b/>
          <w:color w:val="414644"/>
          <w:w w:val="105"/>
          <w:sz w:val="21"/>
        </w:rPr>
        <w:t>Množství:</w:t>
      </w:r>
      <w:r>
        <w:rPr>
          <w:b/>
          <w:color w:val="414644"/>
          <w:spacing w:val="2"/>
          <w:w w:val="105"/>
          <w:sz w:val="21"/>
        </w:rPr>
        <w:t xml:space="preserve"> </w:t>
      </w:r>
      <w:r>
        <w:rPr>
          <w:b/>
          <w:color w:val="414644"/>
          <w:w w:val="105"/>
          <w:sz w:val="21"/>
        </w:rPr>
        <w:t>1</w:t>
      </w:r>
      <w:r>
        <w:rPr>
          <w:b/>
          <w:color w:val="414644"/>
          <w:spacing w:val="2"/>
          <w:w w:val="105"/>
          <w:sz w:val="21"/>
        </w:rPr>
        <w:t xml:space="preserve"> </w:t>
      </w:r>
      <w:r>
        <w:rPr>
          <w:b/>
          <w:color w:val="414644"/>
          <w:w w:val="105"/>
          <w:sz w:val="21"/>
        </w:rPr>
        <w:t>ks</w:t>
      </w:r>
      <w:r>
        <w:rPr>
          <w:b/>
          <w:color w:val="414644"/>
          <w:w w:val="105"/>
          <w:sz w:val="21"/>
        </w:rPr>
        <w:tab/>
      </w:r>
      <w:r>
        <w:rPr>
          <w:color w:val="414644"/>
          <w:w w:val="105"/>
          <w:sz w:val="19"/>
        </w:rPr>
        <w:t>Profil:</w:t>
      </w:r>
    </w:p>
    <w:p w:rsidR="0086122B" w:rsidRDefault="0086122B" w:rsidP="0086122B">
      <w:pPr>
        <w:spacing w:line="247" w:lineRule="auto"/>
        <w:ind w:left="2026" w:firstLine="1"/>
        <w:rPr>
          <w:sz w:val="19"/>
        </w:rPr>
      </w:pPr>
      <w:r>
        <w:rPr>
          <w:color w:val="414644"/>
          <w:w w:val="105"/>
          <w:sz w:val="19"/>
        </w:rPr>
        <w:t>Šířka: Výška: Barva</w:t>
      </w:r>
      <w:r>
        <w:rPr>
          <w:color w:val="414644"/>
          <w:spacing w:val="-5"/>
          <w:w w:val="105"/>
          <w:sz w:val="19"/>
        </w:rPr>
        <w:t xml:space="preserve"> </w:t>
      </w:r>
      <w:r>
        <w:rPr>
          <w:color w:val="414644"/>
          <w:w w:val="105"/>
          <w:sz w:val="19"/>
        </w:rPr>
        <w:t>venku:</w:t>
      </w:r>
      <w:r>
        <w:rPr>
          <w:color w:val="414644"/>
          <w:w w:val="103"/>
          <w:sz w:val="19"/>
        </w:rPr>
        <w:t xml:space="preserve"> </w:t>
      </w:r>
      <w:r>
        <w:rPr>
          <w:color w:val="414644"/>
          <w:w w:val="105"/>
          <w:sz w:val="19"/>
        </w:rPr>
        <w:t>Barva uvnitř: Rám:</w:t>
      </w:r>
    </w:p>
    <w:p w:rsidR="0086122B" w:rsidRDefault="0086122B" w:rsidP="0086122B">
      <w:pPr>
        <w:spacing w:before="4" w:line="242" w:lineRule="auto"/>
        <w:ind w:left="2026" w:firstLine="1"/>
        <w:rPr>
          <w:sz w:val="19"/>
        </w:rPr>
      </w:pPr>
      <w:r>
        <w:rPr>
          <w:color w:val="414644"/>
          <w:w w:val="105"/>
          <w:sz w:val="19"/>
        </w:rPr>
        <w:t xml:space="preserve">Křídlo: </w:t>
      </w:r>
      <w:r>
        <w:rPr>
          <w:color w:val="414644"/>
          <w:sz w:val="19"/>
        </w:rPr>
        <w:t>Rozšíření:</w:t>
      </w:r>
    </w:p>
    <w:p w:rsidR="0086122B" w:rsidRDefault="0086122B" w:rsidP="0086122B">
      <w:pPr>
        <w:pStyle w:val="Zkladntext"/>
        <w:spacing w:before="2"/>
        <w:rPr>
          <w:sz w:val="19"/>
        </w:rPr>
      </w:pPr>
    </w:p>
    <w:p w:rsidR="0086122B" w:rsidRDefault="0086122B" w:rsidP="0086122B">
      <w:pPr>
        <w:spacing w:line="247" w:lineRule="auto"/>
        <w:ind w:left="2021" w:right="129" w:firstLine="4"/>
        <w:rPr>
          <w:sz w:val="19"/>
        </w:rPr>
      </w:pPr>
      <w:r>
        <w:rPr>
          <w:color w:val="414644"/>
          <w:w w:val="105"/>
          <w:sz w:val="19"/>
        </w:rPr>
        <w:t>Výplň: Výplň ti.: Kování:</w:t>
      </w:r>
    </w:p>
    <w:p w:rsidR="0086122B" w:rsidRDefault="0086122B" w:rsidP="0086122B">
      <w:pPr>
        <w:pStyle w:val="Zkladntext"/>
        <w:spacing w:before="2"/>
        <w:rPr>
          <w:sz w:val="19"/>
        </w:rPr>
      </w:pPr>
    </w:p>
    <w:p w:rsidR="0086122B" w:rsidRDefault="0086122B" w:rsidP="0086122B">
      <w:pPr>
        <w:spacing w:line="242" w:lineRule="auto"/>
        <w:ind w:left="2022" w:firstLine="4"/>
        <w:rPr>
          <w:sz w:val="19"/>
        </w:rPr>
      </w:pPr>
      <w:r>
        <w:rPr>
          <w:color w:val="414644"/>
          <w:sz w:val="19"/>
        </w:rPr>
        <w:t>Kotvení: Odvodnění:</w:t>
      </w:r>
    </w:p>
    <w:p w:rsidR="0086122B" w:rsidRDefault="0086122B" w:rsidP="0086122B">
      <w:pPr>
        <w:spacing w:before="98"/>
        <w:ind w:left="164"/>
        <w:rPr>
          <w:sz w:val="19"/>
        </w:rPr>
      </w:pPr>
      <w:r>
        <w:br w:type="column"/>
      </w:r>
      <w:r>
        <w:rPr>
          <w:color w:val="414644"/>
          <w:w w:val="105"/>
          <w:sz w:val="19"/>
        </w:rPr>
        <w:t>ECONOMY</w:t>
      </w:r>
    </w:p>
    <w:p w:rsidR="0086122B" w:rsidRDefault="0086122B" w:rsidP="0086122B">
      <w:pPr>
        <w:spacing w:before="2"/>
        <w:ind w:left="162"/>
        <w:rPr>
          <w:sz w:val="19"/>
        </w:rPr>
      </w:pPr>
      <w:r>
        <w:rPr>
          <w:color w:val="414644"/>
          <w:w w:val="105"/>
          <w:sz w:val="19"/>
        </w:rPr>
        <w:t>875 mm</w:t>
      </w:r>
    </w:p>
    <w:p w:rsidR="0086122B" w:rsidRDefault="0086122B" w:rsidP="0086122B">
      <w:pPr>
        <w:spacing w:before="2"/>
        <w:ind w:left="158"/>
        <w:rPr>
          <w:sz w:val="19"/>
        </w:rPr>
      </w:pPr>
      <w:r>
        <w:rPr>
          <w:color w:val="414644"/>
          <w:w w:val="105"/>
          <w:sz w:val="19"/>
        </w:rPr>
        <w:t>1445 mm</w:t>
      </w:r>
    </w:p>
    <w:p w:rsidR="0086122B" w:rsidRDefault="0086122B" w:rsidP="0086122B">
      <w:pPr>
        <w:spacing w:before="21" w:line="266" w:lineRule="auto"/>
        <w:ind w:left="162" w:right="2832" w:hanging="2"/>
        <w:rPr>
          <w:b/>
          <w:sz w:val="18"/>
        </w:rPr>
      </w:pPr>
      <w:r>
        <w:rPr>
          <w:b/>
          <w:color w:val="414644"/>
          <w:w w:val="110"/>
          <w:sz w:val="18"/>
        </w:rPr>
        <w:t>Golden Oak 51"' bílá</w:t>
      </w:r>
    </w:p>
    <w:p w:rsidR="0086122B" w:rsidRDefault="0086122B" w:rsidP="0086122B">
      <w:pPr>
        <w:spacing w:line="201" w:lineRule="exact"/>
        <w:ind w:left="162"/>
        <w:rPr>
          <w:sz w:val="19"/>
        </w:rPr>
      </w:pPr>
      <w:r>
        <w:rPr>
          <w:color w:val="414644"/>
          <w:w w:val="105"/>
          <w:sz w:val="19"/>
        </w:rPr>
        <w:t>rám standard</w:t>
      </w:r>
    </w:p>
    <w:p w:rsidR="0086122B" w:rsidRDefault="0086122B" w:rsidP="0086122B">
      <w:pPr>
        <w:spacing w:before="7"/>
        <w:ind w:left="162"/>
        <w:rPr>
          <w:sz w:val="19"/>
        </w:rPr>
      </w:pPr>
      <w:r>
        <w:rPr>
          <w:color w:val="414644"/>
          <w:w w:val="105"/>
          <w:sz w:val="19"/>
        </w:rPr>
        <w:t>křídlo standard</w:t>
      </w:r>
    </w:p>
    <w:p w:rsidR="0086122B" w:rsidRDefault="0086122B" w:rsidP="0086122B">
      <w:pPr>
        <w:spacing w:before="2" w:line="242" w:lineRule="auto"/>
        <w:ind w:left="159" w:right="523" w:hanging="3"/>
        <w:rPr>
          <w:sz w:val="19"/>
        </w:rPr>
      </w:pPr>
      <w:r>
        <w:rPr>
          <w:color w:val="414644"/>
          <w:w w:val="105"/>
          <w:sz w:val="19"/>
        </w:rPr>
        <w:t>podklad 8069 uni pro PVC tep. izol. 27,5150mm</w:t>
      </w:r>
    </w:p>
    <w:p w:rsidR="0086122B" w:rsidRDefault="0086122B" w:rsidP="0086122B">
      <w:pPr>
        <w:spacing w:line="214" w:lineRule="exact"/>
        <w:ind w:left="157"/>
        <w:rPr>
          <w:sz w:val="19"/>
        </w:rPr>
      </w:pPr>
      <w:r>
        <w:rPr>
          <w:color w:val="414644"/>
          <w:w w:val="105"/>
          <w:sz w:val="19"/>
        </w:rPr>
        <w:t>4-16-4 Float-PTN+, Ug1,1</w:t>
      </w:r>
    </w:p>
    <w:p w:rsidR="0086122B" w:rsidRDefault="0086122B" w:rsidP="0086122B">
      <w:pPr>
        <w:spacing w:before="2"/>
        <w:ind w:left="154"/>
        <w:rPr>
          <w:sz w:val="19"/>
        </w:rPr>
      </w:pPr>
      <w:r>
        <w:rPr>
          <w:color w:val="414644"/>
          <w:w w:val="115"/>
          <w:sz w:val="19"/>
        </w:rPr>
        <w:t>24mm</w:t>
      </w:r>
    </w:p>
    <w:p w:rsidR="0086122B" w:rsidRDefault="0086122B" w:rsidP="0086122B">
      <w:pPr>
        <w:spacing w:before="21"/>
        <w:ind w:left="156"/>
        <w:rPr>
          <w:b/>
          <w:sz w:val="18"/>
        </w:rPr>
      </w:pPr>
      <w:r>
        <w:rPr>
          <w:b/>
          <w:color w:val="414644"/>
          <w:w w:val="110"/>
          <w:sz w:val="18"/>
        </w:rPr>
        <w:t>Pole + název otvírky:</w:t>
      </w:r>
    </w:p>
    <w:p w:rsidR="0086122B" w:rsidRPr="0086122B" w:rsidRDefault="0086122B" w:rsidP="0086122B">
      <w:pPr>
        <w:pStyle w:val="Odstavecseseznamem"/>
        <w:numPr>
          <w:ilvl w:val="0"/>
          <w:numId w:val="23"/>
        </w:numPr>
        <w:tabs>
          <w:tab w:val="left" w:pos="442"/>
        </w:tabs>
        <w:spacing w:before="9" w:line="242" w:lineRule="auto"/>
        <w:ind w:right="2282" w:firstLine="1"/>
        <w:rPr>
          <w:rFonts w:ascii="Arial" w:hAnsi="Arial"/>
          <w:color w:val="414644"/>
          <w:sz w:val="19"/>
          <w:lang w:val="cs-CZ"/>
        </w:rPr>
      </w:pPr>
      <w:r w:rsidRPr="0086122B">
        <w:rPr>
          <w:rFonts w:ascii="Arial" w:hAnsi="Arial"/>
          <w:color w:val="414644"/>
          <w:w w:val="105"/>
          <w:sz w:val="19"/>
          <w:lang w:val="cs-CZ"/>
        </w:rPr>
        <w:t>otevíravé sklopné</w:t>
      </w:r>
      <w:r w:rsidRPr="0086122B">
        <w:rPr>
          <w:rFonts w:ascii="Arial" w:hAnsi="Arial"/>
          <w:color w:val="414644"/>
          <w:spacing w:val="-5"/>
          <w:w w:val="105"/>
          <w:sz w:val="19"/>
          <w:lang w:val="cs-CZ"/>
        </w:rPr>
        <w:t xml:space="preserve"> </w:t>
      </w:r>
      <w:r w:rsidRPr="0086122B">
        <w:rPr>
          <w:rFonts w:ascii="Arial" w:hAnsi="Arial"/>
          <w:color w:val="414644"/>
          <w:w w:val="105"/>
          <w:sz w:val="19"/>
          <w:lang w:val="cs-CZ"/>
        </w:rPr>
        <w:t>pravé na vruty -</w:t>
      </w:r>
      <w:r w:rsidRPr="0086122B">
        <w:rPr>
          <w:rFonts w:ascii="Arial" w:hAnsi="Arial"/>
          <w:color w:val="414644"/>
          <w:spacing w:val="-5"/>
          <w:w w:val="105"/>
          <w:sz w:val="19"/>
          <w:lang w:val="cs-CZ"/>
        </w:rPr>
        <w:t xml:space="preserve"> </w:t>
      </w:r>
      <w:r w:rsidRPr="0086122B">
        <w:rPr>
          <w:rFonts w:ascii="Arial" w:hAnsi="Arial"/>
          <w:color w:val="414644"/>
          <w:spacing w:val="-3"/>
          <w:w w:val="105"/>
          <w:sz w:val="19"/>
          <w:lang w:val="cs-CZ"/>
        </w:rPr>
        <w:t>L+P</w:t>
      </w:r>
    </w:p>
    <w:p w:rsidR="0086122B" w:rsidRDefault="0086122B" w:rsidP="0086122B">
      <w:pPr>
        <w:spacing w:before="4"/>
        <w:ind w:left="158"/>
        <w:rPr>
          <w:sz w:val="19"/>
        </w:rPr>
      </w:pPr>
      <w:r>
        <w:rPr>
          <w:color w:val="414644"/>
          <w:w w:val="105"/>
          <w:sz w:val="19"/>
        </w:rPr>
        <w:t>dopředu</w:t>
      </w:r>
    </w:p>
    <w:p w:rsidR="0086122B" w:rsidRDefault="0086122B" w:rsidP="0086122B">
      <w:pPr>
        <w:rPr>
          <w:sz w:val="19"/>
        </w:rPr>
        <w:sectPr w:rsidR="0086122B">
          <w:type w:val="continuous"/>
          <w:pgSz w:w="11920" w:h="16840"/>
          <w:pgMar w:top="1000" w:right="300" w:bottom="0" w:left="540" w:header="708" w:footer="708" w:gutter="0"/>
          <w:cols w:num="3" w:space="708" w:equalWidth="0">
            <w:col w:w="1116" w:space="1730"/>
            <w:col w:w="3188" w:space="205"/>
            <w:col w:w="4841"/>
          </w:cols>
        </w:sectPr>
      </w:pPr>
    </w:p>
    <w:p w:rsidR="0086122B" w:rsidRDefault="0086122B" w:rsidP="0086122B">
      <w:pPr>
        <w:tabs>
          <w:tab w:val="left" w:pos="529"/>
        </w:tabs>
        <w:spacing w:before="140"/>
        <w:ind w:left="124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1" locked="0" layoutInCell="1" allowOverlap="1">
                <wp:simplePos x="0" y="0"/>
                <wp:positionH relativeFrom="page">
                  <wp:posOffset>414655</wp:posOffset>
                </wp:positionH>
                <wp:positionV relativeFrom="paragraph">
                  <wp:posOffset>-1646555</wp:posOffset>
                </wp:positionV>
                <wp:extent cx="1355725" cy="1708150"/>
                <wp:effectExtent l="0" t="0" r="1270" b="1270"/>
                <wp:wrapNone/>
                <wp:docPr id="258" name="Skupina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5725" cy="1708150"/>
                          <a:chOff x="653" y="-2593"/>
                          <a:chExt cx="2135" cy="2690"/>
                        </a:xfrm>
                      </wpg:grpSpPr>
                      <pic:pic xmlns:pic="http://schemas.openxmlformats.org/drawingml/2006/picture">
                        <pic:nvPicPr>
                          <pic:cNvPr id="259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" y="-2593"/>
                            <a:ext cx="1997" cy="2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0" name="Line 247"/>
                        <wps:cNvCnPr>
                          <a:cxnSpLocks noChangeShapeType="1"/>
                        </wps:cNvCnPr>
                        <wps:spPr bwMode="auto">
                          <a:xfrm>
                            <a:off x="2447" y="6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189">
                            <a:solidFill>
                              <a:srgbClr val="BFBFB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" name="Line 248"/>
                        <wps:cNvCnPr>
                          <a:cxnSpLocks noChangeShapeType="1"/>
                        </wps:cNvCnPr>
                        <wps:spPr bwMode="auto">
                          <a:xfrm>
                            <a:off x="2697" y="-3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2">
                            <a:solidFill>
                              <a:srgbClr val="BFBFB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Text Box 249"/>
                        <wps:cNvSpPr txBox="1">
                          <a:spLocks noChangeArrowheads="1"/>
                        </wps:cNvSpPr>
                        <wps:spPr bwMode="auto">
                          <a:xfrm>
                            <a:off x="2619" y="-70"/>
                            <a:ext cx="16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22B" w:rsidRDefault="0086122B" w:rsidP="0086122B">
                              <w:pPr>
                                <w:spacing w:line="166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B1B1B1"/>
                                  <w:w w:val="85"/>
                                  <w:sz w:val="15"/>
                                </w:rPr>
                                <w:t>..1.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258" o:spid="_x0000_s1028" style="position:absolute;left:0;text-align:left;margin-left:32.65pt;margin-top:-129.65pt;width:106.75pt;height:134.5pt;z-index:-251627520;mso-position-horizontal-relative:page" coordorigin="653,-2593" coordsize="2135,26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">
                <v:shape id="Picture 246" o:spid="_x0000_s1029" type="#_x0000_t75" style="position:absolute;left:653;top:-2593;width:1997;height:26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7I8/DAAAA3AAAAA8AAABkcnMvZG93bnJldi54bWxEj0uLwkAQhO8L/oehhb2IThTWR3QUWRDc&#10;o/FxbjJtEs30hMwYo7/eEYQ9FlX1FbVYtaYUDdWusKxgOIhAEKdWF5wpOOw3/SkI55E1lpZJwYMc&#10;rJadrwXG2t55R03iMxEg7GJUkHtfxVK6NCeDbmAr4uCdbW3QB1lnUtd4D3BTylEUjaXBgsNCjhX9&#10;5pRek5tRYG/V3/PEm8vkdDy6xMrk3GseSn132/UchKfW/4c/7a1WMPqZwftMOAJy+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nsjz8MAAADcAAAADwAAAAAAAAAAAAAAAACf&#10;AgAAZHJzL2Rvd25yZXYueG1sUEsFBgAAAAAEAAQA9wAAAI8DAAAAAA==&#10;">
                  <v:imagedata r:id="rId13" o:title=""/>
                </v:shape>
                <v:line id="Line 247" o:spid="_x0000_s1030" style="position:absolute;visibility:visible;mso-wrap-style:square" from="2447,64" to="2447,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T2hcMAAADcAAAADwAAAGRycy9kb3ducmV2LnhtbERPPWvDMBDdC/kP4gLZGjke3OJECUmg&#10;JoVCadoh42FdZGPrZCzVdv3rq6HQ8fG+d4fJtmKg3teOFWzWCQji0umajYKvz5fHZxA+IGtsHZOC&#10;H/Jw2C8edphrN/IHDddgRAxhn6OCKoQul9KXFVn0a9cRR+7ueoshwt5I3eMYw20r0yTJpMWaY0OF&#10;HZ0rKpvrt1Vw61xhTo029n3W89ttTl+fhkKp1XI6bkEEmsK/+M990QrSLM6PZ+IRkP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j09oXDAAAA3AAAAA8AAAAAAAAAAAAA&#10;AAAAoQIAAGRycy9kb3ducmV2LnhtbFBLBQYAAAAABAAEAPkAAACRAwAAAAA=&#10;" strokecolor="#bfbfbf" strokeweight=".33858mm"/>
                <v:line id="Line 248" o:spid="_x0000_s1031" style="position:absolute;visibility:visible;mso-wrap-style:square" from="2697,-329" to="2697,-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8KIcQAAADcAAAADwAAAGRycy9kb3ducmV2LnhtbESPQWsCMRSE74X+h/AK3mqiB5WtUVpF&#10;8FAPags9Pjavm6Wbl7CJ7tpfbwTB4zAz3zDzZe8acaY21p41jIYKBHHpTc2Vhq/j5nUGIiZkg41n&#10;0nChCMvF89McC+M73tP5kCqRIRwL1GBTCoWUsbTkMA59IM7er28dpizbSpoWuwx3jRwrNZEOa84L&#10;FgOtLJV/h5PToHbhZxp36++utso3/+Fz+5FmWg9e+vc3EIn69Ajf21ujYTwZwe1MPgJyc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zwohxAAAANwAAAAPAAAAAAAAAAAA&#10;AAAAAKECAABkcnMvZG93bnJldi54bWxQSwUGAAAAAAQABAD5AAAAkgMAAAAA&#10;" strokecolor="#bfbfbf" strokeweight=".25394mm"/>
                <v:shape id="Text Box 249" o:spid="_x0000_s1032" type="#_x0000_t202" style="position:absolute;left:2619;top:-70;width:169;height:1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ru38QA&#10;AADcAAAADwAAAGRycy9kb3ducmV2LnhtbESPQWvCQBSE74X+h+UVeqsbcwiauoqIhYJQjPHg8TX7&#10;TBazb2N21fTfdwXB4zAz3zCzxWBbcaXeG8cKxqMEBHHltOFawb78+piA8AFZY+uYFPyRh8X89WWG&#10;uXY3Lui6C7WIEPY5KmhC6HIpfdWQRT9yHXH0jq63GKLsa6l7vEW4bWWaJJm0aDguNNjRqqHqtLtY&#10;BcsDF2tz/vndFsfClOU04U12Uur9bVh+ggg0hGf40f7WCtIshfuZe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67t/EAAAA3AAAAA8AAAAAAAAAAAAAAAAAmAIAAGRycy9k&#10;b3ducmV2LnhtbFBLBQYAAAAABAAEAPUAAACJAwAAAAA=&#10;" filled="f" stroked="f">
                  <v:textbox inset="0,0,0,0">
                    <w:txbxContent>
                      <w:p w:rsidR="0086122B" w:rsidRDefault="0086122B" w:rsidP="0086122B">
                        <w:pPr>
                          <w:spacing w:line="166" w:lineRule="exact"/>
                          <w:rPr>
                            <w:sz w:val="15"/>
                          </w:rPr>
                        </w:pPr>
                        <w:r>
                          <w:rPr>
                            <w:color w:val="B1B1B1"/>
                            <w:w w:val="85"/>
                            <w:sz w:val="15"/>
                          </w:rPr>
                          <w:t>..1.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B1B1B1"/>
          <w:w w:val="105"/>
          <w:sz w:val="18"/>
        </w:rPr>
        <w:t>I--</w:t>
      </w:r>
      <w:r>
        <w:rPr>
          <w:color w:val="B1B1B1"/>
          <w:w w:val="105"/>
          <w:sz w:val="18"/>
        </w:rPr>
        <w:tab/>
      </w:r>
      <w:r>
        <w:rPr>
          <w:color w:val="CACACC"/>
          <w:sz w:val="18"/>
        </w:rPr>
        <w:t>-</w:t>
      </w:r>
    </w:p>
    <w:p w:rsidR="0086122B" w:rsidRDefault="0086122B" w:rsidP="0086122B">
      <w:pPr>
        <w:tabs>
          <w:tab w:val="left" w:pos="703"/>
        </w:tabs>
        <w:spacing w:before="63"/>
        <w:ind w:left="124"/>
        <w:rPr>
          <w:sz w:val="18"/>
        </w:rPr>
      </w:pPr>
      <w:r>
        <w:br w:type="column"/>
      </w:r>
      <w:r>
        <w:rPr>
          <w:color w:val="696B6B"/>
          <w:spacing w:val="-70"/>
          <w:w w:val="103"/>
          <w:sz w:val="14"/>
        </w:rPr>
        <w:t>8</w:t>
      </w:r>
      <w:r>
        <w:rPr>
          <w:color w:val="B1B1B1"/>
          <w:spacing w:val="7"/>
          <w:w w:val="103"/>
          <w:position w:val="-11"/>
          <w:sz w:val="18"/>
        </w:rPr>
        <w:t>-</w:t>
      </w:r>
      <w:r>
        <w:rPr>
          <w:color w:val="696B6B"/>
          <w:w w:val="103"/>
          <w:sz w:val="14"/>
        </w:rPr>
        <w:t>75</w:t>
      </w:r>
      <w:r>
        <w:rPr>
          <w:color w:val="696B6B"/>
          <w:sz w:val="14"/>
        </w:rPr>
        <w:t xml:space="preserve"> </w:t>
      </w:r>
      <w:r>
        <w:rPr>
          <w:color w:val="696B6B"/>
          <w:spacing w:val="4"/>
          <w:sz w:val="14"/>
        </w:rPr>
        <w:t xml:space="preserve"> </w:t>
      </w:r>
      <w:r>
        <w:rPr>
          <w:color w:val="B1B1B1"/>
          <w:w w:val="102"/>
          <w:position w:val="-11"/>
          <w:sz w:val="18"/>
        </w:rPr>
        <w:t>-</w:t>
      </w:r>
      <w:r>
        <w:rPr>
          <w:color w:val="B1B1B1"/>
          <w:position w:val="-11"/>
          <w:sz w:val="18"/>
        </w:rPr>
        <w:tab/>
      </w:r>
      <w:r>
        <w:rPr>
          <w:color w:val="B1B1B1"/>
          <w:w w:val="102"/>
          <w:position w:val="-11"/>
          <w:sz w:val="18"/>
        </w:rPr>
        <w:t>-</w:t>
      </w:r>
    </w:p>
    <w:p w:rsidR="0086122B" w:rsidRDefault="0086122B" w:rsidP="0086122B">
      <w:pPr>
        <w:pStyle w:val="Zkladntext"/>
        <w:rPr>
          <w:sz w:val="16"/>
        </w:rPr>
      </w:pPr>
      <w:r>
        <w:br w:type="column"/>
      </w:r>
    </w:p>
    <w:p w:rsidR="0086122B" w:rsidRDefault="0086122B" w:rsidP="0086122B">
      <w:pPr>
        <w:pStyle w:val="Zkladntext"/>
        <w:rPr>
          <w:sz w:val="16"/>
        </w:rPr>
      </w:pPr>
    </w:p>
    <w:p w:rsidR="0086122B" w:rsidRDefault="0086122B" w:rsidP="0086122B">
      <w:pPr>
        <w:pStyle w:val="Zkladntext"/>
        <w:rPr>
          <w:sz w:val="16"/>
        </w:rPr>
      </w:pPr>
    </w:p>
    <w:p w:rsidR="0086122B" w:rsidRDefault="0086122B" w:rsidP="0086122B">
      <w:pPr>
        <w:pStyle w:val="Zkladntext"/>
        <w:rPr>
          <w:sz w:val="16"/>
        </w:rPr>
      </w:pPr>
    </w:p>
    <w:p w:rsidR="0086122B" w:rsidRDefault="0086122B" w:rsidP="0086122B">
      <w:pPr>
        <w:pStyle w:val="Zkladntext"/>
        <w:spacing w:before="3"/>
        <w:rPr>
          <w:sz w:val="18"/>
        </w:rPr>
      </w:pPr>
    </w:p>
    <w:p w:rsidR="0086122B" w:rsidRDefault="0086122B" w:rsidP="0086122B">
      <w:pPr>
        <w:ind w:left="124"/>
        <w:rPr>
          <w:sz w:val="15"/>
        </w:rPr>
      </w:pPr>
      <w:r>
        <w:rPr>
          <w:color w:val="414644"/>
          <w:w w:val="105"/>
          <w:sz w:val="15"/>
        </w:rPr>
        <w:t>Klička FKS, bílá 9016 logo  Otherm</w:t>
      </w:r>
    </w:p>
    <w:p w:rsidR="0086122B" w:rsidRDefault="0086122B" w:rsidP="0086122B">
      <w:pPr>
        <w:pStyle w:val="Zkladntext"/>
        <w:spacing w:before="1"/>
        <w:rPr>
          <w:sz w:val="34"/>
        </w:rPr>
      </w:pPr>
      <w:r>
        <w:br w:type="column"/>
      </w:r>
    </w:p>
    <w:p w:rsidR="0086122B" w:rsidRDefault="0086122B" w:rsidP="0086122B">
      <w:pPr>
        <w:tabs>
          <w:tab w:val="left" w:pos="1372"/>
        </w:tabs>
        <w:ind w:right="586"/>
        <w:jc w:val="center"/>
        <w:rPr>
          <w:i/>
          <w:sz w:val="20"/>
        </w:rPr>
      </w:pPr>
      <w:r>
        <w:rPr>
          <w:i/>
          <w:color w:val="414644"/>
          <w:sz w:val="20"/>
        </w:rPr>
        <w:t>Cena</w:t>
      </w:r>
      <w:r>
        <w:rPr>
          <w:i/>
          <w:color w:val="414644"/>
          <w:spacing w:val="2"/>
          <w:sz w:val="20"/>
        </w:rPr>
        <w:t xml:space="preserve"> </w:t>
      </w:r>
      <w:r>
        <w:rPr>
          <w:color w:val="414644"/>
          <w:sz w:val="23"/>
        </w:rPr>
        <w:t>za</w:t>
      </w:r>
      <w:r>
        <w:rPr>
          <w:color w:val="414644"/>
          <w:spacing w:val="3"/>
          <w:sz w:val="23"/>
        </w:rPr>
        <w:t xml:space="preserve"> </w:t>
      </w:r>
      <w:r>
        <w:rPr>
          <w:i/>
          <w:color w:val="414644"/>
          <w:sz w:val="20"/>
        </w:rPr>
        <w:t>kus:</w:t>
      </w:r>
      <w:r>
        <w:rPr>
          <w:i/>
          <w:color w:val="414644"/>
          <w:sz w:val="20"/>
        </w:rPr>
        <w:tab/>
      </w:r>
      <w:r>
        <w:rPr>
          <w:i/>
          <w:color w:val="414644"/>
          <w:sz w:val="20"/>
          <w:u w:val="single" w:color="000000"/>
        </w:rPr>
        <w:t>Cena</w:t>
      </w:r>
      <w:r>
        <w:rPr>
          <w:i/>
          <w:color w:val="414644"/>
          <w:spacing w:val="-12"/>
          <w:sz w:val="20"/>
          <w:u w:val="single" w:color="000000"/>
        </w:rPr>
        <w:t xml:space="preserve"> </w:t>
      </w:r>
      <w:r>
        <w:rPr>
          <w:i/>
          <w:color w:val="414644"/>
          <w:sz w:val="20"/>
          <w:u w:val="single" w:color="000000"/>
        </w:rPr>
        <w:t>celkem:</w:t>
      </w:r>
    </w:p>
    <w:p w:rsidR="0086122B" w:rsidRDefault="0086122B" w:rsidP="0086122B">
      <w:pPr>
        <w:tabs>
          <w:tab w:val="left" w:pos="1434"/>
        </w:tabs>
        <w:spacing w:before="11"/>
        <w:ind w:right="446"/>
        <w:jc w:val="center"/>
        <w:rPr>
          <w:b/>
          <w:sz w:val="18"/>
        </w:rPr>
      </w:pPr>
      <w:r>
        <w:rPr>
          <w:b/>
          <w:color w:val="414644"/>
          <w:w w:val="110"/>
          <w:sz w:val="18"/>
        </w:rPr>
        <w:t>5629,00</w:t>
      </w:r>
      <w:r>
        <w:rPr>
          <w:b/>
          <w:color w:val="414644"/>
          <w:spacing w:val="3"/>
          <w:w w:val="110"/>
          <w:sz w:val="18"/>
        </w:rPr>
        <w:t xml:space="preserve"> </w:t>
      </w:r>
      <w:r>
        <w:rPr>
          <w:b/>
          <w:color w:val="414644"/>
          <w:w w:val="110"/>
          <w:sz w:val="18"/>
        </w:rPr>
        <w:t>Kč</w:t>
      </w:r>
      <w:r>
        <w:rPr>
          <w:b/>
          <w:color w:val="414644"/>
          <w:w w:val="110"/>
          <w:sz w:val="18"/>
        </w:rPr>
        <w:tab/>
        <w:t>5629,00</w:t>
      </w:r>
      <w:r>
        <w:rPr>
          <w:b/>
          <w:color w:val="414644"/>
          <w:spacing w:val="5"/>
          <w:w w:val="110"/>
          <w:sz w:val="18"/>
        </w:rPr>
        <w:t xml:space="preserve"> </w:t>
      </w:r>
      <w:r>
        <w:rPr>
          <w:b/>
          <w:color w:val="414644"/>
          <w:w w:val="110"/>
          <w:sz w:val="18"/>
        </w:rPr>
        <w:t>Kč</w:t>
      </w:r>
    </w:p>
    <w:p w:rsidR="0086122B" w:rsidRDefault="0086122B" w:rsidP="0086122B">
      <w:pPr>
        <w:jc w:val="center"/>
        <w:rPr>
          <w:sz w:val="18"/>
        </w:rPr>
        <w:sectPr w:rsidR="0086122B">
          <w:type w:val="continuous"/>
          <w:pgSz w:w="11920" w:h="16840"/>
          <w:pgMar w:top="1000" w:right="300" w:bottom="0" w:left="540" w:header="708" w:footer="708" w:gutter="0"/>
          <w:cols w:num="4" w:space="708" w:equalWidth="0">
            <w:col w:w="592" w:space="98"/>
            <w:col w:w="766" w:space="2941"/>
            <w:col w:w="2593" w:space="668"/>
            <w:col w:w="3422"/>
          </w:cols>
        </w:sectPr>
      </w:pPr>
    </w:p>
    <w:p w:rsidR="0086122B" w:rsidRDefault="0086122B" w:rsidP="0086122B">
      <w:pPr>
        <w:pStyle w:val="Zkladntext"/>
        <w:spacing w:before="11"/>
        <w:rPr>
          <w:b w:val="0"/>
          <w:sz w:val="20"/>
        </w:rPr>
      </w:pPr>
    </w:p>
    <w:p w:rsidR="0086122B" w:rsidRDefault="0086122B" w:rsidP="0086122B">
      <w:pPr>
        <w:pStyle w:val="Zkladntext"/>
        <w:spacing w:line="24" w:lineRule="exact"/>
        <w:ind w:left="47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6658610" cy="15240"/>
                <wp:effectExtent l="5715" t="3175" r="3175" b="635"/>
                <wp:docPr id="256" name="Skupina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8610" cy="15240"/>
                          <a:chOff x="0" y="0"/>
                          <a:chExt cx="10486" cy="24"/>
                        </a:xfrm>
                      </wpg:grpSpPr>
                      <wps:wsp>
                        <wps:cNvPr id="257" name="Line 173"/>
                        <wps:cNvCnPr>
                          <a:cxnSpLocks noChangeShapeType="1"/>
                        </wps:cNvCnPr>
                        <wps:spPr bwMode="auto">
                          <a:xfrm>
                            <a:off x="12" y="12"/>
                            <a:ext cx="10461" cy="0"/>
                          </a:xfrm>
                          <a:prstGeom prst="line">
                            <a:avLst/>
                          </a:prstGeom>
                          <a:noFill/>
                          <a:ln w="15236">
                            <a:solidFill>
                              <a:srgbClr val="44484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EF4709" id="Skupina 256" o:spid="_x0000_s1026" style="width:524.3pt;height:1.2pt;mso-position-horizontal-relative:char;mso-position-vertical-relative:line" coordsize="10486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">
                <v:line id="Line 173" o:spid="_x0000_s1027" style="position:absolute;visibility:visible;mso-wrap-style:square" from="12,12" to="10473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Jcs8QAAADcAAAADwAAAGRycy9kb3ducmV2LnhtbESPT2vCQBTE7wW/w/KE3upGobVEVxFt&#10;oMfEFL0+ss8kmH0bs5s//fbdQqHHYWZ+w2z3k2nEQJ2rLStYLiIQxIXVNZcKvvLk5R2E88gaG8uk&#10;4Jsc7Hezpy3G2o6c0XD2pQgQdjEqqLxvYyldUZFBt7AtcfButjPog+xKqTscA9w0chVFb9JgzWGh&#10;wpaOFRX3c28UPMzlI811furXaXTpH9dk6LNGqef5dNiA8DT5//Bf+1MrWL2u4fdMOAJy9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clyzxAAAANwAAAAPAAAAAAAAAAAA&#10;AAAAAKECAABkcnMvZG93bnJldi54bWxQSwUGAAAAAAQABAD5AAAAkgMAAAAA&#10;" strokecolor="#444848" strokeweight=".42322mm"/>
                <w10:anchorlock/>
              </v:group>
            </w:pict>
          </mc:Fallback>
        </mc:AlternateContent>
      </w:r>
    </w:p>
    <w:p w:rsidR="0086122B" w:rsidRDefault="0086122B" w:rsidP="0086122B">
      <w:pPr>
        <w:spacing w:line="24" w:lineRule="exact"/>
        <w:rPr>
          <w:sz w:val="2"/>
        </w:rPr>
        <w:sectPr w:rsidR="0086122B">
          <w:type w:val="continuous"/>
          <w:pgSz w:w="11920" w:h="16840"/>
          <w:pgMar w:top="1000" w:right="300" w:bottom="0" w:left="540" w:header="708" w:footer="708" w:gutter="0"/>
          <w:cols w:space="708"/>
        </w:sectPr>
      </w:pPr>
    </w:p>
    <w:p w:rsidR="0086122B" w:rsidRDefault="0086122B" w:rsidP="0086122B">
      <w:pPr>
        <w:spacing w:before="89" w:line="360" w:lineRule="exact"/>
        <w:ind w:left="112"/>
        <w:rPr>
          <w:b/>
          <w:sz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2705735</wp:posOffset>
                </wp:positionH>
                <wp:positionV relativeFrom="paragraph">
                  <wp:posOffset>231775</wp:posOffset>
                </wp:positionV>
                <wp:extent cx="610870" cy="163195"/>
                <wp:effectExtent l="635" t="3175" r="0" b="0"/>
                <wp:wrapNone/>
                <wp:docPr id="255" name="Textové pol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870" cy="163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122B" w:rsidRDefault="0086122B" w:rsidP="0086122B">
                            <w:pPr>
                              <w:spacing w:line="257" w:lineRule="exact"/>
                              <w:rPr>
                                <w:b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424846"/>
                                <w:sz w:val="23"/>
                              </w:rPr>
                              <w:t>A153731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255" o:spid="_x0000_s1033" type="#_x0000_t202" style="position:absolute;left:0;text-align:left;margin-left:213.05pt;margin-top:18.25pt;width:48.1pt;height:12.8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" filled="f" stroked="f">
                <v:textbox inset="0,0,0,0">
                  <w:txbxContent>
                    <w:p w:rsidR="0086122B" w:rsidRDefault="0086122B" w:rsidP="0086122B">
                      <w:pPr>
                        <w:spacing w:line="257" w:lineRule="exact"/>
                        <w:rPr>
                          <w:b/>
                          <w:sz w:val="23"/>
                        </w:rPr>
                      </w:pPr>
                      <w:r>
                        <w:rPr>
                          <w:b/>
                          <w:color w:val="424846"/>
                          <w:sz w:val="23"/>
                        </w:rPr>
                        <w:t>A153731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595D5D"/>
          <w:w w:val="95"/>
          <w:sz w:val="36"/>
        </w:rPr>
        <w:t>PROPLAST</w:t>
      </w:r>
    </w:p>
    <w:p w:rsidR="0086122B" w:rsidRDefault="0086122B" w:rsidP="0086122B">
      <w:pPr>
        <w:spacing w:line="165" w:lineRule="exact"/>
        <w:ind w:left="2428"/>
        <w:rPr>
          <w:sz w:val="19"/>
        </w:rPr>
      </w:pPr>
      <w:r>
        <w:rPr>
          <w:color w:val="424846"/>
          <w:w w:val="105"/>
          <w:sz w:val="19"/>
        </w:rPr>
        <w:t>Cislo nabídky:</w:t>
      </w:r>
    </w:p>
    <w:p w:rsidR="0086122B" w:rsidRDefault="0086122B" w:rsidP="0086122B">
      <w:pPr>
        <w:pStyle w:val="Zkladntext"/>
        <w:rPr>
          <w:sz w:val="20"/>
        </w:rPr>
      </w:pPr>
      <w:r>
        <w:br w:type="column"/>
      </w:r>
    </w:p>
    <w:p w:rsidR="0086122B" w:rsidRDefault="0086122B" w:rsidP="0086122B">
      <w:pPr>
        <w:spacing w:before="160"/>
        <w:ind w:left="112"/>
        <w:rPr>
          <w:b/>
          <w:sz w:val="19"/>
        </w:rPr>
      </w:pPr>
      <w:r>
        <w:rPr>
          <w:color w:val="424846"/>
          <w:w w:val="105"/>
          <w:sz w:val="19"/>
        </w:rPr>
        <w:t xml:space="preserve">Označení:   </w:t>
      </w:r>
      <w:r>
        <w:rPr>
          <w:b/>
          <w:color w:val="424846"/>
          <w:w w:val="105"/>
          <w:sz w:val="19"/>
        </w:rPr>
        <w:t>5261</w:t>
      </w:r>
    </w:p>
    <w:p w:rsidR="0086122B" w:rsidRDefault="0086122B" w:rsidP="0086122B">
      <w:pPr>
        <w:spacing w:before="74"/>
        <w:ind w:left="112"/>
        <w:rPr>
          <w:b/>
          <w:sz w:val="19"/>
        </w:rPr>
      </w:pPr>
      <w:r>
        <w:br w:type="column"/>
      </w:r>
      <w:r>
        <w:rPr>
          <w:b/>
          <w:color w:val="424846"/>
          <w:w w:val="105"/>
          <w:sz w:val="19"/>
        </w:rPr>
        <w:t>Kopie</w:t>
      </w:r>
    </w:p>
    <w:p w:rsidR="0086122B" w:rsidRDefault="0086122B" w:rsidP="0086122B">
      <w:pPr>
        <w:rPr>
          <w:sz w:val="19"/>
        </w:rPr>
        <w:sectPr w:rsidR="0086122B">
          <w:pgSz w:w="11920" w:h="16840"/>
          <w:pgMar w:top="300" w:right="340" w:bottom="660" w:left="520" w:header="0" w:footer="407" w:gutter="0"/>
          <w:cols w:num="3" w:space="708" w:equalWidth="0">
            <w:col w:w="4702" w:space="1013"/>
            <w:col w:w="1678" w:space="1960"/>
            <w:col w:w="1707"/>
          </w:cols>
        </w:sectPr>
      </w:pPr>
    </w:p>
    <w:p w:rsidR="0086122B" w:rsidRDefault="0086122B" w:rsidP="0086122B">
      <w:pPr>
        <w:pStyle w:val="Zkladntext"/>
        <w:rPr>
          <w:b w:val="0"/>
          <w:sz w:val="20"/>
        </w:rPr>
      </w:pPr>
    </w:p>
    <w:p w:rsidR="0086122B" w:rsidRDefault="0086122B" w:rsidP="0086122B">
      <w:pPr>
        <w:pStyle w:val="Zkladntext"/>
        <w:spacing w:before="11"/>
        <w:rPr>
          <w:b w:val="0"/>
          <w:sz w:val="28"/>
        </w:rPr>
      </w:pPr>
    </w:p>
    <w:p w:rsidR="0086122B" w:rsidRDefault="0086122B" w:rsidP="0086122B">
      <w:pPr>
        <w:pStyle w:val="Zkladntext"/>
        <w:spacing w:line="31" w:lineRule="exact"/>
        <w:ind w:left="157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>
                <wp:extent cx="6846570" cy="20320"/>
                <wp:effectExtent l="1270" t="1270" r="635" b="6985"/>
                <wp:docPr id="252" name="Skupina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6570" cy="20320"/>
                          <a:chOff x="0" y="0"/>
                          <a:chExt cx="10782" cy="32"/>
                        </a:xfrm>
                      </wpg:grpSpPr>
                      <wps:wsp>
                        <wps:cNvPr id="253" name="Line 170"/>
                        <wps:cNvCnPr>
                          <a:cxnSpLocks noChangeShapeType="1"/>
                        </wps:cNvCnPr>
                        <wps:spPr bwMode="auto">
                          <a:xfrm>
                            <a:off x="8" y="24"/>
                            <a:ext cx="8774" cy="0"/>
                          </a:xfrm>
                          <a:prstGeom prst="line">
                            <a:avLst/>
                          </a:prstGeom>
                          <a:noFill/>
                          <a:ln w="9120">
                            <a:solidFill>
                              <a:srgbClr val="BFBFB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" name="Line 171"/>
                        <wps:cNvCnPr>
                          <a:cxnSpLocks noChangeShapeType="1"/>
                        </wps:cNvCnPr>
                        <wps:spPr bwMode="auto">
                          <a:xfrm>
                            <a:off x="8" y="8"/>
                            <a:ext cx="10766" cy="0"/>
                          </a:xfrm>
                          <a:prstGeom prst="line">
                            <a:avLst/>
                          </a:prstGeom>
                          <a:noFill/>
                          <a:ln w="9120">
                            <a:solidFill>
                              <a:srgbClr val="BFBFB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512373" id="Skupina 252" o:spid="_x0000_s1026" style="width:539.1pt;height:1.6pt;mso-position-horizontal-relative:char;mso-position-vertical-relative:line" coordsize="10782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">
                <v:line id="Line 170" o:spid="_x0000_s1027" style="position:absolute;visibility:visible;mso-wrap-style:square" from="8,24" to="8782,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1PE7sYAAADcAAAADwAAAGRycy9kb3ducmV2LnhtbESP0WrCQBRE3wv+w3KFvohuVJSSZiNW&#10;ECqFitYPuGZvk2D2btjdxujXdwtCH4eZOcNkq940oiPna8sKppMEBHFhdc2lgtPXdvwCwgdkjY1l&#10;UnAjD6t88JRhqu2VD9QdQykihH2KCqoQ2lRKX1Rk0E9sSxy9b+sMhihdKbXDa4SbRs6SZCkN1hwX&#10;KmxpU1FxOf4YBUn4eLtLt5nuT3Zx/rztmvmo2yr1POzXryAC9eE//Gi/awWzxRz+zsQjI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tTxO7GAAAA3AAAAA8AAAAAAAAA&#10;AAAAAAAAoQIAAGRycy9kb3ducmV2LnhtbFBLBQYAAAAABAAEAPkAAACUAwAAAAA=&#10;" strokecolor="#bfbfbf" strokeweight=".25333mm"/>
                <v:line id="Line 171" o:spid="_x0000_s1028" style="position:absolute;visibility:visible;mso-wrap-style:square" from="8,8" to="10774,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pcmsUAAADcAAAADwAAAGRycy9kb3ducmV2LnhtbESP3WoCMRSE74W+QzgFb6Rm/UW2RqmC&#10;YBEsWh/guDndXbo5WZK4rj59Iwi9HGbmG2a+bE0lGnK+tKxg0E9AEGdWl5wrOH1v3mYgfEDWWFkm&#10;BTfysFy8dOaYanvlAzXHkIsIYZ+igiKEOpXSZwUZ9H1bE0fvxzqDIUqXS+3wGuGmksMkmUqDJceF&#10;AmtaF5T9Hi9GQRJ2q7t068HXyU7O+9tnNeo1G6W6r+3HO4hAbfgPP9tbrWA4GcPjTDwC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LpcmsUAAADcAAAADwAAAAAAAAAA&#10;AAAAAAChAgAAZHJzL2Rvd25yZXYueG1sUEsFBgAAAAAEAAQA+QAAAJMDAAAAAA==&#10;" strokecolor="#bfbfbf" strokeweight=".25333mm"/>
                <w10:anchorlock/>
              </v:group>
            </w:pict>
          </mc:Fallback>
        </mc:AlternateContent>
      </w:r>
    </w:p>
    <w:p w:rsidR="0086122B" w:rsidRDefault="0086122B" w:rsidP="0086122B">
      <w:pPr>
        <w:spacing w:line="31" w:lineRule="exact"/>
        <w:rPr>
          <w:sz w:val="3"/>
        </w:rPr>
        <w:sectPr w:rsidR="0086122B">
          <w:type w:val="continuous"/>
          <w:pgSz w:w="11920" w:h="16840"/>
          <w:pgMar w:top="1000" w:right="340" w:bottom="0" w:left="520" w:header="708" w:footer="708" w:gutter="0"/>
          <w:cols w:space="708"/>
        </w:sectPr>
      </w:pPr>
    </w:p>
    <w:p w:rsidR="0086122B" w:rsidRDefault="0086122B" w:rsidP="0086122B">
      <w:pPr>
        <w:tabs>
          <w:tab w:val="left" w:pos="3002"/>
        </w:tabs>
        <w:spacing w:before="60"/>
        <w:ind w:left="168"/>
        <w:rPr>
          <w:b/>
          <w:sz w:val="21"/>
        </w:rPr>
      </w:pPr>
      <w:r>
        <w:rPr>
          <w:b/>
          <w:color w:val="424846"/>
          <w:w w:val="105"/>
          <w:sz w:val="21"/>
        </w:rPr>
        <w:t>Pozice:</w:t>
      </w:r>
      <w:r>
        <w:rPr>
          <w:b/>
          <w:color w:val="424846"/>
          <w:spacing w:val="6"/>
          <w:w w:val="105"/>
          <w:sz w:val="21"/>
        </w:rPr>
        <w:t xml:space="preserve"> </w:t>
      </w:r>
      <w:r>
        <w:rPr>
          <w:b/>
          <w:color w:val="424846"/>
          <w:w w:val="105"/>
          <w:sz w:val="21"/>
        </w:rPr>
        <w:t>3</w:t>
      </w:r>
      <w:r>
        <w:rPr>
          <w:b/>
          <w:color w:val="424846"/>
          <w:w w:val="105"/>
          <w:sz w:val="21"/>
        </w:rPr>
        <w:tab/>
        <w:t>Množství: 5 ks</w:t>
      </w:r>
    </w:p>
    <w:p w:rsidR="0086122B" w:rsidRDefault="0086122B" w:rsidP="0086122B">
      <w:pPr>
        <w:pStyle w:val="Zkladntext"/>
        <w:rPr>
          <w:b w:val="0"/>
          <w:sz w:val="20"/>
        </w:rPr>
      </w:pPr>
    </w:p>
    <w:p w:rsidR="0086122B" w:rsidRDefault="0086122B" w:rsidP="0086122B">
      <w:pPr>
        <w:pStyle w:val="Zkladntext"/>
        <w:spacing w:before="2"/>
        <w:rPr>
          <w:b w:val="0"/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6432" behindDoc="0" locked="0" layoutInCell="1" allowOverlap="1">
                <wp:simplePos x="0" y="0"/>
                <wp:positionH relativeFrom="page">
                  <wp:posOffset>414655</wp:posOffset>
                </wp:positionH>
                <wp:positionV relativeFrom="paragraph">
                  <wp:posOffset>187325</wp:posOffset>
                </wp:positionV>
                <wp:extent cx="2443480" cy="1548765"/>
                <wp:effectExtent l="0" t="5715" r="8890" b="0"/>
                <wp:wrapTopAndBottom/>
                <wp:docPr id="249" name="Skupina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3480" cy="1548765"/>
                          <a:chOff x="653" y="295"/>
                          <a:chExt cx="3848" cy="2439"/>
                        </a:xfrm>
                      </wpg:grpSpPr>
                      <pic:pic xmlns:pic="http://schemas.openxmlformats.org/drawingml/2006/picture">
                        <pic:nvPicPr>
                          <pic:cNvPr id="250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" y="295"/>
                            <a:ext cx="3802" cy="2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1" name="Line 189"/>
                        <wps:cNvCnPr>
                          <a:cxnSpLocks noChangeShapeType="1"/>
                        </wps:cNvCnPr>
                        <wps:spPr bwMode="auto">
                          <a:xfrm>
                            <a:off x="4493" y="27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20">
                            <a:solidFill>
                              <a:srgbClr val="B3B3B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30A540" id="Skupina 249" o:spid="_x0000_s1026" style="position:absolute;margin-left:32.65pt;margin-top:14.75pt;width:192.4pt;height:121.95pt;z-index:251666432;mso-wrap-distance-left:0;mso-wrap-distance-right:0;mso-position-horizontal-relative:page" coordorigin="653,295" coordsize="3848,24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">
                <v:shape id="Picture 188" o:spid="_x0000_s1027" type="#_x0000_t75" style="position:absolute;left:653;top:295;width:3802;height:2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NBBO+AAAA3AAAAA8AAABkcnMvZG93bnJldi54bWxET8uKwjAU3Q/4D+EK7sZ0BB3pmBYRBDcq&#10;vvaX5k5TprkpSaz1781iwOXhvFflYFvRkw+NYwVf0wwEceV0w7WC62X7uQQRIrLG1jEpeFKAshh9&#10;rDDX7sEn6s+xFimEQ44KTIxdLmWoDFkMU9cRJ+7XeYsxQV9L7fGRwm0rZ1m2kBYbTg0GO9oYqv7O&#10;d6vg0OPTD259OW5t9Y37uLwZF5SajIf1D4hIQ3yL/907rWA2T/PTmXQEZPEC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zNBBO+AAAA3AAAAA8AAAAAAAAAAAAAAAAAnwIAAGRy&#10;cy9kb3ducmV2LnhtbFBLBQYAAAAABAAEAPcAAACKAwAAAAA=&#10;">
                  <v:imagedata r:id="rId15" o:title=""/>
                </v:shape>
                <v:line id="Line 189" o:spid="_x0000_s1028" style="position:absolute;visibility:visible;mso-wrap-style:square" from="4493,2702" to="4493,2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yNmcIAAADcAAAADwAAAGRycy9kb3ducmV2LnhtbESP0YrCMBRE3wX/IVzBN00VXEo1yrIg&#10;+CKo3Q+4Nte22NzEJNr695uFhX0cZuYMs9kNphMv8qG1rGAxz0AQV1a3XCv4LvezHESIyBo7y6Tg&#10;TQF22/Fog4W2PZ/pdYm1SBAOBSpoYnSFlKFqyGCYW0ecvJv1BmOSvpbaY5/gppPLLPuQBltOCw06&#10;+mqoul+eRoGvnuWjvJ4e7THPV+52710810pNJ8PnGkSkIf6H/9oHrWC5WsDvmXQE5PY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OyNmcIAAADcAAAADwAAAAAAAAAAAAAA&#10;AAChAgAAZHJzL2Rvd25yZXYueG1sUEsFBgAAAAAEAAQA+QAAAJADAAAAAA==&#10;" strokecolor="#b3b3b3" strokeweight=".25333mm"/>
                <w10:wrap type="topAndBottom" anchorx="page"/>
              </v:group>
            </w:pict>
          </mc:Fallback>
        </mc:AlternateContent>
      </w:r>
    </w:p>
    <w:p w:rsidR="0086122B" w:rsidRDefault="0086122B" w:rsidP="0086122B">
      <w:pPr>
        <w:tabs>
          <w:tab w:val="left" w:pos="1688"/>
          <w:tab w:val="left" w:pos="2377"/>
        </w:tabs>
        <w:spacing w:line="88" w:lineRule="exact"/>
        <w:ind w:left="141"/>
        <w:rPr>
          <w:rFonts w:ascii="Courier New"/>
          <w:sz w:val="14"/>
        </w:rPr>
      </w:pPr>
      <w:r>
        <w:rPr>
          <w:rFonts w:ascii="Courier New"/>
          <w:color w:val="B3B3B3"/>
          <w:w w:val="103"/>
          <w:sz w:val="21"/>
        </w:rPr>
        <w:t>I---</w:t>
      </w:r>
      <w:r>
        <w:rPr>
          <w:rFonts w:ascii="Courier New"/>
          <w:color w:val="B3B3B3"/>
          <w:sz w:val="21"/>
        </w:rPr>
        <w:t xml:space="preserve"> </w:t>
      </w:r>
      <w:r>
        <w:rPr>
          <w:rFonts w:ascii="Courier New"/>
          <w:color w:val="B3B3B3"/>
          <w:spacing w:val="-55"/>
          <w:sz w:val="21"/>
        </w:rPr>
        <w:t xml:space="preserve"> </w:t>
      </w:r>
      <w:r>
        <w:rPr>
          <w:rFonts w:ascii="Courier New"/>
          <w:color w:val="727575"/>
          <w:spacing w:val="-10"/>
          <w:w w:val="79"/>
          <w:sz w:val="14"/>
        </w:rPr>
        <w:t>1</w:t>
      </w:r>
      <w:r>
        <w:rPr>
          <w:rFonts w:ascii="Courier New"/>
          <w:color w:val="727575"/>
          <w:spacing w:val="-52"/>
          <w:w w:val="79"/>
          <w:sz w:val="14"/>
        </w:rPr>
        <w:t>0</w:t>
      </w:r>
      <w:r>
        <w:rPr>
          <w:rFonts w:ascii="Courier New"/>
          <w:color w:val="B3B3B3"/>
          <w:spacing w:val="-3"/>
          <w:w w:val="79"/>
          <w:sz w:val="14"/>
        </w:rPr>
        <w:t>_</w:t>
      </w:r>
      <w:r>
        <w:rPr>
          <w:rFonts w:ascii="Courier New"/>
          <w:color w:val="727575"/>
          <w:spacing w:val="-36"/>
          <w:w w:val="107"/>
          <w:sz w:val="14"/>
        </w:rPr>
        <w:t>3</w:t>
      </w:r>
      <w:r>
        <w:rPr>
          <w:rFonts w:ascii="Courier New"/>
          <w:color w:val="B3B3B3"/>
          <w:spacing w:val="-86"/>
          <w:w w:val="107"/>
          <w:sz w:val="14"/>
        </w:rPr>
        <w:t>_</w:t>
      </w:r>
      <w:r>
        <w:rPr>
          <w:rFonts w:ascii="Courier New"/>
          <w:color w:val="727575"/>
          <w:w w:val="107"/>
          <w:sz w:val="14"/>
        </w:rPr>
        <w:t>5</w:t>
      </w:r>
      <w:r>
        <w:rPr>
          <w:rFonts w:ascii="Courier New"/>
          <w:color w:val="727575"/>
          <w:sz w:val="14"/>
        </w:rPr>
        <w:tab/>
      </w:r>
      <w:r>
        <w:rPr>
          <w:rFonts w:ascii="Courier New"/>
          <w:color w:val="B3B3B3"/>
          <w:w w:val="99"/>
          <w:sz w:val="14"/>
        </w:rPr>
        <w:t>-1-</w:t>
      </w:r>
      <w:r>
        <w:rPr>
          <w:rFonts w:ascii="Courier New"/>
          <w:color w:val="B3B3B3"/>
          <w:sz w:val="14"/>
        </w:rPr>
        <w:tab/>
      </w:r>
      <w:r>
        <w:rPr>
          <w:rFonts w:ascii="Courier New"/>
          <w:color w:val="B3B3B3"/>
          <w:w w:val="99"/>
          <w:sz w:val="14"/>
        </w:rPr>
        <w:t>-</w:t>
      </w:r>
      <w:r>
        <w:rPr>
          <w:rFonts w:ascii="Courier New"/>
          <w:color w:val="B3B3B3"/>
          <w:spacing w:val="1"/>
          <w:sz w:val="14"/>
        </w:rPr>
        <w:t xml:space="preserve"> </w:t>
      </w:r>
      <w:r>
        <w:rPr>
          <w:rFonts w:ascii="Courier New"/>
          <w:color w:val="727575"/>
          <w:spacing w:val="-9"/>
          <w:w w:val="79"/>
          <w:sz w:val="14"/>
        </w:rPr>
        <w:t>1</w:t>
      </w:r>
      <w:r>
        <w:rPr>
          <w:rFonts w:ascii="Courier New"/>
          <w:color w:val="727575"/>
          <w:spacing w:val="-77"/>
          <w:w w:val="92"/>
          <w:sz w:val="14"/>
        </w:rPr>
        <w:t>0</w:t>
      </w:r>
      <w:r>
        <w:rPr>
          <w:rFonts w:ascii="Courier New"/>
          <w:color w:val="B3B3B3"/>
          <w:spacing w:val="8"/>
          <w:w w:val="79"/>
          <w:sz w:val="14"/>
        </w:rPr>
        <w:t>_</w:t>
      </w:r>
      <w:r>
        <w:rPr>
          <w:rFonts w:ascii="Courier New"/>
          <w:color w:val="727575"/>
          <w:spacing w:val="-64"/>
          <w:w w:val="92"/>
          <w:sz w:val="14"/>
        </w:rPr>
        <w:t>0</w:t>
      </w:r>
      <w:r>
        <w:rPr>
          <w:rFonts w:ascii="Courier New"/>
          <w:color w:val="727575"/>
          <w:spacing w:val="-29"/>
          <w:w w:val="79"/>
          <w:sz w:val="14"/>
        </w:rPr>
        <w:t>5</w:t>
      </w:r>
      <w:r>
        <w:rPr>
          <w:rFonts w:ascii="Courier New"/>
          <w:color w:val="B3B3B3"/>
          <w:w w:val="92"/>
          <w:sz w:val="14"/>
        </w:rPr>
        <w:t>_</w:t>
      </w:r>
    </w:p>
    <w:p w:rsidR="0086122B" w:rsidRDefault="0086122B" w:rsidP="0086122B">
      <w:pPr>
        <w:spacing w:before="50"/>
        <w:ind w:left="141" w:right="566"/>
        <w:jc w:val="both"/>
        <w:rPr>
          <w:sz w:val="19"/>
        </w:rPr>
      </w:pPr>
      <w:r>
        <w:br w:type="column"/>
      </w:r>
      <w:r>
        <w:rPr>
          <w:color w:val="424846"/>
          <w:w w:val="105"/>
          <w:sz w:val="19"/>
        </w:rPr>
        <w:t xml:space="preserve">Profil: šírka: </w:t>
      </w:r>
      <w:r>
        <w:rPr>
          <w:color w:val="424846"/>
          <w:sz w:val="19"/>
        </w:rPr>
        <w:t>Výška:</w:t>
      </w:r>
    </w:p>
    <w:p w:rsidR="0086122B" w:rsidRDefault="0086122B" w:rsidP="0086122B">
      <w:pPr>
        <w:spacing w:before="7" w:line="249" w:lineRule="auto"/>
        <w:ind w:left="141" w:firstLine="1"/>
        <w:jc w:val="both"/>
        <w:rPr>
          <w:sz w:val="19"/>
        </w:rPr>
      </w:pPr>
      <w:r>
        <w:rPr>
          <w:color w:val="424846"/>
          <w:w w:val="105"/>
          <w:sz w:val="19"/>
        </w:rPr>
        <w:t>Barva</w:t>
      </w:r>
      <w:r>
        <w:rPr>
          <w:color w:val="424846"/>
          <w:spacing w:val="-12"/>
          <w:w w:val="105"/>
          <w:sz w:val="19"/>
        </w:rPr>
        <w:t xml:space="preserve"> </w:t>
      </w:r>
      <w:r>
        <w:rPr>
          <w:color w:val="424846"/>
          <w:w w:val="105"/>
          <w:sz w:val="19"/>
        </w:rPr>
        <w:t>venku:</w:t>
      </w:r>
      <w:r>
        <w:rPr>
          <w:color w:val="424846"/>
          <w:w w:val="103"/>
          <w:sz w:val="19"/>
        </w:rPr>
        <w:t xml:space="preserve"> </w:t>
      </w:r>
      <w:r>
        <w:rPr>
          <w:color w:val="424846"/>
          <w:w w:val="105"/>
          <w:sz w:val="19"/>
        </w:rPr>
        <w:t>Barva uvnitr: Rám:</w:t>
      </w:r>
    </w:p>
    <w:p w:rsidR="0086122B" w:rsidRDefault="0086122B" w:rsidP="0086122B">
      <w:pPr>
        <w:ind w:left="141" w:right="60" w:firstLine="1"/>
        <w:rPr>
          <w:sz w:val="19"/>
        </w:rPr>
      </w:pPr>
      <w:r>
        <w:rPr>
          <w:color w:val="424846"/>
          <w:w w:val="105"/>
          <w:sz w:val="19"/>
        </w:rPr>
        <w:t>Krídla: Sloupek</w:t>
      </w:r>
      <w:r>
        <w:rPr>
          <w:color w:val="727575"/>
          <w:w w:val="105"/>
          <w:sz w:val="19"/>
        </w:rPr>
        <w:t xml:space="preserve">: </w:t>
      </w:r>
      <w:r>
        <w:rPr>
          <w:color w:val="424846"/>
          <w:sz w:val="19"/>
        </w:rPr>
        <w:t>Rozšírení:</w:t>
      </w:r>
    </w:p>
    <w:p w:rsidR="0086122B" w:rsidRDefault="0086122B" w:rsidP="0086122B">
      <w:pPr>
        <w:pStyle w:val="Zkladntext"/>
        <w:spacing w:before="10"/>
        <w:rPr>
          <w:sz w:val="19"/>
        </w:rPr>
      </w:pPr>
    </w:p>
    <w:p w:rsidR="0086122B" w:rsidRDefault="0086122B" w:rsidP="0086122B">
      <w:pPr>
        <w:spacing w:line="247" w:lineRule="auto"/>
        <w:ind w:left="145" w:right="60"/>
        <w:rPr>
          <w:sz w:val="19"/>
        </w:rPr>
      </w:pPr>
      <w:r>
        <w:rPr>
          <w:color w:val="424846"/>
          <w:sz w:val="19"/>
        </w:rPr>
        <w:t>Výplr"l</w:t>
      </w:r>
      <w:r>
        <w:rPr>
          <w:color w:val="727575"/>
          <w:sz w:val="19"/>
        </w:rPr>
        <w:t xml:space="preserve">: </w:t>
      </w:r>
      <w:r>
        <w:rPr>
          <w:color w:val="424846"/>
          <w:w w:val="95"/>
          <w:sz w:val="19"/>
        </w:rPr>
        <w:t xml:space="preserve">Výplr"l ti.: </w:t>
      </w:r>
      <w:r>
        <w:rPr>
          <w:color w:val="424846"/>
          <w:sz w:val="19"/>
        </w:rPr>
        <w:t>Kování</w:t>
      </w:r>
      <w:r>
        <w:rPr>
          <w:color w:val="727575"/>
          <w:sz w:val="19"/>
        </w:rPr>
        <w:t>:</w:t>
      </w:r>
    </w:p>
    <w:p w:rsidR="0086122B" w:rsidRDefault="0086122B" w:rsidP="0086122B">
      <w:pPr>
        <w:spacing w:before="40"/>
        <w:ind w:left="141"/>
        <w:rPr>
          <w:sz w:val="19"/>
        </w:rPr>
      </w:pPr>
      <w:r>
        <w:br w:type="column"/>
      </w:r>
      <w:r>
        <w:rPr>
          <w:color w:val="424846"/>
          <w:w w:val="105"/>
          <w:sz w:val="19"/>
        </w:rPr>
        <w:t>ECONOMY</w:t>
      </w:r>
    </w:p>
    <w:p w:rsidR="0086122B" w:rsidRDefault="0086122B" w:rsidP="0086122B">
      <w:pPr>
        <w:spacing w:before="1"/>
        <w:ind w:left="141"/>
        <w:rPr>
          <w:sz w:val="19"/>
        </w:rPr>
      </w:pPr>
      <w:r>
        <w:rPr>
          <w:color w:val="424846"/>
          <w:w w:val="105"/>
          <w:sz w:val="19"/>
        </w:rPr>
        <w:t>2070 mm</w:t>
      </w:r>
    </w:p>
    <w:p w:rsidR="0086122B" w:rsidRDefault="0086122B" w:rsidP="0086122B">
      <w:pPr>
        <w:spacing w:before="6"/>
        <w:ind w:left="141"/>
        <w:rPr>
          <w:sz w:val="19"/>
        </w:rPr>
      </w:pPr>
      <w:r>
        <w:rPr>
          <w:color w:val="424846"/>
          <w:w w:val="105"/>
          <w:sz w:val="19"/>
        </w:rPr>
        <w:t>1440 mm</w:t>
      </w:r>
    </w:p>
    <w:p w:rsidR="0086122B" w:rsidRDefault="0086122B" w:rsidP="0086122B">
      <w:pPr>
        <w:spacing w:before="6"/>
        <w:ind w:left="142"/>
        <w:rPr>
          <w:b/>
          <w:sz w:val="19"/>
        </w:rPr>
      </w:pPr>
      <w:r>
        <w:rPr>
          <w:b/>
          <w:color w:val="424846"/>
          <w:w w:val="105"/>
          <w:sz w:val="19"/>
        </w:rPr>
        <w:t>Golden Oak 51"</w:t>
      </w:r>
    </w:p>
    <w:p w:rsidR="0086122B" w:rsidRDefault="0086122B" w:rsidP="0086122B">
      <w:pPr>
        <w:spacing w:before="1"/>
        <w:ind w:left="143"/>
        <w:rPr>
          <w:sz w:val="20"/>
        </w:rPr>
      </w:pPr>
      <w:r>
        <w:rPr>
          <w:color w:val="424846"/>
          <w:w w:val="105"/>
          <w:sz w:val="20"/>
        </w:rPr>
        <w:t>bílá</w:t>
      </w:r>
    </w:p>
    <w:p w:rsidR="0086122B" w:rsidRDefault="0086122B" w:rsidP="0086122B">
      <w:pPr>
        <w:spacing w:line="215" w:lineRule="exact"/>
        <w:ind w:left="144"/>
        <w:rPr>
          <w:sz w:val="19"/>
        </w:rPr>
      </w:pPr>
      <w:r>
        <w:rPr>
          <w:color w:val="424846"/>
          <w:w w:val="105"/>
          <w:sz w:val="19"/>
        </w:rPr>
        <w:t>rám standard</w:t>
      </w:r>
    </w:p>
    <w:p w:rsidR="0086122B" w:rsidRDefault="0086122B" w:rsidP="0086122B">
      <w:pPr>
        <w:pStyle w:val="Odstavecseseznamem"/>
        <w:numPr>
          <w:ilvl w:val="0"/>
          <w:numId w:val="23"/>
        </w:numPr>
        <w:tabs>
          <w:tab w:val="left" w:pos="309"/>
        </w:tabs>
        <w:spacing w:before="8" w:line="220" w:lineRule="exact"/>
        <w:ind w:left="141" w:right="2764" w:firstLine="0"/>
        <w:rPr>
          <w:rFonts w:ascii="Arial" w:hAnsi="Arial"/>
          <w:color w:val="424846"/>
          <w:sz w:val="19"/>
        </w:rPr>
      </w:pPr>
      <w:r>
        <w:rPr>
          <w:rFonts w:ascii="Arial" w:hAnsi="Arial"/>
          <w:color w:val="424846"/>
          <w:w w:val="105"/>
          <w:sz w:val="20"/>
        </w:rPr>
        <w:t xml:space="preserve">* </w:t>
      </w:r>
      <w:r>
        <w:rPr>
          <w:rFonts w:ascii="Arial" w:hAnsi="Arial"/>
          <w:color w:val="424846"/>
          <w:w w:val="105"/>
          <w:sz w:val="19"/>
        </w:rPr>
        <w:t>krídlo standard sloupek/príčka</w:t>
      </w:r>
      <w:r>
        <w:rPr>
          <w:rFonts w:ascii="Arial" w:hAnsi="Arial"/>
          <w:color w:val="424846"/>
          <w:spacing w:val="1"/>
          <w:w w:val="105"/>
          <w:sz w:val="19"/>
        </w:rPr>
        <w:t xml:space="preserve"> </w:t>
      </w:r>
      <w:r>
        <w:rPr>
          <w:rFonts w:ascii="Arial" w:hAnsi="Arial"/>
          <w:color w:val="424846"/>
          <w:w w:val="105"/>
          <w:sz w:val="19"/>
        </w:rPr>
        <w:t>90mm</w:t>
      </w:r>
    </w:p>
    <w:p w:rsidR="0086122B" w:rsidRDefault="0086122B" w:rsidP="0086122B">
      <w:pPr>
        <w:spacing w:line="247" w:lineRule="auto"/>
        <w:ind w:left="141" w:right="701" w:firstLine="2"/>
        <w:rPr>
          <w:sz w:val="19"/>
        </w:rPr>
      </w:pPr>
      <w:r>
        <w:rPr>
          <w:color w:val="424846"/>
          <w:sz w:val="19"/>
        </w:rPr>
        <w:t>podklad 8069 uni pro PVC tep. izol. 27,5150mm</w:t>
      </w:r>
    </w:p>
    <w:p w:rsidR="0086122B" w:rsidRDefault="0086122B" w:rsidP="0086122B">
      <w:pPr>
        <w:spacing w:before="7" w:line="209" w:lineRule="exact"/>
        <w:ind w:left="146"/>
        <w:rPr>
          <w:sz w:val="19"/>
        </w:rPr>
      </w:pPr>
      <w:r>
        <w:rPr>
          <w:color w:val="424846"/>
          <w:w w:val="105"/>
          <w:sz w:val="19"/>
        </w:rPr>
        <w:t>2 *4-16-4 Float-PTN+, Ug1,1</w:t>
      </w:r>
    </w:p>
    <w:p w:rsidR="0086122B" w:rsidRDefault="0086122B" w:rsidP="0086122B">
      <w:pPr>
        <w:spacing w:before="6" w:line="217" w:lineRule="exact"/>
        <w:ind w:left="146"/>
        <w:rPr>
          <w:sz w:val="19"/>
        </w:rPr>
      </w:pPr>
      <w:r>
        <w:rPr>
          <w:color w:val="424846"/>
          <w:w w:val="110"/>
          <w:sz w:val="19"/>
        </w:rPr>
        <w:t>2 ks 24 mm</w:t>
      </w:r>
    </w:p>
    <w:p w:rsidR="0086122B" w:rsidRDefault="0086122B" w:rsidP="0086122B">
      <w:pPr>
        <w:spacing w:line="229" w:lineRule="exact"/>
        <w:ind w:left="147"/>
        <w:rPr>
          <w:b/>
          <w:sz w:val="19"/>
        </w:rPr>
      </w:pPr>
      <w:r>
        <w:rPr>
          <w:b/>
          <w:color w:val="424846"/>
          <w:w w:val="105"/>
          <w:sz w:val="19"/>
        </w:rPr>
        <w:t xml:space="preserve">Pole </w:t>
      </w:r>
      <w:r>
        <w:rPr>
          <w:color w:val="424846"/>
          <w:w w:val="105"/>
          <w:sz w:val="20"/>
        </w:rPr>
        <w:t xml:space="preserve">+ </w:t>
      </w:r>
      <w:r>
        <w:rPr>
          <w:b/>
          <w:color w:val="424846"/>
          <w:w w:val="105"/>
          <w:sz w:val="19"/>
        </w:rPr>
        <w:t>název otvírky:</w:t>
      </w:r>
    </w:p>
    <w:p w:rsidR="0086122B" w:rsidRDefault="0086122B" w:rsidP="0086122B">
      <w:pPr>
        <w:pStyle w:val="Odstavecseseznamem"/>
        <w:numPr>
          <w:ilvl w:val="0"/>
          <w:numId w:val="22"/>
        </w:numPr>
        <w:tabs>
          <w:tab w:val="left" w:pos="429"/>
        </w:tabs>
        <w:spacing w:before="5" w:line="217" w:lineRule="exact"/>
        <w:rPr>
          <w:rFonts w:ascii="Arial" w:hAnsi="Arial"/>
          <w:sz w:val="19"/>
        </w:rPr>
      </w:pPr>
      <w:r>
        <w:rPr>
          <w:rFonts w:ascii="Arial" w:hAnsi="Arial"/>
          <w:color w:val="424846"/>
          <w:w w:val="105"/>
          <w:sz w:val="19"/>
        </w:rPr>
        <w:t>otevíravé sklopné</w:t>
      </w:r>
      <w:r>
        <w:rPr>
          <w:rFonts w:ascii="Arial" w:hAnsi="Arial"/>
          <w:color w:val="424846"/>
          <w:spacing w:val="-6"/>
          <w:w w:val="105"/>
          <w:sz w:val="19"/>
        </w:rPr>
        <w:t xml:space="preserve"> </w:t>
      </w:r>
      <w:r>
        <w:rPr>
          <w:rFonts w:ascii="Arial" w:hAnsi="Arial"/>
          <w:color w:val="424846"/>
          <w:w w:val="105"/>
          <w:sz w:val="19"/>
        </w:rPr>
        <w:t>levé</w:t>
      </w:r>
    </w:p>
    <w:p w:rsidR="0086122B" w:rsidRDefault="0086122B" w:rsidP="0086122B">
      <w:pPr>
        <w:pStyle w:val="Odstavecseseznamem"/>
        <w:numPr>
          <w:ilvl w:val="0"/>
          <w:numId w:val="22"/>
        </w:numPr>
        <w:tabs>
          <w:tab w:val="left" w:pos="429"/>
        </w:tabs>
        <w:spacing w:line="217" w:lineRule="exact"/>
        <w:ind w:hanging="282"/>
        <w:rPr>
          <w:rFonts w:ascii="Arial" w:hAnsi="Arial"/>
          <w:sz w:val="19"/>
        </w:rPr>
      </w:pPr>
      <w:r>
        <w:rPr>
          <w:rFonts w:ascii="Arial" w:hAnsi="Arial"/>
          <w:color w:val="424846"/>
          <w:w w:val="105"/>
          <w:sz w:val="19"/>
        </w:rPr>
        <w:t>otevíravé sklopné</w:t>
      </w:r>
      <w:r>
        <w:rPr>
          <w:rFonts w:ascii="Arial" w:hAnsi="Arial"/>
          <w:color w:val="424846"/>
          <w:spacing w:val="-10"/>
          <w:w w:val="105"/>
          <w:sz w:val="19"/>
        </w:rPr>
        <w:t xml:space="preserve"> </w:t>
      </w:r>
      <w:r>
        <w:rPr>
          <w:rFonts w:ascii="Arial" w:hAnsi="Arial"/>
          <w:color w:val="424846"/>
          <w:w w:val="105"/>
          <w:sz w:val="19"/>
        </w:rPr>
        <w:t>pravé</w:t>
      </w:r>
    </w:p>
    <w:p w:rsidR="0086122B" w:rsidRDefault="0086122B" w:rsidP="0086122B">
      <w:pPr>
        <w:spacing w:line="217" w:lineRule="exact"/>
        <w:rPr>
          <w:sz w:val="19"/>
        </w:rPr>
        <w:sectPr w:rsidR="0086122B">
          <w:type w:val="continuous"/>
          <w:pgSz w:w="11920" w:h="16840"/>
          <w:pgMar w:top="1000" w:right="340" w:bottom="0" w:left="520" w:header="708" w:footer="708" w:gutter="0"/>
          <w:cols w:num="3" w:space="708" w:equalWidth="0">
            <w:col w:w="4513" w:space="220"/>
            <w:col w:w="1296" w:space="225"/>
            <w:col w:w="4806"/>
          </w:cols>
        </w:sectPr>
      </w:pPr>
    </w:p>
    <w:p w:rsidR="0086122B" w:rsidRDefault="0086122B" w:rsidP="0086122B">
      <w:pPr>
        <w:tabs>
          <w:tab w:val="left" w:pos="1698"/>
        </w:tabs>
        <w:spacing w:before="113"/>
        <w:ind w:left="169"/>
        <w:rPr>
          <w:rFonts w:ascii="Courier New"/>
          <w:sz w:val="14"/>
        </w:rPr>
      </w:pPr>
      <w:r>
        <w:rPr>
          <w:rFonts w:ascii="Courier New"/>
          <w:color w:val="727575"/>
          <w:w w:val="99"/>
          <w:sz w:val="14"/>
          <w:u w:val="single" w:color="BCBCBC"/>
        </w:rPr>
        <w:t xml:space="preserve"> </w:t>
      </w:r>
      <w:r>
        <w:rPr>
          <w:rFonts w:ascii="Courier New"/>
          <w:color w:val="727575"/>
          <w:sz w:val="14"/>
          <w:u w:val="single" w:color="BCBCBC"/>
        </w:rPr>
        <w:tab/>
      </w:r>
      <w:r>
        <w:rPr>
          <w:rFonts w:ascii="Courier New"/>
          <w:color w:val="727575"/>
          <w:w w:val="85"/>
          <w:sz w:val="14"/>
          <w:u w:val="single" w:color="BCBCBC"/>
        </w:rPr>
        <w:t>207</w:t>
      </w:r>
      <w:r>
        <w:rPr>
          <w:rFonts w:ascii="Courier New"/>
          <w:color w:val="727575"/>
          <w:w w:val="85"/>
          <w:sz w:val="14"/>
        </w:rPr>
        <w:t>0</w:t>
      </w:r>
    </w:p>
    <w:p w:rsidR="0086122B" w:rsidRDefault="0086122B" w:rsidP="0086122B">
      <w:pPr>
        <w:spacing w:before="153"/>
        <w:ind w:left="169"/>
        <w:rPr>
          <w:sz w:val="20"/>
        </w:rPr>
      </w:pPr>
      <w:r>
        <w:br w:type="column"/>
      </w:r>
      <w:r>
        <w:rPr>
          <w:color w:val="CCCCCC"/>
          <w:sz w:val="20"/>
        </w:rPr>
        <w:t>-  -  - -</w:t>
      </w:r>
      <w:r>
        <w:rPr>
          <w:color w:val="B3B3B3"/>
          <w:sz w:val="20"/>
        </w:rPr>
        <w:t>-1</w:t>
      </w:r>
    </w:p>
    <w:p w:rsidR="0086122B" w:rsidRDefault="0086122B" w:rsidP="0086122B">
      <w:pPr>
        <w:tabs>
          <w:tab w:val="left" w:pos="2039"/>
        </w:tabs>
        <w:spacing w:line="212" w:lineRule="exact"/>
        <w:ind w:left="515"/>
        <w:rPr>
          <w:sz w:val="19"/>
        </w:rPr>
      </w:pPr>
      <w:r>
        <w:br w:type="column"/>
      </w:r>
      <w:r>
        <w:rPr>
          <w:color w:val="424846"/>
          <w:w w:val="105"/>
          <w:sz w:val="19"/>
        </w:rPr>
        <w:t>Kotvení:</w:t>
      </w:r>
      <w:r>
        <w:rPr>
          <w:color w:val="424846"/>
          <w:w w:val="105"/>
          <w:sz w:val="19"/>
        </w:rPr>
        <w:tab/>
        <w:t>na vruty -</w:t>
      </w:r>
      <w:r>
        <w:rPr>
          <w:color w:val="424846"/>
          <w:spacing w:val="-17"/>
          <w:w w:val="105"/>
          <w:sz w:val="19"/>
        </w:rPr>
        <w:t xml:space="preserve"> </w:t>
      </w:r>
      <w:r>
        <w:rPr>
          <w:color w:val="424846"/>
          <w:w w:val="105"/>
          <w:sz w:val="19"/>
        </w:rPr>
        <w:t>L+P</w:t>
      </w:r>
    </w:p>
    <w:p w:rsidR="0086122B" w:rsidRDefault="0086122B" w:rsidP="0086122B">
      <w:pPr>
        <w:tabs>
          <w:tab w:val="left" w:pos="2036"/>
        </w:tabs>
        <w:spacing w:before="6"/>
        <w:ind w:left="515"/>
        <w:rPr>
          <w:sz w:val="19"/>
        </w:rPr>
      </w:pPr>
      <w:r>
        <w:rPr>
          <w:color w:val="424846"/>
          <w:w w:val="105"/>
          <w:sz w:val="19"/>
        </w:rPr>
        <w:t>Odvodnění:</w:t>
      </w:r>
      <w:r>
        <w:rPr>
          <w:color w:val="424846"/>
          <w:w w:val="105"/>
          <w:sz w:val="19"/>
        </w:rPr>
        <w:tab/>
        <w:t>dopredu</w:t>
      </w:r>
    </w:p>
    <w:p w:rsidR="0086122B" w:rsidRDefault="0086122B" w:rsidP="0086122B">
      <w:pPr>
        <w:spacing w:before="25"/>
        <w:ind w:left="497"/>
        <w:rPr>
          <w:b/>
          <w:sz w:val="18"/>
        </w:rPr>
      </w:pPr>
      <w:r>
        <w:rPr>
          <w:b/>
          <w:color w:val="424846"/>
          <w:sz w:val="18"/>
        </w:rPr>
        <w:t>Poznámka k pozici:</w:t>
      </w:r>
    </w:p>
    <w:p w:rsidR="0086122B" w:rsidRDefault="0086122B" w:rsidP="0086122B">
      <w:pPr>
        <w:spacing w:before="9"/>
        <w:ind w:left="338"/>
        <w:rPr>
          <w:sz w:val="19"/>
        </w:rPr>
      </w:pPr>
      <w:r>
        <w:rPr>
          <w:color w:val="424846"/>
          <w:w w:val="105"/>
          <w:sz w:val="19"/>
        </w:rPr>
        <w:t>Okna do dvora</w:t>
      </w:r>
    </w:p>
    <w:p w:rsidR="0086122B" w:rsidRDefault="0086122B" w:rsidP="0086122B">
      <w:pPr>
        <w:pStyle w:val="Zkladntext"/>
        <w:rPr>
          <w:sz w:val="20"/>
        </w:rPr>
      </w:pPr>
    </w:p>
    <w:p w:rsidR="0086122B" w:rsidRDefault="0086122B" w:rsidP="0086122B">
      <w:pPr>
        <w:pStyle w:val="Zkladntext"/>
        <w:rPr>
          <w:sz w:val="20"/>
        </w:rPr>
      </w:pPr>
    </w:p>
    <w:p w:rsidR="0086122B" w:rsidRDefault="0086122B" w:rsidP="0086122B">
      <w:pPr>
        <w:pStyle w:val="Zkladntext"/>
        <w:rPr>
          <w:sz w:val="18"/>
        </w:rPr>
      </w:pPr>
    </w:p>
    <w:p w:rsidR="0086122B" w:rsidRDefault="0086122B" w:rsidP="0086122B">
      <w:pPr>
        <w:ind w:left="173" w:right="641"/>
        <w:jc w:val="center"/>
        <w:rPr>
          <w:sz w:val="15"/>
        </w:rPr>
      </w:pPr>
      <w:r>
        <w:rPr>
          <w:color w:val="424846"/>
          <w:w w:val="105"/>
          <w:sz w:val="15"/>
        </w:rPr>
        <w:t>Klička FKS, bílá 9016 logo Otherm</w:t>
      </w:r>
    </w:p>
    <w:p w:rsidR="0086122B" w:rsidRDefault="0086122B" w:rsidP="0086122B">
      <w:pPr>
        <w:pStyle w:val="Zkladntext"/>
      </w:pPr>
      <w:r>
        <w:br w:type="column"/>
      </w:r>
    </w:p>
    <w:p w:rsidR="0086122B" w:rsidRDefault="0086122B" w:rsidP="0086122B">
      <w:pPr>
        <w:pStyle w:val="Zkladntext"/>
      </w:pPr>
    </w:p>
    <w:p w:rsidR="0086122B" w:rsidRDefault="0086122B" w:rsidP="0086122B">
      <w:pPr>
        <w:pStyle w:val="Zkladntext"/>
      </w:pPr>
    </w:p>
    <w:p w:rsidR="0086122B" w:rsidRDefault="0086122B" w:rsidP="0086122B">
      <w:pPr>
        <w:tabs>
          <w:tab w:val="left" w:pos="1479"/>
        </w:tabs>
        <w:spacing w:before="178"/>
        <w:ind w:left="105"/>
        <w:rPr>
          <w:i/>
          <w:sz w:val="20"/>
        </w:rPr>
      </w:pPr>
      <w:r>
        <w:rPr>
          <w:i/>
          <w:color w:val="424846"/>
          <w:w w:val="105"/>
          <w:sz w:val="20"/>
        </w:rPr>
        <w:t>Cena</w:t>
      </w:r>
      <w:r>
        <w:rPr>
          <w:i/>
          <w:color w:val="424846"/>
          <w:spacing w:val="-11"/>
          <w:w w:val="105"/>
          <w:sz w:val="20"/>
        </w:rPr>
        <w:t xml:space="preserve"> </w:t>
      </w:r>
      <w:r>
        <w:rPr>
          <w:color w:val="424846"/>
          <w:w w:val="105"/>
        </w:rPr>
        <w:t>za</w:t>
      </w:r>
      <w:r>
        <w:rPr>
          <w:color w:val="424846"/>
          <w:spacing w:val="-10"/>
          <w:w w:val="105"/>
        </w:rPr>
        <w:t xml:space="preserve"> </w:t>
      </w:r>
      <w:r>
        <w:rPr>
          <w:i/>
          <w:color w:val="424846"/>
          <w:w w:val="105"/>
          <w:sz w:val="20"/>
        </w:rPr>
        <w:t>kus</w:t>
      </w:r>
      <w:r>
        <w:rPr>
          <w:i/>
          <w:color w:val="727575"/>
          <w:w w:val="105"/>
          <w:sz w:val="20"/>
        </w:rPr>
        <w:t>:</w:t>
      </w:r>
      <w:r>
        <w:rPr>
          <w:i/>
          <w:color w:val="727575"/>
          <w:w w:val="105"/>
          <w:sz w:val="20"/>
        </w:rPr>
        <w:tab/>
      </w:r>
      <w:r>
        <w:rPr>
          <w:i/>
          <w:color w:val="424846"/>
          <w:w w:val="105"/>
          <w:sz w:val="20"/>
          <w:u w:val="single" w:color="000000"/>
        </w:rPr>
        <w:t>Cena</w:t>
      </w:r>
      <w:r>
        <w:rPr>
          <w:i/>
          <w:color w:val="424846"/>
          <w:spacing w:val="-17"/>
          <w:w w:val="105"/>
          <w:sz w:val="20"/>
          <w:u w:val="single" w:color="000000"/>
        </w:rPr>
        <w:t xml:space="preserve"> </w:t>
      </w:r>
      <w:r>
        <w:rPr>
          <w:i/>
          <w:color w:val="424846"/>
          <w:spacing w:val="-9"/>
          <w:w w:val="105"/>
          <w:sz w:val="20"/>
          <w:u w:val="single" w:color="000000"/>
        </w:rPr>
        <w:t>celkem</w:t>
      </w:r>
      <w:r>
        <w:rPr>
          <w:i/>
          <w:color w:val="727575"/>
          <w:spacing w:val="-9"/>
          <w:w w:val="105"/>
          <w:sz w:val="20"/>
          <w:u w:val="single" w:color="000000"/>
        </w:rPr>
        <w:t>:</w:t>
      </w:r>
    </w:p>
    <w:p w:rsidR="0086122B" w:rsidRDefault="0086122B" w:rsidP="0086122B">
      <w:pPr>
        <w:tabs>
          <w:tab w:val="left" w:pos="1561"/>
        </w:tabs>
        <w:spacing w:before="3"/>
        <w:ind w:left="132"/>
        <w:rPr>
          <w:b/>
          <w:sz w:val="19"/>
        </w:rPr>
      </w:pPr>
      <w:r>
        <w:rPr>
          <w:b/>
          <w:color w:val="424846"/>
          <w:w w:val="105"/>
          <w:sz w:val="19"/>
        </w:rPr>
        <w:t>12523,00</w:t>
      </w:r>
      <w:r>
        <w:rPr>
          <w:b/>
          <w:color w:val="424846"/>
          <w:spacing w:val="-1"/>
          <w:w w:val="105"/>
          <w:sz w:val="19"/>
        </w:rPr>
        <w:t xml:space="preserve"> </w:t>
      </w:r>
      <w:r>
        <w:rPr>
          <w:b/>
          <w:color w:val="424846"/>
          <w:w w:val="105"/>
          <w:sz w:val="19"/>
        </w:rPr>
        <w:t>Kč</w:t>
      </w:r>
      <w:r>
        <w:rPr>
          <w:b/>
          <w:color w:val="424846"/>
          <w:w w:val="105"/>
          <w:sz w:val="19"/>
        </w:rPr>
        <w:tab/>
        <w:t>62615,00</w:t>
      </w:r>
      <w:r>
        <w:rPr>
          <w:b/>
          <w:color w:val="424846"/>
          <w:spacing w:val="-15"/>
          <w:w w:val="105"/>
          <w:sz w:val="19"/>
        </w:rPr>
        <w:t xml:space="preserve"> </w:t>
      </w:r>
      <w:r>
        <w:rPr>
          <w:b/>
          <w:color w:val="424846"/>
          <w:w w:val="105"/>
          <w:sz w:val="19"/>
        </w:rPr>
        <w:t>Kč</w:t>
      </w:r>
    </w:p>
    <w:p w:rsidR="0086122B" w:rsidRDefault="0086122B" w:rsidP="0086122B">
      <w:pPr>
        <w:rPr>
          <w:sz w:val="19"/>
        </w:rPr>
        <w:sectPr w:rsidR="0086122B">
          <w:type w:val="continuous"/>
          <w:pgSz w:w="11920" w:h="16840"/>
          <w:pgMar w:top="1000" w:right="340" w:bottom="0" w:left="520" w:header="708" w:footer="708" w:gutter="0"/>
          <w:cols w:num="4" w:space="708" w:equalWidth="0">
            <w:col w:w="1989" w:space="339"/>
            <w:col w:w="892" w:space="1145"/>
            <w:col w:w="3272" w:space="40"/>
            <w:col w:w="3383"/>
          </w:cols>
        </w:sectPr>
      </w:pPr>
    </w:p>
    <w:p w:rsidR="0086122B" w:rsidRDefault="0086122B" w:rsidP="0086122B">
      <w:pPr>
        <w:pStyle w:val="Zkladntext"/>
        <w:spacing w:before="3"/>
        <w:rPr>
          <w:b w:val="0"/>
          <w:sz w:val="20"/>
        </w:rPr>
      </w:pPr>
    </w:p>
    <w:p w:rsidR="0086122B" w:rsidRDefault="0086122B" w:rsidP="0086122B">
      <w:pPr>
        <w:pStyle w:val="Zkladntext"/>
        <w:spacing w:line="29" w:lineRule="exact"/>
        <w:ind w:left="15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6581775" cy="18415"/>
                <wp:effectExtent l="6350" t="4445" r="3175" b="5715"/>
                <wp:docPr id="247" name="Skupina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1775" cy="18415"/>
                          <a:chOff x="0" y="0"/>
                          <a:chExt cx="10365" cy="29"/>
                        </a:xfrm>
                      </wpg:grpSpPr>
                      <wps:wsp>
                        <wps:cNvPr id="248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15" y="15"/>
                            <a:ext cx="10335" cy="0"/>
                          </a:xfrm>
                          <a:prstGeom prst="line">
                            <a:avLst/>
                          </a:prstGeom>
                          <a:noFill/>
                          <a:ln w="18239">
                            <a:solidFill>
                              <a:srgbClr val="484B4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23388D" id="Skupina 247" o:spid="_x0000_s1026" style="width:518.25pt;height:1.45pt;mso-position-horizontal-relative:char;mso-position-vertical-relative:line" coordsize="10365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">
                <v:line id="Line 168" o:spid="_x0000_s1027" style="position:absolute;visibility:visible;mso-wrap-style:square" from="15,15" to="10350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Tu8aL8AAADcAAAADwAAAGRycy9kb3ducmV2LnhtbERPTWvCQBC9F/wPywje6qaxSImuUqWC&#10;x6oFr0N2mk3NzobsNon/3jkUeny87/V29I3qqYt1YAMv8wwUcRlszZWBr8vh+Q1UTMgWm8Bk4E4R&#10;tpvJ0xoLGwY+UX9OlZIQjgUacCm1hdaxdOQxzkNLLNx36DwmgV2lbYeDhPtG51m21B5rlgaHLe0d&#10;lbfzr5dePbTLG/XX/NMtfspLf9p9eGfMbDq+r0AlGtO/+M99tAbyV1krZ+QI6M0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5Tu8aL8AAADcAAAADwAAAAAAAAAAAAAAAACh&#10;AgAAZHJzL2Rvd25yZXYueG1sUEsFBgAAAAAEAAQA+QAAAI0DAAAAAA==&#10;" strokecolor="#484b4b" strokeweight=".50664mm"/>
                <w10:anchorlock/>
              </v:group>
            </w:pict>
          </mc:Fallback>
        </mc:AlternateContent>
      </w:r>
    </w:p>
    <w:p w:rsidR="0086122B" w:rsidRDefault="0086122B" w:rsidP="0086122B">
      <w:pPr>
        <w:pStyle w:val="Zkladntext"/>
        <w:rPr>
          <w:b w:val="0"/>
          <w:sz w:val="20"/>
        </w:rPr>
      </w:pPr>
    </w:p>
    <w:p w:rsidR="0086122B" w:rsidRDefault="0086122B" w:rsidP="0086122B">
      <w:pPr>
        <w:pStyle w:val="Zkladntext"/>
        <w:spacing w:before="10"/>
        <w:rPr>
          <w:b w:val="0"/>
        </w:rPr>
      </w:pPr>
    </w:p>
    <w:p w:rsidR="0086122B" w:rsidRDefault="0086122B" w:rsidP="0086122B">
      <w:pPr>
        <w:sectPr w:rsidR="0086122B">
          <w:type w:val="continuous"/>
          <w:pgSz w:w="11920" w:h="16840"/>
          <w:pgMar w:top="1000" w:right="340" w:bottom="0" w:left="520" w:header="708" w:footer="708" w:gutter="0"/>
          <w:cols w:space="708"/>
        </w:sectPr>
      </w:pPr>
    </w:p>
    <w:p w:rsidR="0086122B" w:rsidRDefault="0086122B" w:rsidP="0086122B">
      <w:pPr>
        <w:spacing w:before="99"/>
        <w:ind w:left="163"/>
        <w:rPr>
          <w:b/>
          <w:sz w:val="21"/>
        </w:rPr>
      </w:pPr>
      <w:r>
        <w:rPr>
          <w:b/>
          <w:color w:val="424846"/>
          <w:w w:val="105"/>
          <w:sz w:val="21"/>
        </w:rPr>
        <w:t>Pozice: 4</w:t>
      </w:r>
    </w:p>
    <w:p w:rsidR="0086122B" w:rsidRDefault="0086122B" w:rsidP="0086122B">
      <w:pPr>
        <w:tabs>
          <w:tab w:val="left" w:pos="2040"/>
        </w:tabs>
        <w:spacing w:before="94" w:line="233" w:lineRule="exact"/>
        <w:ind w:left="163"/>
        <w:rPr>
          <w:sz w:val="19"/>
        </w:rPr>
      </w:pPr>
      <w:r>
        <w:br w:type="column"/>
      </w:r>
      <w:r>
        <w:rPr>
          <w:b/>
          <w:color w:val="424846"/>
          <w:w w:val="105"/>
          <w:sz w:val="21"/>
        </w:rPr>
        <w:t>Množství:</w:t>
      </w:r>
      <w:r>
        <w:rPr>
          <w:b/>
          <w:color w:val="424846"/>
          <w:spacing w:val="4"/>
          <w:w w:val="105"/>
          <w:sz w:val="21"/>
        </w:rPr>
        <w:t xml:space="preserve"> </w:t>
      </w:r>
      <w:r>
        <w:rPr>
          <w:b/>
          <w:color w:val="424846"/>
          <w:w w:val="105"/>
          <w:sz w:val="21"/>
        </w:rPr>
        <w:t>1</w:t>
      </w:r>
      <w:r>
        <w:rPr>
          <w:b/>
          <w:color w:val="424846"/>
          <w:spacing w:val="2"/>
          <w:w w:val="105"/>
          <w:sz w:val="21"/>
        </w:rPr>
        <w:t xml:space="preserve"> </w:t>
      </w:r>
      <w:r>
        <w:rPr>
          <w:b/>
          <w:color w:val="424846"/>
          <w:w w:val="105"/>
          <w:sz w:val="21"/>
        </w:rPr>
        <w:t>ks</w:t>
      </w:r>
      <w:r>
        <w:rPr>
          <w:b/>
          <w:color w:val="424846"/>
          <w:w w:val="105"/>
          <w:sz w:val="21"/>
        </w:rPr>
        <w:tab/>
      </w:r>
      <w:r>
        <w:rPr>
          <w:color w:val="424846"/>
          <w:w w:val="105"/>
          <w:sz w:val="19"/>
        </w:rPr>
        <w:t>Profil:</w:t>
      </w:r>
    </w:p>
    <w:p w:rsidR="0086122B" w:rsidRDefault="0086122B" w:rsidP="0086122B">
      <w:pPr>
        <w:spacing w:line="242" w:lineRule="auto"/>
        <w:ind w:left="2039" w:right="389" w:hanging="4"/>
        <w:rPr>
          <w:sz w:val="19"/>
        </w:rPr>
      </w:pPr>
      <w:r>
        <w:rPr>
          <w:color w:val="424846"/>
          <w:w w:val="105"/>
          <w:sz w:val="19"/>
        </w:rPr>
        <w:t xml:space="preserve">Šírka: </w:t>
      </w:r>
      <w:r>
        <w:rPr>
          <w:color w:val="424846"/>
          <w:sz w:val="19"/>
        </w:rPr>
        <w:t>Výška:</w:t>
      </w:r>
    </w:p>
    <w:p w:rsidR="0086122B" w:rsidRDefault="0086122B" w:rsidP="0086122B">
      <w:pPr>
        <w:spacing w:before="13" w:line="249" w:lineRule="auto"/>
        <w:ind w:left="2040" w:firstLine="1"/>
        <w:jc w:val="both"/>
        <w:rPr>
          <w:sz w:val="19"/>
        </w:rPr>
      </w:pPr>
      <w:r>
        <w:rPr>
          <w:color w:val="424846"/>
          <w:w w:val="105"/>
          <w:sz w:val="19"/>
        </w:rPr>
        <w:t>Barva</w:t>
      </w:r>
      <w:r>
        <w:rPr>
          <w:color w:val="424846"/>
          <w:spacing w:val="-6"/>
          <w:w w:val="105"/>
          <w:sz w:val="19"/>
        </w:rPr>
        <w:t xml:space="preserve"> </w:t>
      </w:r>
      <w:r>
        <w:rPr>
          <w:color w:val="424846"/>
          <w:w w:val="105"/>
          <w:sz w:val="19"/>
        </w:rPr>
        <w:t>venku</w:t>
      </w:r>
      <w:r>
        <w:rPr>
          <w:color w:val="727575"/>
          <w:w w:val="105"/>
          <w:sz w:val="19"/>
        </w:rPr>
        <w:t xml:space="preserve">: </w:t>
      </w:r>
      <w:r>
        <w:rPr>
          <w:color w:val="424846"/>
          <w:w w:val="105"/>
          <w:sz w:val="19"/>
        </w:rPr>
        <w:t>Barva uvnitr</w:t>
      </w:r>
      <w:r>
        <w:rPr>
          <w:color w:val="727575"/>
          <w:w w:val="105"/>
          <w:sz w:val="19"/>
        </w:rPr>
        <w:t xml:space="preserve">: </w:t>
      </w:r>
      <w:r>
        <w:rPr>
          <w:color w:val="424846"/>
          <w:w w:val="105"/>
          <w:sz w:val="19"/>
        </w:rPr>
        <w:t>Rám:</w:t>
      </w:r>
    </w:p>
    <w:p w:rsidR="0086122B" w:rsidRDefault="0086122B" w:rsidP="0086122B">
      <w:pPr>
        <w:spacing w:line="242" w:lineRule="auto"/>
        <w:ind w:left="2039" w:firstLine="1"/>
        <w:rPr>
          <w:sz w:val="19"/>
        </w:rPr>
      </w:pPr>
      <w:r>
        <w:rPr>
          <w:color w:val="424846"/>
          <w:sz w:val="19"/>
        </w:rPr>
        <w:t>Krídla: Rozšírení</w:t>
      </w:r>
      <w:r>
        <w:rPr>
          <w:color w:val="727575"/>
          <w:sz w:val="19"/>
        </w:rPr>
        <w:t>:</w:t>
      </w:r>
    </w:p>
    <w:p w:rsidR="0086122B" w:rsidRDefault="0086122B" w:rsidP="0086122B">
      <w:pPr>
        <w:pStyle w:val="Zkladntext"/>
        <w:spacing w:before="2"/>
        <w:rPr>
          <w:sz w:val="20"/>
        </w:rPr>
      </w:pPr>
    </w:p>
    <w:p w:rsidR="0086122B" w:rsidRDefault="0086122B" w:rsidP="0086122B">
      <w:pPr>
        <w:spacing w:line="244" w:lineRule="auto"/>
        <w:ind w:left="2036" w:right="389" w:firstLine="3"/>
        <w:rPr>
          <w:sz w:val="19"/>
        </w:rPr>
      </w:pPr>
      <w:r>
        <w:rPr>
          <w:color w:val="424846"/>
          <w:sz w:val="19"/>
        </w:rPr>
        <w:t xml:space="preserve">Výplr"l: </w:t>
      </w:r>
      <w:r>
        <w:rPr>
          <w:color w:val="424846"/>
          <w:w w:val="95"/>
          <w:sz w:val="19"/>
        </w:rPr>
        <w:t xml:space="preserve">Výplr"l ti.: </w:t>
      </w:r>
      <w:r>
        <w:rPr>
          <w:color w:val="424846"/>
          <w:sz w:val="19"/>
        </w:rPr>
        <w:t>Kování</w:t>
      </w:r>
      <w:r>
        <w:rPr>
          <w:color w:val="727575"/>
          <w:sz w:val="19"/>
        </w:rPr>
        <w:t>:</w:t>
      </w:r>
    </w:p>
    <w:p w:rsidR="0086122B" w:rsidRDefault="0086122B" w:rsidP="0086122B">
      <w:pPr>
        <w:pStyle w:val="Zkladntext"/>
        <w:spacing w:before="11"/>
        <w:rPr>
          <w:sz w:val="18"/>
        </w:rPr>
      </w:pPr>
    </w:p>
    <w:p w:rsidR="0086122B" w:rsidRDefault="0086122B" w:rsidP="0086122B">
      <w:pPr>
        <w:ind w:left="2036"/>
        <w:rPr>
          <w:sz w:val="19"/>
        </w:rPr>
      </w:pPr>
      <w:r>
        <w:rPr>
          <w:color w:val="424846"/>
          <w:w w:val="105"/>
          <w:sz w:val="19"/>
        </w:rPr>
        <w:t>Kotvení</w:t>
      </w:r>
      <w:r>
        <w:rPr>
          <w:color w:val="727575"/>
          <w:w w:val="105"/>
          <w:sz w:val="19"/>
        </w:rPr>
        <w:t xml:space="preserve">: </w:t>
      </w:r>
      <w:r>
        <w:rPr>
          <w:color w:val="424846"/>
          <w:w w:val="105"/>
          <w:sz w:val="19"/>
        </w:rPr>
        <w:t>Odvodnění</w:t>
      </w:r>
      <w:r>
        <w:rPr>
          <w:color w:val="727575"/>
          <w:w w:val="105"/>
          <w:sz w:val="19"/>
        </w:rPr>
        <w:t>:</w:t>
      </w:r>
    </w:p>
    <w:p w:rsidR="0086122B" w:rsidRDefault="0086122B" w:rsidP="0086122B">
      <w:pPr>
        <w:spacing w:before="94"/>
        <w:ind w:left="169"/>
        <w:rPr>
          <w:sz w:val="19"/>
        </w:rPr>
      </w:pPr>
      <w:r>
        <w:br w:type="column"/>
      </w:r>
      <w:r>
        <w:rPr>
          <w:color w:val="424846"/>
          <w:w w:val="105"/>
          <w:sz w:val="19"/>
        </w:rPr>
        <w:t>ECONOMY</w:t>
      </w:r>
    </w:p>
    <w:p w:rsidR="0086122B" w:rsidRDefault="0086122B" w:rsidP="0086122B">
      <w:pPr>
        <w:spacing w:before="2"/>
        <w:ind w:left="168"/>
        <w:rPr>
          <w:sz w:val="19"/>
        </w:rPr>
      </w:pPr>
      <w:r>
        <w:rPr>
          <w:color w:val="424846"/>
          <w:w w:val="105"/>
          <w:sz w:val="19"/>
        </w:rPr>
        <w:t>1170 mm</w:t>
      </w:r>
    </w:p>
    <w:p w:rsidR="0086122B" w:rsidRDefault="0086122B" w:rsidP="0086122B">
      <w:pPr>
        <w:spacing w:before="2"/>
        <w:ind w:left="168"/>
        <w:rPr>
          <w:sz w:val="19"/>
        </w:rPr>
      </w:pPr>
      <w:r>
        <w:rPr>
          <w:color w:val="424846"/>
          <w:w w:val="105"/>
          <w:sz w:val="19"/>
        </w:rPr>
        <w:t>1445 mm</w:t>
      </w:r>
    </w:p>
    <w:p w:rsidR="0086122B" w:rsidRDefault="0086122B" w:rsidP="0086122B">
      <w:pPr>
        <w:spacing w:before="11"/>
        <w:ind w:left="170"/>
        <w:rPr>
          <w:b/>
          <w:sz w:val="19"/>
        </w:rPr>
      </w:pPr>
      <w:r>
        <w:rPr>
          <w:b/>
          <w:color w:val="424846"/>
          <w:w w:val="105"/>
          <w:sz w:val="19"/>
        </w:rPr>
        <w:t>Golden Oak 51"</w:t>
      </w:r>
    </w:p>
    <w:p w:rsidR="0086122B" w:rsidRDefault="0086122B" w:rsidP="0086122B">
      <w:pPr>
        <w:spacing w:before="1"/>
        <w:ind w:left="166"/>
        <w:rPr>
          <w:sz w:val="20"/>
        </w:rPr>
      </w:pPr>
      <w:r>
        <w:rPr>
          <w:color w:val="424846"/>
          <w:w w:val="110"/>
          <w:sz w:val="20"/>
        </w:rPr>
        <w:t>bílá</w:t>
      </w:r>
    </w:p>
    <w:p w:rsidR="0086122B" w:rsidRDefault="0086122B" w:rsidP="0086122B">
      <w:pPr>
        <w:spacing w:before="4"/>
        <w:ind w:left="171" w:right="3013"/>
        <w:rPr>
          <w:sz w:val="19"/>
        </w:rPr>
      </w:pPr>
      <w:r>
        <w:rPr>
          <w:color w:val="424846"/>
          <w:w w:val="105"/>
          <w:sz w:val="19"/>
        </w:rPr>
        <w:t>rám standard krídlo standard</w:t>
      </w:r>
    </w:p>
    <w:p w:rsidR="0086122B" w:rsidRDefault="0086122B" w:rsidP="0086122B">
      <w:pPr>
        <w:spacing w:before="2" w:line="247" w:lineRule="auto"/>
        <w:ind w:left="169" w:right="495" w:firstLine="2"/>
        <w:rPr>
          <w:sz w:val="19"/>
        </w:rPr>
      </w:pPr>
      <w:r>
        <w:rPr>
          <w:color w:val="424846"/>
          <w:w w:val="105"/>
          <w:sz w:val="19"/>
        </w:rPr>
        <w:t>podklad 8069 uni pro PVC tep. izol. 27,5150mm</w:t>
      </w:r>
    </w:p>
    <w:p w:rsidR="0086122B" w:rsidRDefault="0086122B" w:rsidP="0086122B">
      <w:pPr>
        <w:pStyle w:val="Odstavecseseznamem"/>
        <w:numPr>
          <w:ilvl w:val="2"/>
          <w:numId w:val="21"/>
        </w:numPr>
        <w:tabs>
          <w:tab w:val="left" w:pos="796"/>
        </w:tabs>
        <w:spacing w:line="214" w:lineRule="exact"/>
        <w:ind w:hanging="628"/>
        <w:rPr>
          <w:rFonts w:ascii="Arial"/>
          <w:sz w:val="19"/>
        </w:rPr>
      </w:pPr>
      <w:r>
        <w:rPr>
          <w:rFonts w:ascii="Arial"/>
          <w:color w:val="424846"/>
          <w:w w:val="105"/>
          <w:sz w:val="19"/>
        </w:rPr>
        <w:t>Float-PTN+,</w:t>
      </w:r>
      <w:r>
        <w:rPr>
          <w:rFonts w:ascii="Arial"/>
          <w:color w:val="424846"/>
          <w:spacing w:val="1"/>
          <w:w w:val="105"/>
          <w:sz w:val="19"/>
        </w:rPr>
        <w:t xml:space="preserve"> </w:t>
      </w:r>
      <w:r>
        <w:rPr>
          <w:rFonts w:ascii="Arial"/>
          <w:color w:val="424846"/>
          <w:w w:val="105"/>
          <w:sz w:val="19"/>
        </w:rPr>
        <w:t>Ug1,1</w:t>
      </w:r>
    </w:p>
    <w:p w:rsidR="0086122B" w:rsidRDefault="0086122B" w:rsidP="0086122B">
      <w:pPr>
        <w:spacing w:before="2"/>
        <w:ind w:left="169"/>
        <w:rPr>
          <w:sz w:val="19"/>
        </w:rPr>
      </w:pPr>
      <w:r>
        <w:rPr>
          <w:color w:val="424846"/>
          <w:w w:val="115"/>
          <w:sz w:val="19"/>
        </w:rPr>
        <w:t>24mm</w:t>
      </w:r>
    </w:p>
    <w:p w:rsidR="0086122B" w:rsidRDefault="0086122B" w:rsidP="0086122B">
      <w:pPr>
        <w:spacing w:before="7"/>
        <w:ind w:left="165"/>
        <w:rPr>
          <w:b/>
          <w:sz w:val="19"/>
        </w:rPr>
      </w:pPr>
      <w:r>
        <w:rPr>
          <w:b/>
          <w:color w:val="424846"/>
          <w:w w:val="105"/>
          <w:sz w:val="19"/>
        </w:rPr>
        <w:t xml:space="preserve">Pole </w:t>
      </w:r>
      <w:r>
        <w:rPr>
          <w:color w:val="424846"/>
          <w:w w:val="105"/>
          <w:sz w:val="19"/>
        </w:rPr>
        <w:t xml:space="preserve">+ </w:t>
      </w:r>
      <w:r>
        <w:rPr>
          <w:b/>
          <w:color w:val="424846"/>
          <w:w w:val="105"/>
          <w:sz w:val="19"/>
        </w:rPr>
        <w:t>název otvírky:</w:t>
      </w:r>
    </w:p>
    <w:p w:rsidR="0086122B" w:rsidRDefault="0086122B" w:rsidP="0086122B">
      <w:pPr>
        <w:spacing w:before="7"/>
        <w:ind w:left="166" w:right="2307" w:firstLine="1"/>
        <w:rPr>
          <w:sz w:val="19"/>
        </w:rPr>
      </w:pPr>
      <w:r>
        <w:rPr>
          <w:color w:val="424846"/>
          <w:w w:val="105"/>
          <w:sz w:val="19"/>
        </w:rPr>
        <w:t>1 otevíravé sklopné levé na vruty - L+P</w:t>
      </w:r>
    </w:p>
    <w:p w:rsidR="0086122B" w:rsidRDefault="0086122B" w:rsidP="0086122B">
      <w:pPr>
        <w:spacing w:before="2"/>
        <w:ind w:left="163"/>
        <w:rPr>
          <w:sz w:val="19"/>
        </w:rPr>
      </w:pPr>
      <w:r>
        <w:rPr>
          <w:color w:val="424846"/>
          <w:w w:val="105"/>
          <w:sz w:val="19"/>
        </w:rPr>
        <w:t>dopredu</w:t>
      </w:r>
    </w:p>
    <w:p w:rsidR="0086122B" w:rsidRDefault="0086122B" w:rsidP="0086122B">
      <w:pPr>
        <w:rPr>
          <w:sz w:val="19"/>
        </w:rPr>
        <w:sectPr w:rsidR="0086122B">
          <w:type w:val="continuous"/>
          <w:pgSz w:w="11920" w:h="16840"/>
          <w:pgMar w:top="1000" w:right="340" w:bottom="0" w:left="520" w:header="708" w:footer="708" w:gutter="0"/>
          <w:cols w:num="3" w:space="708" w:equalWidth="0">
            <w:col w:w="1126" w:space="1713"/>
            <w:col w:w="3202" w:space="191"/>
            <w:col w:w="4828"/>
          </w:cols>
        </w:sectPr>
      </w:pPr>
    </w:p>
    <w:p w:rsidR="0086122B" w:rsidRDefault="0086122B" w:rsidP="0086122B">
      <w:pPr>
        <w:pStyle w:val="Zkladntext"/>
        <w:rPr>
          <w:sz w:val="27"/>
        </w:rPr>
      </w:pPr>
    </w:p>
    <w:p w:rsidR="0086122B" w:rsidRDefault="0086122B" w:rsidP="0086122B">
      <w:pPr>
        <w:rPr>
          <w:sz w:val="27"/>
        </w:rPr>
        <w:sectPr w:rsidR="0086122B">
          <w:type w:val="continuous"/>
          <w:pgSz w:w="11920" w:h="16840"/>
          <w:pgMar w:top="1000" w:right="340" w:bottom="0" w:left="520" w:header="708" w:footer="708" w:gutter="0"/>
          <w:cols w:space="708"/>
        </w:sectPr>
      </w:pPr>
    </w:p>
    <w:p w:rsidR="0086122B" w:rsidRDefault="0086122B" w:rsidP="0086122B">
      <w:pPr>
        <w:pStyle w:val="Zkladntext"/>
        <w:rPr>
          <w:sz w:val="16"/>
        </w:rPr>
      </w:pPr>
    </w:p>
    <w:p w:rsidR="0086122B" w:rsidRDefault="0086122B" w:rsidP="0086122B">
      <w:pPr>
        <w:pStyle w:val="Zkladntext"/>
        <w:rPr>
          <w:sz w:val="16"/>
        </w:rPr>
      </w:pPr>
    </w:p>
    <w:p w:rsidR="0086122B" w:rsidRDefault="0086122B" w:rsidP="0086122B">
      <w:pPr>
        <w:pStyle w:val="Zkladntext"/>
        <w:rPr>
          <w:sz w:val="16"/>
        </w:rPr>
      </w:pPr>
    </w:p>
    <w:p w:rsidR="0086122B" w:rsidRDefault="0086122B" w:rsidP="0086122B">
      <w:pPr>
        <w:spacing w:before="92"/>
        <w:ind w:left="4529"/>
        <w:rPr>
          <w:sz w:val="15"/>
        </w:rPr>
      </w:pPr>
      <w:r>
        <w:rPr>
          <w:color w:val="424846"/>
          <w:w w:val="105"/>
          <w:sz w:val="15"/>
        </w:rPr>
        <w:t>Klička FKS</w:t>
      </w:r>
      <w:r>
        <w:rPr>
          <w:color w:val="89898A"/>
          <w:w w:val="105"/>
          <w:sz w:val="15"/>
        </w:rPr>
        <w:t xml:space="preserve">, </w:t>
      </w:r>
      <w:r>
        <w:rPr>
          <w:color w:val="424846"/>
          <w:w w:val="105"/>
          <w:sz w:val="15"/>
        </w:rPr>
        <w:t>bllá 9016 logo  Otherm</w:t>
      </w:r>
    </w:p>
    <w:p w:rsidR="0086122B" w:rsidRDefault="0086122B" w:rsidP="0086122B">
      <w:pPr>
        <w:tabs>
          <w:tab w:val="left" w:pos="1420"/>
        </w:tabs>
        <w:spacing w:before="91"/>
        <w:ind w:left="51"/>
        <w:jc w:val="center"/>
        <w:rPr>
          <w:i/>
          <w:sz w:val="20"/>
        </w:rPr>
      </w:pPr>
      <w:r>
        <w:br w:type="column"/>
      </w:r>
      <w:r>
        <w:rPr>
          <w:i/>
          <w:color w:val="424846"/>
          <w:sz w:val="20"/>
        </w:rPr>
        <w:t>Cena</w:t>
      </w:r>
      <w:r>
        <w:rPr>
          <w:i/>
          <w:color w:val="424846"/>
          <w:spacing w:val="2"/>
          <w:sz w:val="20"/>
        </w:rPr>
        <w:t xml:space="preserve"> </w:t>
      </w:r>
      <w:r>
        <w:rPr>
          <w:color w:val="424846"/>
        </w:rPr>
        <w:t>za</w:t>
      </w:r>
      <w:r>
        <w:rPr>
          <w:color w:val="424846"/>
          <w:spacing w:val="4"/>
        </w:rPr>
        <w:t xml:space="preserve"> </w:t>
      </w:r>
      <w:r>
        <w:rPr>
          <w:i/>
          <w:color w:val="424846"/>
          <w:sz w:val="20"/>
        </w:rPr>
        <w:t>kus:</w:t>
      </w:r>
      <w:r>
        <w:rPr>
          <w:i/>
          <w:color w:val="424846"/>
          <w:sz w:val="20"/>
        </w:rPr>
        <w:tab/>
      </w:r>
      <w:r>
        <w:rPr>
          <w:i/>
          <w:color w:val="424846"/>
          <w:sz w:val="20"/>
          <w:u w:val="single" w:color="000000"/>
        </w:rPr>
        <w:t>Cena</w:t>
      </w:r>
      <w:r>
        <w:rPr>
          <w:i/>
          <w:color w:val="424846"/>
          <w:spacing w:val="38"/>
          <w:sz w:val="20"/>
          <w:u w:val="single" w:color="000000"/>
        </w:rPr>
        <w:t xml:space="preserve"> </w:t>
      </w:r>
      <w:r>
        <w:rPr>
          <w:i/>
          <w:color w:val="424846"/>
          <w:spacing w:val="-9"/>
          <w:sz w:val="20"/>
          <w:u w:val="single" w:color="000000"/>
        </w:rPr>
        <w:t>celkem</w:t>
      </w:r>
      <w:r>
        <w:rPr>
          <w:i/>
          <w:color w:val="727575"/>
          <w:spacing w:val="-9"/>
          <w:sz w:val="20"/>
          <w:u w:val="single" w:color="000000"/>
        </w:rPr>
        <w:t>:</w:t>
      </w:r>
    </w:p>
    <w:p w:rsidR="0086122B" w:rsidRDefault="0086122B" w:rsidP="0086122B">
      <w:pPr>
        <w:tabs>
          <w:tab w:val="left" w:pos="1613"/>
        </w:tabs>
        <w:spacing w:before="4"/>
        <w:ind w:left="187"/>
        <w:jc w:val="center"/>
        <w:rPr>
          <w:b/>
          <w:sz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414655</wp:posOffset>
                </wp:positionH>
                <wp:positionV relativeFrom="paragraph">
                  <wp:posOffset>-2051685</wp:posOffset>
                </wp:positionV>
                <wp:extent cx="1633220" cy="1815465"/>
                <wp:effectExtent l="5080" t="0" r="0" b="0"/>
                <wp:wrapNone/>
                <wp:docPr id="241" name="Skupina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3220" cy="1815465"/>
                          <a:chOff x="653" y="-3231"/>
                          <a:chExt cx="2572" cy="2859"/>
                        </a:xfrm>
                      </wpg:grpSpPr>
                      <pic:pic xmlns:pic="http://schemas.openxmlformats.org/drawingml/2006/picture">
                        <pic:nvPicPr>
                          <pic:cNvPr id="242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" y="-3231"/>
                            <a:ext cx="2515" cy="2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3" name="Line 192"/>
                        <wps:cNvCnPr>
                          <a:cxnSpLocks noChangeShapeType="1"/>
                        </wps:cNvCnPr>
                        <wps:spPr bwMode="auto">
                          <a:xfrm>
                            <a:off x="3217" y="-5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20">
                            <a:solidFill>
                              <a:srgbClr val="BCBC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" name="Text Box 193"/>
                        <wps:cNvSpPr txBox="1">
                          <a:spLocks noChangeArrowheads="1"/>
                        </wps:cNvSpPr>
                        <wps:spPr bwMode="auto">
                          <a:xfrm>
                            <a:off x="680" y="-1490"/>
                            <a:ext cx="2369" cy="1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22B" w:rsidRDefault="0086122B" w:rsidP="0086122B">
                              <w:pPr>
                                <w:tabs>
                                  <w:tab w:val="left" w:pos="2348"/>
                                </w:tabs>
                                <w:spacing w:line="1117" w:lineRule="exact"/>
                                <w:rPr>
                                  <w:i/>
                                  <w:sz w:val="100"/>
                                </w:rPr>
                              </w:pPr>
                              <w:r>
                                <w:rPr>
                                  <w:i/>
                                  <w:color w:val="B3B3B3"/>
                                  <w:w w:val="99"/>
                                  <w:sz w:val="100"/>
                                  <w:u w:val="single" w:color="BCBCBC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B3B3B3"/>
                                  <w:sz w:val="100"/>
                                  <w:u w:val="single" w:color="BCBCBC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5" name="Text Box 194"/>
                        <wps:cNvSpPr txBox="1">
                          <a:spLocks noChangeArrowheads="1"/>
                        </wps:cNvSpPr>
                        <wps:spPr bwMode="auto">
                          <a:xfrm>
                            <a:off x="1583" y="-581"/>
                            <a:ext cx="299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22B" w:rsidRDefault="0086122B" w:rsidP="0086122B">
                              <w:pPr>
                                <w:rPr>
                                  <w:rFonts w:ascii="Courier New"/>
                                  <w:sz w:val="14"/>
                                </w:rPr>
                              </w:pPr>
                              <w:r>
                                <w:rPr>
                                  <w:rFonts w:ascii="Courier New"/>
                                  <w:color w:val="727575"/>
                                  <w:w w:val="85"/>
                                  <w:sz w:val="14"/>
                                </w:rPr>
                                <w:t>1170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6" name="Text Box 195"/>
                        <wps:cNvSpPr txBox="1">
                          <a:spLocks noChangeArrowheads="1"/>
                        </wps:cNvSpPr>
                        <wps:spPr bwMode="auto">
                          <a:xfrm>
                            <a:off x="2873" y="-1490"/>
                            <a:ext cx="136" cy="1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22B" w:rsidRDefault="0086122B" w:rsidP="0086122B">
                              <w:pPr>
                                <w:spacing w:line="1117" w:lineRule="exact"/>
                                <w:rPr>
                                  <w:i/>
                                  <w:sz w:val="100"/>
                                </w:rPr>
                              </w:pPr>
                              <w:r>
                                <w:rPr>
                                  <w:i/>
                                  <w:color w:val="B3B3B3"/>
                                  <w:w w:val="51"/>
                                  <w:sz w:val="100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241" o:spid="_x0000_s1034" style="position:absolute;left:0;text-align:left;margin-left:32.65pt;margin-top:-161.55pt;width:128.6pt;height:142.95pt;z-index:251667456;mso-position-horizontal-relative:page" coordorigin="653,-3231" coordsize="2572,28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">
                <v:shape id="Picture 191" o:spid="_x0000_s1035" type="#_x0000_t75" style="position:absolute;left:653;top:-3231;width:2515;height:26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s/EnHAAAA3AAAAA8AAABkcnMvZG93bnJldi54bWxEj0FrwkAUhO8F/8PyBC+lbppKKamrtIFK&#10;PXjQtvT6mn1mY7JvQ3bV6K93BaHHYWa+Yabz3jbiQJ2vHCt4HCcgiAunKy4VfH99PLyA8AFZY+OY&#10;FJzIw3w2uJtipt2R13TYhFJECPsMFZgQ2kxKXxiy6MeuJY7e1nUWQ5RdKXWHxwi3jUyT5FlarDgu&#10;GGwpN1TUm71VsEy2+939k6lDuqsX73/nfPXzmys1GvZvryAC9eE/fGt/agXpJIXrmXgE5Ow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1s/EnHAAAA3AAAAA8AAAAAAAAAAAAA&#10;AAAAnwIAAGRycy9kb3ducmV2LnhtbFBLBQYAAAAABAAEAPcAAACTAwAAAAA=&#10;">
                  <v:imagedata r:id="rId17" o:title=""/>
                </v:shape>
                <v:line id="Line 192" o:spid="_x0000_s1036" style="position:absolute;visibility:visible;mso-wrap-style:square" from="3217,-580" to="3217,-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w4PcYAAADcAAAADwAAAGRycy9kb3ducmV2LnhtbESPQWvCQBSE70L/w/IKvRTdNJYqMatI&#10;20AOXky95PbMPpPQ7NuQ3cb037uFgsdhZr5h0t1kOjHS4FrLCl4WEQjiyuqWawWnr2y+BuE8ssbO&#10;Min4JQe77cMsxUTbKx9pLHwtAoRdggoa7/tESlc1ZNAtbE8cvIsdDPogh1rqAa8BbjoZR9GbNNhy&#10;WGiwp/eGqu/ixyhYlXG5P6xN91Hkz5yVh1X1eT4r9fQ47TcgPE3+Hv5v51pB/LqEvzPhCMjt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+cOD3GAAAA3AAAAA8AAAAAAAAA&#10;AAAAAAAAoQIAAGRycy9kb3ducmV2LnhtbFBLBQYAAAAABAAEAPkAAACUAwAAAAA=&#10;" strokecolor="#bcbcbc" strokeweight=".25333mm"/>
                <v:shape id="Text Box 193" o:spid="_x0000_s1037" type="#_x0000_t202" style="position:absolute;left:680;top:-1490;width:2369;height:1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qPUMUA&#10;AADcAAAADwAAAGRycy9kb3ducmV2LnhtbESPQWvCQBSE70L/w/IKvZlNRcSmbkRKCwVBjOmhx9fs&#10;M1mSfZtmtxr/vSsIPQ4z8w2zWo+2EycavHGs4DlJQRBXThuuFXyVH9MlCB+QNXaOScGFPKzzh8kK&#10;M+3OXNDpEGoRIewzVNCE0GdS+qohiz5xPXH0jm6wGKIcaqkHPEe47eQsTRfSouG40GBPbw1V7eHP&#10;Kth8c/Fufnc/++JYmLJ8SXm7aJV6ehw3ryACjeE/fG9/agWz+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qo9QxQAAANwAAAAPAAAAAAAAAAAAAAAAAJgCAABkcnMv&#10;ZG93bnJldi54bWxQSwUGAAAAAAQABAD1AAAAigMAAAAA&#10;" filled="f" stroked="f">
                  <v:textbox inset="0,0,0,0">
                    <w:txbxContent>
                      <w:p w:rsidR="0086122B" w:rsidRDefault="0086122B" w:rsidP="0086122B">
                        <w:pPr>
                          <w:tabs>
                            <w:tab w:val="left" w:pos="2348"/>
                          </w:tabs>
                          <w:spacing w:line="1117" w:lineRule="exact"/>
                          <w:rPr>
                            <w:i/>
                            <w:sz w:val="100"/>
                          </w:rPr>
                        </w:pPr>
                        <w:r>
                          <w:rPr>
                            <w:i/>
                            <w:color w:val="B3B3B3"/>
                            <w:w w:val="99"/>
                            <w:sz w:val="100"/>
                            <w:u w:val="single" w:color="BCBCBC"/>
                          </w:rPr>
                          <w:t xml:space="preserve"> </w:t>
                        </w:r>
                        <w:r>
                          <w:rPr>
                            <w:i/>
                            <w:color w:val="B3B3B3"/>
                            <w:sz w:val="100"/>
                            <w:u w:val="single" w:color="BCBCBC"/>
                          </w:rPr>
                          <w:tab/>
                        </w:r>
                      </w:p>
                    </w:txbxContent>
                  </v:textbox>
                </v:shape>
                <v:shape id="Text Box 194" o:spid="_x0000_s1038" type="#_x0000_t202" style="position:absolute;left:1583;top:-581;width:299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Yqy8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Fs/gy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Yqy8YAAADcAAAADwAAAAAAAAAAAAAAAACYAgAAZHJz&#10;L2Rvd25yZXYueG1sUEsFBgAAAAAEAAQA9QAAAIsDAAAAAA==&#10;" filled="f" stroked="f">
                  <v:textbox inset="0,0,0,0">
                    <w:txbxContent>
                      <w:p w:rsidR="0086122B" w:rsidRDefault="0086122B" w:rsidP="0086122B">
                        <w:pPr>
                          <w:rPr>
                            <w:rFonts w:ascii="Courier New"/>
                            <w:sz w:val="14"/>
                          </w:rPr>
                        </w:pPr>
                        <w:r>
                          <w:rPr>
                            <w:rFonts w:ascii="Courier New"/>
                            <w:color w:val="727575"/>
                            <w:w w:val="85"/>
                            <w:sz w:val="14"/>
                          </w:rPr>
                          <w:t>1170</w:t>
                        </w:r>
                      </w:p>
                    </w:txbxContent>
                  </v:textbox>
                </v:shape>
                <v:shape id="Text Box 195" o:spid="_x0000_s1039" type="#_x0000_t202" style="position:absolute;left:2873;top:-1490;width:136;height:1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S0vMUA&#10;AADcAAAADwAAAGRycy9kb3ducmV2LnhtbESPQWvCQBSE7wX/w/KE3upGKaFGVxFpQSgUYzx4fGaf&#10;yWL2bcyumv77rlDwOMzMN8x82dtG3KjzxrGC8SgBQVw6bbhSsC++3j5A+ICssXFMCn7Jw3IxeJlj&#10;pt2dc7rtQiUihH2GCuoQ2kxKX9Zk0Y9cSxy9k+sshii7SuoO7xFuGzlJklRaNBwXamxpXVN53l2t&#10;gtWB809z+Tlu81NuimKa8Hd6Vup12K9mIAL14Rn+b2+0gs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NLS8xQAAANwAAAAPAAAAAAAAAAAAAAAAAJgCAABkcnMv&#10;ZG93bnJldi54bWxQSwUGAAAAAAQABAD1AAAAigMAAAAA&#10;" filled="f" stroked="f">
                  <v:textbox inset="0,0,0,0">
                    <w:txbxContent>
                      <w:p w:rsidR="0086122B" w:rsidRDefault="0086122B" w:rsidP="0086122B">
                        <w:pPr>
                          <w:spacing w:line="1117" w:lineRule="exact"/>
                          <w:rPr>
                            <w:i/>
                            <w:sz w:val="100"/>
                          </w:rPr>
                        </w:pPr>
                        <w:r>
                          <w:rPr>
                            <w:i/>
                            <w:color w:val="B3B3B3"/>
                            <w:w w:val="51"/>
                            <w:sz w:val="100"/>
                          </w:rPr>
                          <w:t>l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424846"/>
          <w:w w:val="105"/>
          <w:sz w:val="19"/>
        </w:rPr>
        <w:t>6653,00</w:t>
      </w:r>
      <w:r>
        <w:rPr>
          <w:b/>
          <w:color w:val="424846"/>
          <w:spacing w:val="2"/>
          <w:w w:val="105"/>
          <w:sz w:val="19"/>
        </w:rPr>
        <w:t xml:space="preserve"> </w:t>
      </w:r>
      <w:r>
        <w:rPr>
          <w:b/>
          <w:color w:val="424846"/>
          <w:w w:val="105"/>
          <w:sz w:val="19"/>
        </w:rPr>
        <w:t>Kč</w:t>
      </w:r>
      <w:r>
        <w:rPr>
          <w:b/>
          <w:color w:val="424846"/>
          <w:w w:val="105"/>
          <w:sz w:val="19"/>
        </w:rPr>
        <w:tab/>
        <w:t>6653,00</w:t>
      </w:r>
      <w:r>
        <w:rPr>
          <w:b/>
          <w:color w:val="424846"/>
          <w:spacing w:val="-13"/>
          <w:w w:val="105"/>
          <w:sz w:val="19"/>
        </w:rPr>
        <w:t xml:space="preserve"> </w:t>
      </w:r>
      <w:r>
        <w:rPr>
          <w:b/>
          <w:color w:val="424846"/>
          <w:w w:val="105"/>
          <w:sz w:val="19"/>
        </w:rPr>
        <w:t>Kč</w:t>
      </w:r>
    </w:p>
    <w:p w:rsidR="0086122B" w:rsidRDefault="0086122B" w:rsidP="0086122B">
      <w:pPr>
        <w:jc w:val="center"/>
        <w:rPr>
          <w:sz w:val="19"/>
        </w:rPr>
        <w:sectPr w:rsidR="0086122B">
          <w:type w:val="continuous"/>
          <w:pgSz w:w="11920" w:h="16840"/>
          <w:pgMar w:top="1000" w:right="340" w:bottom="0" w:left="520" w:header="708" w:footer="708" w:gutter="0"/>
          <w:cols w:num="2" w:space="708" w:equalWidth="0">
            <w:col w:w="6992" w:space="40"/>
            <w:col w:w="4028"/>
          </w:cols>
        </w:sectPr>
      </w:pPr>
    </w:p>
    <w:p w:rsidR="0086122B" w:rsidRDefault="0086122B" w:rsidP="0086122B">
      <w:pPr>
        <w:pStyle w:val="Zkladntext"/>
        <w:spacing w:before="3" w:after="1"/>
        <w:rPr>
          <w:b w:val="0"/>
          <w:sz w:val="20"/>
        </w:rPr>
      </w:pPr>
    </w:p>
    <w:p w:rsidR="0086122B" w:rsidRDefault="0086122B" w:rsidP="0086122B">
      <w:pPr>
        <w:pStyle w:val="Zkladntext"/>
        <w:spacing w:line="24" w:lineRule="exact"/>
        <w:ind w:left="138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6870065" cy="15240"/>
                <wp:effectExtent l="8255" t="5715" r="8255" b="7620"/>
                <wp:docPr id="239" name="Skupina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0065" cy="15240"/>
                          <a:chOff x="0" y="0"/>
                          <a:chExt cx="10819" cy="24"/>
                        </a:xfrm>
                      </wpg:grpSpPr>
                      <wps:wsp>
                        <wps:cNvPr id="240" name="Line 166"/>
                        <wps:cNvCnPr>
                          <a:cxnSpLocks noChangeShapeType="1"/>
                        </wps:cNvCnPr>
                        <wps:spPr bwMode="auto">
                          <a:xfrm>
                            <a:off x="12" y="12"/>
                            <a:ext cx="10795" cy="0"/>
                          </a:xfrm>
                          <a:prstGeom prst="line">
                            <a:avLst/>
                          </a:prstGeom>
                          <a:noFill/>
                          <a:ln w="15199">
                            <a:solidFill>
                              <a:srgbClr val="484F4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B2BDA4" id="Skupina 239" o:spid="_x0000_s1026" style="width:540.95pt;height:1.2pt;mso-position-horizontal-relative:char;mso-position-vertical-relative:line" coordsize="10819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">
                <v:line id="Line 166" o:spid="_x0000_s1027" style="position:absolute;visibility:visible;mso-wrap-style:square" from="12,12" to="10807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UkksIAAADcAAAADwAAAGRycy9kb3ducmV2LnhtbERPTYvCMBC9C/sfwix407QiIl2jiOCu&#10;CoJVL3sbmrEtNpPQRNv995uD4PHxvher3jTiSa2vLStIxwkI4sLqmksF18t2NAfhA7LGxjIp+CMP&#10;q+XHYIGZth3n9DyHUsQQ9hkqqEJwmZS+qMigH1tHHLmbbQ2GCNtS6ha7GG4aOUmSmTRYc2yo0NGm&#10;ouJ+fhgF+eF4uv8+0u5QH3/0abvep9/OKTX87NdfIAL14S1+uXdawWQa58cz8QjI5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ZUkksIAAADcAAAADwAAAAAAAAAAAAAA&#10;AAChAgAAZHJzL2Rvd25yZXYueG1sUEsFBgAAAAAEAAQA+QAAAJADAAAAAA==&#10;" strokecolor="#484f4b" strokeweight=".42219mm"/>
                <w10:anchorlock/>
              </v:group>
            </w:pict>
          </mc:Fallback>
        </mc:AlternateContent>
      </w:r>
    </w:p>
    <w:p w:rsidR="0086122B" w:rsidRDefault="0086122B" w:rsidP="0086122B">
      <w:pPr>
        <w:spacing w:line="24" w:lineRule="exact"/>
        <w:rPr>
          <w:sz w:val="2"/>
        </w:rPr>
        <w:sectPr w:rsidR="0086122B">
          <w:type w:val="continuous"/>
          <w:pgSz w:w="11920" w:h="16840"/>
          <w:pgMar w:top="1000" w:right="340" w:bottom="0" w:left="520" w:header="708" w:footer="708" w:gutter="0"/>
          <w:cols w:space="708"/>
        </w:sectPr>
      </w:pPr>
    </w:p>
    <w:p w:rsidR="0086122B" w:rsidRDefault="0086122B" w:rsidP="0086122B">
      <w:pPr>
        <w:pStyle w:val="Zkladntext"/>
        <w:spacing w:before="5"/>
      </w:pPr>
    </w:p>
    <w:p w:rsidR="0086122B" w:rsidRDefault="0086122B" w:rsidP="0086122B">
      <w:pPr>
        <w:pStyle w:val="Zkladntext"/>
        <w:spacing w:before="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page">
                  <wp:posOffset>563880</wp:posOffset>
                </wp:positionH>
                <wp:positionV relativeFrom="paragraph">
                  <wp:posOffset>76200</wp:posOffset>
                </wp:positionV>
                <wp:extent cx="1076960" cy="253365"/>
                <wp:effectExtent l="1905" t="0" r="0" b="4445"/>
                <wp:wrapNone/>
                <wp:docPr id="238" name="Textové pol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960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122B" w:rsidRDefault="0086122B" w:rsidP="0086122B">
                            <w:pPr>
                              <w:spacing w:line="399" w:lineRule="exact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565B59"/>
                                <w:w w:val="80"/>
                                <w:sz w:val="36"/>
                              </w:rPr>
                              <w:t>PROPLAST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238" o:spid="_x0000_s1040" type="#_x0000_t202" style="position:absolute;margin-left:44.4pt;margin-top:6pt;width:84.8pt;height:19.95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" filled="f" stroked="f">
                <v:textbox inset="0,0,0,0">
                  <w:txbxContent>
                    <w:p w:rsidR="0086122B" w:rsidRDefault="0086122B" w:rsidP="0086122B">
                      <w:pPr>
                        <w:spacing w:line="399" w:lineRule="exact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color w:val="565B59"/>
                          <w:w w:val="80"/>
                          <w:sz w:val="36"/>
                        </w:rPr>
                        <w:t>PROPLAST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86122B" w:rsidRDefault="0086122B" w:rsidP="0086122B">
      <w:pPr>
        <w:pStyle w:val="Zkladntext"/>
        <w:spacing w:before="5"/>
      </w:pPr>
    </w:p>
    <w:p w:rsidR="0086122B" w:rsidRDefault="0086122B" w:rsidP="0086122B">
      <w:pPr>
        <w:pStyle w:val="Zkladntext"/>
        <w:spacing w:before="5"/>
        <w:rPr>
          <w:b w:val="0"/>
          <w:sz w:val="29"/>
        </w:rPr>
      </w:pPr>
      <w:r>
        <w:br w:type="column"/>
      </w:r>
    </w:p>
    <w:p w:rsidR="0086122B" w:rsidRDefault="0086122B" w:rsidP="0086122B">
      <w:pPr>
        <w:ind w:left="216"/>
        <w:rPr>
          <w:b/>
          <w:sz w:val="23"/>
        </w:rPr>
      </w:pPr>
      <w:r>
        <w:rPr>
          <w:color w:val="414644"/>
          <w:w w:val="105"/>
          <w:sz w:val="19"/>
        </w:rPr>
        <w:t>Císlo nabídky</w:t>
      </w:r>
      <w:r>
        <w:rPr>
          <w:color w:val="5B605D"/>
          <w:w w:val="105"/>
          <w:sz w:val="19"/>
        </w:rPr>
        <w:t>:</w:t>
      </w:r>
      <w:r>
        <w:rPr>
          <w:color w:val="5B605D"/>
          <w:spacing w:val="-39"/>
          <w:w w:val="105"/>
          <w:sz w:val="19"/>
        </w:rPr>
        <w:t xml:space="preserve"> </w:t>
      </w:r>
      <w:r>
        <w:rPr>
          <w:b/>
          <w:color w:val="414644"/>
          <w:w w:val="105"/>
          <w:sz w:val="23"/>
        </w:rPr>
        <w:t>A153731</w:t>
      </w:r>
    </w:p>
    <w:p w:rsidR="0086122B" w:rsidRDefault="0086122B" w:rsidP="0086122B">
      <w:pPr>
        <w:pStyle w:val="Zkladntext"/>
        <w:rPr>
          <w:b w:val="0"/>
          <w:sz w:val="20"/>
        </w:rPr>
      </w:pPr>
      <w:r>
        <w:t xml:space="preserve">    </w:t>
      </w:r>
      <w:r>
        <w:br w:type="column"/>
      </w:r>
    </w:p>
    <w:p w:rsidR="0086122B" w:rsidRDefault="0086122B" w:rsidP="0086122B">
      <w:pPr>
        <w:spacing w:before="141"/>
        <w:ind w:left="216"/>
        <w:rPr>
          <w:b/>
          <w:sz w:val="18"/>
        </w:rPr>
      </w:pPr>
      <w:r>
        <w:rPr>
          <w:color w:val="414644"/>
          <w:w w:val="110"/>
          <w:sz w:val="19"/>
        </w:rPr>
        <w:t>Označení</w:t>
      </w:r>
      <w:r>
        <w:rPr>
          <w:color w:val="5B605D"/>
          <w:w w:val="110"/>
          <w:sz w:val="19"/>
        </w:rPr>
        <w:t xml:space="preserve">:  </w:t>
      </w:r>
      <w:r>
        <w:rPr>
          <w:b/>
          <w:color w:val="414644"/>
          <w:w w:val="110"/>
          <w:sz w:val="18"/>
        </w:rPr>
        <w:t>5261</w:t>
      </w:r>
    </w:p>
    <w:p w:rsidR="0086122B" w:rsidRDefault="0086122B" w:rsidP="0086122B">
      <w:pPr>
        <w:spacing w:before="64"/>
        <w:ind w:left="216"/>
        <w:rPr>
          <w:b/>
          <w:sz w:val="18"/>
        </w:rPr>
      </w:pPr>
      <w:r>
        <w:br w:type="column"/>
      </w:r>
      <w:r>
        <w:rPr>
          <w:b/>
          <w:color w:val="414644"/>
          <w:w w:val="110"/>
          <w:sz w:val="18"/>
        </w:rPr>
        <w:t>Kopie</w:t>
      </w:r>
    </w:p>
    <w:p w:rsidR="0086122B" w:rsidRDefault="0086122B" w:rsidP="0086122B">
      <w:pPr>
        <w:rPr>
          <w:sz w:val="18"/>
        </w:rPr>
      </w:pPr>
    </w:p>
    <w:p w:rsidR="0086122B" w:rsidRDefault="0086122B" w:rsidP="0086122B">
      <w:pPr>
        <w:rPr>
          <w:sz w:val="18"/>
        </w:rPr>
        <w:sectPr w:rsidR="0086122B">
          <w:pgSz w:w="11920" w:h="16840"/>
          <w:pgMar w:top="300" w:right="320" w:bottom="680" w:left="440" w:header="0" w:footer="407" w:gutter="0"/>
          <w:cols w:num="4" w:space="708" w:equalWidth="0">
            <w:col w:w="1817" w:space="495"/>
            <w:col w:w="2480" w:space="909"/>
            <w:col w:w="1788" w:space="1860"/>
            <w:col w:w="1811"/>
          </w:cols>
        </w:sectPr>
      </w:pPr>
    </w:p>
    <w:p w:rsidR="0086122B" w:rsidRDefault="0086122B" w:rsidP="0086122B">
      <w:pPr>
        <w:pStyle w:val="Zkladntext"/>
        <w:rPr>
          <w:b w:val="0"/>
          <w:sz w:val="20"/>
        </w:rPr>
      </w:pPr>
    </w:p>
    <w:p w:rsidR="0086122B" w:rsidRDefault="0086122B" w:rsidP="0086122B">
      <w:pPr>
        <w:pStyle w:val="Zkladntext"/>
        <w:rPr>
          <w:b w:val="0"/>
          <w:sz w:val="29"/>
        </w:rPr>
      </w:pPr>
    </w:p>
    <w:p w:rsidR="0086122B" w:rsidRDefault="0086122B" w:rsidP="0086122B">
      <w:pPr>
        <w:pStyle w:val="Zkladntext"/>
        <w:spacing w:line="20" w:lineRule="exact"/>
        <w:ind w:left="26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6828155" cy="9525"/>
                <wp:effectExtent l="6985" t="4445" r="3810" b="5080"/>
                <wp:docPr id="236" name="Skupina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28155" cy="9525"/>
                          <a:chOff x="0" y="0"/>
                          <a:chExt cx="10753" cy="15"/>
                        </a:xfrm>
                      </wpg:grpSpPr>
                      <wps:wsp>
                        <wps:cNvPr id="237" name="Line 164"/>
                        <wps:cNvCnPr>
                          <a:cxnSpLocks noChangeShapeType="1"/>
                        </wps:cNvCnPr>
                        <wps:spPr bwMode="auto">
                          <a:xfrm>
                            <a:off x="8" y="8"/>
                            <a:ext cx="10737" cy="0"/>
                          </a:xfrm>
                          <a:prstGeom prst="line">
                            <a:avLst/>
                          </a:prstGeom>
                          <a:noFill/>
                          <a:ln w="9120">
                            <a:solidFill>
                              <a:srgbClr val="BFBFB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3E5593" id="Skupina 236" o:spid="_x0000_s1026" style="width:537.65pt;height:.75pt;mso-position-horizontal-relative:char;mso-position-vertical-relative:line" coordsize="1075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">
                <v:line id="Line 164" o:spid="_x0000_s1027" style="position:absolute;visibility:visible;mso-wrap-style:square" from="8,8" to="10745,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cnTcYAAADcAAAADwAAAGRycy9kb3ducmV2LnhtbESP0WrCQBRE3wv+w3KFvhSzUaktMatY&#10;QWgRlKofcJu9JsHs3bC7jbFf7xYKfRxm5gyTL3vTiI6cry0rGCcpCOLC6ppLBafjZvQKwgdkjY1l&#10;UnAjD8vF4CHHTNsrf1J3CKWIEPYZKqhCaDMpfVGRQZ/Yljh6Z+sMhihdKbXDa4SbRk7SdCYN1hwX&#10;KmxpXVFxOXwbBWnYvv1Itx7vT/b5a3f7aKZP3Uapx2G/moMI1If/8F/7XSuYTF/g90w8AnJx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m3J03GAAAA3AAAAA8AAAAAAAAA&#10;AAAAAAAAoQIAAGRycy9kb3ducmV2LnhtbFBLBQYAAAAABAAEAPkAAACUAwAAAAA=&#10;" strokecolor="#bfbfbf" strokeweight=".25333mm"/>
                <w10:anchorlock/>
              </v:group>
            </w:pict>
          </mc:Fallback>
        </mc:AlternateContent>
      </w:r>
    </w:p>
    <w:p w:rsidR="0086122B" w:rsidRDefault="0086122B" w:rsidP="0086122B">
      <w:pPr>
        <w:spacing w:line="20" w:lineRule="exact"/>
        <w:rPr>
          <w:sz w:val="2"/>
        </w:rPr>
        <w:sectPr w:rsidR="0086122B">
          <w:type w:val="continuous"/>
          <w:pgSz w:w="11920" w:h="16840"/>
          <w:pgMar w:top="1000" w:right="320" w:bottom="0" w:left="440" w:header="708" w:footer="708" w:gutter="0"/>
          <w:cols w:space="708"/>
        </w:sectPr>
      </w:pPr>
    </w:p>
    <w:p w:rsidR="0086122B" w:rsidRDefault="0086122B" w:rsidP="0086122B">
      <w:pPr>
        <w:spacing w:before="56"/>
        <w:ind w:left="272"/>
        <w:rPr>
          <w:b/>
          <w:sz w:val="21"/>
        </w:rPr>
      </w:pPr>
      <w:r>
        <w:rPr>
          <w:b/>
          <w:color w:val="414644"/>
          <w:w w:val="105"/>
          <w:sz w:val="21"/>
        </w:rPr>
        <w:t>Pozice:</w:t>
      </w:r>
      <w:r>
        <w:rPr>
          <w:b/>
          <w:color w:val="414644"/>
          <w:spacing w:val="-4"/>
          <w:w w:val="105"/>
          <w:sz w:val="21"/>
        </w:rPr>
        <w:t xml:space="preserve"> </w:t>
      </w:r>
      <w:r>
        <w:rPr>
          <w:b/>
          <w:color w:val="414644"/>
          <w:w w:val="105"/>
          <w:sz w:val="21"/>
        </w:rPr>
        <w:t>5</w:t>
      </w:r>
    </w:p>
    <w:p w:rsidR="0086122B" w:rsidRDefault="0086122B" w:rsidP="0086122B">
      <w:pPr>
        <w:tabs>
          <w:tab w:val="left" w:pos="2139"/>
        </w:tabs>
        <w:spacing w:before="47" w:line="231" w:lineRule="exact"/>
        <w:ind w:left="272"/>
        <w:rPr>
          <w:sz w:val="19"/>
        </w:rPr>
      </w:pPr>
      <w:r>
        <w:br w:type="column"/>
      </w:r>
      <w:r>
        <w:rPr>
          <w:b/>
          <w:color w:val="414644"/>
          <w:w w:val="105"/>
          <w:sz w:val="21"/>
        </w:rPr>
        <w:t>Množství:</w:t>
      </w:r>
      <w:r>
        <w:rPr>
          <w:b/>
          <w:color w:val="414644"/>
          <w:spacing w:val="5"/>
          <w:w w:val="105"/>
          <w:sz w:val="21"/>
        </w:rPr>
        <w:t xml:space="preserve"> </w:t>
      </w:r>
      <w:r>
        <w:rPr>
          <w:b/>
          <w:color w:val="414644"/>
          <w:w w:val="105"/>
          <w:sz w:val="21"/>
        </w:rPr>
        <w:t>1</w:t>
      </w:r>
      <w:r>
        <w:rPr>
          <w:b/>
          <w:color w:val="414644"/>
          <w:spacing w:val="-5"/>
          <w:w w:val="105"/>
          <w:sz w:val="21"/>
        </w:rPr>
        <w:t xml:space="preserve"> </w:t>
      </w:r>
      <w:r>
        <w:rPr>
          <w:b/>
          <w:color w:val="414644"/>
          <w:w w:val="105"/>
          <w:sz w:val="21"/>
        </w:rPr>
        <w:t>ks</w:t>
      </w:r>
      <w:r>
        <w:rPr>
          <w:b/>
          <w:color w:val="414644"/>
          <w:w w:val="105"/>
          <w:sz w:val="21"/>
        </w:rPr>
        <w:tab/>
      </w:r>
      <w:r>
        <w:rPr>
          <w:color w:val="414644"/>
          <w:spacing w:val="-3"/>
          <w:w w:val="105"/>
          <w:sz w:val="19"/>
        </w:rPr>
        <w:t>Profil</w:t>
      </w:r>
      <w:r>
        <w:rPr>
          <w:color w:val="5B605D"/>
          <w:spacing w:val="-3"/>
          <w:w w:val="105"/>
          <w:sz w:val="19"/>
        </w:rPr>
        <w:t>:</w:t>
      </w:r>
    </w:p>
    <w:p w:rsidR="0086122B" w:rsidRDefault="0086122B" w:rsidP="0086122B">
      <w:pPr>
        <w:spacing w:line="247" w:lineRule="auto"/>
        <w:ind w:left="2139" w:firstLine="1"/>
        <w:rPr>
          <w:sz w:val="19"/>
        </w:rPr>
      </w:pPr>
      <w:r>
        <w:rPr>
          <w:color w:val="414644"/>
          <w:w w:val="105"/>
          <w:sz w:val="19"/>
        </w:rPr>
        <w:t>Š</w:t>
      </w:r>
      <w:r>
        <w:rPr>
          <w:color w:val="5B605D"/>
          <w:w w:val="105"/>
          <w:sz w:val="19"/>
        </w:rPr>
        <w:t>í</w:t>
      </w:r>
      <w:r>
        <w:rPr>
          <w:color w:val="414644"/>
          <w:w w:val="105"/>
          <w:sz w:val="19"/>
        </w:rPr>
        <w:t>řka</w:t>
      </w:r>
      <w:r>
        <w:rPr>
          <w:color w:val="5B605D"/>
          <w:w w:val="105"/>
          <w:sz w:val="19"/>
        </w:rPr>
        <w:t xml:space="preserve">:  </w:t>
      </w:r>
      <w:r>
        <w:rPr>
          <w:color w:val="414644"/>
          <w:spacing w:val="-5"/>
          <w:w w:val="105"/>
          <w:sz w:val="19"/>
        </w:rPr>
        <w:t>Výška</w:t>
      </w:r>
      <w:r>
        <w:rPr>
          <w:color w:val="5B605D"/>
          <w:spacing w:val="-5"/>
          <w:w w:val="105"/>
          <w:sz w:val="19"/>
        </w:rPr>
        <w:t xml:space="preserve">:  </w:t>
      </w:r>
      <w:r>
        <w:rPr>
          <w:color w:val="414644"/>
          <w:w w:val="105"/>
          <w:sz w:val="19"/>
        </w:rPr>
        <w:t>Barva</w:t>
      </w:r>
      <w:r>
        <w:rPr>
          <w:color w:val="414644"/>
          <w:spacing w:val="-8"/>
          <w:w w:val="105"/>
          <w:sz w:val="19"/>
        </w:rPr>
        <w:t xml:space="preserve"> </w:t>
      </w:r>
      <w:r>
        <w:rPr>
          <w:color w:val="414644"/>
          <w:w w:val="105"/>
          <w:sz w:val="19"/>
        </w:rPr>
        <w:t>venku</w:t>
      </w:r>
      <w:r>
        <w:rPr>
          <w:color w:val="5B605D"/>
          <w:w w:val="105"/>
          <w:sz w:val="19"/>
        </w:rPr>
        <w:t xml:space="preserve">: </w:t>
      </w:r>
      <w:r>
        <w:rPr>
          <w:color w:val="414644"/>
          <w:w w:val="105"/>
          <w:sz w:val="19"/>
        </w:rPr>
        <w:t>Barva uvnitř</w:t>
      </w:r>
      <w:r>
        <w:rPr>
          <w:color w:val="5B605D"/>
          <w:w w:val="105"/>
          <w:sz w:val="19"/>
        </w:rPr>
        <w:t xml:space="preserve">: </w:t>
      </w:r>
      <w:r>
        <w:rPr>
          <w:color w:val="414644"/>
          <w:spacing w:val="3"/>
          <w:w w:val="105"/>
          <w:sz w:val="19"/>
        </w:rPr>
        <w:t>Rám</w:t>
      </w:r>
      <w:r>
        <w:rPr>
          <w:color w:val="5B605D"/>
          <w:spacing w:val="3"/>
          <w:w w:val="105"/>
          <w:sz w:val="19"/>
        </w:rPr>
        <w:t>:</w:t>
      </w:r>
    </w:p>
    <w:p w:rsidR="0086122B" w:rsidRDefault="0086122B" w:rsidP="0086122B">
      <w:pPr>
        <w:spacing w:before="16" w:line="216" w:lineRule="exact"/>
        <w:ind w:left="2139" w:firstLine="1"/>
        <w:rPr>
          <w:sz w:val="19"/>
        </w:rPr>
      </w:pPr>
      <w:r>
        <w:rPr>
          <w:color w:val="414644"/>
          <w:w w:val="105"/>
          <w:sz w:val="19"/>
        </w:rPr>
        <w:t>Krídla</w:t>
      </w:r>
      <w:r>
        <w:rPr>
          <w:color w:val="5B605D"/>
          <w:w w:val="105"/>
          <w:sz w:val="19"/>
        </w:rPr>
        <w:t xml:space="preserve">: </w:t>
      </w:r>
      <w:r>
        <w:rPr>
          <w:color w:val="414644"/>
          <w:sz w:val="19"/>
        </w:rPr>
        <w:t>Rozšíření</w:t>
      </w:r>
      <w:r>
        <w:rPr>
          <w:color w:val="5B605D"/>
          <w:sz w:val="19"/>
        </w:rPr>
        <w:t>:</w:t>
      </w:r>
    </w:p>
    <w:p w:rsidR="0086122B" w:rsidRDefault="0086122B" w:rsidP="0086122B">
      <w:pPr>
        <w:pStyle w:val="Zkladntext"/>
        <w:rPr>
          <w:sz w:val="19"/>
        </w:rPr>
      </w:pPr>
    </w:p>
    <w:p w:rsidR="0086122B" w:rsidRDefault="0086122B" w:rsidP="0086122B">
      <w:pPr>
        <w:spacing w:line="244" w:lineRule="auto"/>
        <w:ind w:left="2139" w:right="385"/>
        <w:rPr>
          <w:sz w:val="19"/>
        </w:rPr>
      </w:pPr>
      <w:r>
        <w:rPr>
          <w:color w:val="414644"/>
          <w:sz w:val="19"/>
        </w:rPr>
        <w:t>Výpli'I</w:t>
      </w:r>
      <w:r>
        <w:rPr>
          <w:color w:val="5B605D"/>
          <w:sz w:val="19"/>
        </w:rPr>
        <w:t xml:space="preserve">: </w:t>
      </w:r>
      <w:r>
        <w:rPr>
          <w:color w:val="414644"/>
          <w:sz w:val="19"/>
        </w:rPr>
        <w:t>Výpli'I ti.</w:t>
      </w:r>
      <w:r>
        <w:rPr>
          <w:color w:val="797B7B"/>
          <w:sz w:val="19"/>
        </w:rPr>
        <w:t xml:space="preserve">: </w:t>
      </w:r>
      <w:r>
        <w:rPr>
          <w:color w:val="414644"/>
          <w:sz w:val="19"/>
        </w:rPr>
        <w:t>Kování</w:t>
      </w:r>
      <w:r>
        <w:rPr>
          <w:color w:val="5B605D"/>
          <w:sz w:val="19"/>
        </w:rPr>
        <w:t>:</w:t>
      </w:r>
    </w:p>
    <w:p w:rsidR="0086122B" w:rsidRDefault="0086122B" w:rsidP="0086122B">
      <w:pPr>
        <w:pStyle w:val="Zkladntext"/>
        <w:spacing w:before="3"/>
        <w:rPr>
          <w:sz w:val="19"/>
        </w:rPr>
      </w:pPr>
    </w:p>
    <w:p w:rsidR="0086122B" w:rsidRDefault="0086122B" w:rsidP="0086122B">
      <w:pPr>
        <w:spacing w:before="1"/>
        <w:ind w:left="2140"/>
        <w:rPr>
          <w:sz w:val="19"/>
        </w:rPr>
      </w:pPr>
      <w:r>
        <w:rPr>
          <w:color w:val="414644"/>
          <w:w w:val="105"/>
          <w:sz w:val="19"/>
        </w:rPr>
        <w:t>Kotvení</w:t>
      </w:r>
      <w:r>
        <w:rPr>
          <w:color w:val="5B605D"/>
          <w:w w:val="105"/>
          <w:sz w:val="19"/>
        </w:rPr>
        <w:t xml:space="preserve">: </w:t>
      </w:r>
      <w:r>
        <w:rPr>
          <w:color w:val="414644"/>
          <w:w w:val="105"/>
          <w:sz w:val="19"/>
        </w:rPr>
        <w:t>Odvodnění</w:t>
      </w:r>
      <w:r>
        <w:rPr>
          <w:color w:val="5B605D"/>
          <w:w w:val="105"/>
          <w:sz w:val="19"/>
        </w:rPr>
        <w:t>:</w:t>
      </w:r>
    </w:p>
    <w:p w:rsidR="0086122B" w:rsidRDefault="0086122B" w:rsidP="0086122B">
      <w:pPr>
        <w:spacing w:before="36" w:line="237" w:lineRule="exact"/>
        <w:ind w:left="286"/>
        <w:rPr>
          <w:rFonts w:ascii="Courier New"/>
          <w:b/>
        </w:rPr>
      </w:pPr>
      <w:r>
        <w:br w:type="column"/>
      </w:r>
      <w:r>
        <w:rPr>
          <w:rFonts w:ascii="Courier New"/>
          <w:b/>
          <w:color w:val="414644"/>
          <w:w w:val="110"/>
        </w:rPr>
        <w:t>ECONOMY</w:t>
      </w:r>
    </w:p>
    <w:p w:rsidR="0086122B" w:rsidRDefault="0086122B" w:rsidP="0086122B">
      <w:pPr>
        <w:spacing w:line="207" w:lineRule="exact"/>
        <w:ind w:left="273"/>
        <w:rPr>
          <w:sz w:val="19"/>
        </w:rPr>
      </w:pPr>
      <w:r>
        <w:rPr>
          <w:color w:val="414644"/>
          <w:w w:val="105"/>
          <w:sz w:val="19"/>
        </w:rPr>
        <w:t>1170 mm</w:t>
      </w:r>
    </w:p>
    <w:p w:rsidR="0086122B" w:rsidRDefault="0086122B" w:rsidP="0086122B">
      <w:pPr>
        <w:spacing w:before="2"/>
        <w:ind w:left="273"/>
        <w:rPr>
          <w:sz w:val="19"/>
        </w:rPr>
      </w:pPr>
      <w:r>
        <w:rPr>
          <w:color w:val="414644"/>
          <w:w w:val="105"/>
          <w:sz w:val="19"/>
        </w:rPr>
        <w:t>1445 mm</w:t>
      </w:r>
    </w:p>
    <w:p w:rsidR="0086122B" w:rsidRDefault="0086122B" w:rsidP="0086122B">
      <w:pPr>
        <w:spacing w:before="20" w:line="266" w:lineRule="auto"/>
        <w:ind w:left="277" w:right="3168" w:hanging="2"/>
        <w:rPr>
          <w:b/>
          <w:sz w:val="18"/>
        </w:rPr>
      </w:pPr>
      <w:r>
        <w:rPr>
          <w:b/>
          <w:color w:val="414644"/>
          <w:w w:val="110"/>
          <w:sz w:val="18"/>
        </w:rPr>
        <w:t>Golden Oak 51" bílá</w:t>
      </w:r>
    </w:p>
    <w:p w:rsidR="0086122B" w:rsidRDefault="0086122B" w:rsidP="0086122B">
      <w:pPr>
        <w:spacing w:line="200" w:lineRule="exact"/>
        <w:ind w:left="276"/>
        <w:rPr>
          <w:sz w:val="19"/>
        </w:rPr>
      </w:pPr>
      <w:r>
        <w:rPr>
          <w:color w:val="414644"/>
          <w:w w:val="105"/>
          <w:sz w:val="19"/>
        </w:rPr>
        <w:t>rám standard</w:t>
      </w:r>
    </w:p>
    <w:p w:rsidR="0086122B" w:rsidRDefault="0086122B" w:rsidP="0086122B">
      <w:pPr>
        <w:spacing w:before="2"/>
        <w:ind w:left="276"/>
        <w:rPr>
          <w:sz w:val="19"/>
        </w:rPr>
      </w:pPr>
      <w:r>
        <w:rPr>
          <w:color w:val="414644"/>
          <w:w w:val="105"/>
          <w:sz w:val="19"/>
        </w:rPr>
        <w:t>křídlo standard</w:t>
      </w:r>
    </w:p>
    <w:p w:rsidR="0086122B" w:rsidRDefault="0086122B" w:rsidP="0086122B">
      <w:pPr>
        <w:spacing w:before="2"/>
        <w:ind w:left="273" w:right="507" w:firstLine="2"/>
        <w:rPr>
          <w:sz w:val="19"/>
        </w:rPr>
      </w:pPr>
      <w:r>
        <w:rPr>
          <w:color w:val="414644"/>
          <w:w w:val="105"/>
          <w:sz w:val="19"/>
        </w:rPr>
        <w:t>podklad 8069 uni pro PVC tep</w:t>
      </w:r>
      <w:r>
        <w:rPr>
          <w:color w:val="5B605D"/>
          <w:w w:val="105"/>
          <w:sz w:val="19"/>
        </w:rPr>
        <w:t xml:space="preserve">. </w:t>
      </w:r>
      <w:r>
        <w:rPr>
          <w:color w:val="414644"/>
          <w:w w:val="105"/>
          <w:sz w:val="19"/>
        </w:rPr>
        <w:t>izol. 27,5150mm</w:t>
      </w:r>
    </w:p>
    <w:p w:rsidR="0086122B" w:rsidRDefault="0086122B" w:rsidP="0086122B">
      <w:pPr>
        <w:spacing w:line="216" w:lineRule="exact"/>
        <w:ind w:left="272"/>
        <w:rPr>
          <w:sz w:val="19"/>
        </w:rPr>
      </w:pPr>
      <w:r>
        <w:rPr>
          <w:color w:val="414644"/>
          <w:w w:val="105"/>
          <w:sz w:val="19"/>
        </w:rPr>
        <w:t>4-16-4 Float-PTN+</w:t>
      </w:r>
      <w:r>
        <w:rPr>
          <w:color w:val="5B605D"/>
          <w:w w:val="105"/>
          <w:sz w:val="19"/>
        </w:rPr>
        <w:t xml:space="preserve">, </w:t>
      </w:r>
      <w:r>
        <w:rPr>
          <w:color w:val="414644"/>
          <w:w w:val="105"/>
          <w:sz w:val="19"/>
        </w:rPr>
        <w:t>Ug1</w:t>
      </w:r>
      <w:r>
        <w:rPr>
          <w:color w:val="797B7B"/>
          <w:w w:val="105"/>
          <w:sz w:val="19"/>
        </w:rPr>
        <w:t>,</w:t>
      </w:r>
      <w:r>
        <w:rPr>
          <w:color w:val="414644"/>
          <w:w w:val="105"/>
          <w:sz w:val="19"/>
        </w:rPr>
        <w:t>1</w:t>
      </w:r>
    </w:p>
    <w:p w:rsidR="0086122B" w:rsidRDefault="0086122B" w:rsidP="0086122B">
      <w:pPr>
        <w:spacing w:before="6"/>
        <w:ind w:left="278"/>
        <w:rPr>
          <w:sz w:val="19"/>
        </w:rPr>
      </w:pPr>
      <w:r>
        <w:rPr>
          <w:color w:val="414644"/>
          <w:w w:val="115"/>
          <w:sz w:val="19"/>
        </w:rPr>
        <w:t>24mm</w:t>
      </w:r>
    </w:p>
    <w:p w:rsidR="0086122B" w:rsidRDefault="0086122B" w:rsidP="0086122B">
      <w:pPr>
        <w:spacing w:before="15"/>
        <w:ind w:left="280"/>
        <w:rPr>
          <w:b/>
          <w:sz w:val="18"/>
        </w:rPr>
      </w:pPr>
      <w:r>
        <w:rPr>
          <w:b/>
          <w:color w:val="414644"/>
          <w:w w:val="110"/>
          <w:sz w:val="18"/>
        </w:rPr>
        <w:t>Pole + název otvírky:</w:t>
      </w:r>
    </w:p>
    <w:p w:rsidR="0086122B" w:rsidRPr="0086122B" w:rsidRDefault="0086122B" w:rsidP="0086122B">
      <w:pPr>
        <w:pStyle w:val="Odstavecseseznamem"/>
        <w:numPr>
          <w:ilvl w:val="3"/>
          <w:numId w:val="21"/>
        </w:numPr>
        <w:tabs>
          <w:tab w:val="left" w:pos="561"/>
        </w:tabs>
        <w:spacing w:before="8"/>
        <w:ind w:right="2269" w:firstLine="2"/>
        <w:rPr>
          <w:rFonts w:ascii="Arial" w:hAnsi="Arial"/>
          <w:sz w:val="19"/>
          <w:lang w:val="cs-CZ"/>
        </w:rPr>
      </w:pPr>
      <w:r w:rsidRPr="0086122B">
        <w:rPr>
          <w:rFonts w:ascii="Arial" w:hAnsi="Arial"/>
          <w:color w:val="414644"/>
          <w:w w:val="105"/>
          <w:sz w:val="19"/>
          <w:lang w:val="cs-CZ"/>
        </w:rPr>
        <w:t>otevíravé sklopné</w:t>
      </w:r>
      <w:r w:rsidRPr="0086122B">
        <w:rPr>
          <w:rFonts w:ascii="Arial" w:hAnsi="Arial"/>
          <w:color w:val="414644"/>
          <w:spacing w:val="-9"/>
          <w:w w:val="105"/>
          <w:sz w:val="19"/>
          <w:lang w:val="cs-CZ"/>
        </w:rPr>
        <w:t xml:space="preserve"> </w:t>
      </w:r>
      <w:r w:rsidRPr="0086122B">
        <w:rPr>
          <w:rFonts w:ascii="Arial" w:hAnsi="Arial"/>
          <w:color w:val="414644"/>
          <w:w w:val="105"/>
          <w:sz w:val="19"/>
          <w:lang w:val="cs-CZ"/>
        </w:rPr>
        <w:t xml:space="preserve">pravé na vruty </w:t>
      </w:r>
      <w:r w:rsidRPr="0086122B">
        <w:rPr>
          <w:rFonts w:ascii="Arial" w:hAnsi="Arial"/>
          <w:color w:val="5B605D"/>
          <w:w w:val="105"/>
          <w:sz w:val="19"/>
          <w:lang w:val="cs-CZ"/>
        </w:rPr>
        <w:t>-</w:t>
      </w:r>
      <w:r w:rsidRPr="0086122B">
        <w:rPr>
          <w:rFonts w:ascii="Arial" w:hAnsi="Arial"/>
          <w:color w:val="5B605D"/>
          <w:spacing w:val="-11"/>
          <w:w w:val="105"/>
          <w:sz w:val="19"/>
          <w:lang w:val="cs-CZ"/>
        </w:rPr>
        <w:t xml:space="preserve"> </w:t>
      </w:r>
      <w:r w:rsidRPr="0086122B">
        <w:rPr>
          <w:rFonts w:ascii="Arial" w:hAnsi="Arial"/>
          <w:color w:val="414644"/>
          <w:spacing w:val="-3"/>
          <w:w w:val="105"/>
          <w:sz w:val="19"/>
          <w:lang w:val="cs-CZ"/>
        </w:rPr>
        <w:t>L+P</w:t>
      </w:r>
    </w:p>
    <w:p w:rsidR="0086122B" w:rsidRDefault="0086122B" w:rsidP="0086122B">
      <w:pPr>
        <w:spacing w:before="6"/>
        <w:ind w:left="277"/>
        <w:rPr>
          <w:sz w:val="19"/>
        </w:rPr>
      </w:pPr>
      <w:r>
        <w:rPr>
          <w:color w:val="414644"/>
          <w:w w:val="105"/>
          <w:sz w:val="19"/>
        </w:rPr>
        <w:t>dopředu</w:t>
      </w:r>
    </w:p>
    <w:p w:rsidR="0086122B" w:rsidRDefault="0086122B" w:rsidP="0086122B">
      <w:pPr>
        <w:rPr>
          <w:sz w:val="19"/>
        </w:rPr>
        <w:sectPr w:rsidR="0086122B">
          <w:type w:val="continuous"/>
          <w:pgSz w:w="11920" w:h="16840"/>
          <w:pgMar w:top="1000" w:right="320" w:bottom="0" w:left="440" w:header="708" w:footer="708" w:gutter="0"/>
          <w:cols w:num="3" w:space="708" w:equalWidth="0">
            <w:col w:w="1227" w:space="1602"/>
            <w:col w:w="3299" w:space="88"/>
            <w:col w:w="4944"/>
          </w:cols>
        </w:sectPr>
      </w:pPr>
    </w:p>
    <w:p w:rsidR="0086122B" w:rsidRDefault="0086122B" w:rsidP="0086122B">
      <w:pPr>
        <w:pStyle w:val="Zkladntext"/>
        <w:spacing w:before="3"/>
        <w:rPr>
          <w:sz w:val="14"/>
        </w:rPr>
      </w:pPr>
    </w:p>
    <w:p w:rsidR="0086122B" w:rsidRDefault="0086122B" w:rsidP="0086122B">
      <w:pPr>
        <w:ind w:left="117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page">
                  <wp:posOffset>426720</wp:posOffset>
                </wp:positionH>
                <wp:positionV relativeFrom="paragraph">
                  <wp:posOffset>-1737360</wp:posOffset>
                </wp:positionV>
                <wp:extent cx="1630045" cy="1706880"/>
                <wp:effectExtent l="0" t="0" r="635" b="2540"/>
                <wp:wrapNone/>
                <wp:docPr id="233" name="Skupina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0045" cy="1706880"/>
                          <a:chOff x="672" y="-2736"/>
                          <a:chExt cx="2567" cy="2688"/>
                        </a:xfrm>
                      </wpg:grpSpPr>
                      <pic:pic xmlns:pic="http://schemas.openxmlformats.org/drawingml/2006/picture">
                        <pic:nvPicPr>
                          <pic:cNvPr id="234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" y="-2736"/>
                            <a:ext cx="2515" cy="2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5" name="Line 252"/>
                        <wps:cNvCnPr>
                          <a:cxnSpLocks noChangeShapeType="1"/>
                        </wps:cNvCnPr>
                        <wps:spPr bwMode="auto">
                          <a:xfrm>
                            <a:off x="3231" y="-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20">
                            <a:solidFill>
                              <a:srgbClr val="BCBC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7A9ABC" id="Skupina 233" o:spid="_x0000_s1026" style="position:absolute;margin-left:33.6pt;margin-top:-136.8pt;width:128.35pt;height:134.4pt;z-index:-251626496;mso-position-horizontal-relative:page" coordorigin="672,-2736" coordsize="2567,26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">
                <v:shape id="Picture 251" o:spid="_x0000_s1027" type="#_x0000_t75" style="position:absolute;left:672;top:-2736;width:2515;height:26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P5A3EAAAA3AAAAA8AAABkcnMvZG93bnJldi54bWxEj91qAjEUhO8LvkM4gnc16w+1bjcrKkhb&#10;8EbrAxw2p7uLm5MliWZ9+6ZQ6OUwM98wxWYwnbiT861lBbNpBoK4srrlWsHl6/D8CsIHZI2dZVLw&#10;IA+bcvRUYK5t5BPdz6EWCcI+RwVNCH0upa8aMuintidO3rd1BkOSrpbaYUxw08l5lr1Igy2nhQZ7&#10;2jdUXc83kyifu7jr42p9lO+2O27N0mXRKjUZD9s3EIGG8B/+a39oBfPFEn7PpCMgy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YP5A3EAAAA3AAAAA8AAAAAAAAAAAAAAAAA&#10;nwIAAGRycy9kb3ducmV2LnhtbFBLBQYAAAAABAAEAPcAAACQAwAAAAA=&#10;">
                  <v:imagedata r:id="rId19" o:title=""/>
                </v:shape>
                <v:line id="Line 252" o:spid="_x0000_s1028" style="position:absolute;visibility:visible;mso-wrap-style:square" from="3231,-80" to="3231,-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92r8YAAADcAAAADwAAAGRycy9kb3ducmV2LnhtbESPQWvCQBSE70L/w/IKvRTdNNIqMatI&#10;20AOXky95PbMPpPQ7NuQ3cb037uFgsdhZr5h0t1kOjHS4FrLCl4WEQjiyuqWawWnr2y+BuE8ssbO&#10;Min4JQe77cMsxUTbKx9pLHwtAoRdggoa7/tESlc1ZNAtbE8cvIsdDPogh1rqAa8BbjoZR9GbNNhy&#10;WGiwp/eGqu/ixyhYlXG5P6xN91Hkz5yVh1X1eT4r9fQ47TcgPE3+Hv5v51pBvHyFvzPhCMjt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c/dq/GAAAA3AAAAA8AAAAAAAAA&#10;AAAAAAAAoQIAAGRycy9kb3ducmV2LnhtbFBLBQYAAAAABAAEAPkAAACUAwAAAAA=&#10;" strokecolor="#bcbcbc" strokeweight=".25333mm"/>
                <w10:wrap anchorx="page"/>
              </v:group>
            </w:pict>
          </mc:Fallback>
        </mc:AlternateContent>
      </w:r>
      <w:r>
        <w:rPr>
          <w:color w:val="BCBCBC"/>
          <w:spacing w:val="-254"/>
          <w:w w:val="341"/>
          <w:sz w:val="17"/>
        </w:rPr>
        <w:t>1</w:t>
      </w:r>
      <w:r>
        <w:rPr>
          <w:color w:val="BCBCBC"/>
          <w:spacing w:val="-131"/>
          <w:w w:val="341"/>
          <w:sz w:val="17"/>
        </w:rPr>
        <w:t>-</w:t>
      </w:r>
      <w:r>
        <w:rPr>
          <w:color w:val="BCBCBC"/>
          <w:w w:val="341"/>
          <w:sz w:val="17"/>
        </w:rPr>
        <w:t>-</w:t>
      </w:r>
    </w:p>
    <w:p w:rsidR="0086122B" w:rsidRDefault="0086122B" w:rsidP="0086122B">
      <w:pPr>
        <w:spacing w:before="92"/>
        <w:ind w:left="117"/>
        <w:rPr>
          <w:sz w:val="17"/>
        </w:rPr>
      </w:pPr>
      <w:r>
        <w:br w:type="column"/>
      </w:r>
      <w:r>
        <w:rPr>
          <w:color w:val="797B7B"/>
          <w:w w:val="130"/>
          <w:position w:val="11"/>
          <w:sz w:val="13"/>
        </w:rPr>
        <w:t xml:space="preserve">1170 </w:t>
      </w:r>
      <w:r>
        <w:rPr>
          <w:color w:val="BCBCBC"/>
          <w:w w:val="325"/>
          <w:sz w:val="17"/>
        </w:rPr>
        <w:t>----l</w:t>
      </w:r>
    </w:p>
    <w:p w:rsidR="0086122B" w:rsidRDefault="0086122B" w:rsidP="0086122B">
      <w:pPr>
        <w:pStyle w:val="Zkladntext"/>
        <w:rPr>
          <w:sz w:val="16"/>
        </w:rPr>
      </w:pPr>
      <w:r>
        <w:br w:type="column"/>
      </w:r>
    </w:p>
    <w:p w:rsidR="0086122B" w:rsidRDefault="0086122B" w:rsidP="0086122B">
      <w:pPr>
        <w:pStyle w:val="Zkladntext"/>
        <w:rPr>
          <w:sz w:val="16"/>
        </w:rPr>
      </w:pPr>
    </w:p>
    <w:p w:rsidR="0086122B" w:rsidRDefault="0086122B" w:rsidP="0086122B">
      <w:pPr>
        <w:pStyle w:val="Zkladntext"/>
        <w:rPr>
          <w:sz w:val="16"/>
        </w:rPr>
      </w:pPr>
    </w:p>
    <w:p w:rsidR="0086122B" w:rsidRDefault="0086122B" w:rsidP="0086122B">
      <w:pPr>
        <w:pStyle w:val="Zkladntext"/>
        <w:rPr>
          <w:sz w:val="16"/>
        </w:rPr>
      </w:pPr>
    </w:p>
    <w:p w:rsidR="0086122B" w:rsidRDefault="0086122B" w:rsidP="0086122B">
      <w:pPr>
        <w:pStyle w:val="Zkladntext"/>
        <w:spacing w:before="6"/>
        <w:rPr>
          <w:sz w:val="18"/>
        </w:rPr>
      </w:pPr>
    </w:p>
    <w:p w:rsidR="0086122B" w:rsidRDefault="0086122B" w:rsidP="0086122B">
      <w:pPr>
        <w:ind w:left="117"/>
        <w:rPr>
          <w:sz w:val="15"/>
        </w:rPr>
      </w:pPr>
      <w:r>
        <w:rPr>
          <w:color w:val="414644"/>
          <w:w w:val="105"/>
          <w:sz w:val="15"/>
        </w:rPr>
        <w:t>Klička FKS</w:t>
      </w:r>
      <w:r>
        <w:rPr>
          <w:color w:val="5B605D"/>
          <w:w w:val="105"/>
          <w:sz w:val="15"/>
        </w:rPr>
        <w:t xml:space="preserve">, </w:t>
      </w:r>
      <w:r>
        <w:rPr>
          <w:color w:val="414644"/>
          <w:w w:val="105"/>
          <w:sz w:val="15"/>
        </w:rPr>
        <w:t>bílá 9016 logo  Otherm</w:t>
      </w:r>
    </w:p>
    <w:p w:rsidR="0086122B" w:rsidRDefault="0086122B" w:rsidP="0086122B">
      <w:pPr>
        <w:pStyle w:val="Zkladntext"/>
        <w:spacing w:before="7"/>
        <w:rPr>
          <w:sz w:val="33"/>
        </w:rPr>
      </w:pPr>
      <w:r>
        <w:br w:type="column"/>
      </w:r>
    </w:p>
    <w:p w:rsidR="0086122B" w:rsidRDefault="0086122B" w:rsidP="0086122B">
      <w:pPr>
        <w:tabs>
          <w:tab w:val="left" w:pos="1373"/>
        </w:tabs>
        <w:ind w:right="582"/>
        <w:jc w:val="center"/>
        <w:rPr>
          <w:i/>
          <w:sz w:val="20"/>
        </w:rPr>
      </w:pPr>
      <w:r>
        <w:rPr>
          <w:i/>
          <w:color w:val="414644"/>
          <w:sz w:val="20"/>
        </w:rPr>
        <w:t>Cena</w:t>
      </w:r>
      <w:r>
        <w:rPr>
          <w:i/>
          <w:color w:val="414644"/>
          <w:spacing w:val="4"/>
          <w:sz w:val="20"/>
        </w:rPr>
        <w:t xml:space="preserve"> </w:t>
      </w:r>
      <w:r>
        <w:rPr>
          <w:color w:val="414644"/>
          <w:sz w:val="23"/>
        </w:rPr>
        <w:t>za</w:t>
      </w:r>
      <w:r>
        <w:rPr>
          <w:color w:val="414644"/>
          <w:spacing w:val="1"/>
          <w:sz w:val="23"/>
        </w:rPr>
        <w:t xml:space="preserve"> </w:t>
      </w:r>
      <w:r>
        <w:rPr>
          <w:i/>
          <w:color w:val="414644"/>
          <w:sz w:val="20"/>
        </w:rPr>
        <w:t>kus:</w:t>
      </w:r>
      <w:r>
        <w:rPr>
          <w:i/>
          <w:color w:val="414644"/>
          <w:sz w:val="20"/>
        </w:rPr>
        <w:tab/>
      </w:r>
      <w:r>
        <w:rPr>
          <w:i/>
          <w:color w:val="414644"/>
          <w:sz w:val="20"/>
          <w:u w:val="single" w:color="000000"/>
        </w:rPr>
        <w:t>Cena</w:t>
      </w:r>
      <w:r>
        <w:rPr>
          <w:i/>
          <w:color w:val="414644"/>
          <w:spacing w:val="50"/>
          <w:sz w:val="20"/>
          <w:u w:val="single" w:color="000000"/>
        </w:rPr>
        <w:t xml:space="preserve"> </w:t>
      </w:r>
      <w:r>
        <w:rPr>
          <w:i/>
          <w:color w:val="414644"/>
          <w:spacing w:val="-9"/>
          <w:sz w:val="20"/>
          <w:u w:val="single" w:color="000000"/>
        </w:rPr>
        <w:t>celkem</w:t>
      </w:r>
      <w:r>
        <w:rPr>
          <w:i/>
          <w:color w:val="797B7B"/>
          <w:spacing w:val="-9"/>
          <w:sz w:val="20"/>
          <w:u w:val="single" w:color="000000"/>
        </w:rPr>
        <w:t>:</w:t>
      </w:r>
    </w:p>
    <w:p w:rsidR="0086122B" w:rsidRDefault="0086122B" w:rsidP="0086122B">
      <w:pPr>
        <w:tabs>
          <w:tab w:val="left" w:pos="1431"/>
        </w:tabs>
        <w:spacing w:before="11"/>
        <w:ind w:right="454"/>
        <w:jc w:val="center"/>
        <w:rPr>
          <w:b/>
          <w:sz w:val="18"/>
        </w:rPr>
      </w:pPr>
      <w:r>
        <w:rPr>
          <w:b/>
          <w:color w:val="414644"/>
          <w:w w:val="110"/>
          <w:sz w:val="18"/>
        </w:rPr>
        <w:t>6653,00</w:t>
      </w:r>
      <w:r>
        <w:rPr>
          <w:b/>
          <w:color w:val="414644"/>
          <w:spacing w:val="10"/>
          <w:w w:val="110"/>
          <w:sz w:val="18"/>
        </w:rPr>
        <w:t xml:space="preserve"> </w:t>
      </w:r>
      <w:r>
        <w:rPr>
          <w:b/>
          <w:color w:val="414644"/>
          <w:w w:val="110"/>
          <w:sz w:val="18"/>
        </w:rPr>
        <w:t>Kč</w:t>
      </w:r>
      <w:r>
        <w:rPr>
          <w:b/>
          <w:color w:val="414644"/>
          <w:w w:val="110"/>
          <w:sz w:val="18"/>
        </w:rPr>
        <w:tab/>
        <w:t>6653,00</w:t>
      </w:r>
      <w:r>
        <w:rPr>
          <w:b/>
          <w:color w:val="414644"/>
          <w:spacing w:val="-2"/>
          <w:w w:val="110"/>
          <w:sz w:val="18"/>
        </w:rPr>
        <w:t xml:space="preserve"> </w:t>
      </w:r>
      <w:r>
        <w:rPr>
          <w:b/>
          <w:color w:val="414644"/>
          <w:w w:val="110"/>
          <w:sz w:val="18"/>
        </w:rPr>
        <w:t>Kč</w:t>
      </w:r>
    </w:p>
    <w:p w:rsidR="0086122B" w:rsidRDefault="0086122B" w:rsidP="0086122B">
      <w:pPr>
        <w:jc w:val="center"/>
        <w:rPr>
          <w:sz w:val="18"/>
        </w:rPr>
        <w:sectPr w:rsidR="0086122B">
          <w:type w:val="continuous"/>
          <w:pgSz w:w="11920" w:h="16840"/>
          <w:pgMar w:top="1000" w:right="320" w:bottom="0" w:left="440" w:header="708" w:footer="708" w:gutter="0"/>
          <w:cols w:num="4" w:space="708" w:equalWidth="0">
            <w:col w:w="952" w:space="94"/>
            <w:col w:w="1390" w:space="2065"/>
            <w:col w:w="2581" w:space="672"/>
            <w:col w:w="3406"/>
          </w:cols>
        </w:sectPr>
      </w:pPr>
    </w:p>
    <w:p w:rsidR="0086122B" w:rsidRDefault="0086122B" w:rsidP="0086122B">
      <w:pPr>
        <w:pStyle w:val="Zkladntext"/>
        <w:spacing w:before="8"/>
        <w:rPr>
          <w:b w:val="0"/>
          <w:sz w:val="20"/>
        </w:rPr>
      </w:pPr>
    </w:p>
    <w:p w:rsidR="0086122B" w:rsidRDefault="0086122B" w:rsidP="0086122B">
      <w:pPr>
        <w:pStyle w:val="Zkladntext"/>
        <w:spacing w:line="24" w:lineRule="exact"/>
        <w:ind w:left="24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6864350" cy="15240"/>
                <wp:effectExtent l="4445" t="8890" r="8255" b="4445"/>
                <wp:docPr id="231" name="Skupina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15240"/>
                          <a:chOff x="0" y="0"/>
                          <a:chExt cx="10810" cy="24"/>
                        </a:xfrm>
                      </wpg:grpSpPr>
                      <wps:wsp>
                        <wps:cNvPr id="232" name="Line 162"/>
                        <wps:cNvCnPr>
                          <a:cxnSpLocks noChangeShapeType="1"/>
                        </wps:cNvCnPr>
                        <wps:spPr bwMode="auto">
                          <a:xfrm>
                            <a:off x="12" y="12"/>
                            <a:ext cx="10785" cy="0"/>
                          </a:xfrm>
                          <a:prstGeom prst="line">
                            <a:avLst/>
                          </a:prstGeom>
                          <a:noFill/>
                          <a:ln w="15199">
                            <a:solidFill>
                              <a:srgbClr val="484B4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6E570E" id="Skupina 231" o:spid="_x0000_s1026" style="width:540.5pt;height:1.2pt;mso-position-horizontal-relative:char;mso-position-vertical-relative:line" coordsize="10810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">
                <v:line id="Line 162" o:spid="_x0000_s1027" style="position:absolute;visibility:visible;mso-wrap-style:square" from="12,12" to="10797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N3IscAAADcAAAADwAAAGRycy9kb3ducmV2LnhtbESPQWvCQBSE74X+h+UVems2jVJL6ipq&#10;KQrGQ62UHB/ZZxLMvg3ZbYz/3hWEHoeZ+YaZzgfTiJ46V1tW8BrFIIgLq2suFRx+vl7eQTiPrLGx&#10;TAou5GA+e3yYYqrtmb+p3/tSBAi7FBVU3replK6oyKCLbEscvKPtDPogu1LqDs8BbhqZxPGbNFhz&#10;WKiwpVVFxWn/ZxRku+VnNhnlx+042+b5oa9Pv+uVUs9Pw+IDhKfB/4fv7Y1WkIwSuJ0JR0DOr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I3cixwAAANwAAAAPAAAAAAAA&#10;AAAAAAAAAKECAABkcnMvZG93bnJldi54bWxQSwUGAAAAAAQABAD5AAAAlQMAAAAA&#10;" strokecolor="#484b4b" strokeweight=".42219mm"/>
                <w10:anchorlock/>
              </v:group>
            </w:pict>
          </mc:Fallback>
        </mc:AlternateContent>
      </w:r>
    </w:p>
    <w:p w:rsidR="0086122B" w:rsidRDefault="0086122B" w:rsidP="0086122B">
      <w:pPr>
        <w:pStyle w:val="Zkladntext"/>
        <w:rPr>
          <w:b w:val="0"/>
          <w:sz w:val="20"/>
        </w:rPr>
      </w:pPr>
    </w:p>
    <w:p w:rsidR="0086122B" w:rsidRDefault="0086122B" w:rsidP="0086122B">
      <w:pPr>
        <w:pStyle w:val="Zkladntext"/>
        <w:spacing w:before="8"/>
        <w:rPr>
          <w:b w:val="0"/>
        </w:rPr>
      </w:pPr>
    </w:p>
    <w:p w:rsidR="0086122B" w:rsidRDefault="0086122B" w:rsidP="0086122B">
      <w:pPr>
        <w:sectPr w:rsidR="0086122B">
          <w:type w:val="continuous"/>
          <w:pgSz w:w="11920" w:h="16840"/>
          <w:pgMar w:top="1000" w:right="320" w:bottom="0" w:left="440" w:header="708" w:footer="708" w:gutter="0"/>
          <w:cols w:space="708"/>
        </w:sectPr>
      </w:pPr>
    </w:p>
    <w:p w:rsidR="0086122B" w:rsidRDefault="0086122B" w:rsidP="0086122B">
      <w:pPr>
        <w:spacing w:before="111"/>
        <w:ind w:left="267"/>
        <w:rPr>
          <w:b/>
          <w:sz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428625</wp:posOffset>
                </wp:positionH>
                <wp:positionV relativeFrom="paragraph">
                  <wp:posOffset>545465</wp:posOffset>
                </wp:positionV>
                <wp:extent cx="2046605" cy="1784985"/>
                <wp:effectExtent l="9525" t="7620" r="1270" b="7620"/>
                <wp:wrapNone/>
                <wp:docPr id="221" name="Skupina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6605" cy="1784985"/>
                          <a:chOff x="675" y="859"/>
                          <a:chExt cx="3223" cy="2811"/>
                        </a:xfrm>
                      </wpg:grpSpPr>
                      <pic:pic xmlns:pic="http://schemas.openxmlformats.org/drawingml/2006/picture">
                        <pic:nvPicPr>
                          <pic:cNvPr id="222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0" y="886"/>
                            <a:ext cx="2227" cy="2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3" name="Line 200"/>
                        <wps:cNvCnPr>
                          <a:cxnSpLocks noChangeShapeType="1"/>
                        </wps:cNvCnPr>
                        <wps:spPr bwMode="auto">
                          <a:xfrm>
                            <a:off x="732" y="34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239">
                            <a:solidFill>
                              <a:srgbClr val="B3B3B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Line 201"/>
                        <wps:cNvCnPr>
                          <a:cxnSpLocks noChangeShapeType="1"/>
                        </wps:cNvCnPr>
                        <wps:spPr bwMode="auto">
                          <a:xfrm>
                            <a:off x="689" y="926"/>
                            <a:ext cx="1379" cy="0"/>
                          </a:xfrm>
                          <a:prstGeom prst="line">
                            <a:avLst/>
                          </a:prstGeom>
                          <a:noFill/>
                          <a:ln w="18239">
                            <a:solidFill>
                              <a:srgbClr val="ACAFA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Line 202"/>
                        <wps:cNvCnPr>
                          <a:cxnSpLocks noChangeShapeType="1"/>
                        </wps:cNvCnPr>
                        <wps:spPr bwMode="auto">
                          <a:xfrm>
                            <a:off x="890" y="327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239">
                            <a:solidFill>
                              <a:srgbClr val="9CA0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Line 203"/>
                        <wps:cNvCnPr>
                          <a:cxnSpLocks noChangeShapeType="1"/>
                        </wps:cNvCnPr>
                        <wps:spPr bwMode="auto">
                          <a:xfrm>
                            <a:off x="862" y="1084"/>
                            <a:ext cx="804" cy="0"/>
                          </a:xfrm>
                          <a:prstGeom prst="line">
                            <a:avLst/>
                          </a:prstGeom>
                          <a:noFill/>
                          <a:ln w="18239">
                            <a:solidFill>
                              <a:srgbClr val="A8ACA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Line 204"/>
                        <wps:cNvCnPr>
                          <a:cxnSpLocks noChangeShapeType="1"/>
                        </wps:cNvCnPr>
                        <wps:spPr bwMode="auto">
                          <a:xfrm>
                            <a:off x="823" y="3193"/>
                            <a:ext cx="843" cy="0"/>
                          </a:xfrm>
                          <a:prstGeom prst="line">
                            <a:avLst/>
                          </a:prstGeom>
                          <a:noFill/>
                          <a:ln w="21279">
                            <a:solidFill>
                              <a:srgbClr val="A8ACA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Line 205"/>
                        <wps:cNvCnPr>
                          <a:cxnSpLocks noChangeShapeType="1"/>
                        </wps:cNvCnPr>
                        <wps:spPr bwMode="auto">
                          <a:xfrm>
                            <a:off x="689" y="3392"/>
                            <a:ext cx="1302" cy="0"/>
                          </a:xfrm>
                          <a:prstGeom prst="line">
                            <a:avLst/>
                          </a:prstGeom>
                          <a:noFill/>
                          <a:ln w="9120">
                            <a:solidFill>
                              <a:srgbClr val="ACAFA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" name="Line 206"/>
                        <wps:cNvCnPr>
                          <a:cxnSpLocks noChangeShapeType="1"/>
                        </wps:cNvCnPr>
                        <wps:spPr bwMode="auto">
                          <a:xfrm>
                            <a:off x="689" y="3660"/>
                            <a:ext cx="2672" cy="0"/>
                          </a:xfrm>
                          <a:prstGeom prst="line">
                            <a:avLst/>
                          </a:prstGeom>
                          <a:noFill/>
                          <a:ln w="9120">
                            <a:solidFill>
                              <a:srgbClr val="B8B8B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Text Box 207"/>
                        <wps:cNvSpPr txBox="1">
                          <a:spLocks noChangeArrowheads="1"/>
                        </wps:cNvSpPr>
                        <wps:spPr bwMode="auto">
                          <a:xfrm>
                            <a:off x="675" y="859"/>
                            <a:ext cx="3223" cy="2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22B" w:rsidRDefault="0086122B" w:rsidP="0086122B">
                              <w:pPr>
                                <w:rPr>
                                  <w:sz w:val="82"/>
                                </w:rPr>
                              </w:pPr>
                            </w:p>
                            <w:p w:rsidR="0086122B" w:rsidRDefault="0086122B" w:rsidP="0086122B">
                              <w:pPr>
                                <w:spacing w:before="489"/>
                                <w:ind w:left="387"/>
                                <w:rPr>
                                  <w:sz w:val="75"/>
                                </w:rPr>
                              </w:pPr>
                              <w:r>
                                <w:rPr>
                                  <w:color w:val="BCBCBC"/>
                                  <w:w w:val="107"/>
                                  <w:sz w:val="75"/>
                                </w:rPr>
                                <w:t>/</w:t>
                              </w:r>
                            </w:p>
                            <w:p w:rsidR="0086122B" w:rsidRDefault="0086122B" w:rsidP="0086122B">
                              <w:pPr>
                                <w:spacing w:before="306"/>
                                <w:ind w:left="563"/>
                                <w:rPr>
                                  <w:rFonts w:ascii="Courier New"/>
                                  <w:sz w:val="15"/>
                                </w:rPr>
                              </w:pPr>
                              <w:r>
                                <w:rPr>
                                  <w:rFonts w:ascii="Courier New"/>
                                  <w:color w:val="797B7B"/>
                                  <w:w w:val="95"/>
                                  <w:sz w:val="15"/>
                                </w:rPr>
                                <w:t>725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221" o:spid="_x0000_s1041" style="position:absolute;left:0;text-align:left;margin-left:33.75pt;margin-top:42.95pt;width:161.15pt;height:140.55pt;z-index:251670528;mso-position-horizontal-relative:page" coordorigin="675,859" coordsize="3223,28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">
                <v:shape id="Picture 199" o:spid="_x0000_s1042" type="#_x0000_t75" style="position:absolute;left:1670;top:886;width:2227;height:2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yOZnDAAAA3AAAAA8AAABkcnMvZG93bnJldi54bWxEj0GLwjAUhO8L/ofwBG9rag8i1Si7C4Ii&#10;IlXp+dE827rNS2lirf/eCILHYWa+YRar3tSio9ZVlhVMxhEI4tzqigsF59P6ewbCeWSNtWVS8CAH&#10;q+Xga4GJtndOqTv6QgQIuwQVlN43iZQuL8mgG9uGOHgX2xr0QbaF1C3eA9zUMo6iqTRYcVgosaG/&#10;kvL/480o2Nr94Zre9tmpi7Lr726dZtUmVWo07H/mIDz1/hN+tzdaQRzH8DoTjoBcP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7I5mcMAAADcAAAADwAAAAAAAAAAAAAAAACf&#10;AgAAZHJzL2Rvd25yZXYueG1sUEsFBgAAAAAEAAQA9wAAAI8DAAAAAA==&#10;">
                  <v:imagedata r:id="rId21" o:title=""/>
                </v:shape>
                <v:line id="Line 200" o:spid="_x0000_s1043" style="position:absolute;visibility:visible;mso-wrap-style:square" from="732,3461" to="732,3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+XzsQAAADcAAAADwAAAGRycy9kb3ducmV2LnhtbESPS2sCMRSF9wX/Q7hCdzXpiEVGoxRp&#10;QSot+Fi4vDO5ZgYnN8Mk6vjvm0LB5eE8Ps582btGXKkLtWcNryMFgrj0pmar4bD/fJmCCBHZYOOZ&#10;NNwpwHIxeJpjbvyNt3TdRSvSCIccNVQxtrmUoazIYRj5ljh5J985jEl2VpoOb2ncNTJT6k06rDkR&#10;KmxpVVF53l1c4l6KTXH8KpT9WdF9+jGJpOy31s/D/n0GIlIfH+H/9tpoyLIx/J1JR0A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/5fOxAAAANwAAAAPAAAAAAAAAAAA&#10;AAAAAKECAABkcnMvZG93bnJldi54bWxQSwUGAAAAAAQABAD5AAAAkgMAAAAA&#10;" strokecolor="#b3b3b8" strokeweight=".50664mm"/>
                <v:line id="Line 201" o:spid="_x0000_s1044" style="position:absolute;visibility:visible;mso-wrap-style:square" from="689,926" to="2068,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lyb8MAAADcAAAADwAAAGRycy9kb3ducmV2LnhtbESPT2vCQBTE7wW/w/IKvdVNQpEQXaUU&#10;BA9K0YrnR/blX7Nvw+5q4rd3C0KPw8z8hlltJtOLGznfWlaQzhMQxKXVLdcKzj/b9xyED8gae8uk&#10;4E4eNuvZywoLbUc+0u0UahEh7AtU0IQwFFL6siGDfm4H4uhV1hkMUbpaaodjhJteZkmykAZbjgsN&#10;DvTVUPl7uhoFY3cY02OepXl7KYfK7bvvynVKvb1On0sQgabwH362d1pBln3A35l4BOT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jZcm/DAAAA3AAAAA8AAAAAAAAAAAAA&#10;AAAAoQIAAGRycy9kb3ducmV2LnhtbFBLBQYAAAAABAAEAPkAAACRAwAAAAA=&#10;" strokecolor="#acafaf" strokeweight=".50664mm"/>
                <v:line id="Line 202" o:spid="_x0000_s1045" style="position:absolute;visibility:visible;mso-wrap-style:square" from="890,3270" to="890,32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qqRcYAAADcAAAADwAAAGRycy9kb3ducmV2LnhtbESPQWvCQBSE74L/YXmCN90YbLDRVVQQ&#10;7aGHqpT29sg+k2D2bdhdNe2v7xYKPQ4z8w2zWHWmEXdyvrasYDJOQBAXVtdcKjifdqMZCB+QNTaW&#10;ScEXeVgt+70F5to++I3ux1CKCGGfo4IqhDaX0hcVGfRj2xJH72KdwRClK6V2+Ihw08g0STJpsOa4&#10;UGFL24qK6/FmFMhLtnkNU/rc7T+y7nnyfnIv6bdSw0G3noMI1IX/8F/7oBWk6RP8nolHQC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pqqkXGAAAA3AAAAA8AAAAAAAAA&#10;AAAAAAAAoQIAAGRycy9kb3ducmV2LnhtbFBLBQYAAAAABAAEAPkAAACUAwAAAAA=&#10;" strokecolor="#9ca0a3" strokeweight=".50664mm"/>
                <v:line id="Line 203" o:spid="_x0000_s1046" style="position:absolute;visibility:visible;mso-wrap-style:square" from="862,1084" to="1666,10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XsC8YAAADcAAAADwAAAGRycy9kb3ducmV2LnhtbESPQWvCQBSE74X+h+UVepG6aRCRmI0U&#10;S8FDRaop4u2Rfc2GZt+G7Dam/94VBI/DzHzD5KvRtmKg3jeOFbxOExDEldMN1wrKw8fLAoQPyBpb&#10;x6TgnzysiseHHDPtzvxFwz7UIkLYZ6jAhNBlUvrKkEU/dR1x9H5cbzFE2ddS93iOcNvKNEnm0mLD&#10;ccFgR2tD1e/+zyrYbdaf5Y6G2ak9Tt5n2+/J0VhS6vlpfFuCCDSGe/jW3mgFaTqH65l4BGRx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417AvGAAAA3AAAAA8AAAAAAAAA&#10;AAAAAAAAoQIAAGRycy9kb3ducmV2LnhtbFBLBQYAAAAABAAEAPkAAACUAwAAAAA=&#10;" strokecolor="#a8acac" strokeweight=".50664mm"/>
                <v:line id="Line 204" o:spid="_x0000_s1047" style="position:absolute;visibility:visible;mso-wrap-style:square" from="823,3193" to="1666,31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nLqsYAAADcAAAADwAAAGRycy9kb3ducmV2LnhtbESP3WoCMRSE74W+QzgFb0rNuq1W1o0i&#10;0qI3LWj7AIfN2R9MTtZNuq5vbwoFL4eZ+YbJ14M1oqfON44VTCcJCOLC6YYrBT/fH88LED4gazSO&#10;ScGVPKxXD6McM+0ufKD+GCoRIewzVFCH0GZS+qImi37iWuLola6zGKLsKqk7vES4NTJNkrm02HBc&#10;qLGlbU3F6fhrFby8786+/OqLg6lmT5tPt1/szKtS48dhswQRaAj38H97rxWk6Rv8nYlHQK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jpy6rGAAAA3AAAAA8AAAAAAAAA&#10;AAAAAAAAoQIAAGRycy9kb3ducmV2LnhtbFBLBQYAAAAABAAEAPkAAACUAwAAAAA=&#10;" strokecolor="#a8acac" strokeweight=".59108mm"/>
                <v:line id="Line 205" o:spid="_x0000_s1048" style="position:absolute;visibility:visible;mso-wrap-style:square" from="689,3392" to="1991,3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Ec4b8AAADcAAAADwAAAGRycy9kb3ducmV2LnhtbERPuwrCMBTdBf8hXMFFNLWDSDWKqAUH&#10;HXwMjpfm2habm9JErX69GQTHw3nPl62pxJMaV1pWMB5FIIgzq0vOFVzO6XAKwnlkjZVlUvAmB8tF&#10;tzPHRNsXH+l58rkIIewSVFB4XydSuqwgg25ka+LA3Wxj0AfY5FI3+ArhppJxFE2kwZJDQ4E1rQvK&#10;7qeHUaA/1zR9rx95van2GB/u28GhjZTq99rVDISn1v/FP/dOK4jjsDacCUdALr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EEc4b8AAADcAAAADwAAAAAAAAAAAAAAAACh&#10;AgAAZHJzL2Rvd25yZXYueG1sUEsFBgAAAAAEAAQA+QAAAI0DAAAAAA==&#10;" strokecolor="#acafaf" strokeweight=".25333mm"/>
                <v:line id="Line 206" o:spid="_x0000_s1049" style="position:absolute;visibility:visible;mso-wrap-style:square" from="689,3660" to="3361,3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VpJcIAAADcAAAADwAAAGRycy9kb3ducmV2LnhtbESP3YrCMBSE74V9h3AW9k7Trf/VKKsg&#10;KHij9QEOzbEtNiclidp9eyMs7OUwM98wy3VnGvEg52vLCr4HCQjiwuqaSwWXfNefgfABWWNjmRT8&#10;kof16qO3xEzbJ5/ocQ6liBD2GSqoQmgzKX1RkUE/sC1x9K7WGQxRulJqh88IN41Mk2QiDdYcFyps&#10;aVtRcTvfjYJRPp3k5f3YjeR2zmbj0uH4YJT6+ux+FiACdeE//NfeawVpOof3mXgE5O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OVpJcIAAADcAAAADwAAAAAAAAAAAAAA&#10;AAChAgAAZHJzL2Rvd25yZXYueG1sUEsFBgAAAAAEAAQA+QAAAJADAAAAAA==&#10;" strokecolor="#b8b8b8" strokeweight=".25333mm"/>
                <v:shape id="Text Box 207" o:spid="_x0000_s1050" type="#_x0000_t202" style="position:absolute;left:675;top:859;width:3223;height:2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f6LsEA&#10;AADcAAAADwAAAGRycy9kb3ducmV2LnhtbERPTYvCMBC9L/gfwgje1lQFWatRRHZBWBBrPXgcm7EN&#10;NpPaRO3+e3MQ9vh434tVZ2vxoNYbxwpGwwQEceG04VLBMf/5/ALhA7LG2jEp+CMPq2XvY4Gpdk/O&#10;6HEIpYgh7FNUUIXQpFL6oiKLfuga4shdXGsxRNiWUrf4jOG2luMkmUqLhmNDhQ1tKiquh7tVsD5x&#10;9m1uu/M+u2Qmz2cJ/06vSg363XoOIlAX/sVv91YrGE/i/H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X+i7BAAAA3AAAAA8AAAAAAAAAAAAAAAAAmAIAAGRycy9kb3du&#10;cmV2LnhtbFBLBQYAAAAABAAEAPUAAACGAwAAAAA=&#10;" filled="f" stroked="f">
                  <v:textbox inset="0,0,0,0">
                    <w:txbxContent>
                      <w:p w:rsidR="0086122B" w:rsidRDefault="0086122B" w:rsidP="0086122B">
                        <w:pPr>
                          <w:rPr>
                            <w:sz w:val="82"/>
                          </w:rPr>
                        </w:pPr>
                      </w:p>
                      <w:p w:rsidR="0086122B" w:rsidRDefault="0086122B" w:rsidP="0086122B">
                        <w:pPr>
                          <w:spacing w:before="489"/>
                          <w:ind w:left="387"/>
                          <w:rPr>
                            <w:sz w:val="75"/>
                          </w:rPr>
                        </w:pPr>
                        <w:r>
                          <w:rPr>
                            <w:color w:val="BCBCBC"/>
                            <w:w w:val="107"/>
                            <w:sz w:val="75"/>
                          </w:rPr>
                          <w:t>/</w:t>
                        </w:r>
                      </w:p>
                      <w:p w:rsidR="0086122B" w:rsidRDefault="0086122B" w:rsidP="0086122B">
                        <w:pPr>
                          <w:spacing w:before="306"/>
                          <w:ind w:left="563"/>
                          <w:rPr>
                            <w:rFonts w:ascii="Courier New"/>
                            <w:sz w:val="15"/>
                          </w:rPr>
                        </w:pPr>
                        <w:r>
                          <w:rPr>
                            <w:rFonts w:ascii="Courier New"/>
                            <w:color w:val="797B7B"/>
                            <w:w w:val="95"/>
                            <w:sz w:val="15"/>
                          </w:rPr>
                          <w:t>725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414644"/>
          <w:w w:val="105"/>
          <w:sz w:val="21"/>
        </w:rPr>
        <w:t>Pozice: 6</w:t>
      </w:r>
    </w:p>
    <w:p w:rsidR="0086122B" w:rsidRDefault="0086122B" w:rsidP="0086122B">
      <w:pPr>
        <w:pStyle w:val="Zkladntext"/>
        <w:rPr>
          <w:b w:val="0"/>
          <w:sz w:val="22"/>
        </w:rPr>
      </w:pPr>
    </w:p>
    <w:p w:rsidR="0086122B" w:rsidRDefault="0086122B" w:rsidP="0086122B">
      <w:pPr>
        <w:pStyle w:val="Zkladntext"/>
        <w:rPr>
          <w:b w:val="0"/>
          <w:sz w:val="22"/>
        </w:rPr>
      </w:pPr>
    </w:p>
    <w:p w:rsidR="0086122B" w:rsidRDefault="0086122B" w:rsidP="0086122B">
      <w:pPr>
        <w:pStyle w:val="Zkladntext"/>
        <w:rPr>
          <w:b w:val="0"/>
          <w:sz w:val="22"/>
        </w:rPr>
      </w:pPr>
    </w:p>
    <w:p w:rsidR="0086122B" w:rsidRDefault="0086122B" w:rsidP="0086122B">
      <w:pPr>
        <w:pStyle w:val="Zkladntext"/>
        <w:rPr>
          <w:b w:val="0"/>
          <w:sz w:val="22"/>
        </w:rPr>
      </w:pPr>
    </w:p>
    <w:p w:rsidR="0086122B" w:rsidRDefault="0086122B" w:rsidP="0086122B">
      <w:pPr>
        <w:pStyle w:val="Zkladntext"/>
        <w:rPr>
          <w:b w:val="0"/>
          <w:sz w:val="22"/>
        </w:rPr>
      </w:pPr>
    </w:p>
    <w:p w:rsidR="0086122B" w:rsidRDefault="0086122B" w:rsidP="0086122B">
      <w:pPr>
        <w:pStyle w:val="Zkladntext"/>
        <w:rPr>
          <w:b w:val="0"/>
          <w:sz w:val="22"/>
        </w:rPr>
      </w:pPr>
    </w:p>
    <w:p w:rsidR="0086122B" w:rsidRDefault="0086122B" w:rsidP="0086122B">
      <w:pPr>
        <w:pStyle w:val="Zkladntext"/>
        <w:rPr>
          <w:b w:val="0"/>
          <w:sz w:val="22"/>
        </w:rPr>
      </w:pPr>
    </w:p>
    <w:p w:rsidR="0086122B" w:rsidRDefault="0086122B" w:rsidP="0086122B">
      <w:pPr>
        <w:pStyle w:val="Zkladntext"/>
        <w:rPr>
          <w:b w:val="0"/>
          <w:sz w:val="22"/>
        </w:rPr>
      </w:pPr>
    </w:p>
    <w:p w:rsidR="0086122B" w:rsidRDefault="0086122B" w:rsidP="0086122B">
      <w:pPr>
        <w:pStyle w:val="Zkladntext"/>
        <w:rPr>
          <w:b w:val="0"/>
          <w:sz w:val="22"/>
        </w:rPr>
      </w:pPr>
    </w:p>
    <w:p w:rsidR="0086122B" w:rsidRDefault="0086122B" w:rsidP="0086122B">
      <w:pPr>
        <w:pStyle w:val="Zkladntext"/>
        <w:rPr>
          <w:b w:val="0"/>
          <w:sz w:val="22"/>
        </w:rPr>
      </w:pPr>
    </w:p>
    <w:p w:rsidR="0086122B" w:rsidRDefault="0086122B" w:rsidP="0086122B">
      <w:pPr>
        <w:pStyle w:val="Zkladntext"/>
        <w:rPr>
          <w:b w:val="0"/>
          <w:sz w:val="22"/>
        </w:rPr>
      </w:pPr>
    </w:p>
    <w:p w:rsidR="0086122B" w:rsidRDefault="0086122B" w:rsidP="0086122B">
      <w:pPr>
        <w:pStyle w:val="Zkladntext"/>
        <w:rPr>
          <w:b w:val="0"/>
          <w:sz w:val="22"/>
        </w:rPr>
      </w:pPr>
    </w:p>
    <w:p w:rsidR="0086122B" w:rsidRDefault="0086122B" w:rsidP="0086122B">
      <w:pPr>
        <w:pStyle w:val="Zkladntext"/>
        <w:spacing w:before="8"/>
        <w:rPr>
          <w:b w:val="0"/>
          <w:sz w:val="28"/>
        </w:rPr>
      </w:pPr>
    </w:p>
    <w:p w:rsidR="0086122B" w:rsidRDefault="0086122B" w:rsidP="0086122B">
      <w:pPr>
        <w:spacing w:line="139" w:lineRule="exact"/>
        <w:ind w:left="376" w:right="242"/>
        <w:jc w:val="center"/>
        <w:rPr>
          <w:sz w:val="13"/>
        </w:rPr>
      </w:pPr>
      <w:r>
        <w:rPr>
          <w:color w:val="797B7B"/>
          <w:w w:val="85"/>
          <w:sz w:val="13"/>
        </w:rPr>
        <w:t xml:space="preserve">1 </w:t>
      </w:r>
      <w:r>
        <w:rPr>
          <w:color w:val="5B605D"/>
          <w:w w:val="85"/>
          <w:sz w:val="13"/>
        </w:rPr>
        <w:t>4</w:t>
      </w:r>
      <w:r>
        <w:rPr>
          <w:color w:val="797B7B"/>
          <w:w w:val="85"/>
          <w:sz w:val="13"/>
        </w:rPr>
        <w:t>50</w:t>
      </w:r>
    </w:p>
    <w:p w:rsidR="0086122B" w:rsidRDefault="0086122B" w:rsidP="0086122B">
      <w:pPr>
        <w:spacing w:line="174" w:lineRule="exact"/>
        <w:ind w:left="486" w:right="242"/>
        <w:jc w:val="center"/>
        <w:rPr>
          <w:sz w:val="16"/>
        </w:rPr>
      </w:pPr>
      <w:r>
        <w:rPr>
          <w:color w:val="A7A7A8"/>
          <w:w w:val="115"/>
          <w:sz w:val="16"/>
        </w:rPr>
        <w:t xml:space="preserve">---  </w:t>
      </w:r>
      <w:r>
        <w:rPr>
          <w:color w:val="BCBCBC"/>
          <w:w w:val="475"/>
          <w:sz w:val="16"/>
        </w:rPr>
        <w:t>-------i</w:t>
      </w:r>
    </w:p>
    <w:p w:rsidR="0086122B" w:rsidRDefault="0086122B" w:rsidP="0086122B">
      <w:pPr>
        <w:tabs>
          <w:tab w:val="left" w:pos="1935"/>
        </w:tabs>
        <w:spacing w:before="104" w:line="240" w:lineRule="exact"/>
        <w:ind w:left="67"/>
        <w:rPr>
          <w:sz w:val="19"/>
        </w:rPr>
      </w:pPr>
      <w:r>
        <w:br w:type="column"/>
      </w:r>
      <w:r>
        <w:rPr>
          <w:b/>
          <w:color w:val="414644"/>
          <w:w w:val="105"/>
          <w:sz w:val="21"/>
        </w:rPr>
        <w:t>Množství:</w:t>
      </w:r>
      <w:r>
        <w:rPr>
          <w:b/>
          <w:color w:val="414644"/>
          <w:spacing w:val="5"/>
          <w:w w:val="105"/>
          <w:sz w:val="21"/>
        </w:rPr>
        <w:t xml:space="preserve"> </w:t>
      </w:r>
      <w:r>
        <w:rPr>
          <w:b/>
          <w:color w:val="414644"/>
          <w:w w:val="105"/>
          <w:sz w:val="21"/>
        </w:rPr>
        <w:t>1</w:t>
      </w:r>
      <w:r>
        <w:rPr>
          <w:b/>
          <w:color w:val="414644"/>
          <w:spacing w:val="-5"/>
          <w:w w:val="105"/>
          <w:sz w:val="21"/>
        </w:rPr>
        <w:t xml:space="preserve"> </w:t>
      </w:r>
      <w:r>
        <w:rPr>
          <w:b/>
          <w:color w:val="414644"/>
          <w:w w:val="105"/>
          <w:sz w:val="21"/>
        </w:rPr>
        <w:t>ks</w:t>
      </w:r>
      <w:r>
        <w:rPr>
          <w:b/>
          <w:color w:val="414644"/>
          <w:w w:val="105"/>
          <w:sz w:val="21"/>
        </w:rPr>
        <w:tab/>
      </w:r>
      <w:r>
        <w:rPr>
          <w:color w:val="414644"/>
          <w:w w:val="105"/>
          <w:position w:val="3"/>
          <w:sz w:val="19"/>
        </w:rPr>
        <w:t>Profil</w:t>
      </w:r>
      <w:r>
        <w:rPr>
          <w:color w:val="5B605D"/>
          <w:w w:val="105"/>
          <w:position w:val="3"/>
          <w:sz w:val="19"/>
        </w:rPr>
        <w:t>:</w:t>
      </w:r>
    </w:p>
    <w:p w:rsidR="0086122B" w:rsidRDefault="0086122B" w:rsidP="0086122B">
      <w:pPr>
        <w:spacing w:line="237" w:lineRule="auto"/>
        <w:ind w:left="1934" w:right="235" w:firstLine="1"/>
        <w:rPr>
          <w:sz w:val="19"/>
        </w:rPr>
      </w:pPr>
      <w:r>
        <w:rPr>
          <w:color w:val="414644"/>
          <w:w w:val="110"/>
          <w:sz w:val="19"/>
        </w:rPr>
        <w:t>Šířka</w:t>
      </w:r>
      <w:r>
        <w:rPr>
          <w:color w:val="5B605D"/>
          <w:w w:val="110"/>
          <w:sz w:val="19"/>
        </w:rPr>
        <w:t xml:space="preserve">: </w:t>
      </w:r>
      <w:r>
        <w:rPr>
          <w:color w:val="414644"/>
          <w:spacing w:val="-5"/>
          <w:w w:val="110"/>
          <w:sz w:val="19"/>
        </w:rPr>
        <w:t>Výška</w:t>
      </w:r>
      <w:r>
        <w:rPr>
          <w:color w:val="5B605D"/>
          <w:spacing w:val="-5"/>
          <w:w w:val="110"/>
          <w:sz w:val="19"/>
        </w:rPr>
        <w:t>:</w:t>
      </w:r>
    </w:p>
    <w:p w:rsidR="0086122B" w:rsidRDefault="0086122B" w:rsidP="0086122B">
      <w:pPr>
        <w:spacing w:before="19" w:line="252" w:lineRule="auto"/>
        <w:ind w:left="1934" w:firstLine="1"/>
        <w:jc w:val="both"/>
        <w:rPr>
          <w:sz w:val="19"/>
        </w:rPr>
      </w:pPr>
      <w:r>
        <w:rPr>
          <w:color w:val="414644"/>
          <w:w w:val="105"/>
          <w:sz w:val="19"/>
        </w:rPr>
        <w:t>Barva</w:t>
      </w:r>
      <w:r>
        <w:rPr>
          <w:color w:val="414644"/>
          <w:spacing w:val="-9"/>
          <w:w w:val="105"/>
          <w:sz w:val="19"/>
        </w:rPr>
        <w:t xml:space="preserve"> </w:t>
      </w:r>
      <w:r>
        <w:rPr>
          <w:color w:val="414644"/>
          <w:w w:val="105"/>
          <w:sz w:val="19"/>
        </w:rPr>
        <w:t>venku</w:t>
      </w:r>
      <w:r>
        <w:rPr>
          <w:color w:val="5B605D"/>
          <w:w w:val="105"/>
          <w:sz w:val="19"/>
        </w:rPr>
        <w:t xml:space="preserve">: </w:t>
      </w:r>
      <w:r>
        <w:rPr>
          <w:color w:val="414644"/>
          <w:w w:val="105"/>
          <w:sz w:val="19"/>
        </w:rPr>
        <w:t>Barva uvnitř</w:t>
      </w:r>
      <w:r>
        <w:rPr>
          <w:color w:val="5B605D"/>
          <w:w w:val="105"/>
          <w:sz w:val="19"/>
        </w:rPr>
        <w:t xml:space="preserve">: </w:t>
      </w:r>
      <w:r>
        <w:rPr>
          <w:color w:val="414644"/>
          <w:w w:val="105"/>
          <w:sz w:val="19"/>
        </w:rPr>
        <w:t>Rám:</w:t>
      </w:r>
    </w:p>
    <w:p w:rsidR="0086122B" w:rsidRDefault="0086122B" w:rsidP="0086122B">
      <w:pPr>
        <w:spacing w:line="242" w:lineRule="auto"/>
        <w:ind w:left="1929" w:right="235" w:firstLine="1"/>
        <w:rPr>
          <w:sz w:val="19"/>
        </w:rPr>
      </w:pPr>
      <w:r>
        <w:rPr>
          <w:color w:val="414644"/>
          <w:w w:val="110"/>
          <w:sz w:val="19"/>
        </w:rPr>
        <w:t>Křídlo</w:t>
      </w:r>
      <w:r>
        <w:rPr>
          <w:color w:val="5B605D"/>
          <w:w w:val="110"/>
          <w:sz w:val="19"/>
        </w:rPr>
        <w:t xml:space="preserve">: </w:t>
      </w:r>
      <w:r>
        <w:rPr>
          <w:color w:val="414644"/>
          <w:w w:val="105"/>
          <w:sz w:val="19"/>
        </w:rPr>
        <w:t>Rozšíření</w:t>
      </w:r>
      <w:r>
        <w:rPr>
          <w:color w:val="797B7B"/>
          <w:w w:val="105"/>
          <w:sz w:val="19"/>
        </w:rPr>
        <w:t>:</w:t>
      </w:r>
    </w:p>
    <w:p w:rsidR="0086122B" w:rsidRDefault="0086122B" w:rsidP="0086122B">
      <w:pPr>
        <w:pStyle w:val="Zkladntext"/>
        <w:spacing w:before="10"/>
        <w:rPr>
          <w:sz w:val="19"/>
        </w:rPr>
      </w:pPr>
    </w:p>
    <w:p w:rsidR="0086122B" w:rsidRDefault="0086122B" w:rsidP="0086122B">
      <w:pPr>
        <w:spacing w:line="244" w:lineRule="auto"/>
        <w:ind w:left="1926" w:right="393" w:firstLine="3"/>
        <w:rPr>
          <w:sz w:val="19"/>
        </w:rPr>
      </w:pPr>
      <w:r>
        <w:rPr>
          <w:color w:val="414644"/>
          <w:sz w:val="19"/>
        </w:rPr>
        <w:t>Výpli'I: Výpli'I ti.</w:t>
      </w:r>
      <w:r>
        <w:rPr>
          <w:color w:val="5B605D"/>
          <w:sz w:val="19"/>
        </w:rPr>
        <w:t xml:space="preserve">: </w:t>
      </w:r>
      <w:r>
        <w:rPr>
          <w:color w:val="414644"/>
          <w:sz w:val="19"/>
        </w:rPr>
        <w:t>Kování</w:t>
      </w:r>
      <w:r>
        <w:rPr>
          <w:color w:val="5B605D"/>
          <w:sz w:val="19"/>
        </w:rPr>
        <w:t>:</w:t>
      </w:r>
    </w:p>
    <w:p w:rsidR="0086122B" w:rsidRDefault="0086122B" w:rsidP="0086122B">
      <w:pPr>
        <w:pStyle w:val="Zkladntext"/>
        <w:rPr>
          <w:sz w:val="20"/>
        </w:rPr>
      </w:pPr>
    </w:p>
    <w:p w:rsidR="0086122B" w:rsidRDefault="0086122B" w:rsidP="0086122B">
      <w:pPr>
        <w:pStyle w:val="Zkladntext"/>
        <w:spacing w:before="6"/>
        <w:rPr>
          <w:sz w:val="18"/>
        </w:rPr>
      </w:pPr>
    </w:p>
    <w:p w:rsidR="0086122B" w:rsidRDefault="0086122B" w:rsidP="0086122B">
      <w:pPr>
        <w:ind w:left="1926"/>
        <w:rPr>
          <w:sz w:val="19"/>
        </w:rPr>
      </w:pPr>
      <w:r>
        <w:rPr>
          <w:color w:val="414644"/>
          <w:w w:val="105"/>
          <w:sz w:val="19"/>
        </w:rPr>
        <w:t>Kotvení</w:t>
      </w:r>
      <w:r>
        <w:rPr>
          <w:color w:val="5B605D"/>
          <w:w w:val="105"/>
          <w:sz w:val="19"/>
        </w:rPr>
        <w:t xml:space="preserve">: </w:t>
      </w:r>
      <w:r>
        <w:rPr>
          <w:color w:val="414644"/>
          <w:sz w:val="19"/>
        </w:rPr>
        <w:t>Odvodnění:</w:t>
      </w:r>
    </w:p>
    <w:p w:rsidR="0086122B" w:rsidRDefault="0086122B" w:rsidP="0086122B">
      <w:pPr>
        <w:spacing w:before="100" w:line="237" w:lineRule="exact"/>
        <w:ind w:left="268"/>
        <w:rPr>
          <w:rFonts w:ascii="Courier New"/>
          <w:b/>
        </w:rPr>
      </w:pPr>
      <w:r>
        <w:br w:type="column"/>
      </w:r>
      <w:r>
        <w:rPr>
          <w:rFonts w:ascii="Courier New"/>
          <w:b/>
          <w:color w:val="414644"/>
          <w:w w:val="110"/>
        </w:rPr>
        <w:t>ECONOMY</w:t>
      </w:r>
    </w:p>
    <w:p w:rsidR="0086122B" w:rsidRDefault="0086122B" w:rsidP="0086122B">
      <w:pPr>
        <w:spacing w:line="207" w:lineRule="exact"/>
        <w:ind w:left="255"/>
        <w:rPr>
          <w:sz w:val="19"/>
        </w:rPr>
      </w:pPr>
      <w:r>
        <w:rPr>
          <w:color w:val="414644"/>
          <w:w w:val="105"/>
          <w:sz w:val="19"/>
        </w:rPr>
        <w:t>1450 mm</w:t>
      </w:r>
    </w:p>
    <w:p w:rsidR="0086122B" w:rsidRDefault="0086122B" w:rsidP="0086122B">
      <w:pPr>
        <w:spacing w:before="2"/>
        <w:ind w:left="255"/>
        <w:rPr>
          <w:sz w:val="19"/>
        </w:rPr>
      </w:pPr>
      <w:r>
        <w:rPr>
          <w:color w:val="414644"/>
          <w:w w:val="105"/>
          <w:sz w:val="19"/>
        </w:rPr>
        <w:t>1370 mm</w:t>
      </w:r>
    </w:p>
    <w:p w:rsidR="0086122B" w:rsidRDefault="0086122B" w:rsidP="0086122B">
      <w:pPr>
        <w:spacing w:before="20" w:line="266" w:lineRule="auto"/>
        <w:ind w:left="254" w:right="3166" w:hanging="2"/>
        <w:rPr>
          <w:b/>
          <w:sz w:val="18"/>
        </w:rPr>
      </w:pPr>
      <w:r>
        <w:rPr>
          <w:b/>
          <w:color w:val="414644"/>
          <w:w w:val="110"/>
          <w:sz w:val="18"/>
        </w:rPr>
        <w:t>Golden Oak 51" bílá</w:t>
      </w:r>
    </w:p>
    <w:p w:rsidR="0086122B" w:rsidRDefault="0086122B" w:rsidP="0086122B">
      <w:pPr>
        <w:spacing w:line="199" w:lineRule="exact"/>
        <w:ind w:left="254"/>
        <w:rPr>
          <w:sz w:val="19"/>
        </w:rPr>
      </w:pPr>
      <w:r>
        <w:rPr>
          <w:color w:val="414644"/>
          <w:w w:val="105"/>
          <w:sz w:val="19"/>
        </w:rPr>
        <w:t>rám standard</w:t>
      </w:r>
    </w:p>
    <w:p w:rsidR="0086122B" w:rsidRDefault="0086122B" w:rsidP="0086122B">
      <w:pPr>
        <w:pStyle w:val="Odstavecseseznamem"/>
        <w:numPr>
          <w:ilvl w:val="3"/>
          <w:numId w:val="21"/>
        </w:numPr>
        <w:tabs>
          <w:tab w:val="left" w:pos="419"/>
        </w:tabs>
        <w:spacing w:line="229" w:lineRule="exact"/>
        <w:ind w:left="418" w:hanging="167"/>
        <w:rPr>
          <w:rFonts w:ascii="Arial" w:hAnsi="Arial"/>
          <w:sz w:val="19"/>
        </w:rPr>
      </w:pPr>
      <w:r>
        <w:rPr>
          <w:rFonts w:ascii="Arial" w:hAnsi="Arial"/>
          <w:color w:val="414644"/>
          <w:w w:val="105"/>
          <w:sz w:val="20"/>
        </w:rPr>
        <w:t xml:space="preserve">* </w:t>
      </w:r>
      <w:r>
        <w:rPr>
          <w:rFonts w:ascii="Arial" w:hAnsi="Arial"/>
          <w:color w:val="414644"/>
          <w:w w:val="105"/>
          <w:sz w:val="19"/>
        </w:rPr>
        <w:t>křídlo</w:t>
      </w:r>
      <w:r>
        <w:rPr>
          <w:rFonts w:ascii="Arial" w:hAnsi="Arial"/>
          <w:color w:val="414644"/>
          <w:spacing w:val="-24"/>
          <w:w w:val="105"/>
          <w:sz w:val="19"/>
        </w:rPr>
        <w:t xml:space="preserve"> </w:t>
      </w:r>
      <w:r>
        <w:rPr>
          <w:rFonts w:ascii="Arial" w:hAnsi="Arial"/>
          <w:color w:val="414644"/>
          <w:w w:val="105"/>
          <w:sz w:val="19"/>
        </w:rPr>
        <w:t>standard</w:t>
      </w:r>
    </w:p>
    <w:p w:rsidR="0086122B" w:rsidRDefault="0086122B" w:rsidP="0086122B">
      <w:pPr>
        <w:ind w:left="251" w:right="509" w:hanging="3"/>
        <w:rPr>
          <w:sz w:val="19"/>
        </w:rPr>
      </w:pPr>
      <w:r>
        <w:rPr>
          <w:color w:val="414644"/>
          <w:w w:val="105"/>
          <w:sz w:val="19"/>
        </w:rPr>
        <w:t>podklad 8069 uni pro PVC tep</w:t>
      </w:r>
      <w:r>
        <w:rPr>
          <w:color w:val="5B605D"/>
          <w:w w:val="105"/>
          <w:sz w:val="19"/>
        </w:rPr>
        <w:t xml:space="preserve">. </w:t>
      </w:r>
      <w:r>
        <w:rPr>
          <w:color w:val="414644"/>
          <w:w w:val="105"/>
          <w:sz w:val="19"/>
        </w:rPr>
        <w:t>izol. 27,5150mm</w:t>
      </w:r>
    </w:p>
    <w:p w:rsidR="0086122B" w:rsidRDefault="0086122B" w:rsidP="0086122B">
      <w:pPr>
        <w:spacing w:line="222" w:lineRule="exact"/>
        <w:ind w:left="246"/>
        <w:rPr>
          <w:sz w:val="19"/>
        </w:rPr>
      </w:pPr>
      <w:r>
        <w:rPr>
          <w:color w:val="414644"/>
          <w:w w:val="105"/>
          <w:sz w:val="19"/>
        </w:rPr>
        <w:t xml:space="preserve">2 </w:t>
      </w:r>
      <w:r>
        <w:rPr>
          <w:color w:val="414644"/>
          <w:w w:val="105"/>
          <w:sz w:val="20"/>
        </w:rPr>
        <w:t xml:space="preserve">* </w:t>
      </w:r>
      <w:r>
        <w:rPr>
          <w:color w:val="414644"/>
          <w:w w:val="105"/>
          <w:sz w:val="19"/>
        </w:rPr>
        <w:t>4-16-4 Float-PTN+, Ug1,1</w:t>
      </w:r>
    </w:p>
    <w:p w:rsidR="0086122B" w:rsidRDefault="0086122B" w:rsidP="0086122B">
      <w:pPr>
        <w:ind w:left="246"/>
        <w:rPr>
          <w:sz w:val="19"/>
        </w:rPr>
      </w:pPr>
      <w:r>
        <w:rPr>
          <w:color w:val="414644"/>
          <w:w w:val="105"/>
          <w:sz w:val="19"/>
        </w:rPr>
        <w:t>2 ks  24 mm</w:t>
      </w:r>
    </w:p>
    <w:p w:rsidR="0086122B" w:rsidRDefault="0086122B" w:rsidP="0086122B">
      <w:pPr>
        <w:spacing w:before="16"/>
        <w:ind w:left="248"/>
        <w:rPr>
          <w:b/>
          <w:sz w:val="18"/>
        </w:rPr>
      </w:pPr>
      <w:r>
        <w:rPr>
          <w:b/>
          <w:color w:val="414644"/>
          <w:w w:val="110"/>
          <w:sz w:val="18"/>
        </w:rPr>
        <w:t>Pole + název otvírky:</w:t>
      </w:r>
    </w:p>
    <w:p w:rsidR="0086122B" w:rsidRDefault="0086122B" w:rsidP="0086122B">
      <w:pPr>
        <w:pStyle w:val="Odstavecseseznamem"/>
        <w:numPr>
          <w:ilvl w:val="0"/>
          <w:numId w:val="20"/>
        </w:numPr>
        <w:tabs>
          <w:tab w:val="left" w:pos="529"/>
        </w:tabs>
        <w:spacing w:before="8"/>
        <w:ind w:firstLine="2"/>
        <w:rPr>
          <w:rFonts w:ascii="Arial" w:hAnsi="Arial"/>
          <w:sz w:val="19"/>
        </w:rPr>
      </w:pPr>
      <w:r>
        <w:rPr>
          <w:rFonts w:ascii="Arial" w:hAnsi="Arial"/>
          <w:color w:val="414644"/>
          <w:w w:val="105"/>
          <w:sz w:val="19"/>
        </w:rPr>
        <w:t>otevíravé levé</w:t>
      </w:r>
      <w:r>
        <w:rPr>
          <w:rFonts w:ascii="Arial" w:hAnsi="Arial"/>
          <w:color w:val="414644"/>
          <w:spacing w:val="-17"/>
          <w:w w:val="105"/>
          <w:sz w:val="19"/>
        </w:rPr>
        <w:t xml:space="preserve"> </w:t>
      </w:r>
      <w:r>
        <w:rPr>
          <w:rFonts w:ascii="Arial" w:hAnsi="Arial"/>
          <w:color w:val="414644"/>
          <w:w w:val="105"/>
          <w:sz w:val="19"/>
        </w:rPr>
        <w:t>štulp</w:t>
      </w:r>
    </w:p>
    <w:p w:rsidR="0086122B" w:rsidRDefault="0086122B" w:rsidP="0086122B">
      <w:pPr>
        <w:pStyle w:val="Odstavecseseznamem"/>
        <w:numPr>
          <w:ilvl w:val="0"/>
          <w:numId w:val="20"/>
        </w:numPr>
        <w:tabs>
          <w:tab w:val="left" w:pos="529"/>
        </w:tabs>
        <w:spacing w:before="1" w:line="247" w:lineRule="auto"/>
        <w:ind w:right="1691" w:firstLine="2"/>
        <w:rPr>
          <w:rFonts w:ascii="Arial" w:hAnsi="Arial"/>
          <w:sz w:val="19"/>
        </w:rPr>
      </w:pPr>
      <w:r>
        <w:rPr>
          <w:rFonts w:ascii="Arial" w:hAnsi="Arial"/>
          <w:color w:val="414644"/>
          <w:w w:val="105"/>
          <w:sz w:val="19"/>
        </w:rPr>
        <w:t>otevíravé sklopné pravé</w:t>
      </w:r>
      <w:r>
        <w:rPr>
          <w:rFonts w:ascii="Arial" w:hAnsi="Arial"/>
          <w:color w:val="414644"/>
          <w:spacing w:val="-10"/>
          <w:w w:val="105"/>
          <w:sz w:val="19"/>
        </w:rPr>
        <w:t xml:space="preserve"> </w:t>
      </w:r>
      <w:r>
        <w:rPr>
          <w:rFonts w:ascii="Arial" w:hAnsi="Arial"/>
          <w:color w:val="414644"/>
          <w:w w:val="105"/>
          <w:sz w:val="19"/>
        </w:rPr>
        <w:t>hlavní na vruty -</w:t>
      </w:r>
      <w:r>
        <w:rPr>
          <w:rFonts w:ascii="Arial" w:hAnsi="Arial"/>
          <w:color w:val="414644"/>
          <w:spacing w:val="-11"/>
          <w:w w:val="105"/>
          <w:sz w:val="19"/>
        </w:rPr>
        <w:t xml:space="preserve"> </w:t>
      </w:r>
      <w:r>
        <w:rPr>
          <w:rFonts w:ascii="Arial" w:hAnsi="Arial"/>
          <w:color w:val="414644"/>
          <w:spacing w:val="-3"/>
          <w:w w:val="105"/>
          <w:sz w:val="19"/>
        </w:rPr>
        <w:t>L+P</w:t>
      </w:r>
    </w:p>
    <w:p w:rsidR="0086122B" w:rsidRDefault="0086122B" w:rsidP="0086122B">
      <w:pPr>
        <w:spacing w:line="214" w:lineRule="exact"/>
        <w:ind w:left="245"/>
        <w:rPr>
          <w:sz w:val="19"/>
        </w:rPr>
      </w:pPr>
      <w:r>
        <w:rPr>
          <w:color w:val="414644"/>
          <w:w w:val="105"/>
          <w:sz w:val="19"/>
        </w:rPr>
        <w:t>dopředu</w:t>
      </w:r>
    </w:p>
    <w:p w:rsidR="0086122B" w:rsidRDefault="0086122B" w:rsidP="0086122B">
      <w:pPr>
        <w:pStyle w:val="Zkladntext"/>
        <w:rPr>
          <w:sz w:val="20"/>
        </w:rPr>
      </w:pPr>
    </w:p>
    <w:p w:rsidR="0086122B" w:rsidRDefault="0086122B" w:rsidP="0086122B">
      <w:pPr>
        <w:tabs>
          <w:tab w:val="left" w:pos="3000"/>
        </w:tabs>
        <w:spacing w:before="133"/>
        <w:ind w:left="1627"/>
        <w:rPr>
          <w:i/>
          <w:sz w:val="20"/>
        </w:rPr>
      </w:pPr>
      <w:r>
        <w:rPr>
          <w:i/>
          <w:color w:val="414644"/>
          <w:sz w:val="20"/>
        </w:rPr>
        <w:t>Cena</w:t>
      </w:r>
      <w:r>
        <w:rPr>
          <w:i/>
          <w:color w:val="414644"/>
          <w:spacing w:val="2"/>
          <w:sz w:val="20"/>
        </w:rPr>
        <w:t xml:space="preserve"> </w:t>
      </w:r>
      <w:r>
        <w:rPr>
          <w:color w:val="414644"/>
          <w:sz w:val="23"/>
        </w:rPr>
        <w:t>za</w:t>
      </w:r>
      <w:r>
        <w:rPr>
          <w:color w:val="414644"/>
          <w:spacing w:val="4"/>
          <w:sz w:val="23"/>
        </w:rPr>
        <w:t xml:space="preserve"> </w:t>
      </w:r>
      <w:r>
        <w:rPr>
          <w:i/>
          <w:color w:val="414644"/>
          <w:sz w:val="20"/>
        </w:rPr>
        <w:t>kus</w:t>
      </w:r>
      <w:r>
        <w:rPr>
          <w:i/>
          <w:color w:val="5B605D"/>
          <w:sz w:val="20"/>
        </w:rPr>
        <w:t>:</w:t>
      </w:r>
      <w:r>
        <w:rPr>
          <w:i/>
          <w:color w:val="5B605D"/>
          <w:sz w:val="20"/>
        </w:rPr>
        <w:tab/>
      </w:r>
      <w:r>
        <w:rPr>
          <w:i/>
          <w:color w:val="414644"/>
          <w:sz w:val="20"/>
          <w:u w:val="thick" w:color="000000"/>
        </w:rPr>
        <w:t>Cena</w:t>
      </w:r>
      <w:r>
        <w:rPr>
          <w:i/>
          <w:color w:val="414644"/>
          <w:spacing w:val="17"/>
          <w:sz w:val="20"/>
          <w:u w:val="thick" w:color="000000"/>
        </w:rPr>
        <w:t xml:space="preserve"> </w:t>
      </w:r>
      <w:r>
        <w:rPr>
          <w:i/>
          <w:color w:val="414644"/>
          <w:spacing w:val="-5"/>
          <w:sz w:val="20"/>
          <w:u w:val="thick" w:color="000000"/>
        </w:rPr>
        <w:t>celkem</w:t>
      </w:r>
      <w:r>
        <w:rPr>
          <w:i/>
          <w:color w:val="8C8E90"/>
          <w:spacing w:val="-5"/>
          <w:sz w:val="20"/>
          <w:u w:val="thick" w:color="000000"/>
        </w:rPr>
        <w:t>:</w:t>
      </w:r>
    </w:p>
    <w:p w:rsidR="0086122B" w:rsidRDefault="0086122B" w:rsidP="0086122B">
      <w:pPr>
        <w:tabs>
          <w:tab w:val="left" w:pos="3081"/>
        </w:tabs>
        <w:spacing w:before="10"/>
        <w:ind w:left="1650"/>
        <w:rPr>
          <w:b/>
          <w:sz w:val="18"/>
        </w:rPr>
      </w:pPr>
      <w:r>
        <w:rPr>
          <w:b/>
          <w:color w:val="414644"/>
          <w:w w:val="110"/>
          <w:sz w:val="18"/>
        </w:rPr>
        <w:t>10063,00</w:t>
      </w:r>
      <w:r>
        <w:rPr>
          <w:b/>
          <w:color w:val="414644"/>
          <w:spacing w:val="10"/>
          <w:w w:val="110"/>
          <w:sz w:val="18"/>
        </w:rPr>
        <w:t xml:space="preserve"> </w:t>
      </w:r>
      <w:r>
        <w:rPr>
          <w:b/>
          <w:color w:val="414644"/>
          <w:w w:val="110"/>
          <w:sz w:val="18"/>
        </w:rPr>
        <w:t>Kč</w:t>
      </w:r>
      <w:r>
        <w:rPr>
          <w:b/>
          <w:color w:val="414644"/>
          <w:w w:val="110"/>
          <w:sz w:val="18"/>
        </w:rPr>
        <w:tab/>
        <w:t>10063,00</w:t>
      </w:r>
      <w:r>
        <w:rPr>
          <w:b/>
          <w:color w:val="414644"/>
          <w:spacing w:val="-3"/>
          <w:w w:val="110"/>
          <w:sz w:val="18"/>
        </w:rPr>
        <w:t xml:space="preserve"> </w:t>
      </w:r>
      <w:r>
        <w:rPr>
          <w:b/>
          <w:color w:val="414644"/>
          <w:w w:val="110"/>
          <w:sz w:val="18"/>
        </w:rPr>
        <w:t>Kč</w:t>
      </w:r>
    </w:p>
    <w:p w:rsidR="0086122B" w:rsidRDefault="0086122B" w:rsidP="0086122B">
      <w:pPr>
        <w:rPr>
          <w:sz w:val="18"/>
        </w:rPr>
        <w:sectPr w:rsidR="0086122B">
          <w:type w:val="continuous"/>
          <w:pgSz w:w="11920" w:h="16840"/>
          <w:pgMar w:top="1000" w:right="320" w:bottom="0" w:left="440" w:header="708" w:footer="708" w:gutter="0"/>
          <w:cols w:num="3" w:space="708" w:equalWidth="0">
            <w:col w:w="2995" w:space="40"/>
            <w:col w:w="3094" w:space="112"/>
            <w:col w:w="4919"/>
          </w:cols>
        </w:sectPr>
      </w:pPr>
    </w:p>
    <w:p w:rsidR="0086122B" w:rsidRDefault="0086122B" w:rsidP="0086122B">
      <w:pPr>
        <w:spacing w:before="74"/>
        <w:ind w:left="4619" w:right="4084"/>
        <w:jc w:val="center"/>
        <w:rPr>
          <w:sz w:val="15"/>
        </w:rPr>
      </w:pPr>
      <w:r>
        <w:rPr>
          <w:color w:val="414644"/>
          <w:w w:val="105"/>
          <w:sz w:val="15"/>
        </w:rPr>
        <w:t>Kl</w:t>
      </w:r>
      <w:r>
        <w:rPr>
          <w:color w:val="5B605D"/>
          <w:w w:val="105"/>
          <w:sz w:val="15"/>
        </w:rPr>
        <w:t>i</w:t>
      </w:r>
      <w:r>
        <w:rPr>
          <w:color w:val="414644"/>
          <w:w w:val="105"/>
          <w:sz w:val="15"/>
        </w:rPr>
        <w:t>čka FKS</w:t>
      </w:r>
      <w:r>
        <w:rPr>
          <w:color w:val="5B605D"/>
          <w:w w:val="105"/>
          <w:sz w:val="15"/>
        </w:rPr>
        <w:t xml:space="preserve">, </w:t>
      </w:r>
      <w:r>
        <w:rPr>
          <w:color w:val="414644"/>
          <w:w w:val="105"/>
          <w:sz w:val="15"/>
        </w:rPr>
        <w:t>bílá 9016 logo Otherm</w:t>
      </w:r>
    </w:p>
    <w:p w:rsidR="0086122B" w:rsidRDefault="0086122B" w:rsidP="0086122B">
      <w:pPr>
        <w:pStyle w:val="Zkladntext"/>
        <w:spacing w:before="3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9504" behindDoc="0" locked="0" layoutInCell="1" allowOverlap="1">
                <wp:simplePos x="0" y="0"/>
                <wp:positionH relativeFrom="page">
                  <wp:posOffset>437515</wp:posOffset>
                </wp:positionH>
                <wp:positionV relativeFrom="paragraph">
                  <wp:posOffset>158750</wp:posOffset>
                </wp:positionV>
                <wp:extent cx="6845935" cy="0"/>
                <wp:effectExtent l="8890" t="10795" r="12700" b="8255"/>
                <wp:wrapTopAndBottom/>
                <wp:docPr id="220" name="Přímá spojnic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5935" cy="0"/>
                        </a:xfrm>
                        <a:prstGeom prst="line">
                          <a:avLst/>
                        </a:prstGeom>
                        <a:noFill/>
                        <a:ln w="15199">
                          <a:solidFill>
                            <a:srgbClr val="4B4F4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6D2BD3" id="Přímá spojnice 220" o:spid="_x0000_s1026" style="position:absolute;z-index:251669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4.45pt,12.5pt" to="573.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" strokecolor="#4b4f4b" strokeweight=".42219mm">
                <w10:wrap type="topAndBottom" anchorx="page"/>
              </v:line>
            </w:pict>
          </mc:Fallback>
        </mc:AlternateContent>
      </w:r>
    </w:p>
    <w:p w:rsidR="0086122B" w:rsidRDefault="0086122B" w:rsidP="0086122B">
      <w:pPr>
        <w:rPr>
          <w:sz w:val="17"/>
        </w:rPr>
        <w:sectPr w:rsidR="0086122B">
          <w:type w:val="continuous"/>
          <w:pgSz w:w="11920" w:h="16840"/>
          <w:pgMar w:top="1000" w:right="320" w:bottom="0" w:left="440" w:header="708" w:footer="708" w:gutter="0"/>
          <w:cols w:space="708"/>
        </w:sectPr>
      </w:pPr>
    </w:p>
    <w:p w:rsidR="0086122B" w:rsidRDefault="0086122B" w:rsidP="0086122B">
      <w:pPr>
        <w:pStyle w:val="Nadpis1"/>
        <w:spacing w:before="92"/>
        <w:ind w:left="112"/>
      </w:pPr>
      <w:r>
        <w:rPr>
          <w:color w:val="565959"/>
          <w:spacing w:val="-12"/>
          <w:w w:val="85"/>
        </w:rPr>
        <w:lastRenderedPageBreak/>
        <w:t>PROPLAST</w:t>
      </w:r>
    </w:p>
    <w:p w:rsidR="0086122B" w:rsidRDefault="0086122B" w:rsidP="0086122B">
      <w:pPr>
        <w:pStyle w:val="Zkladntext"/>
        <w:spacing w:before="7"/>
        <w:rPr>
          <w:b w:val="0"/>
          <w:sz w:val="32"/>
        </w:rPr>
      </w:pPr>
      <w:r>
        <w:br w:type="column"/>
      </w:r>
    </w:p>
    <w:p w:rsidR="0086122B" w:rsidRDefault="0086122B" w:rsidP="0086122B">
      <w:pPr>
        <w:ind w:left="112"/>
        <w:rPr>
          <w:b/>
          <w:sz w:val="23"/>
        </w:rPr>
      </w:pPr>
      <w:r>
        <w:rPr>
          <w:color w:val="414644"/>
          <w:w w:val="105"/>
          <w:sz w:val="19"/>
        </w:rPr>
        <w:t>Číslo nabídky:</w:t>
      </w:r>
      <w:r>
        <w:rPr>
          <w:color w:val="414644"/>
          <w:spacing w:val="-34"/>
          <w:w w:val="105"/>
          <w:sz w:val="19"/>
        </w:rPr>
        <w:t xml:space="preserve"> </w:t>
      </w:r>
      <w:r>
        <w:rPr>
          <w:b/>
          <w:color w:val="414644"/>
          <w:w w:val="105"/>
          <w:sz w:val="23"/>
        </w:rPr>
        <w:t>A153731</w:t>
      </w:r>
    </w:p>
    <w:p w:rsidR="0086122B" w:rsidRDefault="0086122B" w:rsidP="0086122B">
      <w:pPr>
        <w:pStyle w:val="Zkladntext"/>
        <w:rPr>
          <w:b w:val="0"/>
          <w:sz w:val="22"/>
        </w:rPr>
      </w:pPr>
      <w:r>
        <w:br w:type="column"/>
      </w:r>
    </w:p>
    <w:p w:rsidR="0086122B" w:rsidRDefault="0086122B" w:rsidP="0086122B">
      <w:pPr>
        <w:spacing w:before="150"/>
        <w:ind w:left="112"/>
        <w:rPr>
          <w:b/>
          <w:sz w:val="20"/>
        </w:rPr>
      </w:pPr>
      <w:r>
        <w:rPr>
          <w:color w:val="414644"/>
          <w:w w:val="105"/>
          <w:sz w:val="19"/>
        </w:rPr>
        <w:t xml:space="preserve">Označení:   </w:t>
      </w:r>
      <w:r>
        <w:rPr>
          <w:b/>
          <w:color w:val="414644"/>
          <w:w w:val="105"/>
          <w:sz w:val="20"/>
        </w:rPr>
        <w:t>5261</w:t>
      </w:r>
    </w:p>
    <w:p w:rsidR="0086122B" w:rsidRDefault="0086122B" w:rsidP="0086122B">
      <w:pPr>
        <w:spacing w:before="77"/>
        <w:ind w:left="112"/>
        <w:rPr>
          <w:b/>
          <w:sz w:val="21"/>
        </w:rPr>
      </w:pPr>
      <w:r>
        <w:br w:type="column"/>
      </w:r>
      <w:r>
        <w:rPr>
          <w:b/>
          <w:color w:val="414644"/>
          <w:sz w:val="21"/>
        </w:rPr>
        <w:t>Kopie</w:t>
      </w:r>
    </w:p>
    <w:p w:rsidR="0086122B" w:rsidRDefault="0086122B" w:rsidP="0086122B">
      <w:pPr>
        <w:rPr>
          <w:sz w:val="21"/>
        </w:rPr>
        <w:sectPr w:rsidR="0086122B">
          <w:pgSz w:w="11920" w:h="16840"/>
          <w:pgMar w:top="260" w:right="300" w:bottom="660" w:left="540" w:header="0" w:footer="407" w:gutter="0"/>
          <w:cols w:num="4" w:space="708" w:equalWidth="0">
            <w:col w:w="1721" w:space="596"/>
            <w:col w:w="2380" w:space="1018"/>
            <w:col w:w="1691" w:space="1959"/>
            <w:col w:w="1715"/>
          </w:cols>
        </w:sectPr>
      </w:pPr>
    </w:p>
    <w:p w:rsidR="0086122B" w:rsidRDefault="0086122B" w:rsidP="0086122B">
      <w:pPr>
        <w:pStyle w:val="Zkladntext"/>
        <w:rPr>
          <w:b w:val="0"/>
          <w:sz w:val="20"/>
        </w:rPr>
      </w:pPr>
    </w:p>
    <w:p w:rsidR="0086122B" w:rsidRDefault="0086122B" w:rsidP="0086122B">
      <w:pPr>
        <w:pStyle w:val="Zkladntext"/>
        <w:spacing w:before="8"/>
        <w:rPr>
          <w:b w:val="0"/>
          <w:sz w:val="28"/>
        </w:rPr>
      </w:pPr>
    </w:p>
    <w:p w:rsidR="0086122B" w:rsidRDefault="0086122B" w:rsidP="0086122B">
      <w:pPr>
        <w:pStyle w:val="Zkladntext"/>
        <w:spacing w:line="27" w:lineRule="exact"/>
        <w:ind w:left="14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6866255" cy="17145"/>
                <wp:effectExtent l="5080" t="6985" r="5715" b="4445"/>
                <wp:docPr id="217" name="Skupina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6255" cy="17145"/>
                          <a:chOff x="0" y="0"/>
                          <a:chExt cx="10813" cy="27"/>
                        </a:xfrm>
                      </wpg:grpSpPr>
                      <wps:wsp>
                        <wps:cNvPr id="218" name="Line 159"/>
                        <wps:cNvCnPr>
                          <a:cxnSpLocks noChangeShapeType="1"/>
                        </wps:cNvCnPr>
                        <wps:spPr bwMode="auto">
                          <a:xfrm>
                            <a:off x="8" y="19"/>
                            <a:ext cx="10797" cy="0"/>
                          </a:xfrm>
                          <a:prstGeom prst="line">
                            <a:avLst/>
                          </a:prstGeom>
                          <a:noFill/>
                          <a:ln w="9142">
                            <a:solidFill>
                              <a:srgbClr val="BCBC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Line 160"/>
                        <wps:cNvCnPr>
                          <a:cxnSpLocks noChangeShapeType="1"/>
                        </wps:cNvCnPr>
                        <wps:spPr bwMode="auto">
                          <a:xfrm>
                            <a:off x="8501" y="8"/>
                            <a:ext cx="2304" cy="0"/>
                          </a:xfrm>
                          <a:prstGeom prst="line">
                            <a:avLst/>
                          </a:prstGeom>
                          <a:noFill/>
                          <a:ln w="9142">
                            <a:solidFill>
                              <a:srgbClr val="BFBFB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B6109F" id="Skupina 217" o:spid="_x0000_s1026" style="width:540.65pt;height:1.35pt;mso-position-horizontal-relative:char;mso-position-vertical-relative:line" coordsize="10813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">
                <v:line id="Line 159" o:spid="_x0000_s1027" style="position:absolute;visibility:visible;mso-wrap-style:square" from="8,19" to="10805,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2nv98IAAADcAAAADwAAAGRycy9kb3ducmV2LnhtbERPTYvCMBC9C/sfwix4s6lVZOkaZVkV&#10;xctq9eBxaMa22kxKE7X+e3NY8Ph439N5Z2pxp9ZVlhUMoxgEcW51xYWC42E1+ALhPLLG2jIpeJKD&#10;+eyjN8VU2wfv6Z75QoQQdikqKL1vUildXpJBF9mGOHBn2xr0AbaF1C0+QripZRLHE2mw4tBQYkO/&#10;JeXX7GYUZOPR+u+8266W8nA6LZ5JfFmOj0r1P7ufbxCeOv8W/7s3WkEyDGvDmXAE5O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2nv98IAAADcAAAADwAAAAAAAAAAAAAA&#10;AAChAgAAZHJzL2Rvd25yZXYueG1sUEsFBgAAAAAEAAQA+QAAAJADAAAAAA==&#10;" strokecolor="#bcbcbc" strokeweight=".25394mm"/>
                <v:line id="Line 160" o:spid="_x0000_s1028" style="position:absolute;visibility:visible;mso-wrap-style:square" from="8501,8" to="10805,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791WsUAAADcAAAADwAAAGRycy9kb3ducmV2LnhtbESPQWsCMRSE7wX/Q3hCbzXRQ2tXo2hL&#10;wUM9aFvw+Ng8N4ubl7BJ3dVf3xQEj8PMfMPMl71rxJnaWHvWMB4pEMSlNzVXGr6/Pp6mIGJCNth4&#10;Jg0XirBcDB7mWBjf8Y7O+1SJDOFYoAabUiikjKUlh3HkA3H2jr51mLJsK2la7DLcNXKi1LN0WHNe&#10;sBjozVJ52v86DWobDi9x+/7T1Vb55ho+N+s01fpx2K9mIBL16R6+tTdGw2T8Cv9n8hG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791WsUAAADcAAAADwAAAAAAAAAA&#10;AAAAAAChAgAAZHJzL2Rvd25yZXYueG1sUEsFBgAAAAAEAAQA+QAAAJMDAAAAAA==&#10;" strokecolor="#bfbfbf" strokeweight=".25394mm"/>
                <w10:anchorlock/>
              </v:group>
            </w:pict>
          </mc:Fallback>
        </mc:AlternateContent>
      </w:r>
    </w:p>
    <w:p w:rsidR="0086122B" w:rsidRDefault="0086122B" w:rsidP="0086122B">
      <w:pPr>
        <w:spacing w:line="27" w:lineRule="exact"/>
        <w:rPr>
          <w:sz w:val="2"/>
        </w:rPr>
        <w:sectPr w:rsidR="0086122B">
          <w:type w:val="continuous"/>
          <w:pgSz w:w="11920" w:h="16840"/>
          <w:pgMar w:top="1000" w:right="300" w:bottom="0" w:left="540" w:header="708" w:footer="708" w:gutter="0"/>
          <w:cols w:space="708"/>
        </w:sectPr>
      </w:pPr>
    </w:p>
    <w:p w:rsidR="0086122B" w:rsidRDefault="0086122B" w:rsidP="0086122B">
      <w:pPr>
        <w:spacing w:before="54"/>
        <w:ind w:left="164"/>
        <w:rPr>
          <w:b/>
          <w:sz w:val="21"/>
        </w:rPr>
      </w:pPr>
      <w:r>
        <w:rPr>
          <w:b/>
          <w:color w:val="414644"/>
          <w:w w:val="105"/>
          <w:sz w:val="21"/>
        </w:rPr>
        <w:t>Pozice: 9</w:t>
      </w:r>
    </w:p>
    <w:p w:rsidR="0086122B" w:rsidRDefault="0086122B" w:rsidP="0086122B">
      <w:pPr>
        <w:spacing w:before="59"/>
        <w:ind w:left="164"/>
        <w:rPr>
          <w:b/>
          <w:sz w:val="21"/>
        </w:rPr>
      </w:pPr>
      <w:r>
        <w:br w:type="column"/>
      </w:r>
      <w:r>
        <w:rPr>
          <w:b/>
          <w:color w:val="414644"/>
          <w:w w:val="105"/>
          <w:sz w:val="21"/>
        </w:rPr>
        <w:t>Množství: 1 ks</w:t>
      </w:r>
    </w:p>
    <w:p w:rsidR="0086122B" w:rsidRDefault="0086122B" w:rsidP="0086122B">
      <w:pPr>
        <w:spacing w:before="49" w:line="242" w:lineRule="auto"/>
        <w:ind w:left="164" w:right="573"/>
        <w:jc w:val="both"/>
        <w:rPr>
          <w:sz w:val="19"/>
        </w:rPr>
      </w:pPr>
      <w:r>
        <w:br w:type="column"/>
      </w:r>
      <w:r>
        <w:rPr>
          <w:color w:val="414644"/>
          <w:w w:val="105"/>
          <w:sz w:val="19"/>
        </w:rPr>
        <w:t xml:space="preserve">Profil: Šírka: </w:t>
      </w:r>
      <w:r>
        <w:rPr>
          <w:color w:val="414644"/>
          <w:sz w:val="19"/>
        </w:rPr>
        <w:t>Výška:</w:t>
      </w:r>
    </w:p>
    <w:p w:rsidR="0086122B" w:rsidRDefault="0086122B" w:rsidP="0086122B">
      <w:pPr>
        <w:spacing w:before="4" w:line="249" w:lineRule="auto"/>
        <w:ind w:left="164" w:firstLine="1"/>
        <w:jc w:val="both"/>
        <w:rPr>
          <w:sz w:val="19"/>
        </w:rPr>
      </w:pPr>
      <w:r>
        <w:rPr>
          <w:color w:val="414644"/>
          <w:w w:val="105"/>
          <w:sz w:val="19"/>
        </w:rPr>
        <w:t>Barva</w:t>
      </w:r>
      <w:r>
        <w:rPr>
          <w:color w:val="414644"/>
          <w:spacing w:val="-11"/>
          <w:w w:val="105"/>
          <w:sz w:val="19"/>
        </w:rPr>
        <w:t xml:space="preserve"> </w:t>
      </w:r>
      <w:r>
        <w:rPr>
          <w:color w:val="414644"/>
          <w:w w:val="105"/>
          <w:sz w:val="19"/>
        </w:rPr>
        <w:t>venku:</w:t>
      </w:r>
      <w:r>
        <w:rPr>
          <w:color w:val="414644"/>
          <w:w w:val="103"/>
          <w:sz w:val="19"/>
        </w:rPr>
        <w:t xml:space="preserve"> </w:t>
      </w:r>
      <w:r>
        <w:rPr>
          <w:color w:val="414644"/>
          <w:w w:val="105"/>
          <w:sz w:val="19"/>
        </w:rPr>
        <w:t>Barva uvnitr: Rám:</w:t>
      </w:r>
    </w:p>
    <w:p w:rsidR="0086122B" w:rsidRDefault="0086122B" w:rsidP="0086122B">
      <w:pPr>
        <w:spacing w:line="237" w:lineRule="auto"/>
        <w:ind w:left="164" w:right="123" w:firstLine="1"/>
        <w:rPr>
          <w:sz w:val="19"/>
        </w:rPr>
      </w:pPr>
      <w:r>
        <w:rPr>
          <w:color w:val="414644"/>
          <w:w w:val="105"/>
          <w:sz w:val="19"/>
        </w:rPr>
        <w:t>Krídla</w:t>
      </w:r>
      <w:r>
        <w:rPr>
          <w:color w:val="676D69"/>
          <w:w w:val="105"/>
          <w:sz w:val="19"/>
        </w:rPr>
        <w:t xml:space="preserve">: </w:t>
      </w:r>
      <w:r>
        <w:rPr>
          <w:color w:val="414644"/>
          <w:sz w:val="19"/>
        </w:rPr>
        <w:t>Rozšírení:</w:t>
      </w:r>
    </w:p>
    <w:p w:rsidR="0086122B" w:rsidRDefault="0086122B" w:rsidP="0086122B">
      <w:pPr>
        <w:pStyle w:val="Zkladntext"/>
        <w:spacing w:before="9"/>
        <w:rPr>
          <w:sz w:val="19"/>
        </w:rPr>
      </w:pPr>
    </w:p>
    <w:p w:rsidR="0086122B" w:rsidRDefault="0086122B" w:rsidP="0086122B">
      <w:pPr>
        <w:spacing w:before="1" w:line="247" w:lineRule="auto"/>
        <w:ind w:left="164" w:right="123"/>
        <w:rPr>
          <w:sz w:val="19"/>
        </w:rPr>
      </w:pPr>
      <w:r>
        <w:rPr>
          <w:color w:val="414644"/>
          <w:w w:val="105"/>
          <w:sz w:val="19"/>
        </w:rPr>
        <w:t>Výplň: Výplň ti.</w:t>
      </w:r>
      <w:r>
        <w:rPr>
          <w:color w:val="9E9EA1"/>
          <w:w w:val="105"/>
          <w:sz w:val="19"/>
        </w:rPr>
        <w:t xml:space="preserve">: </w:t>
      </w:r>
      <w:r>
        <w:rPr>
          <w:color w:val="414644"/>
          <w:w w:val="105"/>
          <w:sz w:val="19"/>
        </w:rPr>
        <w:t>Kování:</w:t>
      </w:r>
    </w:p>
    <w:p w:rsidR="0086122B" w:rsidRDefault="0086122B" w:rsidP="0086122B">
      <w:pPr>
        <w:pStyle w:val="Zkladntext"/>
        <w:spacing w:before="3"/>
        <w:rPr>
          <w:sz w:val="19"/>
        </w:rPr>
      </w:pPr>
    </w:p>
    <w:p w:rsidR="0086122B" w:rsidRDefault="0086122B" w:rsidP="0086122B">
      <w:pPr>
        <w:spacing w:line="242" w:lineRule="auto"/>
        <w:ind w:left="165" w:right="123"/>
        <w:rPr>
          <w:sz w:val="19"/>
        </w:rPr>
      </w:pPr>
      <w:r>
        <w:rPr>
          <w:color w:val="414644"/>
          <w:sz w:val="19"/>
        </w:rPr>
        <w:t>Kotvení: Odvodnění:</w:t>
      </w:r>
    </w:p>
    <w:p w:rsidR="0086122B" w:rsidRDefault="0086122B" w:rsidP="0086122B">
      <w:pPr>
        <w:spacing w:before="44"/>
        <w:ind w:left="169"/>
        <w:rPr>
          <w:sz w:val="19"/>
        </w:rPr>
      </w:pPr>
      <w:r>
        <w:br w:type="column"/>
      </w:r>
      <w:r>
        <w:rPr>
          <w:color w:val="414644"/>
          <w:w w:val="105"/>
          <w:sz w:val="19"/>
        </w:rPr>
        <w:t>ECONOMY</w:t>
      </w:r>
    </w:p>
    <w:p w:rsidR="0086122B" w:rsidRDefault="0086122B" w:rsidP="0086122B">
      <w:pPr>
        <w:spacing w:before="6"/>
        <w:ind w:left="171"/>
        <w:rPr>
          <w:sz w:val="19"/>
        </w:rPr>
      </w:pPr>
      <w:r>
        <w:rPr>
          <w:color w:val="414644"/>
          <w:w w:val="105"/>
          <w:sz w:val="19"/>
        </w:rPr>
        <w:t>560 mm</w:t>
      </w:r>
    </w:p>
    <w:p w:rsidR="0086122B" w:rsidRDefault="0086122B" w:rsidP="0086122B">
      <w:pPr>
        <w:spacing w:before="2" w:line="217" w:lineRule="exact"/>
        <w:ind w:left="171"/>
        <w:rPr>
          <w:sz w:val="19"/>
        </w:rPr>
      </w:pPr>
      <w:r>
        <w:rPr>
          <w:color w:val="414644"/>
          <w:w w:val="105"/>
          <w:sz w:val="19"/>
        </w:rPr>
        <w:t>510 mm</w:t>
      </w:r>
    </w:p>
    <w:p w:rsidR="0086122B" w:rsidRDefault="0086122B" w:rsidP="0086122B">
      <w:pPr>
        <w:ind w:left="166" w:right="3037" w:hanging="2"/>
        <w:rPr>
          <w:b/>
          <w:sz w:val="20"/>
        </w:rPr>
      </w:pPr>
      <w:r>
        <w:rPr>
          <w:b/>
          <w:color w:val="414644"/>
          <w:sz w:val="20"/>
        </w:rPr>
        <w:t>Golden Cak 51" bílá</w:t>
      </w:r>
    </w:p>
    <w:p w:rsidR="0086122B" w:rsidRDefault="0086122B" w:rsidP="0086122B">
      <w:pPr>
        <w:spacing w:before="1" w:line="242" w:lineRule="auto"/>
        <w:ind w:left="166" w:right="3037"/>
        <w:rPr>
          <w:sz w:val="19"/>
        </w:rPr>
      </w:pPr>
      <w:r>
        <w:rPr>
          <w:color w:val="414644"/>
          <w:w w:val="105"/>
          <w:sz w:val="19"/>
        </w:rPr>
        <w:t>rám standard krídlo standard</w:t>
      </w:r>
    </w:p>
    <w:p w:rsidR="0086122B" w:rsidRDefault="0086122B" w:rsidP="0086122B">
      <w:pPr>
        <w:spacing w:line="247" w:lineRule="auto"/>
        <w:ind w:left="164" w:right="719" w:firstLine="2"/>
        <w:rPr>
          <w:sz w:val="19"/>
        </w:rPr>
      </w:pPr>
      <w:r>
        <w:rPr>
          <w:color w:val="414644"/>
          <w:sz w:val="19"/>
        </w:rPr>
        <w:t>podklad 8069 uni pro PVC tep. izol. 27,5150mm</w:t>
      </w:r>
    </w:p>
    <w:p w:rsidR="0086122B" w:rsidRDefault="0086122B" w:rsidP="0086122B">
      <w:pPr>
        <w:spacing w:before="4" w:line="210" w:lineRule="exact"/>
        <w:ind w:left="167"/>
        <w:rPr>
          <w:sz w:val="19"/>
        </w:rPr>
      </w:pPr>
      <w:r>
        <w:rPr>
          <w:color w:val="414644"/>
          <w:w w:val="105"/>
          <w:sz w:val="19"/>
        </w:rPr>
        <w:t>4-16-4 Float-PTN+</w:t>
      </w:r>
      <w:r>
        <w:rPr>
          <w:color w:val="898C8E"/>
          <w:w w:val="105"/>
          <w:sz w:val="19"/>
        </w:rPr>
        <w:t xml:space="preserve">, </w:t>
      </w:r>
      <w:r>
        <w:rPr>
          <w:color w:val="414644"/>
          <w:w w:val="105"/>
          <w:sz w:val="19"/>
        </w:rPr>
        <w:t>Ug1,1</w:t>
      </w:r>
    </w:p>
    <w:p w:rsidR="0086122B" w:rsidRDefault="0086122B" w:rsidP="0086122B">
      <w:pPr>
        <w:spacing w:before="6" w:line="217" w:lineRule="exact"/>
        <w:ind w:left="164"/>
        <w:rPr>
          <w:sz w:val="19"/>
        </w:rPr>
      </w:pPr>
      <w:r>
        <w:rPr>
          <w:color w:val="414644"/>
          <w:w w:val="115"/>
          <w:sz w:val="19"/>
        </w:rPr>
        <w:t>24mm</w:t>
      </w:r>
    </w:p>
    <w:p w:rsidR="0086122B" w:rsidRDefault="0086122B" w:rsidP="0086122B">
      <w:pPr>
        <w:spacing w:line="229" w:lineRule="exact"/>
        <w:ind w:left="164"/>
        <w:rPr>
          <w:b/>
          <w:sz w:val="20"/>
        </w:rPr>
      </w:pPr>
      <w:r>
        <w:rPr>
          <w:b/>
          <w:color w:val="414644"/>
          <w:sz w:val="20"/>
        </w:rPr>
        <w:t xml:space="preserve">Pole </w:t>
      </w:r>
      <w:r>
        <w:rPr>
          <w:b/>
          <w:color w:val="414644"/>
          <w:sz w:val="18"/>
        </w:rPr>
        <w:t xml:space="preserve">+ </w:t>
      </w:r>
      <w:r>
        <w:rPr>
          <w:b/>
          <w:color w:val="414644"/>
          <w:sz w:val="20"/>
        </w:rPr>
        <w:t>název otvírky:</w:t>
      </w:r>
    </w:p>
    <w:p w:rsidR="0086122B" w:rsidRDefault="0086122B" w:rsidP="0086122B">
      <w:pPr>
        <w:spacing w:before="5" w:line="242" w:lineRule="auto"/>
        <w:ind w:left="166" w:right="2193" w:firstLine="1"/>
        <w:rPr>
          <w:sz w:val="19"/>
        </w:rPr>
      </w:pPr>
      <w:r>
        <w:rPr>
          <w:color w:val="414644"/>
          <w:w w:val="105"/>
          <w:sz w:val="19"/>
        </w:rPr>
        <w:t>1 otevíravé sklopné pravé na vruty - L+P</w:t>
      </w:r>
    </w:p>
    <w:p w:rsidR="0086122B" w:rsidRDefault="0086122B" w:rsidP="0086122B">
      <w:pPr>
        <w:spacing w:before="4"/>
        <w:ind w:left="168"/>
        <w:rPr>
          <w:sz w:val="19"/>
        </w:rPr>
      </w:pPr>
      <w:r>
        <w:rPr>
          <w:color w:val="414644"/>
          <w:w w:val="105"/>
          <w:sz w:val="19"/>
        </w:rPr>
        <w:t>dopredu</w:t>
      </w:r>
    </w:p>
    <w:p w:rsidR="0086122B" w:rsidRDefault="0086122B" w:rsidP="0086122B">
      <w:pPr>
        <w:rPr>
          <w:sz w:val="19"/>
        </w:rPr>
        <w:sectPr w:rsidR="0086122B">
          <w:type w:val="continuous"/>
          <w:pgSz w:w="11920" w:h="16840"/>
          <w:pgMar w:top="1000" w:right="300" w:bottom="0" w:left="540" w:header="708" w:footer="708" w:gutter="0"/>
          <w:cols w:num="4" w:space="708" w:equalWidth="0">
            <w:col w:w="1120" w:space="1721"/>
            <w:col w:w="1675" w:space="196"/>
            <w:col w:w="1321" w:space="200"/>
            <w:col w:w="4847"/>
          </w:cols>
        </w:sectPr>
      </w:pPr>
    </w:p>
    <w:p w:rsidR="0086122B" w:rsidRDefault="0086122B" w:rsidP="0086122B">
      <w:pPr>
        <w:pStyle w:val="Zkladntext"/>
        <w:rPr>
          <w:sz w:val="20"/>
        </w:rPr>
      </w:pPr>
    </w:p>
    <w:p w:rsidR="0086122B" w:rsidRDefault="0086122B" w:rsidP="0086122B">
      <w:pPr>
        <w:pStyle w:val="Zkladntext"/>
        <w:rPr>
          <w:sz w:val="20"/>
        </w:rPr>
      </w:pPr>
    </w:p>
    <w:p w:rsidR="0086122B" w:rsidRDefault="0086122B" w:rsidP="0086122B">
      <w:pPr>
        <w:pStyle w:val="Zkladntext"/>
        <w:spacing w:before="10"/>
      </w:pPr>
    </w:p>
    <w:p w:rsidR="0086122B" w:rsidRDefault="0086122B" w:rsidP="0086122B">
      <w:pPr>
        <w:sectPr w:rsidR="0086122B">
          <w:type w:val="continuous"/>
          <w:pgSz w:w="11920" w:h="16840"/>
          <w:pgMar w:top="1000" w:right="300" w:bottom="0" w:left="540" w:header="708" w:footer="708" w:gutter="0"/>
          <w:cols w:space="708"/>
        </w:sectPr>
      </w:pPr>
    </w:p>
    <w:p w:rsidR="0086122B" w:rsidRDefault="0086122B" w:rsidP="0086122B">
      <w:pPr>
        <w:pStyle w:val="Zkladntext"/>
        <w:rPr>
          <w:sz w:val="18"/>
        </w:rPr>
      </w:pPr>
    </w:p>
    <w:p w:rsidR="0086122B" w:rsidRDefault="0086122B" w:rsidP="0086122B">
      <w:pPr>
        <w:pStyle w:val="Zkladntext"/>
        <w:rPr>
          <w:sz w:val="18"/>
        </w:rPr>
      </w:pPr>
    </w:p>
    <w:p w:rsidR="0086122B" w:rsidRDefault="0086122B" w:rsidP="0086122B">
      <w:pPr>
        <w:pStyle w:val="Zkladntext"/>
        <w:spacing w:before="6"/>
        <w:rPr>
          <w:sz w:val="20"/>
        </w:rPr>
      </w:pPr>
    </w:p>
    <w:p w:rsidR="0086122B" w:rsidRDefault="0086122B" w:rsidP="0086122B">
      <w:pPr>
        <w:ind w:left="4525"/>
        <w:rPr>
          <w:sz w:val="16"/>
        </w:rPr>
      </w:pPr>
      <w:r>
        <w:rPr>
          <w:color w:val="414644"/>
          <w:sz w:val="16"/>
        </w:rPr>
        <w:t>Klička FKS</w:t>
      </w:r>
      <w:r>
        <w:rPr>
          <w:color w:val="898C8E"/>
          <w:sz w:val="16"/>
        </w:rPr>
        <w:t xml:space="preserve">, </w:t>
      </w:r>
      <w:r>
        <w:rPr>
          <w:color w:val="414644"/>
          <w:sz w:val="16"/>
        </w:rPr>
        <w:t>bílá 9016 logo Otherm</w:t>
      </w:r>
    </w:p>
    <w:p w:rsidR="0086122B" w:rsidRDefault="0086122B" w:rsidP="0086122B">
      <w:pPr>
        <w:tabs>
          <w:tab w:val="left" w:pos="1372"/>
        </w:tabs>
        <w:spacing w:before="91" w:line="263" w:lineRule="exact"/>
        <w:ind w:right="576"/>
        <w:jc w:val="center"/>
        <w:rPr>
          <w:i/>
          <w:sz w:val="20"/>
        </w:rPr>
      </w:pPr>
      <w:r>
        <w:br w:type="column"/>
      </w:r>
      <w:r>
        <w:rPr>
          <w:i/>
          <w:color w:val="414644"/>
          <w:sz w:val="20"/>
        </w:rPr>
        <w:t xml:space="preserve">Cena </w:t>
      </w:r>
      <w:r>
        <w:rPr>
          <w:color w:val="414644"/>
          <w:sz w:val="23"/>
        </w:rPr>
        <w:t xml:space="preserve">za </w:t>
      </w:r>
      <w:r>
        <w:rPr>
          <w:i/>
          <w:color w:val="414644"/>
          <w:sz w:val="20"/>
        </w:rPr>
        <w:t>kus:</w:t>
      </w:r>
      <w:r>
        <w:rPr>
          <w:i/>
          <w:color w:val="414644"/>
          <w:sz w:val="20"/>
        </w:rPr>
        <w:tab/>
      </w:r>
      <w:r>
        <w:rPr>
          <w:i/>
          <w:color w:val="414644"/>
          <w:sz w:val="20"/>
          <w:u w:val="single" w:color="000000"/>
        </w:rPr>
        <w:t>Cena</w:t>
      </w:r>
      <w:r>
        <w:rPr>
          <w:i/>
          <w:color w:val="414644"/>
          <w:spacing w:val="-14"/>
          <w:sz w:val="20"/>
          <w:u w:val="single" w:color="000000"/>
        </w:rPr>
        <w:t xml:space="preserve"> </w:t>
      </w:r>
      <w:r>
        <w:rPr>
          <w:i/>
          <w:color w:val="414644"/>
          <w:sz w:val="20"/>
          <w:u w:val="single" w:color="000000"/>
        </w:rPr>
        <w:t>celkem:</w:t>
      </w:r>
    </w:p>
    <w:p w:rsidR="0086122B" w:rsidRDefault="0086122B" w:rsidP="0086122B">
      <w:pPr>
        <w:tabs>
          <w:tab w:val="left" w:pos="1429"/>
        </w:tabs>
        <w:spacing w:line="229" w:lineRule="exact"/>
        <w:ind w:right="428"/>
        <w:jc w:val="center"/>
        <w:rPr>
          <w:b/>
          <w:sz w:val="20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2F3D755B" wp14:editId="63CC034A">
            <wp:simplePos x="0" y="0"/>
            <wp:positionH relativeFrom="page">
              <wp:posOffset>426719</wp:posOffset>
            </wp:positionH>
            <wp:positionV relativeFrom="paragraph">
              <wp:posOffset>-2334467</wp:posOffset>
            </wp:positionV>
            <wp:extent cx="2377439" cy="2133600"/>
            <wp:effectExtent l="0" t="0" r="0" b="0"/>
            <wp:wrapNone/>
            <wp:docPr id="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9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14644"/>
          <w:sz w:val="20"/>
        </w:rPr>
        <w:t>3103,00</w:t>
      </w:r>
      <w:r>
        <w:rPr>
          <w:b/>
          <w:color w:val="414644"/>
          <w:spacing w:val="5"/>
          <w:sz w:val="20"/>
        </w:rPr>
        <w:t xml:space="preserve"> </w:t>
      </w:r>
      <w:r>
        <w:rPr>
          <w:b/>
          <w:color w:val="414644"/>
          <w:sz w:val="20"/>
        </w:rPr>
        <w:t>Kč</w:t>
      </w:r>
      <w:r>
        <w:rPr>
          <w:b/>
          <w:color w:val="414644"/>
          <w:sz w:val="20"/>
        </w:rPr>
        <w:tab/>
        <w:t>3103,00</w:t>
      </w:r>
      <w:r>
        <w:rPr>
          <w:b/>
          <w:color w:val="414644"/>
          <w:spacing w:val="-5"/>
          <w:sz w:val="20"/>
        </w:rPr>
        <w:t xml:space="preserve"> </w:t>
      </w:r>
      <w:r>
        <w:rPr>
          <w:b/>
          <w:color w:val="414644"/>
          <w:sz w:val="20"/>
        </w:rPr>
        <w:t>Kč</w:t>
      </w:r>
    </w:p>
    <w:p w:rsidR="0086122B" w:rsidRDefault="0086122B" w:rsidP="0086122B">
      <w:pPr>
        <w:spacing w:line="229" w:lineRule="exact"/>
        <w:jc w:val="center"/>
        <w:rPr>
          <w:sz w:val="20"/>
        </w:rPr>
        <w:sectPr w:rsidR="0086122B">
          <w:type w:val="continuous"/>
          <w:pgSz w:w="11920" w:h="16840"/>
          <w:pgMar w:top="1000" w:right="300" w:bottom="0" w:left="540" w:header="708" w:footer="708" w:gutter="0"/>
          <w:cols w:num="2" w:space="708" w:equalWidth="0">
            <w:col w:w="6992" w:space="663"/>
            <w:col w:w="3425"/>
          </w:cols>
        </w:sectPr>
      </w:pPr>
    </w:p>
    <w:p w:rsidR="0086122B" w:rsidRDefault="0086122B" w:rsidP="0086122B">
      <w:pPr>
        <w:pStyle w:val="Zkladntext"/>
        <w:spacing w:before="4"/>
        <w:rPr>
          <w:b w:val="0"/>
          <w:sz w:val="20"/>
        </w:rPr>
      </w:pPr>
    </w:p>
    <w:p w:rsidR="0086122B" w:rsidRDefault="0086122B" w:rsidP="0086122B">
      <w:pPr>
        <w:pStyle w:val="Zkladntext"/>
        <w:spacing w:line="29" w:lineRule="exact"/>
        <w:ind w:left="126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6887210" cy="18415"/>
                <wp:effectExtent l="3810" t="6350" r="5080" b="3810"/>
                <wp:docPr id="215" name="Skupina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7210" cy="18415"/>
                          <a:chOff x="0" y="0"/>
                          <a:chExt cx="10846" cy="29"/>
                        </a:xfrm>
                      </wpg:grpSpPr>
                      <wps:wsp>
                        <wps:cNvPr id="216" name="Line 157"/>
                        <wps:cNvCnPr>
                          <a:cxnSpLocks noChangeShapeType="1"/>
                        </wps:cNvCnPr>
                        <wps:spPr bwMode="auto">
                          <a:xfrm>
                            <a:off x="15" y="15"/>
                            <a:ext cx="10816" cy="0"/>
                          </a:xfrm>
                          <a:prstGeom prst="line">
                            <a:avLst/>
                          </a:prstGeom>
                          <a:noFill/>
                          <a:ln w="18283">
                            <a:solidFill>
                              <a:srgbClr val="44484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3AD930" id="Skupina 215" o:spid="_x0000_s1026" style="width:542.3pt;height:1.45pt;mso-position-horizontal-relative:char;mso-position-vertical-relative:line" coordsize="10846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">
                <v:line id="Line 157" o:spid="_x0000_s1027" style="position:absolute;visibility:visible;mso-wrap-style:square" from="15,15" to="10831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kJkcEAAADcAAAADwAAAGRycy9kb3ducmV2LnhtbESPQYvCMBSE7wv+h/AEb2taD921GkUF&#10;wavdvXh7NM+02LzUJGr990ZY2OMw880wy/VgO3EnH1rHCvJpBoK4drplo+D3Z//5DSJEZI2dY1Lw&#10;pADr1ehjiaV2Dz7SvYpGpBIOJSpoYuxLKUPdkMUwdT1x8s7OW4xJeiO1x0cqt52cZVkhLbacFhrs&#10;addQfaluVsHsy+yq+alor1t/yE0xxE2guVKT8bBZgIg0xP/wH33QicsLeJ9JR0CuX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p6QmRwQAAANwAAAAPAAAAAAAAAAAAAAAA&#10;AKECAABkcnMvZG93bnJldi54bWxQSwUGAAAAAAQABAD5AAAAjwMAAAAA&#10;" strokecolor="#444844" strokeweight=".50786mm"/>
                <w10:anchorlock/>
              </v:group>
            </w:pict>
          </mc:Fallback>
        </mc:AlternateContent>
      </w:r>
    </w:p>
    <w:p w:rsidR="0086122B" w:rsidRDefault="0086122B" w:rsidP="0086122B">
      <w:pPr>
        <w:pStyle w:val="Zkladntext"/>
        <w:rPr>
          <w:b w:val="0"/>
          <w:sz w:val="20"/>
        </w:rPr>
      </w:pPr>
    </w:p>
    <w:p w:rsidR="0086122B" w:rsidRDefault="0086122B" w:rsidP="0086122B">
      <w:pPr>
        <w:pStyle w:val="Zkladntext"/>
        <w:spacing w:before="10"/>
        <w:rPr>
          <w:b w:val="0"/>
        </w:rPr>
      </w:pPr>
    </w:p>
    <w:p w:rsidR="0086122B" w:rsidRDefault="0086122B" w:rsidP="0086122B">
      <w:pPr>
        <w:sectPr w:rsidR="0086122B">
          <w:type w:val="continuous"/>
          <w:pgSz w:w="11920" w:h="16840"/>
          <w:pgMar w:top="1000" w:right="300" w:bottom="0" w:left="540" w:header="708" w:footer="708" w:gutter="0"/>
          <w:cols w:space="708"/>
        </w:sectPr>
      </w:pPr>
    </w:p>
    <w:p w:rsidR="0086122B" w:rsidRDefault="0086122B" w:rsidP="0086122B">
      <w:pPr>
        <w:tabs>
          <w:tab w:val="left" w:pos="3000"/>
        </w:tabs>
        <w:spacing w:before="106" w:line="230" w:lineRule="auto"/>
        <w:ind w:left="4872" w:right="567" w:hanging="4718"/>
        <w:jc w:val="both"/>
        <w:rPr>
          <w:sz w:val="19"/>
        </w:rPr>
      </w:pPr>
      <w:r>
        <w:rPr>
          <w:b/>
          <w:color w:val="414644"/>
          <w:w w:val="105"/>
          <w:sz w:val="21"/>
        </w:rPr>
        <w:t>Pozice: 10</w:t>
      </w:r>
      <w:r>
        <w:rPr>
          <w:b/>
          <w:color w:val="414644"/>
          <w:w w:val="105"/>
          <w:sz w:val="21"/>
        </w:rPr>
        <w:tab/>
        <w:t>Množství: 1</w:t>
      </w:r>
      <w:r>
        <w:rPr>
          <w:b/>
          <w:color w:val="414644"/>
          <w:spacing w:val="6"/>
          <w:w w:val="105"/>
          <w:sz w:val="21"/>
        </w:rPr>
        <w:t xml:space="preserve"> </w:t>
      </w:r>
      <w:r>
        <w:rPr>
          <w:b/>
          <w:color w:val="414644"/>
          <w:w w:val="105"/>
          <w:sz w:val="21"/>
        </w:rPr>
        <w:t xml:space="preserve">ks    </w:t>
      </w:r>
      <w:r>
        <w:rPr>
          <w:b/>
          <w:color w:val="414644"/>
          <w:spacing w:val="48"/>
          <w:w w:val="105"/>
          <w:sz w:val="21"/>
        </w:rPr>
        <w:t xml:space="preserve"> </w:t>
      </w:r>
      <w:r>
        <w:rPr>
          <w:color w:val="414644"/>
          <w:w w:val="105"/>
          <w:sz w:val="19"/>
        </w:rPr>
        <w:t>Profil:</w:t>
      </w:r>
      <w:r>
        <w:rPr>
          <w:color w:val="414644"/>
          <w:w w:val="103"/>
          <w:sz w:val="19"/>
        </w:rPr>
        <w:t xml:space="preserve"> </w:t>
      </w:r>
      <w:r>
        <w:rPr>
          <w:color w:val="414644"/>
          <w:w w:val="105"/>
          <w:sz w:val="19"/>
        </w:rPr>
        <w:t xml:space="preserve">Šírka: </w:t>
      </w:r>
      <w:r>
        <w:rPr>
          <w:color w:val="414644"/>
          <w:sz w:val="19"/>
        </w:rPr>
        <w:t>Výška:</w:t>
      </w:r>
    </w:p>
    <w:p w:rsidR="0086122B" w:rsidRDefault="0086122B" w:rsidP="0086122B">
      <w:pPr>
        <w:spacing w:before="8" w:line="252" w:lineRule="auto"/>
        <w:ind w:left="4872" w:firstLine="5"/>
        <w:jc w:val="both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1578610</wp:posOffset>
                </wp:positionH>
                <wp:positionV relativeFrom="paragraph">
                  <wp:posOffset>1870710</wp:posOffset>
                </wp:positionV>
                <wp:extent cx="0" cy="0"/>
                <wp:effectExtent l="6985" t="1802765" r="12065" b="1798955"/>
                <wp:wrapNone/>
                <wp:docPr id="214" name="Přímá spojnic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142">
                          <a:solidFill>
                            <a:srgbClr val="B3B3B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BCFFD7" id="Přímá spojnice 214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4.3pt,147.3pt" to="124.3pt,14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" strokecolor="#b3b3b3" strokeweight=".25394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1739900</wp:posOffset>
                </wp:positionH>
                <wp:positionV relativeFrom="paragraph">
                  <wp:posOffset>1870710</wp:posOffset>
                </wp:positionV>
                <wp:extent cx="0" cy="0"/>
                <wp:effectExtent l="6350" t="1802765" r="12700" b="1798955"/>
                <wp:wrapNone/>
                <wp:docPr id="213" name="Přímá spojnic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094">
                          <a:solidFill>
                            <a:srgbClr val="A3A3A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45CB7A" id="Přímá spojnice 213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37pt,147.3pt" to="137pt,14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" strokecolor="#a3a3a3" strokeweight=".16928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1895475</wp:posOffset>
                </wp:positionH>
                <wp:positionV relativeFrom="paragraph">
                  <wp:posOffset>1035685</wp:posOffset>
                </wp:positionV>
                <wp:extent cx="0" cy="0"/>
                <wp:effectExtent l="9525" t="967740" r="9525" b="970280"/>
                <wp:wrapNone/>
                <wp:docPr id="212" name="Přímá spojnic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142">
                          <a:solidFill>
                            <a:srgbClr val="B8B8B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14E163" id="Přímá spojnice 212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49.25pt,81.55pt" to="149.25pt,8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" strokecolor="#b8b8b8" strokeweight=".25394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434340</wp:posOffset>
                </wp:positionH>
                <wp:positionV relativeFrom="paragraph">
                  <wp:posOffset>71120</wp:posOffset>
                </wp:positionV>
                <wp:extent cx="931545" cy="1766570"/>
                <wp:effectExtent l="5715" t="3175" r="5715" b="1905"/>
                <wp:wrapNone/>
                <wp:docPr id="194" name="Skupina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1545" cy="1766570"/>
                          <a:chOff x="684" y="112"/>
                          <a:chExt cx="1467" cy="2782"/>
                        </a:xfrm>
                      </wpg:grpSpPr>
                      <wps:wsp>
                        <wps:cNvPr id="195" name="Line 215"/>
                        <wps:cNvCnPr>
                          <a:cxnSpLocks noChangeShapeType="1"/>
                        </wps:cNvCnPr>
                        <wps:spPr bwMode="auto">
                          <a:xfrm>
                            <a:off x="691" y="133"/>
                            <a:ext cx="1449" cy="0"/>
                          </a:xfrm>
                          <a:prstGeom prst="line">
                            <a:avLst/>
                          </a:prstGeom>
                          <a:noFill/>
                          <a:ln w="9142">
                            <a:solidFill>
                              <a:srgbClr val="A8A8A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Line 216"/>
                        <wps:cNvCnPr>
                          <a:cxnSpLocks noChangeShapeType="1"/>
                        </wps:cNvCnPr>
                        <wps:spPr bwMode="auto">
                          <a:xfrm>
                            <a:off x="696" y="36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4">
                            <a:solidFill>
                              <a:srgbClr val="93979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Line 217"/>
                        <wps:cNvCnPr>
                          <a:cxnSpLocks noChangeShapeType="1"/>
                        </wps:cNvCnPr>
                        <wps:spPr bwMode="auto">
                          <a:xfrm>
                            <a:off x="845" y="2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2">
                            <a:solidFill>
                              <a:srgbClr val="B3B3B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Line 218"/>
                        <wps:cNvCnPr>
                          <a:cxnSpLocks noChangeShapeType="1"/>
                        </wps:cNvCnPr>
                        <wps:spPr bwMode="auto">
                          <a:xfrm>
                            <a:off x="845" y="229"/>
                            <a:ext cx="1295" cy="0"/>
                          </a:xfrm>
                          <a:prstGeom prst="line">
                            <a:avLst/>
                          </a:prstGeom>
                          <a:noFill/>
                          <a:ln w="12189">
                            <a:solidFill>
                              <a:srgbClr val="A8ACA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Line 219"/>
                        <wps:cNvCnPr>
                          <a:cxnSpLocks noChangeShapeType="1"/>
                        </wps:cNvCnPr>
                        <wps:spPr bwMode="auto">
                          <a:xfrm>
                            <a:off x="2107" y="22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7">
                            <a:solidFill>
                              <a:srgbClr val="A3A3A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Line 220"/>
                        <wps:cNvCnPr>
                          <a:cxnSpLocks noChangeShapeType="1"/>
                        </wps:cNvCnPr>
                        <wps:spPr bwMode="auto">
                          <a:xfrm>
                            <a:off x="861" y="28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4">
                            <a:solidFill>
                              <a:srgbClr val="8C909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Line 221"/>
                        <wps:cNvCnPr>
                          <a:cxnSpLocks noChangeShapeType="1"/>
                        </wps:cNvCnPr>
                        <wps:spPr bwMode="auto">
                          <a:xfrm>
                            <a:off x="955" y="335"/>
                            <a:ext cx="1036" cy="0"/>
                          </a:xfrm>
                          <a:prstGeom prst="line">
                            <a:avLst/>
                          </a:prstGeom>
                          <a:noFill/>
                          <a:ln w="18283">
                            <a:solidFill>
                              <a:srgbClr val="ACACA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Line 222"/>
                        <wps:cNvCnPr>
                          <a:cxnSpLocks noChangeShapeType="1"/>
                        </wps:cNvCnPr>
                        <wps:spPr bwMode="auto">
                          <a:xfrm>
                            <a:off x="2121" y="41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2">
                            <a:solidFill>
                              <a:srgbClr val="9797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Line 223"/>
                        <wps:cNvCnPr>
                          <a:cxnSpLocks noChangeShapeType="1"/>
                        </wps:cNvCnPr>
                        <wps:spPr bwMode="auto">
                          <a:xfrm>
                            <a:off x="691" y="27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2">
                            <a:solidFill>
                              <a:srgbClr val="A3A3A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Line 224"/>
                        <wps:cNvCnPr>
                          <a:cxnSpLocks noChangeShapeType="1"/>
                        </wps:cNvCnPr>
                        <wps:spPr bwMode="auto">
                          <a:xfrm>
                            <a:off x="960" y="27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189">
                            <a:solidFill>
                              <a:srgbClr val="A8A8A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Line 225"/>
                        <wps:cNvCnPr>
                          <a:cxnSpLocks noChangeShapeType="1"/>
                        </wps:cNvCnPr>
                        <wps:spPr bwMode="auto">
                          <a:xfrm>
                            <a:off x="945" y="1132"/>
                            <a:ext cx="1061" cy="0"/>
                          </a:xfrm>
                          <a:prstGeom prst="line">
                            <a:avLst/>
                          </a:prstGeom>
                          <a:noFill/>
                          <a:ln w="18283">
                            <a:solidFill>
                              <a:srgbClr val="9C9C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Line 226"/>
                        <wps:cNvCnPr>
                          <a:cxnSpLocks noChangeShapeType="1"/>
                        </wps:cNvCnPr>
                        <wps:spPr bwMode="auto">
                          <a:xfrm>
                            <a:off x="1991" y="274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283">
                            <a:solidFill>
                              <a:srgbClr val="A3A3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Line 227"/>
                        <wps:cNvCnPr>
                          <a:cxnSpLocks noChangeShapeType="1"/>
                        </wps:cNvCnPr>
                        <wps:spPr bwMode="auto">
                          <a:xfrm>
                            <a:off x="2126" y="276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4">
                            <a:solidFill>
                              <a:srgbClr val="90939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Line 228"/>
                        <wps:cNvCnPr>
                          <a:cxnSpLocks noChangeShapeType="1"/>
                        </wps:cNvCnPr>
                        <wps:spPr bwMode="auto">
                          <a:xfrm>
                            <a:off x="945" y="2730"/>
                            <a:ext cx="1061" cy="0"/>
                          </a:xfrm>
                          <a:prstGeom prst="line">
                            <a:avLst/>
                          </a:prstGeom>
                          <a:noFill/>
                          <a:ln w="18283">
                            <a:solidFill>
                              <a:srgbClr val="B3B3B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Line 229"/>
                        <wps:cNvCnPr>
                          <a:cxnSpLocks noChangeShapeType="1"/>
                        </wps:cNvCnPr>
                        <wps:spPr bwMode="auto">
                          <a:xfrm>
                            <a:off x="1977" y="2730"/>
                            <a:ext cx="139" cy="0"/>
                          </a:xfrm>
                          <a:prstGeom prst="line">
                            <a:avLst/>
                          </a:prstGeom>
                          <a:noFill/>
                          <a:ln w="9142">
                            <a:solidFill>
                              <a:srgbClr val="9CA0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Text Box 230"/>
                        <wps:cNvSpPr txBox="1">
                          <a:spLocks noChangeArrowheads="1"/>
                        </wps:cNvSpPr>
                        <wps:spPr bwMode="auto">
                          <a:xfrm>
                            <a:off x="2037" y="207"/>
                            <a:ext cx="49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22B" w:rsidRDefault="0086122B" w:rsidP="0086122B">
                              <w:pPr>
                                <w:spacing w:line="111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B1B3B3"/>
                                  <w:w w:val="102"/>
                                  <w:sz w:val="10"/>
                                </w:rPr>
                                <w:t>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1" name="Text Box 231"/>
                        <wps:cNvSpPr txBox="1">
                          <a:spLocks noChangeArrowheads="1"/>
                        </wps:cNvSpPr>
                        <wps:spPr bwMode="auto">
                          <a:xfrm>
                            <a:off x="1148" y="754"/>
                            <a:ext cx="90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22B" w:rsidRDefault="0086122B" w:rsidP="0086122B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898C8E"/>
                                  <w:w w:val="103"/>
                                  <w:sz w:val="1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194" o:spid="_x0000_s1051" style="position:absolute;left:0;text-align:left;margin-left:34.2pt;margin-top:5.6pt;width:73.35pt;height:139.1pt;z-index:251677696;mso-position-horizontal-relative:page" coordorigin="684,112" coordsize="1467,2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">
                <v:line id="Line 215" o:spid="_x0000_s1052" style="position:absolute;visibility:visible;mso-wrap-style:square" from="691,133" to="2140,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C2qsYAAADcAAAADwAAAGRycy9kb3ducmV2LnhtbESPzWrDMBCE74W+g9hAb4kUNw2JGyW0&#10;gVJfmpCfB9haW9tUWhlLdZy3rwqB3naZmW9nV5vBWdFTFxrPGqYTBYK49KbhSsP59DZegAgR2aD1&#10;TBquFGCzvr9bYW78hQ/UH2MlEoRDjhrqGNtcylDW5DBMfEuctC/fOYxp7SppOrwkuLMyU2ouHTac&#10;LtTY0ram8vv44xLlPbOv2V7tZL/9fLT97PxRFErrh9Hw8gwi0hD/zbd0YVL95RP8PZMmk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DAtqrGAAAA3AAAAA8AAAAAAAAA&#10;AAAAAAAAoQIAAGRycy9kb3ducmV2LnhtbFBLBQYAAAAABAAEAPkAAACUAwAAAAA=&#10;" strokecolor="#a8a8ac" strokeweight=".25394mm"/>
                <v:line id="Line 216" o:spid="_x0000_s1053" style="position:absolute;visibility:visible;mso-wrap-style:square" from="696,364" to="696,3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ZOwcEAAADcAAAADwAAAGRycy9kb3ducmV2LnhtbERPS4vCMBC+L/gfwgje1lQPsluNIlLR&#10;gyA+Dh7HZmyKzaQ0Uau/3iwIe5uP7zmTWWsrcafGl44VDPoJCOLc6ZILBcfD8vsHhA/IGivHpOBJ&#10;HmbTztcEU+0evKP7PhQihrBPUYEJoU6l9Lkhi77vauLIXVxjMUTYFFI3+IjhtpLDJBlJiyXHBoM1&#10;LQzl1/3NKiC/2bSrbPHMTf3CLDtf5Om1VarXbedjEIHa8C/+uNc6zv8dwd8z8QI5f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yJk7BwQAAANwAAAAPAAAAAAAAAAAAAAAA&#10;AKECAABkcnMvZG93bnJldi54bWxQSwUGAAAAAAQABAD5AAAAjwMAAAAA&#10;" strokecolor="#939797" strokeweight=".16928mm"/>
                <v:line id="Line 217" o:spid="_x0000_s1054" style="position:absolute;visibility:visible;mso-wrap-style:square" from="845,215" to="845,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0Tup8EAAADcAAAADwAAAGRycy9kb3ducmV2LnhtbERPTWsCMRC9F/wPYYTeamKhVVejiFRo&#10;b2oF8TZsxt3FZLJu4rr++0YQepvH+5zZonNWtNSEyrOG4UCBIM69qbjQsP9dv41BhIhs0HomDXcK&#10;sJj3XmaYGX/jLbW7WIgUwiFDDWWMdSZlyEtyGAa+Jk7cyTcOY4JNIU2DtxTurHxX6lM6rDg1lFjT&#10;qqT8vLs6DYfqh9VoZS9qfW0/7puvow32qPVrv1tOQUTq4r/46f42af5kBI9n0gVy/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HRO6nwQAAANwAAAAPAAAAAAAAAAAAAAAA&#10;AKECAABkcnMvZG93bnJldi54bWxQSwUGAAAAAAQABAD5AAAAjwMAAAAA&#10;" strokecolor="#b3b3b8" strokeweight=".25394mm"/>
                <v:line id="Line 218" o:spid="_x0000_s1055" style="position:absolute;visibility:visible;mso-wrap-style:square" from="845,229" to="2140,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7+FMcQAAADcAAAADwAAAGRycy9kb3ducmV2LnhtbESPQW/CMAyF75P2HyJP4jbSjQlBIaAN&#10;CTRxg6GdTWPaisZpkwDl3+PDpN1svef3Ps+XvWvUlUKsPRt4G2agiAtvay4NHH7WrxNQMSFbbDyT&#10;gTtFWC6en+aYW3/jHV33qVQSwjFHA1VKba51LCpyGIe+JRbt5IPDJGsotQ14k3DX6PcsG2uHNUtD&#10;hS2tKirO+4szcN6OQvlx9L+Hr13nLp0db+pJZ8zgpf+cgUrUp3/z3/W3Ffyp0MozMoFeP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v4UxxAAAANwAAAAPAAAAAAAAAAAA&#10;AAAAAKECAABkcnMvZG93bnJldi54bWxQSwUGAAAAAAQABAD5AAAAkgMAAAAA&#10;" strokecolor="#a8acac" strokeweight=".33858mm"/>
                <v:line id="Line 219" o:spid="_x0000_s1056" style="position:absolute;visibility:visible;mso-wrap-style:square" from="2107,225" to="2107,2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T2fsIAAADcAAAADwAAAGRycy9kb3ducmV2LnhtbERPS2vCQBC+F/wPywje6kYR0egqIj7a&#10;3moEr0N2zAazsyG7iWl/fbdQ6G0+vuest72tREeNLx0rmIwTEMS50yUXCq7Z8XUBwgdkjZVjUvBF&#10;HrabwcsaU+2e/EndJRQihrBPUYEJoU6l9Lkhi37sauLI3V1jMUTYFFI3+IzhtpLTJJlLiyXHBoM1&#10;7Q3lj0trFdzb7L3t0M+NvS5mH6fd9/l2yJQaDfvdCkSgPvyL/9xvOs5fLuH3mXiB3P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xT2fsIAAADcAAAADwAAAAAAAAAAAAAA&#10;AAChAgAAZHJzL2Rvd25yZXYueG1sUEsFBgAAAAAEAAQA+QAAAJADAAAAAA==&#10;" strokecolor="#a3a3a8" strokeweight=".08464mm"/>
                <v:line id="Line 220" o:spid="_x0000_s1057" style="position:absolute;visibility:visible;mso-wrap-style:square" from="861,2888" to="861,2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QZPsIAAADcAAAADwAAAGRycy9kb3ducmV2LnhtbESPwWrDMBBE74H+g9hCb7HsGEpxrYRQ&#10;KATaS918wEZaW6bWyrGU2P37KhDocZiZN0y9W9wgrjSF3rOCIstBEGtveu4UHL/f1y8gQkQ2OHgm&#10;Bb8UYLd9WNVYGT/zF12b2IkE4VChAhvjWEkZtCWHIfMjcfJaPzmMSU6dNBPOCe4GucnzZ+mw57Rg&#10;caQ3S/qnuTgFp6GwH9brzdzw57k8FiW3vlTq6XHZv4KItMT/8L19MAoSEW5n0hG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zQZPsIAAADcAAAADwAAAAAAAAAAAAAA&#10;AAChAgAAZHJzL2Rvd25yZXYueG1sUEsFBgAAAAAEAAQA+QAAAJADAAAAAA==&#10;" strokecolor="#8c9093" strokeweight=".16928mm"/>
                <v:line id="Line 221" o:spid="_x0000_s1058" style="position:absolute;visibility:visible;mso-wrap-style:square" from="955,335" to="1991,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BOE8UAAADcAAAADwAAAGRycy9kb3ducmV2LnhtbESPT2vCQBTE7wW/w/KE3upGD6GkriKC&#10;f6g92Fjvj+wzG82+DdmNxn76rlDwOMzMb5jpvLe1uFLrK8cKxqMEBHHhdMWlgp/D6u0dhA/IGmvH&#10;pOBOHuazwcsUM+1u/E3XPJQiQthnqMCE0GRS+sKQRT9yDXH0Tq61GKJsS6lbvEW4reUkSVJpseK4&#10;YLChpaHikndWAa03n90uT78W5/y8S/fHg7l3v0q9DvvFB4hAfXiG/9tbrWCSjOFxJh4BOf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QBOE8UAAADcAAAADwAAAAAAAAAA&#10;AAAAAAChAgAAZHJzL2Rvd25yZXYueG1sUEsFBgAAAAAEAAQA+QAAAJMDAAAAAA==&#10;" strokecolor="#acacaf" strokeweight=".50786mm"/>
                <v:line id="Line 222" o:spid="_x0000_s1059" style="position:absolute;visibility:visible;mso-wrap-style:square" from="2121,417" to="2121,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iVj8QAAADcAAAADwAAAGRycy9kb3ducmV2LnhtbESPQWvCQBSE74X+h+UVvNXd5qBt6ipS&#10;FAQRaSx4fcm+JsHs25BdY/z3riB4HGbmG2a2GGwjeup87VjDx1iBIC6cqbnU8HdYv3+C8AHZYOOY&#10;NFzJw2L++jLD1LgL/1KfhVJECPsUNVQhtKmUvqjIoh+7ljh6/66zGKLsSmk6vES4bWSi1ERarDku&#10;VNjST0XFKTtbDfm2VPlXttkd9/vVMZ/yVao+03r0Niy/QQQawjP8aG+MhkQlcD8Tj4Cc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WJWPxAAAANwAAAAPAAAAAAAAAAAA&#10;AAAAAKECAABkcnMvZG93bnJldi54bWxQSwUGAAAAAAQABAD5AAAAkgMAAAAA&#10;" strokecolor="#97979c" strokeweight=".25394mm"/>
                <v:line id="Line 223" o:spid="_x0000_s1060" style="position:absolute;visibility:visible;mso-wrap-style:square" from="691,2759" to="691,27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NvS8UAAADcAAAADwAAAGRycy9kb3ducmV2LnhtbESPQWvCQBSE74X+h+UVequ7TUE0ukob&#10;CDQgRW0PHh/Z1ySYfRuy2yT+e1coeBxm5htmvZ1sKwbqfeNYw+tMgSAunWm40vDznb8sQPiAbLB1&#10;TBou5GG7eXxYY2rcyAcajqESEcI+RQ11CF0qpS9rsuhnriOO3q/rLYYo+0qaHscIt61MlJpLiw3H&#10;hRo7ymoqz8c/q2GXFeXysnf5yRVf1b77UAkOZ62fn6b3FYhAU7iH/9ufRkOi3uB2Jh4Bubk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dNvS8UAAADcAAAADwAAAAAAAAAA&#10;AAAAAAChAgAAZHJzL2Rvd25yZXYueG1sUEsFBgAAAAAEAAQA+QAAAJMDAAAAAA==&#10;" strokecolor="#a3a3a8" strokeweight=".25394mm"/>
                <v:line id="Line 224" o:spid="_x0000_s1061" style="position:absolute;visibility:visible;mso-wrap-style:square" from="960,2730" to="960,2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m3V8MAAADcAAAADwAAAGRycy9kb3ducmV2LnhtbESP0YrCMBRE3wX/IVxh3zRVpCzVKCIo&#10;q0hhrR9waa5taXJTmqx2/94IC/s4zMwZZr0drBEP6n3jWMF8loAgLp1uuFJwKw7TTxA+IGs0jknB&#10;L3nYbsajNWbaPfmbHtdQiQhhn6GCOoQuk9KXNVn0M9cRR+/ueoshyr6SusdnhFsjF0mSSosNx4Ua&#10;O9rXVLbXH6vgeGgvzcml5zxvj2mXzwtzN4VSH5NhtwIRaAj/4b/2l1awSJbwPhOPgNy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zpt1fDAAAA3AAAAA8AAAAAAAAAAAAA&#10;AAAAoQIAAGRycy9kb3ducmV2LnhtbFBLBQYAAAAABAAEAPkAAACRAwAAAAA=&#10;" strokecolor="#a8a8ac" strokeweight=".33858mm"/>
                <v:line id="Line 225" o:spid="_x0000_s1062" style="position:absolute;visibility:visible;mso-wrap-style:square" from="945,1132" to="2006,1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aeaMQAAADcAAAADwAAAGRycy9kb3ducmV2LnhtbESPQWvCQBSE7wX/w/KE3ppdhUpIXUMV&#10;lN6KNojeXrOvSUj2bchuY/rv3UKhx2FmvmHW+WQ7MdLgG8caFokCQVw603ClofjYP6UgfEA22Dkm&#10;DT/kId/MHtaYGXfjI42nUIkIYZ+hhjqEPpPSlzVZ9InriaP35QaLIcqhkmbAW4TbTi6VWkmLDceF&#10;Gnva1VS2p2+rYY/F9vCp3BHTaizO7bsrr+lF68f59PoCItAU/sN/7TejYame4fdMPAJyc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5p5oxAAAANwAAAAPAAAAAAAAAAAA&#10;AAAAAKECAABkcnMvZG93bnJldi54bWxQSwUGAAAAAAQABAD5AAAAkgMAAAAA&#10;" strokecolor="#9c9ca0" strokeweight=".50786mm"/>
                <v:line id="Line 226" o:spid="_x0000_s1063" style="position:absolute;visibility:visible;mso-wrap-style:square" from="1991,2744" to="1991,2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gKrcQAAADcAAAADwAAAGRycy9kb3ducmV2LnhtbESPW2sCMRSE3wv9D+EUfKtZhYquRrGC&#10;0AcFr+DjYXP2gpuTJUk1/feNIPg4zMw3zGwRTStu5HxjWcGgn4EgLqxuuFJwOq4/xyB8QNbYWiYF&#10;f+RhMX9/m2Gu7Z33dDuESiQI+xwV1CF0uZS+qMmg79uOOHmldQZDkq6S2uE9wU0rh1k2kgYbTgs1&#10;drSqqbgefo2C8+Br68rvy6R0YVutjpu4Wy+jUr2PuJyCCBTDK/xs/2gFw2wEjzPpCMj5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aAqtxAAAANwAAAAPAAAAAAAAAAAA&#10;AAAAAKECAABkcnMvZG93bnJldi54bWxQSwUGAAAAAAQABAD5AAAAkgMAAAAA&#10;" strokecolor="#a3a3a3" strokeweight=".50786mm"/>
                <v:line id="Line 227" o:spid="_x0000_s1064" style="position:absolute;visibility:visible;mso-wrap-style:square" from="2126,2768" to="2126,27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tgkMYAAADcAAAADwAAAGRycy9kb3ducmV2LnhtbESPT2vCQBTE70K/w/IKXkQ35qASXUVa&#10;FYsX/1J6e2SfSdrs25BdNe2ndwuCx2FmfsNMZo0pxZVqV1hW0O9FIIhTqwvOFBwPy+4IhPPIGkvL&#10;pOCXHMymL60JJtreeEfXvc9EgLBLUEHufZVI6dKcDLqerYiDd7a1QR9knUld4y3ATSnjKBpIgwWH&#10;hRwressp/dlfjIK/jxW7ePH91dH99+Vmd8riz8VWqfZrMx+D8NT4Z/jRXmsFcTSE/zPhCMjp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gbYJDGAAAA3AAAAA8AAAAAAAAA&#10;AAAAAAAAoQIAAGRycy9kb3ducmV2LnhtbFBLBQYAAAAABAAEAPkAAACUAwAAAAA=&#10;" strokecolor="#909397" strokeweight=".16928mm"/>
                <v:line id="Line 228" o:spid="_x0000_s1065" style="position:absolute;visibility:visible;mso-wrap-style:square" from="945,2730" to="2006,2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YQqcEAAADcAAAADwAAAGRycy9kb3ducmV2LnhtbERPzYrCMBC+C/sOYRa8aWpBcbtG2RUU&#10;BT1o9wFmm7GtNpOSRK1vbw6Cx4/vf7boTCNu5HxtWcFomIAgLqyuuVTwl68GUxA+IGtsLJOCB3lY&#10;zD96M8y0vfOBbsdQihjCPkMFVQhtJqUvKjLoh7YljtzJOoMhQldK7fAew00j0ySZSIM1x4YKW1pW&#10;VFyOV6Pga7x/nLva/e7Ohd3m+XqVp/8jpfqf3c83iEBdeItf7o1WkCZxbTwTj4CcP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rJhCpwQAAANwAAAAPAAAAAAAAAAAAAAAA&#10;AKECAABkcnMvZG93bnJldi54bWxQSwUGAAAAAAQABAD5AAAAjwMAAAAA&#10;" strokecolor="#b3b3b3" strokeweight=".50786mm"/>
                <v:line id="Line 229" o:spid="_x0000_s1066" style="position:absolute;visibility:visible;mso-wrap-style:square" from="1977,2730" to="2116,2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oUucMAAADcAAAADwAAAGRycy9kb3ducmV2LnhtbESPW4vCMBSE34X9D+Es+KbpeinaNYoI&#10;hT4teHs/NGfTss1JaaK2/94sCD4OM/MNs9n1thF36nztWMHXNAFBXDpds1FwOeeTFQgfkDU2jknB&#10;QB5224/RBjPtHnyk+ykYESHsM1RQhdBmUvqyIot+6lri6P26zmKIsjNSd/iIcNvIWZKk0mLNcaHC&#10;lg4VlX+nm1WQ7w/5cfFTXNJhvuhLc10Wg1kqNf7s998gAvXhHX61C61glqzh/0w8AnL7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T6FLnDAAAA3AAAAA8AAAAAAAAAAAAA&#10;AAAAoQIAAGRycy9kb3ducmV2LnhtbFBLBQYAAAAABAAEAPkAAACRAwAAAAA=&#10;" strokecolor="#9ca0a3" strokeweight=".25394mm"/>
                <v:shape id="Text Box 230" o:spid="_x0000_s1067" type="#_x0000_t202" style="position:absolute;left:2037;top:207;width:49;height: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KmTsEA&#10;AADcAAAADwAAAGRycy9kb3ducmV2LnhtbERPTYvCMBC9C/sfwgjebKoH0a5RRFZYEBZrPXicbcY2&#10;2Exqk9XuvzcHwePjfS/XvW3EnTpvHCuYJCkI4tJpw5WCU7Ebz0H4gKyxcUwK/snDevUxWGKm3YNz&#10;uh9DJWII+wwV1CG0mZS+rMmiT1xLHLmL6yyGCLtK6g4fMdw2cpqmM2nRcGyosaVtTeX1+GcVbM6c&#10;f5nbz+8hv+SmKBYp72dXpUbDfvMJIlAf3uKX+1srmE7i/H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8ipk7BAAAA3AAAAA8AAAAAAAAAAAAAAAAAmAIAAGRycy9kb3du&#10;cmV2LnhtbFBLBQYAAAAABAAEAPUAAACGAwAAAAA=&#10;" filled="f" stroked="f">
                  <v:textbox inset="0,0,0,0">
                    <w:txbxContent>
                      <w:p w:rsidR="0086122B" w:rsidRDefault="0086122B" w:rsidP="0086122B">
                        <w:pPr>
                          <w:spacing w:line="111" w:lineRule="exact"/>
                          <w:rPr>
                            <w:sz w:val="10"/>
                          </w:rPr>
                        </w:pPr>
                        <w:r>
                          <w:rPr>
                            <w:color w:val="B1B3B3"/>
                            <w:w w:val="102"/>
                            <w:sz w:val="10"/>
                          </w:rPr>
                          <w:t>;</w:t>
                        </w:r>
                      </w:p>
                    </w:txbxContent>
                  </v:textbox>
                </v:shape>
                <v:shape id="Text Box 231" o:spid="_x0000_s1068" type="#_x0000_t202" style="position:absolute;left:1148;top:754;width:90;height: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4D1cUA&#10;AADcAAAADwAAAGRycy9kb3ducmV2LnhtbESPQWvCQBSE74L/YXmCN93Eg7TRTZDSQqEgjfHg8TX7&#10;TBazb9PsVuO/dwuFHoeZ+YbZFqPtxJUGbxwrSJcJCOLaacONgmP1tngC4QOyxs4xKbiThyKfTraY&#10;aXfjkq6H0IgIYZ+hgjaEPpPS1y1Z9EvXE0fv7AaLIcqhkXrAW4TbTq6SZC0tGo4LLfb00lJ9OfxY&#10;BbsTl6/me//1WZ5LU1XPCX+sL0rNZ+NuAyLQGP7Df+13rWCVpvB7Jh4Bm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bgPVxQAAANwAAAAPAAAAAAAAAAAAAAAAAJgCAABkcnMv&#10;ZG93bnJldi54bWxQSwUGAAAAAAQABAD1AAAAigMAAAAA&#10;" filled="f" stroked="f">
                  <v:textbox inset="0,0,0,0">
                    <w:txbxContent>
                      <w:p w:rsidR="0086122B" w:rsidRDefault="0086122B" w:rsidP="0086122B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color w:val="898C8E"/>
                            <w:w w:val="103"/>
                            <w:sz w:val="12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414644"/>
          <w:w w:val="105"/>
          <w:sz w:val="19"/>
        </w:rPr>
        <w:t>Barva</w:t>
      </w:r>
      <w:r>
        <w:rPr>
          <w:color w:val="414644"/>
          <w:spacing w:val="-15"/>
          <w:w w:val="105"/>
          <w:sz w:val="19"/>
        </w:rPr>
        <w:t xml:space="preserve"> </w:t>
      </w:r>
      <w:r>
        <w:rPr>
          <w:color w:val="414644"/>
          <w:w w:val="105"/>
          <w:sz w:val="19"/>
        </w:rPr>
        <w:t>venku: Barva uvnitr: Rám:</w:t>
      </w:r>
    </w:p>
    <w:p w:rsidR="0086122B" w:rsidRDefault="0086122B" w:rsidP="0086122B">
      <w:pPr>
        <w:spacing w:line="242" w:lineRule="auto"/>
        <w:ind w:left="4872" w:right="1" w:firstLine="1"/>
        <w:rPr>
          <w:sz w:val="19"/>
        </w:rPr>
      </w:pPr>
      <w:r>
        <w:rPr>
          <w:color w:val="414644"/>
          <w:w w:val="105"/>
          <w:sz w:val="19"/>
        </w:rPr>
        <w:t xml:space="preserve">Krídla: </w:t>
      </w:r>
      <w:r>
        <w:rPr>
          <w:color w:val="414644"/>
          <w:sz w:val="19"/>
        </w:rPr>
        <w:t>Rozšírení:</w:t>
      </w:r>
    </w:p>
    <w:p w:rsidR="0086122B" w:rsidRDefault="0086122B" w:rsidP="0086122B">
      <w:pPr>
        <w:pStyle w:val="Zkladntext"/>
        <w:rPr>
          <w:sz w:val="20"/>
        </w:rPr>
      </w:pPr>
    </w:p>
    <w:p w:rsidR="0086122B" w:rsidRDefault="0086122B" w:rsidP="0086122B">
      <w:pPr>
        <w:spacing w:line="242" w:lineRule="auto"/>
        <w:ind w:left="4872" w:right="1"/>
        <w:rPr>
          <w:sz w:val="19"/>
        </w:rPr>
      </w:pPr>
      <w:r>
        <w:rPr>
          <w:color w:val="414644"/>
          <w:w w:val="105"/>
          <w:sz w:val="19"/>
        </w:rPr>
        <w:t>Príčka: Výplň:</w:t>
      </w:r>
    </w:p>
    <w:p w:rsidR="0086122B" w:rsidRDefault="0086122B" w:rsidP="0086122B">
      <w:pPr>
        <w:pStyle w:val="Zkladntext"/>
        <w:spacing w:before="2"/>
        <w:rPr>
          <w:sz w:val="19"/>
        </w:rPr>
      </w:pPr>
    </w:p>
    <w:p w:rsidR="0086122B" w:rsidRDefault="0086122B" w:rsidP="0086122B">
      <w:pPr>
        <w:spacing w:line="252" w:lineRule="auto"/>
        <w:ind w:left="4873" w:right="1" w:hanging="2"/>
        <w:rPr>
          <w:sz w:val="19"/>
        </w:rPr>
      </w:pPr>
      <w:r>
        <w:rPr>
          <w:color w:val="414644"/>
          <w:w w:val="105"/>
          <w:sz w:val="19"/>
        </w:rPr>
        <w:t>Výplň ti.: Kování:</w:t>
      </w:r>
    </w:p>
    <w:p w:rsidR="0086122B" w:rsidRDefault="0086122B" w:rsidP="0086122B">
      <w:pPr>
        <w:pStyle w:val="Zkladntext"/>
        <w:spacing w:before="5"/>
        <w:rPr>
          <w:sz w:val="18"/>
        </w:rPr>
      </w:pPr>
    </w:p>
    <w:p w:rsidR="0086122B" w:rsidRDefault="0086122B" w:rsidP="0086122B">
      <w:pPr>
        <w:ind w:right="435"/>
        <w:jc w:val="right"/>
        <w:rPr>
          <w:sz w:val="19"/>
        </w:rPr>
      </w:pPr>
      <w:r>
        <w:rPr>
          <w:color w:val="414644"/>
          <w:sz w:val="19"/>
        </w:rPr>
        <w:t>Kotvení:</w:t>
      </w:r>
    </w:p>
    <w:p w:rsidR="0086122B" w:rsidRDefault="0086122B" w:rsidP="0086122B">
      <w:pPr>
        <w:spacing w:before="97"/>
        <w:ind w:left="161"/>
        <w:rPr>
          <w:sz w:val="19"/>
        </w:rPr>
      </w:pPr>
      <w:r>
        <w:br w:type="column"/>
      </w:r>
      <w:r>
        <w:rPr>
          <w:color w:val="414644"/>
          <w:w w:val="105"/>
          <w:sz w:val="19"/>
        </w:rPr>
        <w:t>EFEKT</w:t>
      </w:r>
    </w:p>
    <w:p w:rsidR="0086122B" w:rsidRDefault="0086122B" w:rsidP="0086122B">
      <w:pPr>
        <w:spacing w:before="1"/>
        <w:ind w:left="160"/>
        <w:rPr>
          <w:sz w:val="19"/>
        </w:rPr>
      </w:pPr>
      <w:r>
        <w:rPr>
          <w:color w:val="414644"/>
          <w:w w:val="105"/>
          <w:sz w:val="19"/>
        </w:rPr>
        <w:t>1050 mm</w:t>
      </w:r>
    </w:p>
    <w:p w:rsidR="0086122B" w:rsidRDefault="0086122B" w:rsidP="0086122B">
      <w:pPr>
        <w:spacing w:before="1"/>
        <w:ind w:left="156"/>
        <w:rPr>
          <w:sz w:val="19"/>
        </w:rPr>
      </w:pPr>
      <w:r>
        <w:rPr>
          <w:color w:val="414644"/>
          <w:w w:val="105"/>
          <w:sz w:val="19"/>
        </w:rPr>
        <w:t>2008 mm</w:t>
      </w:r>
    </w:p>
    <w:p w:rsidR="0086122B" w:rsidRDefault="0086122B" w:rsidP="0086122B">
      <w:pPr>
        <w:spacing w:before="2"/>
        <w:ind w:left="158" w:right="2873" w:hanging="2"/>
        <w:rPr>
          <w:b/>
          <w:sz w:val="20"/>
        </w:rPr>
      </w:pPr>
      <w:r>
        <w:rPr>
          <w:b/>
          <w:color w:val="414644"/>
          <w:sz w:val="20"/>
        </w:rPr>
        <w:t>Golden Cak 51" bílá</w:t>
      </w:r>
    </w:p>
    <w:p w:rsidR="0086122B" w:rsidRDefault="0086122B" w:rsidP="0086122B">
      <w:pPr>
        <w:ind w:left="156" w:right="2439" w:firstLine="2"/>
        <w:rPr>
          <w:sz w:val="19"/>
        </w:rPr>
      </w:pPr>
      <w:r>
        <w:rPr>
          <w:color w:val="414644"/>
          <w:w w:val="105"/>
          <w:sz w:val="19"/>
        </w:rPr>
        <w:t xml:space="preserve">rám standard, AL práh krídlo vchodové ven otv. 2 </w:t>
      </w:r>
      <w:r>
        <w:rPr>
          <w:color w:val="414644"/>
          <w:w w:val="105"/>
          <w:sz w:val="20"/>
        </w:rPr>
        <w:t xml:space="preserve">* </w:t>
      </w:r>
      <w:r>
        <w:rPr>
          <w:color w:val="414644"/>
          <w:w w:val="105"/>
          <w:sz w:val="19"/>
        </w:rPr>
        <w:t>rozšir.pr. 50 x 73mm, rozšir.pr. 12 x 73mm sklodělící príčka 90mm</w:t>
      </w:r>
    </w:p>
    <w:p w:rsidR="0086122B" w:rsidRDefault="0086122B" w:rsidP="0086122B">
      <w:pPr>
        <w:spacing w:before="2"/>
        <w:ind w:left="154"/>
        <w:rPr>
          <w:sz w:val="19"/>
        </w:rPr>
      </w:pPr>
      <w:r>
        <w:rPr>
          <w:color w:val="414644"/>
          <w:w w:val="105"/>
          <w:sz w:val="19"/>
        </w:rPr>
        <w:t>4-16-4 Float-PTN+, Ug1,1,</w:t>
      </w:r>
    </w:p>
    <w:p w:rsidR="0086122B" w:rsidRDefault="0086122B" w:rsidP="0086122B">
      <w:pPr>
        <w:spacing w:before="2" w:line="242" w:lineRule="auto"/>
        <w:ind w:left="156" w:right="2211"/>
        <w:rPr>
          <w:sz w:val="19"/>
        </w:rPr>
      </w:pPr>
      <w:r>
        <w:rPr>
          <w:color w:val="414644"/>
          <w:w w:val="105"/>
          <w:sz w:val="19"/>
        </w:rPr>
        <w:t>Periz.24mm bílá/Nussbaum 2 ks  24 mm</w:t>
      </w:r>
    </w:p>
    <w:p w:rsidR="0086122B" w:rsidRDefault="0086122B" w:rsidP="0086122B">
      <w:pPr>
        <w:ind w:left="156"/>
        <w:rPr>
          <w:b/>
          <w:sz w:val="20"/>
        </w:rPr>
      </w:pPr>
      <w:r>
        <w:rPr>
          <w:b/>
          <w:color w:val="414644"/>
          <w:sz w:val="20"/>
        </w:rPr>
        <w:t>Pole + název otvírky:</w:t>
      </w:r>
    </w:p>
    <w:p w:rsidR="0086122B" w:rsidRDefault="0086122B" w:rsidP="0086122B">
      <w:pPr>
        <w:pStyle w:val="Odstavecseseznamem"/>
        <w:numPr>
          <w:ilvl w:val="0"/>
          <w:numId w:val="19"/>
        </w:numPr>
        <w:tabs>
          <w:tab w:val="left" w:pos="440"/>
        </w:tabs>
        <w:spacing w:line="247" w:lineRule="auto"/>
        <w:ind w:right="2311" w:firstLine="1"/>
        <w:rPr>
          <w:rFonts w:ascii="Arial" w:hAnsi="Arial"/>
          <w:color w:val="414644"/>
          <w:sz w:val="19"/>
        </w:rPr>
      </w:pPr>
      <w:r>
        <w:rPr>
          <w:rFonts w:ascii="Arial" w:hAnsi="Arial"/>
          <w:color w:val="414644"/>
          <w:w w:val="105"/>
          <w:sz w:val="19"/>
        </w:rPr>
        <w:t>VD ven otevíravé pravé na vruty -</w:t>
      </w:r>
      <w:r>
        <w:rPr>
          <w:rFonts w:ascii="Arial" w:hAnsi="Arial"/>
          <w:color w:val="414644"/>
          <w:spacing w:val="-12"/>
          <w:w w:val="105"/>
          <w:sz w:val="19"/>
        </w:rPr>
        <w:t xml:space="preserve"> </w:t>
      </w:r>
      <w:r>
        <w:rPr>
          <w:rFonts w:ascii="Arial" w:hAnsi="Arial"/>
          <w:color w:val="414644"/>
          <w:w w:val="105"/>
          <w:sz w:val="19"/>
        </w:rPr>
        <w:t>L+P</w:t>
      </w:r>
    </w:p>
    <w:p w:rsidR="0086122B" w:rsidRDefault="0086122B" w:rsidP="0086122B">
      <w:pPr>
        <w:spacing w:line="247" w:lineRule="auto"/>
        <w:rPr>
          <w:sz w:val="19"/>
        </w:rPr>
        <w:sectPr w:rsidR="0086122B">
          <w:type w:val="continuous"/>
          <w:pgSz w:w="11920" w:h="16840"/>
          <w:pgMar w:top="1000" w:right="300" w:bottom="0" w:left="540" w:header="708" w:footer="708" w:gutter="0"/>
          <w:cols w:num="2" w:space="708" w:equalWidth="0">
            <w:col w:w="6029" w:space="213"/>
            <w:col w:w="4838"/>
          </w:cols>
        </w:sectPr>
      </w:pPr>
    </w:p>
    <w:p w:rsidR="0086122B" w:rsidRDefault="0086122B" w:rsidP="0086122B">
      <w:pPr>
        <w:spacing w:before="28"/>
        <w:ind w:right="2"/>
        <w:jc w:val="right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432435</wp:posOffset>
                </wp:positionH>
                <wp:positionV relativeFrom="paragraph">
                  <wp:posOffset>140335</wp:posOffset>
                </wp:positionV>
                <wp:extent cx="1017905" cy="0"/>
                <wp:effectExtent l="13335" t="10160" r="6985" b="8890"/>
                <wp:wrapNone/>
                <wp:docPr id="193" name="Přímá spojnic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7905" cy="0"/>
                        </a:xfrm>
                        <a:prstGeom prst="line">
                          <a:avLst/>
                        </a:prstGeom>
                        <a:noFill/>
                        <a:ln w="9142">
                          <a:solidFill>
                            <a:srgbClr val="B3B3B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08B782" id="Přímá spojnice 193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4.05pt,11.05pt" to="114.2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" strokecolor="#b3b3b3" strokeweight=".25394mm">
                <w10:wrap anchorx="page"/>
              </v:line>
            </w:pict>
          </mc:Fallback>
        </mc:AlternateContent>
      </w:r>
      <w:r>
        <w:rPr>
          <w:color w:val="676D69"/>
          <w:w w:val="105"/>
          <w:sz w:val="13"/>
        </w:rPr>
        <w:t>1050</w:t>
      </w:r>
    </w:p>
    <w:p w:rsidR="0086122B" w:rsidRDefault="0086122B" w:rsidP="0086122B">
      <w:pPr>
        <w:spacing w:before="94"/>
        <w:jc w:val="right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432435</wp:posOffset>
                </wp:positionH>
                <wp:positionV relativeFrom="paragraph">
                  <wp:posOffset>179705</wp:posOffset>
                </wp:positionV>
                <wp:extent cx="1017905" cy="0"/>
                <wp:effectExtent l="13335" t="9525" r="6985" b="9525"/>
                <wp:wrapNone/>
                <wp:docPr id="192" name="Přímá spojnic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7905" cy="0"/>
                        </a:xfrm>
                        <a:prstGeom prst="line">
                          <a:avLst/>
                        </a:prstGeom>
                        <a:noFill/>
                        <a:ln w="9142">
                          <a:solidFill>
                            <a:srgbClr val="B8B8B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6E710B" id="Přímá spojnice 192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4.05pt,14.15pt" to="114.2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" strokecolor="#b8b8b8" strokeweight=".25394mm">
                <w10:wrap anchorx="page"/>
              </v:line>
            </w:pict>
          </mc:Fallback>
        </mc:AlternateContent>
      </w:r>
      <w:r>
        <w:rPr>
          <w:color w:val="676D69"/>
          <w:w w:val="105"/>
          <w:sz w:val="13"/>
        </w:rPr>
        <w:t>1150</w:t>
      </w:r>
    </w:p>
    <w:p w:rsidR="0086122B" w:rsidRDefault="0086122B" w:rsidP="0086122B">
      <w:pPr>
        <w:spacing w:line="214" w:lineRule="exact"/>
        <w:ind w:left="798"/>
        <w:rPr>
          <w:sz w:val="19"/>
        </w:rPr>
      </w:pPr>
      <w:r>
        <w:br w:type="column"/>
      </w:r>
      <w:r>
        <w:rPr>
          <w:color w:val="414644"/>
          <w:sz w:val="19"/>
        </w:rPr>
        <w:t>Odvodnění:</w:t>
      </w:r>
    </w:p>
    <w:p w:rsidR="0086122B" w:rsidRDefault="0086122B" w:rsidP="0086122B">
      <w:pPr>
        <w:spacing w:line="214" w:lineRule="exact"/>
        <w:ind w:left="477"/>
        <w:rPr>
          <w:sz w:val="19"/>
        </w:rPr>
      </w:pPr>
      <w:r>
        <w:br w:type="column"/>
      </w:r>
      <w:r>
        <w:rPr>
          <w:color w:val="414644"/>
          <w:sz w:val="19"/>
        </w:rPr>
        <w:t>dopredu</w:t>
      </w:r>
    </w:p>
    <w:p w:rsidR="0086122B" w:rsidRDefault="0086122B" w:rsidP="0086122B">
      <w:pPr>
        <w:pStyle w:val="Zkladntext"/>
      </w:pPr>
      <w:r>
        <w:br w:type="column"/>
      </w:r>
    </w:p>
    <w:p w:rsidR="0086122B" w:rsidRDefault="0086122B" w:rsidP="0086122B">
      <w:pPr>
        <w:pStyle w:val="Zkladntext"/>
        <w:spacing w:before="1"/>
        <w:rPr>
          <w:sz w:val="27"/>
        </w:rPr>
      </w:pPr>
    </w:p>
    <w:p w:rsidR="0086122B" w:rsidRDefault="0086122B" w:rsidP="0086122B">
      <w:pPr>
        <w:tabs>
          <w:tab w:val="left" w:pos="1991"/>
        </w:tabs>
        <w:spacing w:line="261" w:lineRule="exact"/>
        <w:ind w:left="619"/>
        <w:rPr>
          <w:i/>
          <w:sz w:val="20"/>
        </w:rPr>
      </w:pPr>
      <w:r>
        <w:rPr>
          <w:i/>
          <w:color w:val="414644"/>
          <w:sz w:val="20"/>
        </w:rPr>
        <w:t>Cena</w:t>
      </w:r>
      <w:r>
        <w:rPr>
          <w:i/>
          <w:color w:val="414644"/>
          <w:spacing w:val="-4"/>
          <w:sz w:val="20"/>
        </w:rPr>
        <w:t xml:space="preserve"> </w:t>
      </w:r>
      <w:r>
        <w:rPr>
          <w:color w:val="414644"/>
          <w:sz w:val="23"/>
        </w:rPr>
        <w:t>za</w:t>
      </w:r>
      <w:r>
        <w:rPr>
          <w:color w:val="414644"/>
          <w:spacing w:val="5"/>
          <w:sz w:val="23"/>
        </w:rPr>
        <w:t xml:space="preserve"> </w:t>
      </w:r>
      <w:r>
        <w:rPr>
          <w:i/>
          <w:color w:val="414644"/>
          <w:sz w:val="20"/>
        </w:rPr>
        <w:t>kus:</w:t>
      </w:r>
      <w:r>
        <w:rPr>
          <w:i/>
          <w:color w:val="414644"/>
          <w:sz w:val="20"/>
        </w:rPr>
        <w:tab/>
      </w:r>
      <w:r>
        <w:rPr>
          <w:i/>
          <w:color w:val="414644"/>
          <w:sz w:val="20"/>
          <w:u w:val="single" w:color="000000"/>
        </w:rPr>
        <w:t>Cena</w:t>
      </w:r>
      <w:r>
        <w:rPr>
          <w:i/>
          <w:color w:val="414644"/>
          <w:spacing w:val="-26"/>
          <w:sz w:val="20"/>
          <w:u w:val="single" w:color="000000"/>
        </w:rPr>
        <w:t xml:space="preserve"> </w:t>
      </w:r>
      <w:r>
        <w:rPr>
          <w:i/>
          <w:color w:val="414644"/>
          <w:sz w:val="20"/>
          <w:u w:val="single" w:color="000000"/>
        </w:rPr>
        <w:t>celkem:</w:t>
      </w:r>
    </w:p>
    <w:p w:rsidR="0086122B" w:rsidRDefault="0086122B" w:rsidP="0086122B">
      <w:pPr>
        <w:tabs>
          <w:tab w:val="left" w:pos="2072"/>
        </w:tabs>
        <w:spacing w:line="226" w:lineRule="exact"/>
        <w:ind w:left="642"/>
        <w:rPr>
          <w:b/>
          <w:sz w:val="20"/>
        </w:rPr>
      </w:pPr>
      <w:r>
        <w:rPr>
          <w:b/>
          <w:color w:val="414644"/>
          <w:sz w:val="20"/>
        </w:rPr>
        <w:t>29579,00</w:t>
      </w:r>
      <w:r>
        <w:rPr>
          <w:b/>
          <w:color w:val="414644"/>
          <w:spacing w:val="2"/>
          <w:sz w:val="20"/>
        </w:rPr>
        <w:t xml:space="preserve"> </w:t>
      </w:r>
      <w:r>
        <w:rPr>
          <w:b/>
          <w:color w:val="414644"/>
          <w:sz w:val="20"/>
        </w:rPr>
        <w:t>Kč</w:t>
      </w:r>
      <w:r>
        <w:rPr>
          <w:b/>
          <w:color w:val="414644"/>
          <w:sz w:val="20"/>
        </w:rPr>
        <w:tab/>
        <w:t>29579,00</w:t>
      </w:r>
      <w:r>
        <w:rPr>
          <w:b/>
          <w:color w:val="414644"/>
          <w:spacing w:val="-8"/>
          <w:sz w:val="20"/>
        </w:rPr>
        <w:t xml:space="preserve"> </w:t>
      </w:r>
      <w:r>
        <w:rPr>
          <w:b/>
          <w:color w:val="414644"/>
          <w:sz w:val="20"/>
        </w:rPr>
        <w:t>Kč</w:t>
      </w:r>
    </w:p>
    <w:p w:rsidR="0086122B" w:rsidRDefault="0086122B" w:rsidP="0086122B">
      <w:pPr>
        <w:spacing w:line="226" w:lineRule="exact"/>
        <w:rPr>
          <w:sz w:val="20"/>
        </w:rPr>
        <w:sectPr w:rsidR="0086122B">
          <w:type w:val="continuous"/>
          <w:pgSz w:w="11920" w:h="16840"/>
          <w:pgMar w:top="1000" w:right="300" w:bottom="0" w:left="540" w:header="708" w:footer="708" w:gutter="0"/>
          <w:cols w:num="4" w:space="708" w:equalWidth="0">
            <w:col w:w="1084" w:space="2991"/>
            <w:col w:w="1810" w:space="40"/>
            <w:col w:w="1203" w:space="40"/>
            <w:col w:w="3912"/>
          </w:cols>
        </w:sectPr>
      </w:pPr>
    </w:p>
    <w:p w:rsidR="0086122B" w:rsidRDefault="0086122B" w:rsidP="0086122B">
      <w:pPr>
        <w:spacing w:before="67"/>
        <w:ind w:left="4525"/>
        <w:rPr>
          <w:sz w:val="16"/>
        </w:rPr>
      </w:pPr>
      <w:r>
        <w:rPr>
          <w:color w:val="414644"/>
          <w:sz w:val="16"/>
        </w:rPr>
        <w:t xml:space="preserve">Koule/ klika STUTTGART  </w:t>
      </w:r>
      <w:r>
        <w:rPr>
          <w:color w:val="414644"/>
          <w:sz w:val="14"/>
        </w:rPr>
        <w:t xml:space="preserve">Q,   </w:t>
      </w:r>
      <w:r>
        <w:rPr>
          <w:color w:val="414644"/>
          <w:sz w:val="16"/>
        </w:rPr>
        <w:t>bronz 69-75</w:t>
      </w:r>
    </w:p>
    <w:p w:rsidR="0086122B" w:rsidRDefault="0086122B" w:rsidP="0086122B">
      <w:pPr>
        <w:spacing w:before="123"/>
        <w:ind w:left="4513" w:right="4348"/>
        <w:jc w:val="center"/>
        <w:rPr>
          <w:sz w:val="16"/>
        </w:rPr>
      </w:pPr>
      <w:r>
        <w:rPr>
          <w:color w:val="414644"/>
          <w:sz w:val="16"/>
        </w:rPr>
        <w:t>- cyl.vložka.stavební, 45/50 3kl</w:t>
      </w:r>
    </w:p>
    <w:p w:rsidR="0086122B" w:rsidRDefault="0086122B" w:rsidP="0086122B">
      <w:pPr>
        <w:pStyle w:val="Zkladntext"/>
        <w:spacing w:before="2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1552" behindDoc="0" locked="0" layoutInCell="1" allowOverlap="1">
                <wp:simplePos x="0" y="0"/>
                <wp:positionH relativeFrom="page">
                  <wp:posOffset>597535</wp:posOffset>
                </wp:positionH>
                <wp:positionV relativeFrom="paragraph">
                  <wp:posOffset>160020</wp:posOffset>
                </wp:positionV>
                <wp:extent cx="6697345" cy="0"/>
                <wp:effectExtent l="16510" t="18415" r="10795" b="10160"/>
                <wp:wrapTopAndBottom/>
                <wp:docPr id="191" name="Přímá spojnic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97345" cy="0"/>
                        </a:xfrm>
                        <a:prstGeom prst="line">
                          <a:avLst/>
                        </a:prstGeom>
                        <a:noFill/>
                        <a:ln w="18283">
                          <a:solidFill>
                            <a:srgbClr val="3F484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1797FA" id="Přímá spojnice 191" o:spid="_x0000_s1026" style="position:absolute;z-index:251671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7.05pt,12.6pt" to="574.4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" strokecolor="#3f4844" strokeweight=".50786mm">
                <w10:wrap type="topAndBottom" anchorx="page"/>
              </v:line>
            </w:pict>
          </mc:Fallback>
        </mc:AlternateContent>
      </w:r>
    </w:p>
    <w:p w:rsidR="0086122B" w:rsidRDefault="0086122B" w:rsidP="0086122B">
      <w:pPr>
        <w:rPr>
          <w:sz w:val="17"/>
        </w:rPr>
        <w:sectPr w:rsidR="0086122B">
          <w:type w:val="continuous"/>
          <w:pgSz w:w="11920" w:h="16840"/>
          <w:pgMar w:top="1000" w:right="300" w:bottom="0" w:left="540" w:header="708" w:footer="708" w:gutter="0"/>
          <w:cols w:space="708"/>
        </w:sectPr>
      </w:pPr>
    </w:p>
    <w:p w:rsidR="0086122B" w:rsidRDefault="0086122B" w:rsidP="0086122B">
      <w:pPr>
        <w:pStyle w:val="Nadpis1"/>
        <w:spacing w:before="123"/>
      </w:pPr>
      <w:r>
        <w:rPr>
          <w:color w:val="565D5B"/>
          <w:spacing w:val="-12"/>
          <w:w w:val="80"/>
        </w:rPr>
        <w:lastRenderedPageBreak/>
        <w:t>PROPLAST</w:t>
      </w:r>
    </w:p>
    <w:p w:rsidR="0086122B" w:rsidRDefault="0086122B" w:rsidP="0086122B">
      <w:pPr>
        <w:pStyle w:val="Zkladntext"/>
        <w:spacing w:before="5"/>
        <w:rPr>
          <w:b w:val="0"/>
          <w:sz w:val="34"/>
        </w:rPr>
      </w:pPr>
      <w:r>
        <w:br w:type="column"/>
      </w:r>
    </w:p>
    <w:p w:rsidR="0086122B" w:rsidRDefault="0086122B" w:rsidP="0086122B">
      <w:pPr>
        <w:ind w:left="106"/>
        <w:rPr>
          <w:b/>
          <w:sz w:val="23"/>
        </w:rPr>
      </w:pPr>
      <w:r>
        <w:rPr>
          <w:color w:val="424846"/>
          <w:sz w:val="19"/>
        </w:rPr>
        <w:t xml:space="preserve">Císlo  nabídky: </w:t>
      </w:r>
      <w:r>
        <w:rPr>
          <w:b/>
          <w:color w:val="424846"/>
          <w:sz w:val="23"/>
        </w:rPr>
        <w:t>A153731</w:t>
      </w:r>
    </w:p>
    <w:p w:rsidR="0086122B" w:rsidRDefault="0086122B" w:rsidP="0086122B">
      <w:pPr>
        <w:pStyle w:val="Zkladntext"/>
        <w:rPr>
          <w:b w:val="0"/>
          <w:sz w:val="20"/>
        </w:rPr>
      </w:pPr>
      <w:r>
        <w:br w:type="column"/>
      </w:r>
    </w:p>
    <w:p w:rsidR="0086122B" w:rsidRDefault="0086122B" w:rsidP="0086122B">
      <w:pPr>
        <w:pStyle w:val="Zkladntext"/>
        <w:spacing w:before="5"/>
        <w:rPr>
          <w:b w:val="0"/>
          <w:sz w:val="16"/>
        </w:rPr>
      </w:pPr>
    </w:p>
    <w:p w:rsidR="0086122B" w:rsidRDefault="0086122B" w:rsidP="0086122B">
      <w:pPr>
        <w:ind w:left="106"/>
        <w:rPr>
          <w:b/>
          <w:sz w:val="19"/>
        </w:rPr>
      </w:pPr>
      <w:r>
        <w:rPr>
          <w:color w:val="424846"/>
          <w:w w:val="105"/>
          <w:sz w:val="19"/>
        </w:rPr>
        <w:t xml:space="preserve">Označení:   </w:t>
      </w:r>
      <w:r>
        <w:rPr>
          <w:b/>
          <w:color w:val="424846"/>
          <w:w w:val="105"/>
          <w:sz w:val="19"/>
        </w:rPr>
        <w:t>5261</w:t>
      </w:r>
    </w:p>
    <w:p w:rsidR="0086122B" w:rsidRDefault="0086122B" w:rsidP="0086122B">
      <w:pPr>
        <w:spacing w:before="75"/>
        <w:ind w:left="106"/>
        <w:rPr>
          <w:b/>
          <w:sz w:val="21"/>
        </w:rPr>
      </w:pPr>
      <w:r>
        <w:br w:type="column"/>
      </w:r>
      <w:r>
        <w:rPr>
          <w:b/>
          <w:color w:val="424846"/>
          <w:sz w:val="21"/>
        </w:rPr>
        <w:t>Kopie</w:t>
      </w:r>
    </w:p>
    <w:p w:rsidR="0086122B" w:rsidRDefault="0086122B" w:rsidP="0086122B">
      <w:pPr>
        <w:rPr>
          <w:sz w:val="21"/>
        </w:rPr>
        <w:sectPr w:rsidR="0086122B">
          <w:pgSz w:w="11920" w:h="16840"/>
          <w:pgMar w:top="240" w:right="320" w:bottom="740" w:left="560" w:header="0" w:footer="407" w:gutter="0"/>
          <w:cols w:num="4" w:space="708" w:equalWidth="0">
            <w:col w:w="1705" w:space="598"/>
            <w:col w:w="2364" w:space="1012"/>
            <w:col w:w="1670" w:space="1950"/>
            <w:col w:w="1741"/>
          </w:cols>
        </w:sectPr>
      </w:pPr>
    </w:p>
    <w:p w:rsidR="0086122B" w:rsidRDefault="0086122B" w:rsidP="0086122B">
      <w:pPr>
        <w:pStyle w:val="Zkladntext"/>
        <w:rPr>
          <w:b w:val="0"/>
          <w:sz w:val="20"/>
        </w:rPr>
      </w:pPr>
    </w:p>
    <w:p w:rsidR="0086122B" w:rsidRDefault="0086122B" w:rsidP="0086122B">
      <w:pPr>
        <w:pStyle w:val="Zkladntext"/>
        <w:spacing w:before="5"/>
        <w:rPr>
          <w:b w:val="0"/>
          <w:sz w:val="27"/>
        </w:rPr>
      </w:pPr>
    </w:p>
    <w:p w:rsidR="0086122B" w:rsidRDefault="0086122B" w:rsidP="0086122B">
      <w:pPr>
        <w:pStyle w:val="Zkladntext"/>
        <w:spacing w:line="20" w:lineRule="exact"/>
        <w:ind w:left="13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6814185" cy="9525"/>
                <wp:effectExtent l="4445" t="4445" r="1270" b="5080"/>
                <wp:docPr id="189" name="Skupina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4185" cy="9525"/>
                          <a:chOff x="0" y="0"/>
                          <a:chExt cx="10731" cy="15"/>
                        </a:xfrm>
                      </wpg:grpSpPr>
                      <wps:wsp>
                        <wps:cNvPr id="190" name="Line 155"/>
                        <wps:cNvCnPr>
                          <a:cxnSpLocks noChangeShapeType="1"/>
                        </wps:cNvCnPr>
                        <wps:spPr bwMode="auto">
                          <a:xfrm>
                            <a:off x="8" y="8"/>
                            <a:ext cx="10715" cy="0"/>
                          </a:xfrm>
                          <a:prstGeom prst="line">
                            <a:avLst/>
                          </a:prstGeom>
                          <a:noFill/>
                          <a:ln w="9069">
                            <a:solidFill>
                              <a:srgbClr val="BCBC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E48635" id="Skupina 189" o:spid="_x0000_s1026" style="width:536.55pt;height:.75pt;mso-position-horizontal-relative:char;mso-position-vertical-relative:line" coordsize="1073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">
                <v:line id="Line 155" o:spid="_x0000_s1027" style="position:absolute;visibility:visible;mso-wrap-style:square" from="8,8" to="10723,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I19MUAAADcAAAADwAAAGRycy9kb3ducmV2LnhtbESP3WrCQBCF7wu+wzJCb0Q3llZidBVb&#10;EIp4488DDNkxSZudDbtbk75956Lg3QznzDnfrLeDa9WdQmw8G5jPMlDEpbcNVwaul/00BxUTssXW&#10;Mxn4pQjbzehpjYX1PZ/ofk6VkhCOBRqoU+oKrWNZk8M48x2xaDcfHCZZQ6VtwF7CXatfsmyhHTYs&#10;DTV29FFT+X3+cQbs5DDJ+e31vb+E+eFrsTvme4zGPI+H3QpUoiE9zP/Xn1bwl4Ivz8gEevM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6I19MUAAADcAAAADwAAAAAAAAAA&#10;AAAAAAChAgAAZHJzL2Rvd25yZXYueG1sUEsFBgAAAAAEAAQA+QAAAJMDAAAAAA==&#10;" strokecolor="#bcbcbc" strokeweight=".25192mm"/>
                <w10:anchorlock/>
              </v:group>
            </w:pict>
          </mc:Fallback>
        </mc:AlternateContent>
      </w:r>
    </w:p>
    <w:p w:rsidR="0086122B" w:rsidRDefault="0086122B" w:rsidP="0086122B">
      <w:pPr>
        <w:spacing w:line="20" w:lineRule="exact"/>
        <w:rPr>
          <w:sz w:val="2"/>
        </w:rPr>
        <w:sectPr w:rsidR="0086122B">
          <w:type w:val="continuous"/>
          <w:pgSz w:w="11920" w:h="16840"/>
          <w:pgMar w:top="1000" w:right="320" w:bottom="0" w:left="560" w:header="708" w:footer="708" w:gutter="0"/>
          <w:cols w:space="708"/>
        </w:sectPr>
      </w:pPr>
    </w:p>
    <w:p w:rsidR="0086122B" w:rsidRDefault="0086122B" w:rsidP="0086122B">
      <w:pPr>
        <w:tabs>
          <w:tab w:val="left" w:pos="2976"/>
        </w:tabs>
        <w:spacing w:before="77"/>
        <w:ind w:left="162"/>
        <w:rPr>
          <w:b/>
          <w:sz w:val="21"/>
        </w:rPr>
      </w:pPr>
      <w:r>
        <w:rPr>
          <w:b/>
          <w:color w:val="424846"/>
          <w:w w:val="105"/>
          <w:sz w:val="21"/>
        </w:rPr>
        <w:t>Pozice:</w:t>
      </w:r>
      <w:r>
        <w:rPr>
          <w:b/>
          <w:color w:val="424846"/>
          <w:spacing w:val="-3"/>
          <w:w w:val="105"/>
          <w:sz w:val="21"/>
        </w:rPr>
        <w:t xml:space="preserve"> </w:t>
      </w:r>
      <w:r>
        <w:rPr>
          <w:b/>
          <w:color w:val="424846"/>
          <w:w w:val="105"/>
          <w:sz w:val="21"/>
        </w:rPr>
        <w:t>11</w:t>
      </w:r>
      <w:r>
        <w:rPr>
          <w:b/>
          <w:color w:val="424846"/>
          <w:w w:val="105"/>
          <w:sz w:val="21"/>
        </w:rPr>
        <w:tab/>
        <w:t>Množství: 1</w:t>
      </w:r>
      <w:r>
        <w:rPr>
          <w:b/>
          <w:color w:val="424846"/>
          <w:spacing w:val="-6"/>
          <w:w w:val="105"/>
          <w:sz w:val="21"/>
        </w:rPr>
        <w:t xml:space="preserve"> </w:t>
      </w:r>
      <w:r>
        <w:rPr>
          <w:b/>
          <w:color w:val="424846"/>
          <w:w w:val="105"/>
          <w:sz w:val="21"/>
        </w:rPr>
        <w:t>ks</w:t>
      </w:r>
    </w:p>
    <w:p w:rsidR="0086122B" w:rsidRDefault="0086122B" w:rsidP="0086122B">
      <w:pPr>
        <w:pStyle w:val="Zkladntext"/>
        <w:rPr>
          <w:b w:val="0"/>
        </w:rPr>
      </w:pPr>
    </w:p>
    <w:p w:rsidR="0086122B" w:rsidRDefault="0086122B" w:rsidP="0086122B">
      <w:pPr>
        <w:pStyle w:val="Zkladntext"/>
        <w:rPr>
          <w:b w:val="0"/>
        </w:rPr>
      </w:pPr>
    </w:p>
    <w:p w:rsidR="0086122B" w:rsidRDefault="0086122B" w:rsidP="0086122B">
      <w:pPr>
        <w:pStyle w:val="Zkladntext"/>
        <w:rPr>
          <w:b w:val="0"/>
          <w:sz w:val="27"/>
        </w:rPr>
      </w:pPr>
    </w:p>
    <w:p w:rsidR="0086122B" w:rsidRDefault="0086122B" w:rsidP="0086122B">
      <w:pPr>
        <w:spacing w:line="202" w:lineRule="exact"/>
        <w:ind w:left="1292" w:right="2102"/>
        <w:jc w:val="center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1593215</wp:posOffset>
                </wp:positionH>
                <wp:positionV relativeFrom="paragraph">
                  <wp:posOffset>1590040</wp:posOffset>
                </wp:positionV>
                <wp:extent cx="0" cy="0"/>
                <wp:effectExtent l="12065" t="1804035" r="6985" b="1802130"/>
                <wp:wrapNone/>
                <wp:docPr id="188" name="Přímá spojnic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069">
                          <a:solidFill>
                            <a:srgbClr val="9CA3A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CF514D" id="Přímá spojnice 188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45pt,125.2pt" to="125.45pt,1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" strokecolor="#9ca3a0" strokeweight=".25192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>
                <wp:simplePos x="0" y="0"/>
                <wp:positionH relativeFrom="page">
                  <wp:posOffset>1742440</wp:posOffset>
                </wp:positionH>
                <wp:positionV relativeFrom="paragraph">
                  <wp:posOffset>637540</wp:posOffset>
                </wp:positionV>
                <wp:extent cx="0" cy="0"/>
                <wp:effectExtent l="8890" t="851535" r="10160" b="849630"/>
                <wp:wrapNone/>
                <wp:docPr id="187" name="Přímá spojnic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069">
                          <a:solidFill>
                            <a:srgbClr val="9CA3A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008961" id="Přímá spojnice 187" o:spid="_x0000_s1026" style="position:absolute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37.2pt,50.2pt" to="137.2pt,5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" strokecolor="#9ca3a0" strokeweight=".25192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1903095</wp:posOffset>
                </wp:positionH>
                <wp:positionV relativeFrom="paragraph">
                  <wp:posOffset>1586865</wp:posOffset>
                </wp:positionV>
                <wp:extent cx="0" cy="0"/>
                <wp:effectExtent l="7620" t="1800860" r="11430" b="1802130"/>
                <wp:wrapNone/>
                <wp:docPr id="186" name="Přímá spojnic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069">
                          <a:solidFill>
                            <a:srgbClr val="9CA3A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4F2409" id="Přímá spojnice 186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49.85pt,124.95pt" to="149.85pt,1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" strokecolor="#9ca3a0" strokeweight=".25192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page">
                  <wp:posOffset>450215</wp:posOffset>
                </wp:positionH>
                <wp:positionV relativeFrom="paragraph">
                  <wp:posOffset>-217170</wp:posOffset>
                </wp:positionV>
                <wp:extent cx="928370" cy="1816735"/>
                <wp:effectExtent l="2540" t="6350" r="2540" b="4234815"/>
                <wp:wrapNone/>
                <wp:docPr id="165" name="Skupina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8370" cy="1816735"/>
                          <a:chOff x="709" y="-342"/>
                          <a:chExt cx="1462" cy="2861"/>
                        </a:xfrm>
                      </wpg:grpSpPr>
                      <wps:wsp>
                        <wps:cNvPr id="166" name="Line 255"/>
                        <wps:cNvCnPr>
                          <a:cxnSpLocks noChangeShapeType="1"/>
                        </wps:cNvCnPr>
                        <wps:spPr bwMode="auto">
                          <a:xfrm>
                            <a:off x="743" y="-215"/>
                            <a:ext cx="138" cy="0"/>
                          </a:xfrm>
                          <a:prstGeom prst="line">
                            <a:avLst/>
                          </a:prstGeom>
                          <a:noFill/>
                          <a:ln w="6046">
                            <a:solidFill>
                              <a:srgbClr val="979C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Line 256"/>
                        <wps:cNvCnPr>
                          <a:cxnSpLocks noChangeShapeType="1"/>
                        </wps:cNvCnPr>
                        <wps:spPr bwMode="auto">
                          <a:xfrm>
                            <a:off x="752" y="-2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114">
                            <a:solidFill>
                              <a:srgbClr val="939C9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Line 257"/>
                        <wps:cNvCnPr>
                          <a:cxnSpLocks noChangeShapeType="1"/>
                        </wps:cNvCnPr>
                        <wps:spPr bwMode="auto">
                          <a:xfrm>
                            <a:off x="885" y="-198"/>
                            <a:ext cx="138" cy="0"/>
                          </a:xfrm>
                          <a:prstGeom prst="line">
                            <a:avLst/>
                          </a:prstGeom>
                          <a:noFill/>
                          <a:ln w="9069">
                            <a:solidFill>
                              <a:srgbClr val="9C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Line 258"/>
                        <wps:cNvCnPr>
                          <a:cxnSpLocks noChangeShapeType="1"/>
                        </wps:cNvCnPr>
                        <wps:spPr bwMode="auto">
                          <a:xfrm>
                            <a:off x="724" y="-306"/>
                            <a:ext cx="1432" cy="0"/>
                          </a:xfrm>
                          <a:prstGeom prst="line">
                            <a:avLst/>
                          </a:prstGeom>
                          <a:noFill/>
                          <a:ln w="18137">
                            <a:solidFill>
                              <a:srgbClr val="97A0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AutoShape 259"/>
                        <wps:cNvSpPr>
                          <a:spLocks/>
                        </wps:cNvSpPr>
                        <wps:spPr bwMode="auto">
                          <a:xfrm>
                            <a:off x="728" y="8964"/>
                            <a:ext cx="1414" cy="2782"/>
                          </a:xfrm>
                          <a:custGeom>
                            <a:avLst/>
                            <a:gdLst>
                              <a:gd name="T0" fmla="+- 0 862 728"/>
                              <a:gd name="T1" fmla="*/ T0 w 1414"/>
                              <a:gd name="T2" fmla="+- 0 -205 8964"/>
                              <a:gd name="T3" fmla="*/ -205 h 2782"/>
                              <a:gd name="T4" fmla="+- 0 2142 728"/>
                              <a:gd name="T5" fmla="*/ T4 w 1414"/>
                              <a:gd name="T6" fmla="+- 0 -205 8964"/>
                              <a:gd name="T7" fmla="*/ -205 h 2782"/>
                              <a:gd name="T8" fmla="+- 0 728 728"/>
                              <a:gd name="T9" fmla="*/ T8 w 1414"/>
                              <a:gd name="T10" fmla="+- 0 2504 8964"/>
                              <a:gd name="T11" fmla="*/ 2504 h 2782"/>
                              <a:gd name="T12" fmla="+- 0 728 728"/>
                              <a:gd name="T13" fmla="*/ T12 w 1414"/>
                              <a:gd name="T14" fmla="+- 0 -277 8964"/>
                              <a:gd name="T15" fmla="*/ -277 h 2782"/>
                              <a:gd name="T16" fmla="+- 0 897 728"/>
                              <a:gd name="T17" fmla="*/ T16 w 1414"/>
                              <a:gd name="T18" fmla="+- 0 2504 8964"/>
                              <a:gd name="T19" fmla="*/ 2504 h 2782"/>
                              <a:gd name="T20" fmla="+- 0 897 728"/>
                              <a:gd name="T21" fmla="*/ T20 w 1414"/>
                              <a:gd name="T22" fmla="+- 0 -215 8964"/>
                              <a:gd name="T23" fmla="*/ -215 h 27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414" h="2782">
                                <a:moveTo>
                                  <a:pt x="134" y="-9169"/>
                                </a:moveTo>
                                <a:lnTo>
                                  <a:pt x="1414" y="-9169"/>
                                </a:lnTo>
                                <a:moveTo>
                                  <a:pt x="0" y="-6460"/>
                                </a:moveTo>
                                <a:lnTo>
                                  <a:pt x="0" y="-9241"/>
                                </a:lnTo>
                                <a:moveTo>
                                  <a:pt x="169" y="-6460"/>
                                </a:moveTo>
                                <a:lnTo>
                                  <a:pt x="169" y="-9179"/>
                                </a:lnTo>
                              </a:path>
                            </a:pathLst>
                          </a:custGeom>
                          <a:noFill/>
                          <a:ln w="9069">
                            <a:solidFill>
                              <a:srgbClr val="9CA3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Line 260"/>
                        <wps:cNvCnPr>
                          <a:cxnSpLocks noChangeShapeType="1"/>
                        </wps:cNvCnPr>
                        <wps:spPr bwMode="auto">
                          <a:xfrm>
                            <a:off x="876" y="-105"/>
                            <a:ext cx="124" cy="0"/>
                          </a:xfrm>
                          <a:prstGeom prst="line">
                            <a:avLst/>
                          </a:prstGeom>
                          <a:noFill/>
                          <a:ln w="6046">
                            <a:solidFill>
                              <a:srgbClr val="9C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Line 261"/>
                        <wps:cNvCnPr>
                          <a:cxnSpLocks noChangeShapeType="1"/>
                        </wps:cNvCnPr>
                        <wps:spPr bwMode="auto">
                          <a:xfrm>
                            <a:off x="995" y="-1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46">
                            <a:solidFill>
                              <a:srgbClr val="97A0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Line 262"/>
                        <wps:cNvCnPr>
                          <a:cxnSpLocks noChangeShapeType="1"/>
                        </wps:cNvCnPr>
                        <wps:spPr bwMode="auto">
                          <a:xfrm>
                            <a:off x="990" y="-105"/>
                            <a:ext cx="1028" cy="0"/>
                          </a:xfrm>
                          <a:prstGeom prst="line">
                            <a:avLst/>
                          </a:prstGeom>
                          <a:noFill/>
                          <a:ln w="15114">
                            <a:solidFill>
                              <a:srgbClr val="9CA3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Line 263"/>
                        <wps:cNvCnPr>
                          <a:cxnSpLocks noChangeShapeType="1"/>
                        </wps:cNvCnPr>
                        <wps:spPr bwMode="auto">
                          <a:xfrm>
                            <a:off x="2014" y="-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46">
                            <a:solidFill>
                              <a:srgbClr val="A3A8A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Line 264"/>
                        <wps:cNvCnPr>
                          <a:cxnSpLocks noChangeShapeType="1"/>
                        </wps:cNvCnPr>
                        <wps:spPr bwMode="auto">
                          <a:xfrm>
                            <a:off x="2009" y="-105"/>
                            <a:ext cx="124" cy="0"/>
                          </a:xfrm>
                          <a:prstGeom prst="line">
                            <a:avLst/>
                          </a:prstGeom>
                          <a:noFill/>
                          <a:ln w="6046">
                            <a:solidFill>
                              <a:srgbClr val="9C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Line 265"/>
                        <wps:cNvCnPr>
                          <a:cxnSpLocks noChangeShapeType="1"/>
                        </wps:cNvCnPr>
                        <wps:spPr bwMode="auto">
                          <a:xfrm>
                            <a:off x="2135" y="25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069">
                            <a:solidFill>
                              <a:srgbClr val="9CA3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Line 266"/>
                        <wps:cNvCnPr>
                          <a:cxnSpLocks noChangeShapeType="1"/>
                        </wps:cNvCnPr>
                        <wps:spPr bwMode="auto">
                          <a:xfrm>
                            <a:off x="995" y="22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114">
                            <a:solidFill>
                              <a:srgbClr val="9CA3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Line 267"/>
                        <wps:cNvCnPr>
                          <a:cxnSpLocks noChangeShapeType="1"/>
                        </wps:cNvCnPr>
                        <wps:spPr bwMode="auto">
                          <a:xfrm>
                            <a:off x="985" y="698"/>
                            <a:ext cx="1043" cy="0"/>
                          </a:xfrm>
                          <a:prstGeom prst="line">
                            <a:avLst/>
                          </a:prstGeom>
                          <a:noFill/>
                          <a:ln w="15114">
                            <a:solidFill>
                              <a:srgbClr val="9C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Line 268"/>
                        <wps:cNvCnPr>
                          <a:cxnSpLocks noChangeShapeType="1"/>
                        </wps:cNvCnPr>
                        <wps:spPr bwMode="auto">
                          <a:xfrm>
                            <a:off x="2014" y="230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114">
                            <a:solidFill>
                              <a:srgbClr val="A0A3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Line 269"/>
                        <wps:cNvCnPr>
                          <a:cxnSpLocks noChangeShapeType="1"/>
                        </wps:cNvCnPr>
                        <wps:spPr bwMode="auto">
                          <a:xfrm>
                            <a:off x="876" y="2294"/>
                            <a:ext cx="133" cy="0"/>
                          </a:xfrm>
                          <a:prstGeom prst="line">
                            <a:avLst/>
                          </a:prstGeom>
                          <a:noFill/>
                          <a:ln w="6046">
                            <a:solidFill>
                              <a:srgbClr val="97A0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AutoShape 270"/>
                        <wps:cNvSpPr>
                          <a:spLocks/>
                        </wps:cNvSpPr>
                        <wps:spPr bwMode="auto">
                          <a:xfrm>
                            <a:off x="985" y="9174"/>
                            <a:ext cx="1162" cy="2"/>
                          </a:xfrm>
                          <a:custGeom>
                            <a:avLst/>
                            <a:gdLst>
                              <a:gd name="T0" fmla="+- 0 985 985"/>
                              <a:gd name="T1" fmla="*/ T0 w 1162"/>
                              <a:gd name="T2" fmla="+- 0 2028 985"/>
                              <a:gd name="T3" fmla="*/ T2 w 1162"/>
                              <a:gd name="T4" fmla="+- 0 1680 985"/>
                              <a:gd name="T5" fmla="*/ T4 w 1162"/>
                              <a:gd name="T6" fmla="+- 0 2147 985"/>
                              <a:gd name="T7" fmla="*/ T6 w 116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62">
                                <a:moveTo>
                                  <a:pt x="0" y="-6880"/>
                                </a:moveTo>
                                <a:lnTo>
                                  <a:pt x="1043" y="-6880"/>
                                </a:lnTo>
                                <a:moveTo>
                                  <a:pt x="695" y="-6880"/>
                                </a:moveTo>
                                <a:lnTo>
                                  <a:pt x="1162" y="-6880"/>
                                </a:lnTo>
                              </a:path>
                            </a:pathLst>
                          </a:custGeom>
                          <a:noFill/>
                          <a:ln w="15114">
                            <a:solidFill>
                              <a:srgbClr val="9C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Line 271"/>
                        <wps:cNvCnPr>
                          <a:cxnSpLocks noChangeShapeType="1"/>
                        </wps:cNvCnPr>
                        <wps:spPr bwMode="auto">
                          <a:xfrm>
                            <a:off x="747" y="2456"/>
                            <a:ext cx="1386" cy="0"/>
                          </a:xfrm>
                          <a:prstGeom prst="line">
                            <a:avLst/>
                          </a:prstGeom>
                          <a:noFill/>
                          <a:ln w="27206">
                            <a:solidFill>
                              <a:srgbClr val="9C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Line 272"/>
                        <wps:cNvCnPr>
                          <a:cxnSpLocks noChangeShapeType="1"/>
                        </wps:cNvCnPr>
                        <wps:spPr bwMode="auto">
                          <a:xfrm>
                            <a:off x="2014" y="25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137">
                            <a:solidFill>
                              <a:srgbClr val="A0A3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Text Box 273"/>
                        <wps:cNvSpPr txBox="1">
                          <a:spLocks noChangeArrowheads="1"/>
                        </wps:cNvSpPr>
                        <wps:spPr bwMode="auto">
                          <a:xfrm>
                            <a:off x="1176" y="323"/>
                            <a:ext cx="294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22B" w:rsidRDefault="0086122B" w:rsidP="0086122B">
                              <w:pPr>
                                <w:spacing w:line="133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7E8080"/>
                                  <w:w w:val="105"/>
                                  <w:sz w:val="12"/>
                                </w:rPr>
                                <w:t xml:space="preserve">1  </w:t>
                              </w:r>
                              <w:r>
                                <w:rPr>
                                  <w:color w:val="AAACAC"/>
                                  <w:w w:val="105"/>
                                  <w:sz w:val="12"/>
                                </w:rPr>
                                <w:t>· 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5" name="Text Box 274"/>
                        <wps:cNvSpPr txBox="1">
                          <a:spLocks noChangeArrowheads="1"/>
                        </wps:cNvSpPr>
                        <wps:spPr bwMode="auto">
                          <a:xfrm>
                            <a:off x="995" y="698"/>
                            <a:ext cx="1019" cy="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22B" w:rsidRDefault="0086122B" w:rsidP="0086122B">
                              <w:pPr>
                                <w:spacing w:before="12"/>
                                <w:ind w:left="60"/>
                                <w:rPr>
                                  <w:sz w:val="100"/>
                                </w:rPr>
                              </w:pPr>
                              <w:r>
                                <w:rPr>
                                  <w:color w:val="AAACAC"/>
                                  <w:w w:val="104"/>
                                  <w:sz w:val="100"/>
                                </w:rPr>
                                <w:t>/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165" o:spid="_x0000_s1069" style="position:absolute;left:0;text-align:left;margin-left:35.45pt;margin-top:-17.1pt;width:73.1pt;height:143.05pt;z-index:-251624448;mso-position-horizontal-relative:page" coordorigin="709,-342" coordsize="1462,2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">
                <v:line id="Line 255" o:spid="_x0000_s1070" style="position:absolute;visibility:visible;mso-wrap-style:square" from="743,-215" to="881,-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zkrMQAAADcAAAADwAAAGRycy9kb3ducmV2LnhtbERPzWrCQBC+F3yHZQQvpW60kNjoKqJt&#10;6UGU2D7AkB2TYHY27G5NfPtuodDbfHy/s9oMphU3cr6xrGA2TUAQl1Y3XCn4+nx7WoDwAVlja5kU&#10;3MnDZj16WGGubc8F3c6hEjGEfY4K6hC6XEpf1mTQT21HHLmLdQZDhK6S2mEfw00r50mSSoMNx4Ya&#10;O9rVVF7P30bBtd9j5t6rU1acspfi/lo+Px4PSk3Gw3YJItAQ/sV/7g8d56cp/D4TL5Dr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LOSsxAAAANwAAAAPAAAAAAAAAAAA&#10;AAAAAKECAABkcnMvZG93bnJldi54bWxQSwUGAAAAAAQABAD5AAAAkgMAAAAA&#10;" strokecolor="#979c9c" strokeweight=".16794mm"/>
                <v:line id="Line 256" o:spid="_x0000_s1071" style="position:absolute;visibility:visible;mso-wrap-style:square" from="752,-210" to="752,-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HaIcIAAADcAAAADwAAAGRycy9kb3ducmV2LnhtbERPTYvCMBC9C/6HMIIX0VQP7lKNIuIu&#10;HoSlrgePYzM2xWZSmljrvzfCwt7m8T5nue5sJVpqfOlYwXSSgCDOnS65UHD6/Rp/gvABWWPlmBQ8&#10;ycN61e8tMdXuwRm1x1CIGMI+RQUmhDqV0ueGLPqJq4kjd3WNxRBhU0jd4COG20rOkmQuLZYcGwzW&#10;tDWU3453q2Bm2t2PL32m798mO58P19FlKpUaDrrNAkSgLvyL/9x7HefPP+D9TLxArl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DHaIcIAAADcAAAADwAAAAAAAAAAAAAA&#10;AAChAgAAZHJzL2Rvd25yZXYueG1sUEsFBgAAAAAEAAQA+QAAAJADAAAAAA==&#10;" strokecolor="#939c97" strokeweight=".41983mm"/>
                <v:line id="Line 257" o:spid="_x0000_s1072" style="position:absolute;visibility:visible;mso-wrap-style:square" from="885,-198" to="1023,-1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6k5MYAAADcAAAADwAAAGRycy9kb3ducmV2LnhtbESPQW/CMAyF70j7D5En7YIgZQe0FQIa&#10;k5jGYaIwfoDVmLZa41RJaLt/jw+TdrP1nt/7vN6OrlU9hdh4NrCYZ6CIS28brgxcvvezF1AxIVts&#10;PZOBX4qw3TxM1phbP/CJ+nOqlIRwzNFAnVKXax3LmhzGue+IRbv64DDJGiptAw4S7lr9nGVL7bBh&#10;aaixo/eayp/zzRkoQlOUt+nhY9il4/Fr97rXfbEw5ulxfFuBSjSmf/Pf9acV/KXQyjMygd7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oupOTGAAAA3AAAAA8AAAAAAAAA&#10;AAAAAAAAoQIAAGRycy9kb3ducmV2LnhtbFBLBQYAAAAABAAEAPkAAACUAwAAAAA=&#10;" strokecolor="#9ca0a0" strokeweight=".25192mm"/>
                <v:line id="Line 258" o:spid="_x0000_s1073" style="position:absolute;visibility:visible;mso-wrap-style:square" from="724,-306" to="2156,-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GzXMMAAADcAAAADwAAAGRycy9kb3ducmV2LnhtbERP32vCMBB+H/g/hBP2ZlPHKG1nFBUG&#10;wkCYinu9Nbc22FxKk2nXv34ZCHu7j+/nLVaDbcWVem8cK5gnKQjiymnDtYLT8XWWg/ABWWPrmBT8&#10;kIfVcvKwwFK7G7/T9RBqEUPYl6igCaErpfRVQxZ94jriyH253mKIsK+l7vEWw20rn9I0kxYNx4YG&#10;O9o2VF0O31bBvtuOBt9MPt+cC7v73I/PH+tRqcfpsH4BEWgI/+K7e6fj/KyAv2fiBXL5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gxs1zDAAAA3AAAAA8AAAAAAAAAAAAA&#10;AAAAoQIAAGRycy9kb3ducmV2LnhtbFBLBQYAAAAABAAEAPkAAACRAwAAAAA=&#10;" strokecolor="#97a09c" strokeweight=".50381mm"/>
                <v:shape id="AutoShape 259" o:spid="_x0000_s1074" style="position:absolute;left:728;top:8964;width:1414;height:2782;visibility:visible;mso-wrap-style:square;v-text-anchor:top" coordsize="1414,2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B+2sUA&#10;AADcAAAADwAAAGRycy9kb3ducmV2LnhtbESPQUvDQBCF70L/wzKCF7G7FbQ27baUQsGDB632PmSn&#10;2WB2NmQ3TeKvdw6Ctxnem/e+2ezG0KgrdamObGExN6CIy+hqrix8fR4fXkCljOywiUwWJkqw285u&#10;Nli4OPAHXU+5UhLCqUALPue20DqVngKmeWyJRbvELmCWtau063CQ8NDoR2OedcCapcFjSwdP5fep&#10;DxZ+zNO7Gd78ua9W58vEi34Zpntr727H/RpUpjH/m/+uX53gLwVfnpEJ9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AH7axQAAANwAAAAPAAAAAAAAAAAAAAAAAJgCAABkcnMv&#10;ZG93bnJldi54bWxQSwUGAAAAAAQABAD1AAAAigMAAAAA&#10;" path="m134,-9169r1280,m,-6460l,-9241t169,2781l169,-9179e" filled="f" strokecolor="#9ca3a0" strokeweight=".25192mm">
                  <v:path arrowok="t" o:connecttype="custom" o:connectlocs="134,-205;1414,-205;0,2504;0,-277;169,2504;169,-215" o:connectangles="0,0,0,0,0,0"/>
                </v:shape>
                <v:line id="Line 260" o:spid="_x0000_s1075" style="position:absolute;visibility:visible;mso-wrap-style:square" from="876,-105" to="1000,-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UogsIAAADcAAAADwAAAGRycy9kb3ducmV2LnhtbERPPW/CMBDdK/EfrENiqcAhA41SDIKq&#10;INqNwNLtFF+TqPE5sg2Yf48rVep2T+/zlutoenEl5zvLCuazDARxbXXHjYLzaTctQPiArLG3TAru&#10;5GG9Gj0tsdT2xke6VqERKYR9iQraEIZSSl+3ZNDP7ECcuG/rDIYEXSO1w1sKN73Ms2whDXacGloc&#10;6K2l+qe6GAWueI77z4/3nKus234V+2OV36NSk3HcvIIIFMO/+M990Gn+yxx+n0kX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DUogsIAAADcAAAADwAAAAAAAAAAAAAA&#10;AAChAgAAZHJzL2Rvd25yZXYueG1sUEsFBgAAAAAEAAQA+QAAAJADAAAAAA==&#10;" strokecolor="#9ca0a0" strokeweight=".16794mm"/>
                <v:line id="Line 261" o:spid="_x0000_s1076" style="position:absolute;visibility:visible;mso-wrap-style:square" from="995,-100" to="995,-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r1FMEAAADcAAAADwAAAGRycy9kb3ducmV2LnhtbERPTYvCMBC9L/gfwgjeNNWDSjWKCIIn&#10;daug3sZmbKvNpDRRu/vrN4Kwt3m8z5nOG1OKJ9WusKyg34tAEKdWF5wpOOxX3TEI55E1lpZJwQ85&#10;mM9aX1OMtX3xNz0Tn4kQwi5GBbn3VSylS3My6Hq2Ig7c1dYGfYB1JnWNrxBuSjmIoqE0WHBoyLGi&#10;ZU7pPXkYBcdr8suP83Kjs93utL2ll7GUI6U67WYxAeGp8f/ij3utw/zRAN7PhAvk7A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CvUUwQAAANwAAAAPAAAAAAAAAAAAAAAA&#10;AKECAABkcnMvZG93bnJldi54bWxQSwUGAAAAAAQABAD5AAAAjwMAAAAA&#10;" strokecolor="#97a09c" strokeweight=".16794mm"/>
                <v:line id="Line 262" o:spid="_x0000_s1077" style="position:absolute;visibility:visible;mso-wrap-style:square" from="990,-105" to="2018,-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uzhMQAAADcAAAADwAAAGRycy9kb3ducmV2LnhtbERPTWvCQBC9F/wPywheRDdqsTW6iiii&#10;eCmNBa9jdkxCsrMhu2r6792C0Ns83ucsVq2pxJ0aV1hWMBpGIIhTqwvOFPycdoNPEM4ja6wsk4Jf&#10;crBadt4WGGv74G+6Jz4TIYRdjApy7+tYSpfmZNANbU0cuKttDPoAm0zqBh8h3FRyHEVTabDg0JBj&#10;TZuc0jK5GQWz98u53+6O5Xp66Jejr2S/jY5npXrddj0H4an1/+KX+6DD/I8J/D0TLpD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+7OExAAAANwAAAAPAAAAAAAAAAAA&#10;AAAAAKECAABkcnMvZG93bnJldi54bWxQSwUGAAAAAAQABAD5AAAAkgMAAAAA&#10;" strokecolor="#9ca3a0" strokeweight=".41983mm"/>
                <v:line id="Line 263" o:spid="_x0000_s1078" style="position:absolute;visibility:visible;mso-wrap-style:square" from="2014,-91" to="2014,-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Atk8IAAADcAAAADwAAAGRycy9kb3ducmV2LnhtbERP32vCMBB+H/g/hBP2NlNlzNEZpYjC&#10;8G12DPZ2a86m2Fxqkmn73xtB8O0+vp+3WPW2FWfyoXGsYDrJQBBXTjdcK/guty/vIEJE1tg6JgUD&#10;BVgtR08LzLW78Bed97EWKYRDjgpMjF0uZagMWQwT1xEn7uC8xZigr6X2eEnhtpWzLHuTFhtODQY7&#10;Whuqjvt/q2Bb+qEoD/HvZ5Bm99tWmT0VG6Wex33xASJSHx/iu/tTp/nzV7g9ky6Qyy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YAtk8IAAADcAAAADwAAAAAAAAAAAAAA&#10;AAChAgAAZHJzL2Rvd25yZXYueG1sUEsFBgAAAAAEAAQA+QAAAJADAAAAAA==&#10;" strokecolor="#a3a8a8" strokeweight=".16794mm"/>
                <v:line id="Line 264" o:spid="_x0000_s1079" style="position:absolute;visibility:visible;mso-wrap-style:square" from="2009,-105" to="2133,-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4ugcMAAADcAAAADwAAAGRycy9kb3ducmV2LnhtbERPTWsCMRC9F/ofwhS8SM26UF22RlGp&#10;Yr259tLbsJnuLt1MliTV+O8bodDbPN7nLFbR9OJCzneWFUwnGQji2uqOGwUf591zAcIHZI29ZVJw&#10;Iw+r5ePDAkttr3yiSxUakULYl6igDWEopfR1Swb9xA7EifuyzmBI0DVSO7ymcNPLPMtm0mDHqaHF&#10;gbYt1d/Vj1HginHcH9/fcq6ybvNZ7E9VfotKjZ7i+hVEoBj+xX/ug07z5y9wfyZdIJ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MOLoHDAAAA3AAAAA8AAAAAAAAAAAAA&#10;AAAAoQIAAGRycy9kb3ducmV2LnhtbFBLBQYAAAAABAAEAPkAAACRAwAAAAA=&#10;" strokecolor="#9ca0a0" strokeweight=".16794mm"/>
                <v:line id="Line 265" o:spid="_x0000_s1080" style="position:absolute;visibility:visible;mso-wrap-style:square" from="2135,2504" to="2135,2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3QD8UAAADcAAAADwAAAGRycy9kb3ducmV2LnhtbERP22rCQBB9F/oPywi+iG601Et0lVYo&#10;lCJoVFDfhuyYhGZnQ3bV9O+7BcG3OZzrzJeNKcWNaldYVjDoRyCIU6sLzhQc9p+9CQjnkTWWlknB&#10;LzlYLl5ac4y1vXNCt53PRAhhF6OC3PsqltKlORl0fVsRB+5ia4M+wDqTusZ7CDelHEbRSBosODTk&#10;WNEqp/RndzUKum9HOxlu1+ePJD0Nkm/sbl6nV6U67eZ9BsJT45/ih/tLh/njEfw/Ey6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t3QD8UAAADcAAAADwAAAAAAAAAA&#10;AAAAAAChAgAAZHJzL2Rvd25yZXYueG1sUEsFBgAAAAAEAAQA+QAAAJMDAAAAAA==&#10;" strokecolor="#9ca3a0" strokeweight=".25192mm"/>
                <v:line id="Line 266" o:spid="_x0000_s1081" style="position:absolute;visibility:visible;mso-wrap-style:square" from="995,2299" to="995,2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C1h8MAAADcAAAADwAAAGRycy9kb3ducmV2LnhtbERPTYvCMBC9L+x/CLPgRdZUEV2rUWRF&#10;FC9iFbyOzWxb2kxKE7X+eyMIe5vH+5zZojWVuFHjCssK+r0IBHFqdcGZgtNx/f0DwnlkjZVlUvAg&#10;B4v558cMY23vfKBb4jMRQtjFqCD3vo6ldGlOBl3P1sSB+7ONQR9gk0nd4D2Em0oOomgkDRYcGnKs&#10;6TentEyuRsFkeDl32/WuXI623bK/TzaraHdWqvPVLqcgPLX+X/x2b3WYPx7D65lwgZw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/AtYfDAAAA3AAAAA8AAAAAAAAAAAAA&#10;AAAAoQIAAGRycy9kb3ducmV2LnhtbFBLBQYAAAAABAAEAPkAAACRAwAAAAA=&#10;" strokecolor="#9ca3a0" strokeweight=".41983mm"/>
                <v:line id="Line 267" o:spid="_x0000_s1082" style="position:absolute;visibility:visible;mso-wrap-style:square" from="985,698" to="2028,6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AdoMQAAADcAAAADwAAAGRycy9kb3ducmV2LnhtbESPQW/CMAyF70j7D5EncYMUDgwKASEm&#10;JA5IbDBpV6sxbaFxuiRA+ffzYdJutt7ze58Xq8416k4h1p4NjIYZKOLC25pLA1+n7WAKKiZki41n&#10;MvCkCKvlS2+BufUP/qT7MZVKQjjmaKBKqc21jkVFDuPQt8SinX1wmGQNpbYBHxLuGj3Osol2WLM0&#10;VNjSpqLierw5A7OPLtuskQ8/h8t+GpL9xus7G9N/7dZzUIm69G/+u95ZwX8TWnlGJtD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MB2gxAAAANwAAAAPAAAAAAAAAAAA&#10;AAAAAKECAABkcnMvZG93bnJldi54bWxQSwUGAAAAAAQABAD5AAAAkgMAAAAA&#10;" strokecolor="#9ca0a0" strokeweight=".41983mm"/>
                <v:line id="Line 268" o:spid="_x0000_s1083" style="position:absolute;visibility:visible;mso-wrap-style:square" from="2014,2308" to="2014,2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F34MMAAADcAAAADwAAAGRycy9kb3ducmV2LnhtbERPyW7CMBC9V+o/WFOJSwUOHKAEDCqb&#10;xLEExHmIp0naeBxiQwJfXyMh9TZPb53pvDWluFLtCssK+r0IBHFqdcGZgsN+0/0A4TyyxtIyKbiR&#10;g/ns9WWKsbYN7+ia+EyEEHYxKsi9r2IpXZqTQdezFXHgvm1t0AdYZ1LX2IRwU8pBFA2lwYJDQ44V&#10;LXNKf5OLUXCPkv6Kd+fFcbUen36WyRe+LxqlOm/t5wSEp9b/i5/urQ7zR2N4PBMukLM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0Bd+DDAAAA3AAAAA8AAAAAAAAAAAAA&#10;AAAAoQIAAGRycy9kb3ducmV2LnhtbFBLBQYAAAAABAAEAPkAAACRAwAAAAA=&#10;" strokecolor="#a0a3a3" strokeweight=".41983mm"/>
                <v:line id="Line 269" o:spid="_x0000_s1084" style="position:absolute;visibility:visible;mso-wrap-style:square" from="876,2294" to="1009,2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G+38YAAADcAAAADwAAAGRycy9kb3ducmV2LnhtbESPQWvCQBCF7wX/wzKF3symHtqQukoR&#10;BE+tRkF7G7NjEpudDdlVY39951DobYb35r1vpvPBtepKfWg8G3hOUlDEpbcNVwZ22+U4AxUissXW&#10;Mxm4U4D5bPQwxdz6G2/oWsRKSQiHHA3UMXa51qGsyWFIfEcs2sn3DqOsfaVtjzcJd62epOmLdtiw&#10;NNTY0aKm8ru4OAP7U/HDl6/Fh63W68PnuTxmWr8a8/Q4vL+BijTEf/Pf9coKfib48oxMoG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1Bvt/GAAAA3AAAAA8AAAAAAAAA&#10;AAAAAAAAoQIAAGRycy9kb3ducmV2LnhtbFBLBQYAAAAABAAEAPkAAACUAwAAAAA=&#10;" strokecolor="#97a09c" strokeweight=".16794mm"/>
                <v:shape id="AutoShape 270" o:spid="_x0000_s1085" style="position:absolute;left:985;top:9174;width:1162;height:2;visibility:visible;mso-wrap-style:square;v-text-anchor:top" coordsize="11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/UecQA&#10;AADcAAAADwAAAGRycy9kb3ducmV2LnhtbERPTWvCQBC9C/6HZYTedJMeWpu6ighCMeSgUexxyE6T&#10;0OxsyK5J9Nd3C4Xe5vE+Z7UZTSN66lxtWUG8iEAQF1bXXCo45/v5EoTzyBoby6TgTg426+lkhYm2&#10;Ax+pP/lShBB2CSqovG8TKV1RkUG3sC1x4L5sZ9AH2JVSdziEcNPI5yh6kQZrDg0VtrSrqPg+3YyC&#10;5nJ8Td9inx2uaV5+Pmx2tvtMqafZuH0H4Wn0/+I/94cO85cx/D4TLp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/1HnEAAAA3AAAAA8AAAAAAAAAAAAAAAAAmAIAAGRycy9k&#10;b3ducmV2LnhtbFBLBQYAAAAABAAEAPUAAACJAwAAAAA=&#10;" path="m,-6880r1043,m695,-6880r467,e" filled="f" strokecolor="#9ca0a0" strokeweight=".41983mm">
                  <v:path arrowok="t" o:connecttype="custom" o:connectlocs="0,0;1043,0;695,0;1162,0" o:connectangles="0,0,0,0"/>
                </v:shape>
                <v:line id="Line 271" o:spid="_x0000_s1086" style="position:absolute;visibility:visible;mso-wrap-style:square" from="747,2456" to="2133,24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PMWcAAAADcAAAADwAAAGRycy9kb3ducmV2LnhtbERPS4vCMBC+L/gfwgje1kQXllKNIuLr&#10;uFbxPDRjW9pMSpOt1V+/WVjY23x8z1muB9uInjpfOdYwmyoQxLkzFRcarpf9ewLCB2SDjWPS8CQP&#10;69XobYmpcQ8+U5+FQsQQ9ilqKENoUyl9XpJFP3UtceTurrMYIuwKaTp8xHDbyLlSn9JixbGhxJa2&#10;JeV19m01ZOfj8fb1cWjtgZLtTvU1qVet9WQ8bBYgAg3hX/znPpk4P5nD7zPxArn6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QjzFnAAAAA3AAAAA8AAAAAAAAAAAAAAAAA&#10;oQIAAGRycy9kb3ducmV2LnhtbFBLBQYAAAAABAAEAPkAAACOAwAAAAA=&#10;" strokecolor="#9ca0a0" strokeweight=".75572mm"/>
                <v:line id="Line 272" o:spid="_x0000_s1087" style="position:absolute;visibility:visible;mso-wrap-style:square" from="2014,2504" to="2014,2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mO5cIAAADcAAAADwAAAGRycy9kb3ducmV2LnhtbERP32vCMBB+H/g/hBvsZcxUBVeqUXQg&#10;6OPs2PPZ3JrW5lKSzHb//TIY+HYf389bb0fbiRv50DhWMJtmIIgrpxuuFXyUh5ccRIjIGjvHpOCH&#10;Amw3k4c1FtoN/E63c6xFCuFQoAITY19IGSpDFsPU9cSJ+3LeYkzQ11J7HFK47eQ8y5bSYsOpwWBP&#10;b4aq6/nbKvCnz+5Sntq8XRwNu+vrvn+e7ZV6ehx3KxCRxngX/7uPOs3PF/D3TLpAb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kmO5cIAAADcAAAADwAAAAAAAAAAAAAA&#10;AAChAgAAZHJzL2Rvd25yZXYueG1sUEsFBgAAAAAEAAQA+QAAAJADAAAAAA==&#10;" strokecolor="#a0a3a3" strokeweight=".50381mm"/>
                <v:shape id="Text Box 273" o:spid="_x0000_s1088" type="#_x0000_t202" style="position:absolute;left:1176;top:323;width:294;height:1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ZUtsMA&#10;AADcAAAADwAAAGRycy9kb3ducmV2LnhtbERPTWvCQBC9F/wPywje6qYioqkbkWJBEIoxHnqcZsdk&#10;SXY2zW41/fduoeBtHu9z1pvBtuJKvTeOFbxMExDEpdOGKwXn4v15CcIHZI2tY1LwSx422ehpjal2&#10;N87pegqViCHsU1RQh9ClUvqyJot+6jriyF1cbzFE2FdS93iL4baVsyRZSIuGY0ONHb3VVDanH6tg&#10;+8n5znx/fB3zS26KYpXwYdEoNRkP21cQgYbwEP+79zrOX87h75l4gc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ZUtsMAAADcAAAADwAAAAAAAAAAAAAAAACYAgAAZHJzL2Rv&#10;d25yZXYueG1sUEsFBgAAAAAEAAQA9QAAAIgDAAAAAA==&#10;" filled="f" stroked="f">
                  <v:textbox inset="0,0,0,0">
                    <w:txbxContent>
                      <w:p w:rsidR="0086122B" w:rsidRDefault="0086122B" w:rsidP="0086122B">
                        <w:pPr>
                          <w:spacing w:line="133" w:lineRule="exact"/>
                          <w:rPr>
                            <w:sz w:val="12"/>
                          </w:rPr>
                        </w:pPr>
                        <w:r>
                          <w:rPr>
                            <w:color w:val="7E8080"/>
                            <w:w w:val="105"/>
                            <w:sz w:val="12"/>
                          </w:rPr>
                          <w:t xml:space="preserve">1  </w:t>
                        </w:r>
                        <w:r>
                          <w:rPr>
                            <w:color w:val="AAACAC"/>
                            <w:w w:val="105"/>
                            <w:sz w:val="12"/>
                          </w:rPr>
                          <w:t>· ..</w:t>
                        </w:r>
                      </w:p>
                    </w:txbxContent>
                  </v:textbox>
                </v:shape>
                <v:shape id="Text Box 274" o:spid="_x0000_s1089" type="#_x0000_t202" style="position:absolute;left:995;top:698;width:1019;height:15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rxLcMA&#10;AADcAAAADwAAAGRycy9kb3ducmV2LnhtbERPTWvCQBC9F/wPywje6qaCoqkbkWJBEIoxHnqcZsdk&#10;SXY2zW41/fduoeBtHu9z1pvBtuJKvTeOFbxMExDEpdOGKwXn4v15CcIHZI2tY1LwSx422ehpjal2&#10;N87pegqViCHsU1RQh9ClUvqyJot+6jriyF1cbzFE2FdS93iL4baVsyRZSIuGY0ONHb3VVDanH6tg&#10;+8n5znx/fB3zS26KYpXwYdEoNRkP21cQgYbwEP+79zrOX87h75l4gc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rxLcMAAADcAAAADwAAAAAAAAAAAAAAAACYAgAAZHJzL2Rv&#10;d25yZXYueG1sUEsFBgAAAAAEAAQA9QAAAIgDAAAAAA==&#10;" filled="f" stroked="f">
                  <v:textbox inset="0,0,0,0">
                    <w:txbxContent>
                      <w:p w:rsidR="0086122B" w:rsidRDefault="0086122B" w:rsidP="0086122B">
                        <w:pPr>
                          <w:spacing w:before="12"/>
                          <w:ind w:left="60"/>
                          <w:rPr>
                            <w:sz w:val="100"/>
                          </w:rPr>
                        </w:pPr>
                        <w:r>
                          <w:rPr>
                            <w:color w:val="AAACAC"/>
                            <w:w w:val="104"/>
                            <w:sz w:val="100"/>
                          </w:rPr>
                          <w:t>/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>
                <wp:simplePos x="0" y="0"/>
                <wp:positionH relativeFrom="page">
                  <wp:posOffset>1472565</wp:posOffset>
                </wp:positionH>
                <wp:positionV relativeFrom="paragraph">
                  <wp:posOffset>-81280</wp:posOffset>
                </wp:positionV>
                <wp:extent cx="73025" cy="323850"/>
                <wp:effectExtent l="0" t="0" r="0" b="635"/>
                <wp:wrapNone/>
                <wp:docPr id="164" name="Textové pol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2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122B" w:rsidRDefault="0086122B" w:rsidP="0086122B">
                            <w:pPr>
                              <w:spacing w:line="509" w:lineRule="exac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696E6B"/>
                                <w:spacing w:val="-37"/>
                                <w:w w:val="53"/>
                                <w:position w:val="-6"/>
                                <w:sz w:val="46"/>
                              </w:rPr>
                              <w:t>.</w:t>
                            </w:r>
                            <w:r>
                              <w:rPr>
                                <w:color w:val="7E8080"/>
                                <w:spacing w:val="-21"/>
                                <w:w w:val="97"/>
                                <w:sz w:val="12"/>
                              </w:rPr>
                              <w:t>o</w:t>
                            </w:r>
                            <w:r>
                              <w:rPr>
                                <w:color w:val="696E6B"/>
                                <w:spacing w:val="-35"/>
                                <w:w w:val="53"/>
                                <w:position w:val="-6"/>
                                <w:sz w:val="46"/>
                              </w:rPr>
                              <w:t>.</w:t>
                            </w:r>
                            <w:r>
                              <w:rPr>
                                <w:color w:val="7E8080"/>
                                <w:w w:val="96"/>
                                <w:sz w:val="12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164" o:spid="_x0000_s1090" type="#_x0000_t202" style="position:absolute;left:0;text-align:left;margin-left:115.95pt;margin-top:-6.4pt;width:5.75pt;height:25.5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" filled="f" stroked="f">
                <v:textbox inset="0,0,0,0">
                  <w:txbxContent>
                    <w:p w:rsidR="0086122B" w:rsidRDefault="0086122B" w:rsidP="0086122B">
                      <w:pPr>
                        <w:spacing w:line="509" w:lineRule="exact"/>
                        <w:rPr>
                          <w:sz w:val="12"/>
                        </w:rPr>
                      </w:pPr>
                      <w:r>
                        <w:rPr>
                          <w:color w:val="696E6B"/>
                          <w:spacing w:val="-37"/>
                          <w:w w:val="53"/>
                          <w:position w:val="-6"/>
                          <w:sz w:val="46"/>
                        </w:rPr>
                        <w:t>.</w:t>
                      </w:r>
                      <w:r>
                        <w:rPr>
                          <w:color w:val="7E8080"/>
                          <w:spacing w:val="-21"/>
                          <w:w w:val="97"/>
                          <w:sz w:val="12"/>
                        </w:rPr>
                        <w:t>o</w:t>
                      </w:r>
                      <w:r>
                        <w:rPr>
                          <w:color w:val="696E6B"/>
                          <w:spacing w:val="-35"/>
                          <w:w w:val="53"/>
                          <w:position w:val="-6"/>
                          <w:sz w:val="46"/>
                        </w:rPr>
                        <w:t>.</w:t>
                      </w:r>
                      <w:r>
                        <w:rPr>
                          <w:color w:val="7E8080"/>
                          <w:w w:val="96"/>
                          <w:sz w:val="12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7E8080"/>
          <w:sz w:val="21"/>
        </w:rPr>
        <w:t>"'</w:t>
      </w:r>
    </w:p>
    <w:p w:rsidR="0086122B" w:rsidRDefault="0086122B" w:rsidP="0086122B">
      <w:pPr>
        <w:spacing w:line="179" w:lineRule="exact"/>
        <w:ind w:left="1282" w:right="2102"/>
        <w:jc w:val="center"/>
        <w:rPr>
          <w:sz w:val="19"/>
        </w:rPr>
      </w:pPr>
      <w:r>
        <w:rPr>
          <w:color w:val="7E8080"/>
          <w:w w:val="65"/>
          <w:sz w:val="19"/>
        </w:rPr>
        <w:t>....</w:t>
      </w:r>
    </w:p>
    <w:p w:rsidR="0086122B" w:rsidRDefault="0086122B" w:rsidP="0086122B">
      <w:pPr>
        <w:pStyle w:val="Zkladntext"/>
        <w:rPr>
          <w:sz w:val="20"/>
        </w:rPr>
      </w:pPr>
    </w:p>
    <w:p w:rsidR="0086122B" w:rsidRDefault="0086122B" w:rsidP="0086122B">
      <w:pPr>
        <w:pStyle w:val="Zkladntext"/>
        <w:spacing w:before="2"/>
        <w:rPr>
          <w:sz w:val="25"/>
        </w:rPr>
      </w:pPr>
    </w:p>
    <w:p w:rsidR="0086122B" w:rsidRDefault="0086122B" w:rsidP="0086122B">
      <w:pPr>
        <w:spacing w:line="141" w:lineRule="exact"/>
        <w:ind w:left="1748" w:right="1826"/>
        <w:jc w:val="center"/>
        <w:rPr>
          <w:sz w:val="21"/>
        </w:rPr>
      </w:pPr>
      <w:r>
        <w:rPr>
          <w:color w:val="696E6B"/>
          <w:sz w:val="17"/>
        </w:rPr>
        <w:t xml:space="preserve">;;; </w:t>
      </w:r>
      <w:r>
        <w:rPr>
          <w:color w:val="696E6B"/>
          <w:position w:val="-2"/>
          <w:sz w:val="21"/>
        </w:rPr>
        <w:t>"'</w:t>
      </w:r>
    </w:p>
    <w:p w:rsidR="0086122B" w:rsidRDefault="0086122B" w:rsidP="0086122B">
      <w:pPr>
        <w:spacing w:before="62"/>
        <w:ind w:left="162" w:right="563" w:firstLine="3"/>
        <w:jc w:val="both"/>
        <w:rPr>
          <w:sz w:val="19"/>
        </w:rPr>
      </w:pPr>
      <w:r>
        <w:br w:type="column"/>
      </w:r>
      <w:r>
        <w:rPr>
          <w:color w:val="424846"/>
          <w:w w:val="105"/>
          <w:sz w:val="19"/>
        </w:rPr>
        <w:t xml:space="preserve">Profil: Šírka: </w:t>
      </w:r>
      <w:r>
        <w:rPr>
          <w:color w:val="424846"/>
          <w:sz w:val="19"/>
        </w:rPr>
        <w:t>Výška:</w:t>
      </w:r>
    </w:p>
    <w:p w:rsidR="0086122B" w:rsidRDefault="0086122B" w:rsidP="0086122B">
      <w:pPr>
        <w:spacing w:before="5" w:line="252" w:lineRule="auto"/>
        <w:ind w:left="165" w:firstLine="1"/>
        <w:jc w:val="both"/>
        <w:rPr>
          <w:sz w:val="19"/>
        </w:rPr>
      </w:pPr>
      <w:r>
        <w:rPr>
          <w:color w:val="424846"/>
          <w:w w:val="105"/>
          <w:sz w:val="19"/>
        </w:rPr>
        <w:t>Barva</w:t>
      </w:r>
      <w:r>
        <w:rPr>
          <w:color w:val="424846"/>
          <w:spacing w:val="-15"/>
          <w:w w:val="105"/>
          <w:sz w:val="19"/>
        </w:rPr>
        <w:t xml:space="preserve"> </w:t>
      </w:r>
      <w:r>
        <w:rPr>
          <w:color w:val="424846"/>
          <w:w w:val="105"/>
          <w:sz w:val="19"/>
        </w:rPr>
        <w:t>venku:</w:t>
      </w:r>
      <w:r>
        <w:rPr>
          <w:color w:val="424846"/>
          <w:w w:val="102"/>
          <w:sz w:val="19"/>
        </w:rPr>
        <w:t xml:space="preserve"> </w:t>
      </w:r>
      <w:r>
        <w:rPr>
          <w:color w:val="424846"/>
          <w:w w:val="105"/>
          <w:sz w:val="19"/>
        </w:rPr>
        <w:t>Barva uvnitr: Rám:</w:t>
      </w:r>
    </w:p>
    <w:p w:rsidR="0086122B" w:rsidRDefault="0086122B" w:rsidP="0086122B">
      <w:pPr>
        <w:spacing w:line="235" w:lineRule="auto"/>
        <w:ind w:left="170" w:firstLine="1"/>
        <w:rPr>
          <w:sz w:val="19"/>
        </w:rPr>
      </w:pPr>
      <w:r>
        <w:rPr>
          <w:color w:val="424846"/>
          <w:w w:val="105"/>
          <w:sz w:val="19"/>
        </w:rPr>
        <w:t>Krídla</w:t>
      </w:r>
      <w:r>
        <w:rPr>
          <w:color w:val="696E6B"/>
          <w:w w:val="105"/>
          <w:sz w:val="19"/>
        </w:rPr>
        <w:t xml:space="preserve">: </w:t>
      </w:r>
      <w:r>
        <w:rPr>
          <w:color w:val="424846"/>
          <w:sz w:val="19"/>
        </w:rPr>
        <w:t>Rozšírení:</w:t>
      </w:r>
    </w:p>
    <w:p w:rsidR="0086122B" w:rsidRDefault="0086122B" w:rsidP="0086122B">
      <w:pPr>
        <w:pStyle w:val="Zkladntext"/>
        <w:spacing w:before="3"/>
        <w:rPr>
          <w:sz w:val="20"/>
        </w:rPr>
      </w:pPr>
    </w:p>
    <w:p w:rsidR="0086122B" w:rsidRDefault="0086122B" w:rsidP="0086122B">
      <w:pPr>
        <w:spacing w:line="163" w:lineRule="exact"/>
        <w:ind w:left="170"/>
        <w:jc w:val="both"/>
        <w:rPr>
          <w:sz w:val="19"/>
        </w:rPr>
      </w:pPr>
      <w:r>
        <w:rPr>
          <w:color w:val="424846"/>
          <w:w w:val="110"/>
          <w:sz w:val="19"/>
        </w:rPr>
        <w:t>Príčka</w:t>
      </w:r>
      <w:r>
        <w:rPr>
          <w:color w:val="696E6B"/>
          <w:w w:val="110"/>
          <w:sz w:val="19"/>
        </w:rPr>
        <w:t>:</w:t>
      </w:r>
    </w:p>
    <w:p w:rsidR="0086122B" w:rsidRDefault="0086122B" w:rsidP="0086122B">
      <w:pPr>
        <w:spacing w:before="53"/>
        <w:ind w:left="163"/>
        <w:rPr>
          <w:sz w:val="19"/>
        </w:rPr>
      </w:pPr>
      <w:r>
        <w:br w:type="column"/>
      </w:r>
      <w:r>
        <w:rPr>
          <w:color w:val="424846"/>
          <w:w w:val="105"/>
          <w:sz w:val="19"/>
        </w:rPr>
        <w:t>EFEKT</w:t>
      </w:r>
    </w:p>
    <w:p w:rsidR="0086122B" w:rsidRDefault="0086122B" w:rsidP="0086122B">
      <w:pPr>
        <w:spacing w:before="1" w:line="217" w:lineRule="exact"/>
        <w:ind w:left="162"/>
        <w:rPr>
          <w:sz w:val="19"/>
        </w:rPr>
      </w:pPr>
      <w:r>
        <w:rPr>
          <w:color w:val="424846"/>
          <w:w w:val="105"/>
          <w:sz w:val="19"/>
        </w:rPr>
        <w:t>1045 mm</w:t>
      </w:r>
    </w:p>
    <w:p w:rsidR="0086122B" w:rsidRDefault="0086122B" w:rsidP="0086122B">
      <w:pPr>
        <w:spacing w:line="217" w:lineRule="exact"/>
        <w:ind w:left="168"/>
        <w:rPr>
          <w:sz w:val="19"/>
        </w:rPr>
      </w:pPr>
      <w:r>
        <w:rPr>
          <w:color w:val="424846"/>
          <w:w w:val="105"/>
          <w:sz w:val="19"/>
        </w:rPr>
        <w:t>2021 mm</w:t>
      </w:r>
    </w:p>
    <w:p w:rsidR="0086122B" w:rsidRDefault="0086122B" w:rsidP="0086122B">
      <w:pPr>
        <w:spacing w:before="11" w:line="252" w:lineRule="auto"/>
        <w:ind w:left="170" w:right="3172" w:hanging="2"/>
        <w:rPr>
          <w:b/>
          <w:sz w:val="19"/>
        </w:rPr>
      </w:pPr>
      <w:r>
        <w:rPr>
          <w:b/>
          <w:color w:val="424846"/>
          <w:w w:val="105"/>
          <w:sz w:val="19"/>
        </w:rPr>
        <w:t>Golden Oak 51" bílá</w:t>
      </w:r>
    </w:p>
    <w:p w:rsidR="0086122B" w:rsidRDefault="0086122B" w:rsidP="0086122B">
      <w:pPr>
        <w:spacing w:line="235" w:lineRule="auto"/>
        <w:ind w:left="172" w:right="2437" w:hanging="3"/>
        <w:rPr>
          <w:sz w:val="19"/>
        </w:rPr>
      </w:pPr>
      <w:r>
        <w:rPr>
          <w:color w:val="424846"/>
          <w:w w:val="105"/>
          <w:sz w:val="19"/>
        </w:rPr>
        <w:t xml:space="preserve">rám standard, AL práh krídlo vchodové ven otv. 2 </w:t>
      </w:r>
      <w:r>
        <w:rPr>
          <w:color w:val="424846"/>
          <w:w w:val="105"/>
          <w:sz w:val="20"/>
        </w:rPr>
        <w:t xml:space="preserve">* </w:t>
      </w:r>
      <w:r>
        <w:rPr>
          <w:color w:val="424846"/>
          <w:w w:val="105"/>
          <w:sz w:val="19"/>
        </w:rPr>
        <w:t>rozšir.pr. 50 x 73mm,</w:t>
      </w:r>
    </w:p>
    <w:p w:rsidR="0086122B" w:rsidRPr="0086122B" w:rsidRDefault="0086122B" w:rsidP="0086122B">
      <w:pPr>
        <w:pStyle w:val="Odstavecseseznamem"/>
        <w:numPr>
          <w:ilvl w:val="0"/>
          <w:numId w:val="19"/>
        </w:numPr>
        <w:tabs>
          <w:tab w:val="left" w:pos="339"/>
        </w:tabs>
        <w:spacing w:before="8" w:line="220" w:lineRule="exact"/>
        <w:ind w:left="177" w:right="2568" w:hanging="5"/>
        <w:rPr>
          <w:rFonts w:ascii="Arial" w:hAnsi="Arial"/>
          <w:color w:val="424846"/>
          <w:sz w:val="19"/>
          <w:lang w:val="cs-CZ"/>
        </w:rPr>
      </w:pPr>
      <w:r w:rsidRPr="0086122B">
        <w:rPr>
          <w:rFonts w:ascii="Arial" w:hAnsi="Arial"/>
          <w:color w:val="424846"/>
          <w:w w:val="105"/>
          <w:sz w:val="20"/>
          <w:lang w:val="cs-CZ"/>
        </w:rPr>
        <w:t xml:space="preserve">* </w:t>
      </w:r>
      <w:r w:rsidRPr="0086122B">
        <w:rPr>
          <w:rFonts w:ascii="Arial" w:hAnsi="Arial"/>
          <w:color w:val="424846"/>
          <w:w w:val="105"/>
          <w:sz w:val="19"/>
          <w:lang w:val="cs-CZ"/>
        </w:rPr>
        <w:t xml:space="preserve">rozšir.pr. 12 </w:t>
      </w:r>
      <w:r w:rsidRPr="0086122B">
        <w:rPr>
          <w:rFonts w:ascii="Arial" w:hAnsi="Arial"/>
          <w:color w:val="424846"/>
          <w:w w:val="105"/>
          <w:sz w:val="21"/>
          <w:lang w:val="cs-CZ"/>
        </w:rPr>
        <w:t>x</w:t>
      </w:r>
      <w:r w:rsidRPr="0086122B">
        <w:rPr>
          <w:rFonts w:ascii="Arial" w:hAnsi="Arial"/>
          <w:color w:val="424846"/>
          <w:spacing w:val="-44"/>
          <w:w w:val="105"/>
          <w:sz w:val="21"/>
          <w:lang w:val="cs-CZ"/>
        </w:rPr>
        <w:t xml:space="preserve"> </w:t>
      </w:r>
      <w:r w:rsidRPr="0086122B">
        <w:rPr>
          <w:rFonts w:ascii="Arial" w:hAnsi="Arial"/>
          <w:color w:val="424846"/>
          <w:w w:val="105"/>
          <w:sz w:val="19"/>
          <w:lang w:val="cs-CZ"/>
        </w:rPr>
        <w:t>73mm sklodělíci prlčka</w:t>
      </w:r>
      <w:r w:rsidRPr="0086122B">
        <w:rPr>
          <w:rFonts w:ascii="Arial" w:hAnsi="Arial"/>
          <w:color w:val="424846"/>
          <w:spacing w:val="17"/>
          <w:w w:val="105"/>
          <w:sz w:val="19"/>
          <w:lang w:val="cs-CZ"/>
        </w:rPr>
        <w:t xml:space="preserve"> </w:t>
      </w:r>
      <w:r w:rsidRPr="0086122B">
        <w:rPr>
          <w:rFonts w:ascii="Arial" w:hAnsi="Arial"/>
          <w:color w:val="424846"/>
          <w:w w:val="105"/>
          <w:sz w:val="19"/>
          <w:lang w:val="cs-CZ"/>
        </w:rPr>
        <w:t>90mm</w:t>
      </w:r>
    </w:p>
    <w:p w:rsidR="0086122B" w:rsidRDefault="0086122B" w:rsidP="0086122B">
      <w:pPr>
        <w:spacing w:line="220" w:lineRule="exact"/>
        <w:rPr>
          <w:sz w:val="19"/>
        </w:rPr>
        <w:sectPr w:rsidR="0086122B">
          <w:type w:val="continuous"/>
          <w:pgSz w:w="11920" w:h="16840"/>
          <w:pgMar w:top="1000" w:right="320" w:bottom="0" w:left="560" w:header="708" w:footer="708" w:gutter="0"/>
          <w:cols w:num="3" w:space="708" w:equalWidth="0">
            <w:col w:w="4480" w:space="197"/>
            <w:col w:w="1317" w:space="194"/>
            <w:col w:w="4852"/>
          </w:cols>
        </w:sectPr>
      </w:pPr>
    </w:p>
    <w:p w:rsidR="0086122B" w:rsidRDefault="0086122B" w:rsidP="0086122B">
      <w:pPr>
        <w:pStyle w:val="Zkladntext"/>
        <w:rPr>
          <w:sz w:val="12"/>
        </w:rPr>
      </w:pPr>
    </w:p>
    <w:p w:rsidR="0086122B" w:rsidRDefault="0086122B" w:rsidP="0086122B">
      <w:pPr>
        <w:pStyle w:val="Zkladntext"/>
        <w:rPr>
          <w:sz w:val="12"/>
        </w:rPr>
      </w:pPr>
    </w:p>
    <w:p w:rsidR="0086122B" w:rsidRDefault="0086122B" w:rsidP="0086122B">
      <w:pPr>
        <w:pStyle w:val="Zkladntext"/>
        <w:rPr>
          <w:sz w:val="12"/>
        </w:rPr>
      </w:pPr>
    </w:p>
    <w:p w:rsidR="0086122B" w:rsidRDefault="0086122B" w:rsidP="0086122B">
      <w:pPr>
        <w:pStyle w:val="Zkladntext"/>
        <w:rPr>
          <w:sz w:val="12"/>
        </w:rPr>
      </w:pPr>
    </w:p>
    <w:p w:rsidR="0086122B" w:rsidRDefault="0086122B" w:rsidP="0086122B">
      <w:pPr>
        <w:pStyle w:val="Zkladntext"/>
        <w:rPr>
          <w:sz w:val="12"/>
        </w:rPr>
      </w:pPr>
    </w:p>
    <w:p w:rsidR="0086122B" w:rsidRDefault="0086122B" w:rsidP="0086122B">
      <w:pPr>
        <w:pStyle w:val="Zkladntext"/>
        <w:rPr>
          <w:sz w:val="12"/>
        </w:rPr>
      </w:pPr>
    </w:p>
    <w:p w:rsidR="0086122B" w:rsidRDefault="0086122B" w:rsidP="0086122B">
      <w:pPr>
        <w:pStyle w:val="Zkladntext"/>
        <w:rPr>
          <w:sz w:val="12"/>
        </w:rPr>
      </w:pPr>
    </w:p>
    <w:p w:rsidR="0086122B" w:rsidRDefault="0086122B" w:rsidP="0086122B">
      <w:pPr>
        <w:pStyle w:val="Zkladntext"/>
        <w:rPr>
          <w:sz w:val="12"/>
        </w:rPr>
      </w:pPr>
    </w:p>
    <w:p w:rsidR="0086122B" w:rsidRDefault="0086122B" w:rsidP="0086122B">
      <w:pPr>
        <w:pStyle w:val="Zkladntext"/>
        <w:rPr>
          <w:sz w:val="12"/>
        </w:rPr>
      </w:pPr>
    </w:p>
    <w:p w:rsidR="0086122B" w:rsidRDefault="0086122B" w:rsidP="0086122B">
      <w:pPr>
        <w:pStyle w:val="Zkladntext"/>
        <w:spacing w:before="2"/>
        <w:rPr>
          <w:sz w:val="17"/>
        </w:rPr>
      </w:pPr>
    </w:p>
    <w:p w:rsidR="0086122B" w:rsidRDefault="0086122B" w:rsidP="0086122B">
      <w:pPr>
        <w:jc w:val="right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462280</wp:posOffset>
                </wp:positionH>
                <wp:positionV relativeFrom="paragraph">
                  <wp:posOffset>110490</wp:posOffset>
                </wp:positionV>
                <wp:extent cx="1007110" cy="0"/>
                <wp:effectExtent l="5080" t="10795" r="6985" b="8255"/>
                <wp:wrapNone/>
                <wp:docPr id="163" name="Přímá spojnic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7110" cy="0"/>
                        </a:xfrm>
                        <a:prstGeom prst="line">
                          <a:avLst/>
                        </a:prstGeom>
                        <a:noFill/>
                        <a:ln w="9069">
                          <a:solidFill>
                            <a:srgbClr val="A0A3A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792FAD" id="Přímá spojnice 163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.4pt,8.7pt" to="115.7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" strokecolor="#a0a3a0" strokeweight=".25192mm">
                <w10:wrap anchorx="page"/>
              </v:line>
            </w:pict>
          </mc:Fallback>
        </mc:AlternateContent>
      </w:r>
      <w:r>
        <w:rPr>
          <w:color w:val="565D5B"/>
          <w:w w:val="115"/>
          <w:sz w:val="12"/>
        </w:rPr>
        <w:t>1045</w:t>
      </w:r>
    </w:p>
    <w:p w:rsidR="0086122B" w:rsidRDefault="0086122B" w:rsidP="0086122B">
      <w:pPr>
        <w:spacing w:line="80" w:lineRule="exact"/>
        <w:ind w:right="229"/>
        <w:jc w:val="right"/>
        <w:rPr>
          <w:sz w:val="13"/>
        </w:rPr>
      </w:pPr>
      <w:r>
        <w:br w:type="column"/>
      </w:r>
      <w:r>
        <w:rPr>
          <w:color w:val="696E6B"/>
          <w:w w:val="95"/>
          <w:sz w:val="13"/>
        </w:rPr>
        <w:t>o</w:t>
      </w:r>
    </w:p>
    <w:p w:rsidR="0086122B" w:rsidRDefault="0086122B" w:rsidP="0086122B">
      <w:pPr>
        <w:spacing w:line="74" w:lineRule="exact"/>
        <w:jc w:val="right"/>
        <w:rPr>
          <w:sz w:val="8"/>
        </w:rPr>
      </w:pPr>
      <w:r>
        <w:rPr>
          <w:color w:val="696E6B"/>
          <w:sz w:val="8"/>
        </w:rPr>
        <w:t>N        N</w:t>
      </w:r>
    </w:p>
    <w:p w:rsidR="0086122B" w:rsidRDefault="0086122B" w:rsidP="0086122B">
      <w:pPr>
        <w:spacing w:before="54" w:line="275" w:lineRule="exact"/>
        <w:ind w:left="538" w:right="314"/>
        <w:jc w:val="center"/>
      </w:pPr>
      <w:r>
        <w:rPr>
          <w:color w:val="696E6B"/>
          <w:w w:val="70"/>
          <w:position w:val="-6"/>
        </w:rPr>
        <w:t>.</w:t>
      </w:r>
      <w:r>
        <w:rPr>
          <w:color w:val="696E6B"/>
          <w:w w:val="70"/>
          <w:sz w:val="20"/>
        </w:rPr>
        <w:t>..</w:t>
      </w:r>
      <w:r>
        <w:rPr>
          <w:color w:val="696E6B"/>
          <w:w w:val="70"/>
          <w:position w:val="-6"/>
        </w:rPr>
        <w:t>,</w:t>
      </w:r>
      <w:r>
        <w:rPr>
          <w:color w:val="696E6B"/>
          <w:w w:val="70"/>
          <w:sz w:val="20"/>
        </w:rPr>
        <w:t>.</w:t>
      </w:r>
      <w:r>
        <w:rPr>
          <w:color w:val="696E6B"/>
          <w:w w:val="70"/>
          <w:position w:val="-6"/>
        </w:rPr>
        <w:t>,</w:t>
      </w:r>
      <w:r>
        <w:rPr>
          <w:color w:val="696E6B"/>
          <w:w w:val="70"/>
          <w:sz w:val="20"/>
        </w:rPr>
        <w:t>.</w:t>
      </w:r>
      <w:r>
        <w:rPr>
          <w:color w:val="979C9A"/>
          <w:w w:val="70"/>
          <w:position w:val="-6"/>
        </w:rPr>
        <w:t>-</w:t>
      </w:r>
    </w:p>
    <w:p w:rsidR="0086122B" w:rsidRDefault="0086122B" w:rsidP="0086122B">
      <w:pPr>
        <w:spacing w:line="98" w:lineRule="exact"/>
        <w:ind w:left="488" w:right="314"/>
        <w:jc w:val="center"/>
        <w:rPr>
          <w:i/>
          <w:sz w:val="11"/>
        </w:rPr>
      </w:pPr>
      <w:r>
        <w:rPr>
          <w:i/>
          <w:color w:val="696E6B"/>
          <w:w w:val="75"/>
          <w:sz w:val="11"/>
        </w:rPr>
        <w:t>a,</w:t>
      </w:r>
    </w:p>
    <w:p w:rsidR="0086122B" w:rsidRDefault="0086122B" w:rsidP="0086122B">
      <w:pPr>
        <w:pStyle w:val="Zkladntext"/>
        <w:rPr>
          <w:i/>
          <w:sz w:val="12"/>
        </w:rPr>
      </w:pPr>
    </w:p>
    <w:p w:rsidR="0086122B" w:rsidRDefault="0086122B" w:rsidP="0086122B">
      <w:pPr>
        <w:pStyle w:val="Zkladntext"/>
        <w:rPr>
          <w:i/>
          <w:sz w:val="12"/>
        </w:rPr>
      </w:pPr>
    </w:p>
    <w:p w:rsidR="0086122B" w:rsidRDefault="0086122B" w:rsidP="0086122B">
      <w:pPr>
        <w:pStyle w:val="Zkladntext"/>
        <w:rPr>
          <w:i/>
          <w:sz w:val="12"/>
        </w:rPr>
      </w:pPr>
    </w:p>
    <w:p w:rsidR="0086122B" w:rsidRDefault="0086122B" w:rsidP="0086122B">
      <w:pPr>
        <w:pStyle w:val="Zkladntext"/>
        <w:rPr>
          <w:i/>
          <w:sz w:val="12"/>
        </w:rPr>
      </w:pPr>
    </w:p>
    <w:p w:rsidR="0086122B" w:rsidRDefault="0086122B" w:rsidP="0086122B">
      <w:pPr>
        <w:pStyle w:val="Nadpis3"/>
        <w:ind w:left="284"/>
        <w:rPr>
          <w:rFonts w:ascii="Arial"/>
        </w:rPr>
      </w:pPr>
      <w:r>
        <w:rPr>
          <w:rFonts w:ascii="Arial"/>
          <w:color w:val="AAACAC"/>
          <w:w w:val="107"/>
        </w:rPr>
        <w:t>'</w:t>
      </w:r>
    </w:p>
    <w:p w:rsidR="0086122B" w:rsidRDefault="0086122B" w:rsidP="0086122B">
      <w:pPr>
        <w:spacing w:before="7"/>
        <w:ind w:left="811"/>
        <w:rPr>
          <w:sz w:val="19"/>
        </w:rPr>
      </w:pPr>
      <w:r>
        <w:br w:type="column"/>
      </w:r>
      <w:r>
        <w:rPr>
          <w:color w:val="424846"/>
          <w:sz w:val="19"/>
        </w:rPr>
        <w:t>Výplň:</w:t>
      </w:r>
    </w:p>
    <w:p w:rsidR="0086122B" w:rsidRDefault="0086122B" w:rsidP="0086122B">
      <w:pPr>
        <w:pStyle w:val="Zkladntext"/>
        <w:spacing w:before="2"/>
        <w:rPr>
          <w:sz w:val="19"/>
        </w:rPr>
      </w:pPr>
    </w:p>
    <w:p w:rsidR="0086122B" w:rsidRDefault="0086122B" w:rsidP="0086122B">
      <w:pPr>
        <w:spacing w:line="252" w:lineRule="auto"/>
        <w:ind w:left="812" w:hanging="2"/>
        <w:rPr>
          <w:sz w:val="19"/>
        </w:rPr>
      </w:pPr>
      <w:r>
        <w:rPr>
          <w:color w:val="424846"/>
          <w:w w:val="105"/>
          <w:sz w:val="19"/>
        </w:rPr>
        <w:t>Výplň ti.: Kování</w:t>
      </w:r>
      <w:r>
        <w:rPr>
          <w:color w:val="696E6B"/>
          <w:w w:val="105"/>
          <w:sz w:val="19"/>
        </w:rPr>
        <w:t>:</w:t>
      </w:r>
    </w:p>
    <w:p w:rsidR="0086122B" w:rsidRDefault="0086122B" w:rsidP="0086122B">
      <w:pPr>
        <w:pStyle w:val="Zkladntext"/>
        <w:spacing w:before="2"/>
        <w:rPr>
          <w:sz w:val="18"/>
        </w:rPr>
      </w:pPr>
    </w:p>
    <w:p w:rsidR="0086122B" w:rsidRDefault="0086122B" w:rsidP="0086122B">
      <w:pPr>
        <w:spacing w:before="1"/>
        <w:ind w:left="812"/>
        <w:rPr>
          <w:sz w:val="19"/>
        </w:rPr>
      </w:pPr>
      <w:r>
        <w:rPr>
          <w:color w:val="424846"/>
          <w:w w:val="105"/>
          <w:sz w:val="19"/>
        </w:rPr>
        <w:t xml:space="preserve">Kotveni: </w:t>
      </w:r>
      <w:r>
        <w:rPr>
          <w:color w:val="424846"/>
          <w:sz w:val="19"/>
        </w:rPr>
        <w:t>Odvodnění:</w:t>
      </w:r>
    </w:p>
    <w:p w:rsidR="0086122B" w:rsidRDefault="0086122B" w:rsidP="0086122B">
      <w:pPr>
        <w:spacing w:line="211" w:lineRule="exact"/>
        <w:ind w:left="459"/>
        <w:rPr>
          <w:sz w:val="19"/>
        </w:rPr>
      </w:pPr>
      <w:r>
        <w:br w:type="column"/>
      </w:r>
      <w:r>
        <w:rPr>
          <w:color w:val="424846"/>
          <w:w w:val="105"/>
          <w:sz w:val="19"/>
        </w:rPr>
        <w:t>4-16-4 Float-PTN+, Ug1,1,</w:t>
      </w:r>
    </w:p>
    <w:p w:rsidR="0086122B" w:rsidRDefault="0086122B" w:rsidP="0086122B">
      <w:pPr>
        <w:spacing w:before="6" w:line="247" w:lineRule="auto"/>
        <w:ind w:left="456" w:right="2021" w:firstLine="5"/>
        <w:rPr>
          <w:sz w:val="19"/>
        </w:rPr>
      </w:pPr>
      <w:r>
        <w:rPr>
          <w:color w:val="424846"/>
          <w:w w:val="105"/>
          <w:sz w:val="19"/>
        </w:rPr>
        <w:t>Periz.24mm bílá/Golden Oak 2 ks  24 mm</w:t>
      </w:r>
    </w:p>
    <w:p w:rsidR="0086122B" w:rsidRDefault="0086122B" w:rsidP="0086122B">
      <w:pPr>
        <w:spacing w:line="220" w:lineRule="exact"/>
        <w:ind w:left="457"/>
        <w:rPr>
          <w:b/>
          <w:sz w:val="19"/>
        </w:rPr>
      </w:pPr>
      <w:r>
        <w:rPr>
          <w:b/>
          <w:color w:val="424846"/>
          <w:w w:val="105"/>
          <w:sz w:val="19"/>
        </w:rPr>
        <w:t xml:space="preserve">Pole </w:t>
      </w:r>
      <w:r>
        <w:rPr>
          <w:color w:val="424846"/>
          <w:w w:val="105"/>
          <w:sz w:val="20"/>
        </w:rPr>
        <w:t xml:space="preserve">+ </w:t>
      </w:r>
      <w:r>
        <w:rPr>
          <w:b/>
          <w:color w:val="424846"/>
          <w:w w:val="105"/>
          <w:sz w:val="19"/>
        </w:rPr>
        <w:t>název otvírky:</w:t>
      </w:r>
    </w:p>
    <w:p w:rsidR="0086122B" w:rsidRDefault="0086122B" w:rsidP="0086122B">
      <w:pPr>
        <w:spacing w:line="247" w:lineRule="auto"/>
        <w:ind w:left="463" w:right="2234" w:hanging="4"/>
        <w:rPr>
          <w:sz w:val="19"/>
        </w:rPr>
      </w:pPr>
      <w:r>
        <w:rPr>
          <w:color w:val="424846"/>
          <w:w w:val="105"/>
          <w:sz w:val="19"/>
        </w:rPr>
        <w:t>1 VD ven oteviravé pravé na vruty - L+P</w:t>
      </w:r>
    </w:p>
    <w:p w:rsidR="0086122B" w:rsidRDefault="0086122B" w:rsidP="0086122B">
      <w:pPr>
        <w:spacing w:line="213" w:lineRule="exact"/>
        <w:ind w:left="460"/>
        <w:rPr>
          <w:sz w:val="19"/>
        </w:rPr>
      </w:pPr>
      <w:r>
        <w:rPr>
          <w:color w:val="424846"/>
          <w:w w:val="105"/>
          <w:sz w:val="19"/>
        </w:rPr>
        <w:t>dopredu</w:t>
      </w:r>
    </w:p>
    <w:p w:rsidR="0086122B" w:rsidRDefault="0086122B" w:rsidP="0086122B">
      <w:pPr>
        <w:spacing w:line="213" w:lineRule="exact"/>
        <w:rPr>
          <w:sz w:val="19"/>
        </w:rPr>
        <w:sectPr w:rsidR="0086122B">
          <w:type w:val="continuous"/>
          <w:pgSz w:w="11920" w:h="16840"/>
          <w:pgMar w:top="1000" w:right="320" w:bottom="0" w:left="560" w:header="708" w:footer="708" w:gutter="0"/>
          <w:cols w:num="4" w:space="708" w:equalWidth="0">
            <w:col w:w="1090" w:space="40"/>
            <w:col w:w="1200" w:space="1711"/>
            <w:col w:w="1824" w:space="40"/>
            <w:col w:w="5135"/>
          </w:cols>
        </w:sectPr>
      </w:pPr>
    </w:p>
    <w:p w:rsidR="0086122B" w:rsidRDefault="0086122B" w:rsidP="0086122B">
      <w:pPr>
        <w:spacing w:before="100"/>
        <w:jc w:val="right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462280</wp:posOffset>
                </wp:positionH>
                <wp:positionV relativeFrom="paragraph">
                  <wp:posOffset>173990</wp:posOffset>
                </wp:positionV>
                <wp:extent cx="1003935" cy="0"/>
                <wp:effectExtent l="5080" t="9525" r="10160" b="9525"/>
                <wp:wrapNone/>
                <wp:docPr id="162" name="Přímá spojnic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3935" cy="0"/>
                        </a:xfrm>
                        <a:prstGeom prst="line">
                          <a:avLst/>
                        </a:prstGeom>
                        <a:noFill/>
                        <a:ln w="9069">
                          <a:solidFill>
                            <a:srgbClr val="9CA3A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C17438" id="Přímá spojnice 162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.4pt,13.7pt" to="115.45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" strokecolor="#9ca3a0" strokeweight=".25192mm">
                <w10:wrap anchorx="page"/>
              </v:line>
            </w:pict>
          </mc:Fallback>
        </mc:AlternateContent>
      </w:r>
      <w:r>
        <w:rPr>
          <w:color w:val="565D5B"/>
          <w:w w:val="115"/>
          <w:sz w:val="12"/>
        </w:rPr>
        <w:t>1145</w:t>
      </w:r>
    </w:p>
    <w:p w:rsidR="0086122B" w:rsidRDefault="0086122B" w:rsidP="0086122B">
      <w:pPr>
        <w:spacing w:before="5"/>
        <w:ind w:left="1151"/>
        <w:rPr>
          <w:b/>
          <w:sz w:val="17"/>
        </w:rPr>
      </w:pPr>
      <w:r>
        <w:br w:type="column"/>
      </w:r>
      <w:r>
        <w:rPr>
          <w:b/>
          <w:color w:val="424846"/>
          <w:w w:val="105"/>
          <w:sz w:val="17"/>
        </w:rPr>
        <w:t>Poznámka k pozici:</w:t>
      </w:r>
    </w:p>
    <w:p w:rsidR="0086122B" w:rsidRDefault="0086122B" w:rsidP="0086122B">
      <w:pPr>
        <w:spacing w:before="5"/>
        <w:ind w:left="993"/>
        <w:rPr>
          <w:sz w:val="19"/>
        </w:rPr>
      </w:pPr>
      <w:r>
        <w:rPr>
          <w:color w:val="424846"/>
          <w:w w:val="105"/>
          <w:sz w:val="19"/>
        </w:rPr>
        <w:t>Zadní hlavní vchod</w:t>
      </w:r>
    </w:p>
    <w:p w:rsidR="0086122B" w:rsidRDefault="0086122B" w:rsidP="0086122B">
      <w:pPr>
        <w:pStyle w:val="Zkladntext"/>
        <w:rPr>
          <w:sz w:val="20"/>
        </w:rPr>
      </w:pPr>
    </w:p>
    <w:p w:rsidR="0086122B" w:rsidRDefault="0086122B" w:rsidP="0086122B">
      <w:pPr>
        <w:pStyle w:val="Zkladntext"/>
        <w:rPr>
          <w:sz w:val="20"/>
        </w:rPr>
      </w:pPr>
    </w:p>
    <w:p w:rsidR="0086122B" w:rsidRDefault="0086122B" w:rsidP="0086122B">
      <w:pPr>
        <w:pStyle w:val="Zkladntext"/>
        <w:spacing w:before="11"/>
        <w:rPr>
          <w:sz w:val="16"/>
        </w:rPr>
      </w:pPr>
    </w:p>
    <w:p w:rsidR="0086122B" w:rsidRDefault="0086122B" w:rsidP="0086122B">
      <w:pPr>
        <w:ind w:left="824"/>
        <w:rPr>
          <w:sz w:val="15"/>
        </w:rPr>
      </w:pPr>
      <w:r>
        <w:rPr>
          <w:color w:val="424846"/>
          <w:w w:val="110"/>
          <w:sz w:val="15"/>
        </w:rPr>
        <w:t xml:space="preserve">Koule/ klika STUTIGART </w:t>
      </w:r>
      <w:r>
        <w:rPr>
          <w:color w:val="424846"/>
          <w:w w:val="110"/>
          <w:sz w:val="16"/>
        </w:rPr>
        <w:t xml:space="preserve">Q, </w:t>
      </w:r>
      <w:r>
        <w:rPr>
          <w:color w:val="424846"/>
          <w:w w:val="110"/>
          <w:sz w:val="15"/>
        </w:rPr>
        <w:t>bronz</w:t>
      </w:r>
      <w:r>
        <w:rPr>
          <w:color w:val="424846"/>
          <w:spacing w:val="-23"/>
          <w:w w:val="110"/>
          <w:sz w:val="15"/>
        </w:rPr>
        <w:t xml:space="preserve"> </w:t>
      </w:r>
      <w:r>
        <w:rPr>
          <w:color w:val="424846"/>
          <w:w w:val="110"/>
          <w:sz w:val="15"/>
        </w:rPr>
        <w:t>69-75</w:t>
      </w:r>
    </w:p>
    <w:p w:rsidR="0086122B" w:rsidRDefault="0086122B" w:rsidP="0086122B">
      <w:pPr>
        <w:spacing w:before="135" w:line="422" w:lineRule="auto"/>
        <w:ind w:left="822" w:right="323" w:hanging="2"/>
        <w:rPr>
          <w:sz w:val="15"/>
        </w:rPr>
      </w:pPr>
      <w:r>
        <w:rPr>
          <w:color w:val="424846"/>
          <w:w w:val="105"/>
          <w:sz w:val="15"/>
        </w:rPr>
        <w:t>- cyl.vložka.stavební, 45/50 3kl Zavírač s aretaci TS2000</w:t>
      </w:r>
      <w:r>
        <w:rPr>
          <w:color w:val="7E8080"/>
          <w:w w:val="105"/>
          <w:sz w:val="15"/>
        </w:rPr>
        <w:t xml:space="preserve">, </w:t>
      </w:r>
      <w:r>
        <w:rPr>
          <w:color w:val="424846"/>
          <w:w w:val="105"/>
          <w:sz w:val="15"/>
        </w:rPr>
        <w:t>hnědý EI.vrátný s aretací pro 1kr VD</w:t>
      </w:r>
    </w:p>
    <w:p w:rsidR="0086122B" w:rsidRDefault="0086122B" w:rsidP="0086122B">
      <w:pPr>
        <w:ind w:left="823"/>
        <w:rPr>
          <w:b/>
          <w:sz w:val="16"/>
        </w:rPr>
      </w:pPr>
      <w:r>
        <w:rPr>
          <w:b/>
          <w:color w:val="424846"/>
          <w:sz w:val="16"/>
          <w:u w:val="single" w:color="000000"/>
        </w:rPr>
        <w:t>UPOZORNĚNÍ:</w:t>
      </w:r>
    </w:p>
    <w:p w:rsidR="0086122B" w:rsidRDefault="0086122B" w:rsidP="0086122B">
      <w:pPr>
        <w:pStyle w:val="Zkladntext"/>
        <w:rPr>
          <w:b w:val="0"/>
          <w:sz w:val="22"/>
        </w:rPr>
      </w:pPr>
      <w:r>
        <w:br w:type="column"/>
      </w:r>
    </w:p>
    <w:p w:rsidR="0086122B" w:rsidRDefault="0086122B" w:rsidP="0086122B">
      <w:pPr>
        <w:pStyle w:val="Zkladntext"/>
        <w:rPr>
          <w:b w:val="0"/>
          <w:sz w:val="25"/>
        </w:rPr>
      </w:pPr>
    </w:p>
    <w:p w:rsidR="0086122B" w:rsidRDefault="0086122B" w:rsidP="0086122B">
      <w:pPr>
        <w:tabs>
          <w:tab w:val="left" w:pos="1583"/>
        </w:tabs>
        <w:ind w:left="221"/>
        <w:rPr>
          <w:i/>
          <w:sz w:val="20"/>
        </w:rPr>
      </w:pPr>
      <w:r>
        <w:rPr>
          <w:i/>
          <w:color w:val="424846"/>
          <w:sz w:val="20"/>
        </w:rPr>
        <w:t>Cena</w:t>
      </w:r>
      <w:r>
        <w:rPr>
          <w:i/>
          <w:color w:val="424846"/>
          <w:spacing w:val="-1"/>
          <w:sz w:val="20"/>
        </w:rPr>
        <w:t xml:space="preserve"> </w:t>
      </w:r>
      <w:r>
        <w:rPr>
          <w:i/>
          <w:color w:val="424846"/>
          <w:sz w:val="20"/>
        </w:rPr>
        <w:t>za</w:t>
      </w:r>
      <w:r>
        <w:rPr>
          <w:i/>
          <w:color w:val="424846"/>
          <w:spacing w:val="-3"/>
          <w:sz w:val="20"/>
        </w:rPr>
        <w:t xml:space="preserve"> </w:t>
      </w:r>
      <w:r>
        <w:rPr>
          <w:i/>
          <w:color w:val="424846"/>
          <w:sz w:val="20"/>
        </w:rPr>
        <w:t>kus:</w:t>
      </w:r>
      <w:r>
        <w:rPr>
          <w:i/>
          <w:color w:val="424846"/>
          <w:sz w:val="20"/>
        </w:rPr>
        <w:tab/>
      </w:r>
      <w:r>
        <w:rPr>
          <w:i/>
          <w:color w:val="424846"/>
          <w:sz w:val="20"/>
          <w:u w:val="thick" w:color="000000"/>
        </w:rPr>
        <w:t>Cena</w:t>
      </w:r>
      <w:r>
        <w:rPr>
          <w:i/>
          <w:color w:val="424846"/>
          <w:spacing w:val="37"/>
          <w:sz w:val="20"/>
          <w:u w:val="thick" w:color="000000"/>
        </w:rPr>
        <w:t xml:space="preserve"> </w:t>
      </w:r>
      <w:r>
        <w:rPr>
          <w:i/>
          <w:color w:val="424846"/>
          <w:spacing w:val="-8"/>
          <w:sz w:val="20"/>
          <w:u w:val="thick" w:color="000000"/>
        </w:rPr>
        <w:t>celkem</w:t>
      </w:r>
      <w:r>
        <w:rPr>
          <w:i/>
          <w:color w:val="7E8080"/>
          <w:spacing w:val="-8"/>
          <w:sz w:val="20"/>
          <w:u w:val="thick" w:color="000000"/>
        </w:rPr>
        <w:t>:</w:t>
      </w:r>
    </w:p>
    <w:p w:rsidR="0086122B" w:rsidRDefault="0086122B" w:rsidP="0086122B">
      <w:pPr>
        <w:tabs>
          <w:tab w:val="left" w:pos="1665"/>
        </w:tabs>
        <w:spacing w:before="13"/>
        <w:ind w:left="246"/>
        <w:rPr>
          <w:b/>
          <w:sz w:val="19"/>
        </w:rPr>
      </w:pPr>
      <w:r>
        <w:rPr>
          <w:b/>
          <w:color w:val="424846"/>
          <w:w w:val="105"/>
          <w:sz w:val="19"/>
        </w:rPr>
        <w:t>35395,00 Kč</w:t>
      </w:r>
      <w:r>
        <w:rPr>
          <w:b/>
          <w:color w:val="424846"/>
          <w:w w:val="105"/>
          <w:sz w:val="19"/>
        </w:rPr>
        <w:tab/>
        <w:t>35395,00</w:t>
      </w:r>
      <w:r>
        <w:rPr>
          <w:b/>
          <w:color w:val="424846"/>
          <w:spacing w:val="-19"/>
          <w:w w:val="105"/>
          <w:sz w:val="19"/>
        </w:rPr>
        <w:t xml:space="preserve"> </w:t>
      </w:r>
      <w:r>
        <w:rPr>
          <w:b/>
          <w:color w:val="424846"/>
          <w:w w:val="105"/>
          <w:sz w:val="19"/>
        </w:rPr>
        <w:t>Kč</w:t>
      </w:r>
    </w:p>
    <w:p w:rsidR="0086122B" w:rsidRDefault="0086122B" w:rsidP="0086122B">
      <w:pPr>
        <w:rPr>
          <w:sz w:val="19"/>
        </w:rPr>
        <w:sectPr w:rsidR="0086122B">
          <w:type w:val="continuous"/>
          <w:pgSz w:w="11920" w:h="16840"/>
          <w:pgMar w:top="1000" w:right="320" w:bottom="0" w:left="560" w:header="708" w:footer="708" w:gutter="0"/>
          <w:cols w:num="3" w:space="708" w:equalWidth="0">
            <w:col w:w="1100" w:space="2589"/>
            <w:col w:w="3793" w:space="40"/>
            <w:col w:w="3518"/>
          </w:cols>
        </w:sectPr>
      </w:pPr>
    </w:p>
    <w:p w:rsidR="0086122B" w:rsidRDefault="0086122B" w:rsidP="0086122B">
      <w:pPr>
        <w:spacing w:line="249" w:lineRule="auto"/>
        <w:ind w:left="4517" w:right="62" w:hanging="1"/>
        <w:rPr>
          <w:b/>
          <w:sz w:val="16"/>
        </w:rPr>
      </w:pPr>
      <w:r>
        <w:rPr>
          <w:b/>
          <w:color w:val="424846"/>
          <w:sz w:val="16"/>
        </w:rPr>
        <w:t xml:space="preserve">Pfipojeni elektrického zámku (elektrický vrátný v protiplechu zámku) NENÍ pfedmětem  dodávky a je </w:t>
      </w:r>
      <w:r>
        <w:rPr>
          <w:color w:val="424846"/>
          <w:sz w:val="16"/>
        </w:rPr>
        <w:t xml:space="preserve">nutno ho </w:t>
      </w:r>
      <w:r>
        <w:rPr>
          <w:b/>
          <w:color w:val="424846"/>
          <w:sz w:val="16"/>
        </w:rPr>
        <w:t>svěfit odborné firmě.</w:t>
      </w:r>
    </w:p>
    <w:p w:rsidR="0086122B" w:rsidRDefault="0086122B" w:rsidP="0086122B">
      <w:pPr>
        <w:pStyle w:val="Zkladntext"/>
        <w:spacing w:before="2"/>
        <w:rPr>
          <w:b w:val="0"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8720" behindDoc="0" locked="0" layoutInCell="1" allowOverlap="1">
                <wp:simplePos x="0" y="0"/>
                <wp:positionH relativeFrom="page">
                  <wp:posOffset>459740</wp:posOffset>
                </wp:positionH>
                <wp:positionV relativeFrom="paragraph">
                  <wp:posOffset>158115</wp:posOffset>
                </wp:positionV>
                <wp:extent cx="6498590" cy="0"/>
                <wp:effectExtent l="12065" t="8255" r="13970" b="10795"/>
                <wp:wrapTopAndBottom/>
                <wp:docPr id="161" name="Přímá spojnic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8590" cy="0"/>
                        </a:xfrm>
                        <a:prstGeom prst="line">
                          <a:avLst/>
                        </a:prstGeom>
                        <a:noFill/>
                        <a:ln w="15114">
                          <a:solidFill>
                            <a:srgbClr val="484B4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51711A" id="Přímá spojnice 161" o:spid="_x0000_s1026" style="position:absolute;z-index:251678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.2pt,12.45pt" to="547.9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" strokecolor="#484b4b" strokeweight=".41983mm">
                <w10:wrap type="topAndBottom" anchorx="page"/>
              </v:line>
            </w:pict>
          </mc:Fallback>
        </mc:AlternateContent>
      </w:r>
    </w:p>
    <w:p w:rsidR="0086122B" w:rsidRDefault="0086122B" w:rsidP="0086122B">
      <w:pPr>
        <w:pStyle w:val="Zkladntext"/>
        <w:rPr>
          <w:b w:val="0"/>
          <w:sz w:val="20"/>
        </w:rPr>
      </w:pPr>
    </w:p>
    <w:p w:rsidR="0086122B" w:rsidRDefault="0086122B" w:rsidP="0086122B">
      <w:pPr>
        <w:pStyle w:val="Zkladntext"/>
        <w:spacing w:before="2"/>
        <w:rPr>
          <w:b w:val="0"/>
          <w:sz w:val="22"/>
        </w:rPr>
      </w:pPr>
    </w:p>
    <w:p w:rsidR="0086122B" w:rsidRDefault="0086122B" w:rsidP="0086122B">
      <w:pPr>
        <w:sectPr w:rsidR="0086122B">
          <w:type w:val="continuous"/>
          <w:pgSz w:w="11920" w:h="16840"/>
          <w:pgMar w:top="1000" w:right="320" w:bottom="0" w:left="560" w:header="708" w:footer="708" w:gutter="0"/>
          <w:cols w:space="708"/>
        </w:sectPr>
      </w:pPr>
    </w:p>
    <w:p w:rsidR="0086122B" w:rsidRDefault="0086122B" w:rsidP="0086122B">
      <w:pPr>
        <w:tabs>
          <w:tab w:val="left" w:pos="2995"/>
        </w:tabs>
        <w:spacing w:before="103"/>
        <w:ind w:left="172"/>
        <w:rPr>
          <w:b/>
          <w:sz w:val="21"/>
        </w:rPr>
      </w:pPr>
      <w:r>
        <w:rPr>
          <w:b/>
          <w:color w:val="424846"/>
          <w:w w:val="105"/>
          <w:sz w:val="21"/>
        </w:rPr>
        <w:t>Pozice:</w:t>
      </w:r>
      <w:r>
        <w:rPr>
          <w:b/>
          <w:color w:val="424846"/>
          <w:spacing w:val="-2"/>
          <w:w w:val="105"/>
          <w:sz w:val="21"/>
        </w:rPr>
        <w:t xml:space="preserve"> </w:t>
      </w:r>
      <w:r>
        <w:rPr>
          <w:b/>
          <w:color w:val="424846"/>
          <w:w w:val="105"/>
          <w:sz w:val="21"/>
        </w:rPr>
        <w:t>13</w:t>
      </w:r>
      <w:r>
        <w:rPr>
          <w:b/>
          <w:color w:val="424846"/>
          <w:w w:val="105"/>
          <w:sz w:val="21"/>
        </w:rPr>
        <w:tab/>
        <w:t>Množství: 3</w:t>
      </w:r>
      <w:r>
        <w:rPr>
          <w:b/>
          <w:color w:val="424846"/>
          <w:spacing w:val="-5"/>
          <w:w w:val="105"/>
          <w:sz w:val="21"/>
        </w:rPr>
        <w:t xml:space="preserve"> </w:t>
      </w:r>
      <w:r>
        <w:rPr>
          <w:b/>
          <w:color w:val="424846"/>
          <w:w w:val="105"/>
          <w:sz w:val="21"/>
        </w:rPr>
        <w:t>ks</w:t>
      </w:r>
    </w:p>
    <w:p w:rsidR="0086122B" w:rsidRDefault="0086122B" w:rsidP="0086122B">
      <w:pPr>
        <w:pStyle w:val="Zkladntext"/>
        <w:rPr>
          <w:b w:val="0"/>
          <w:sz w:val="20"/>
        </w:rPr>
      </w:pPr>
    </w:p>
    <w:p w:rsidR="0086122B" w:rsidRDefault="0086122B" w:rsidP="0086122B">
      <w:pPr>
        <w:pStyle w:val="Zkladntext"/>
        <w:spacing w:before="4"/>
        <w:rPr>
          <w:b w:val="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9744" behindDoc="0" locked="0" layoutInCell="1" allowOverlap="1">
                <wp:simplePos x="0" y="0"/>
                <wp:positionH relativeFrom="page">
                  <wp:posOffset>450850</wp:posOffset>
                </wp:positionH>
                <wp:positionV relativeFrom="paragraph">
                  <wp:posOffset>195580</wp:posOffset>
                </wp:positionV>
                <wp:extent cx="2188210" cy="1012825"/>
                <wp:effectExtent l="3175" t="3810" r="8890" b="2540"/>
                <wp:wrapTopAndBottom/>
                <wp:docPr id="157" name="Skupina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88210" cy="1012825"/>
                          <a:chOff x="710" y="308"/>
                          <a:chExt cx="3446" cy="1595"/>
                        </a:xfrm>
                      </wpg:grpSpPr>
                      <pic:pic xmlns:pic="http://schemas.openxmlformats.org/drawingml/2006/picture">
                        <pic:nvPicPr>
                          <pic:cNvPr id="158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" y="318"/>
                            <a:ext cx="3418" cy="1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9" name="Line 235"/>
                        <wps:cNvCnPr>
                          <a:cxnSpLocks noChangeShapeType="1"/>
                        </wps:cNvCnPr>
                        <wps:spPr bwMode="auto">
                          <a:xfrm>
                            <a:off x="4151" y="169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46">
                            <a:solidFill>
                              <a:srgbClr val="B3B3B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Line 236"/>
                        <wps:cNvCnPr>
                          <a:cxnSpLocks noChangeShapeType="1"/>
                        </wps:cNvCnPr>
                        <wps:spPr bwMode="auto">
                          <a:xfrm>
                            <a:off x="733" y="1894"/>
                            <a:ext cx="2980" cy="0"/>
                          </a:xfrm>
                          <a:prstGeom prst="line">
                            <a:avLst/>
                          </a:prstGeom>
                          <a:noFill/>
                          <a:ln w="9069">
                            <a:solidFill>
                              <a:srgbClr val="B8B8B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73016C" id="Skupina 157" o:spid="_x0000_s1026" style="position:absolute;margin-left:35.5pt;margin-top:15.4pt;width:172.3pt;height:79.75pt;z-index:251679744;mso-wrap-distance-left:0;mso-wrap-distance-right:0;mso-position-horizontal-relative:page" coordorigin="710,308" coordsize="3446,15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">
                <v:shape id="Picture 234" o:spid="_x0000_s1027" type="#_x0000_t75" style="position:absolute;left:710;top:318;width:3418;height:1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h+EfEAAAA3AAAAA8AAABkcnMvZG93bnJldi54bWxEj09rwkAQxe+FfodlCl6KbvyLRFeRotCr&#10;aQ96G7JjNjQ7G7JrjN++cyj0NsN7895vtvvBN6qnLtaBDUwnGSjiMtiaKwPfX6fxGlRMyBabwGTg&#10;SRH2u9eXLeY2PPhMfZEqJSEcczTgUmpzrWPpyGOchJZYtFvoPCZZu0rbDh8S7hs9y7KV9lizNDhs&#10;6cNR+VPcvYHFtC8ux/nhWDzvfGH33qyu85Mxo7fhsAGVaEj/5r/rTyv4S6GVZ2QCvfs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gh+EfEAAAA3AAAAA8AAAAAAAAAAAAAAAAA&#10;nwIAAGRycy9kb3ducmV2LnhtbFBLBQYAAAAABAAEAPcAAACQAwAAAAA=&#10;">
                  <v:imagedata r:id="rId24" o:title=""/>
                </v:shape>
                <v:line id="Line 235" o:spid="_x0000_s1028" style="position:absolute;visibility:visible;mso-wrap-style:square" from="4151,1698" to="4151,16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5QfsMAAADcAAAADwAAAGRycy9kb3ducmV2LnhtbERPTWvCQBC9F/oflhF6KbqxxWqjq6hQ&#10;KIoHjd6nu2MSmp0N2a2J/94VhN7m8T5ntuhsJS7U+NKxguEgAUGsnSk5V3DMvvoTED4gG6wck4Ir&#10;eVjMn59mmBrX8p4uh5CLGMI+RQVFCHUqpdcFWfQDVxNH7uwaiyHCJpemwTaG20q+JcmHtFhybCiw&#10;pnVB+vfwZxW8Xkft5ud9vDolu/Uu05lenbdeqZdet5yCCNSFf/HD/W3i/NEn3J+JF8j5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ROUH7DAAAA3AAAAA8AAAAAAAAAAAAA&#10;AAAAoQIAAGRycy9kb3ducmV2LnhtbFBLBQYAAAAABAAEAPkAAACRAwAAAAA=&#10;" strokecolor="#b3b3b3" strokeweight=".16794mm"/>
                <v:line id="Line 236" o:spid="_x0000_s1029" style="position:absolute;visibility:visible;mso-wrap-style:square" from="733,1894" to="3713,1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qt+cYAAADcAAAADwAAAGRycy9kb3ducmV2LnhtbESPQWvCQBCF70L/wzIFL1I31SKSukop&#10;Lnqzag/tbchOk9DsbMhuNP5751DobYb35r1vVpvBN+pCXawDG3ieZqCIi+BqLg18nu3TElRMyA6b&#10;wGTgRhE264fRCnMXrnykyymVSkI45migSqnNtY5FRR7jNLTEov2EzmOStSu16/Aq4b7RsyxbaI81&#10;S0OFLb1XVPyeem9gN/u+HeaTF1sf2u2H7Xt7/FpaY8aPw9srqERD+jf/Xe+d4C8EX56RCfT6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8arfnGAAAA3AAAAA8AAAAAAAAA&#10;AAAAAAAAoQIAAGRycy9kb3ducmV2LnhtbFBLBQYAAAAABAAEAPkAAACUAwAAAAA=&#10;" strokecolor="#b8b8b8" strokeweight=".25192mm"/>
                <w10:wrap type="topAndBottom" anchorx="page"/>
              </v:group>
            </w:pict>
          </mc:Fallback>
        </mc:AlternateContent>
      </w:r>
    </w:p>
    <w:p w:rsidR="0086122B" w:rsidRDefault="0086122B" w:rsidP="0086122B">
      <w:pPr>
        <w:tabs>
          <w:tab w:val="left" w:pos="1243"/>
          <w:tab w:val="left" w:pos="2049"/>
          <w:tab w:val="left" w:pos="3044"/>
        </w:tabs>
        <w:ind w:left="153"/>
        <w:rPr>
          <w:sz w:val="12"/>
        </w:rPr>
      </w:pPr>
      <w:r>
        <w:rPr>
          <w:color w:val="AAACAC"/>
          <w:w w:val="189"/>
          <w:sz w:val="18"/>
        </w:rPr>
        <w:t>1---</w:t>
      </w:r>
      <w:r>
        <w:rPr>
          <w:color w:val="AAACAC"/>
          <w:spacing w:val="-17"/>
          <w:sz w:val="18"/>
        </w:rPr>
        <w:t xml:space="preserve"> </w:t>
      </w:r>
      <w:r>
        <w:rPr>
          <w:color w:val="AAACAC"/>
          <w:w w:val="99"/>
          <w:sz w:val="18"/>
          <w:u w:val="single" w:color="A9ABAB"/>
        </w:rPr>
        <w:t xml:space="preserve"> </w:t>
      </w:r>
      <w:r>
        <w:rPr>
          <w:color w:val="AAACAC"/>
          <w:sz w:val="18"/>
          <w:u w:val="single" w:color="A9ABAB"/>
        </w:rPr>
        <w:tab/>
      </w:r>
      <w:r>
        <w:rPr>
          <w:color w:val="AAACAC"/>
          <w:spacing w:val="-23"/>
          <w:sz w:val="18"/>
        </w:rPr>
        <w:t xml:space="preserve"> </w:t>
      </w:r>
      <w:r>
        <w:rPr>
          <w:color w:val="AAACAC"/>
          <w:spacing w:val="-246"/>
          <w:w w:val="219"/>
          <w:sz w:val="18"/>
        </w:rPr>
        <w:t>_</w:t>
      </w:r>
      <w:r>
        <w:rPr>
          <w:color w:val="AAACAC"/>
          <w:spacing w:val="-112"/>
          <w:w w:val="220"/>
          <w:sz w:val="12"/>
        </w:rPr>
        <w:t>_</w:t>
      </w:r>
      <w:r>
        <w:rPr>
          <w:color w:val="7E8080"/>
          <w:spacing w:val="-88"/>
          <w:w w:val="220"/>
          <w:sz w:val="12"/>
        </w:rPr>
        <w:t>1</w:t>
      </w:r>
      <w:r>
        <w:rPr>
          <w:color w:val="C6C6C6"/>
          <w:spacing w:val="-100"/>
          <w:w w:val="220"/>
          <w:sz w:val="12"/>
        </w:rPr>
        <w:t>_</w:t>
      </w:r>
      <w:r>
        <w:rPr>
          <w:color w:val="7E8080"/>
          <w:spacing w:val="2"/>
          <w:w w:val="220"/>
          <w:sz w:val="12"/>
        </w:rPr>
        <w:t>7</w:t>
      </w:r>
      <w:r>
        <w:rPr>
          <w:color w:val="7E8080"/>
          <w:sz w:val="12"/>
          <w:u w:val="single" w:color="A9ABAB"/>
        </w:rPr>
        <w:t xml:space="preserve"> </w:t>
      </w:r>
      <w:r>
        <w:rPr>
          <w:color w:val="7E8080"/>
          <w:sz w:val="12"/>
          <w:u w:val="single" w:color="A9ABAB"/>
        </w:rPr>
        <w:tab/>
      </w:r>
      <w:r>
        <w:rPr>
          <w:color w:val="7E8080"/>
          <w:sz w:val="12"/>
        </w:rPr>
        <w:t xml:space="preserve"> </w:t>
      </w:r>
      <w:r>
        <w:rPr>
          <w:color w:val="7E8080"/>
          <w:spacing w:val="-13"/>
          <w:sz w:val="12"/>
        </w:rPr>
        <w:t xml:space="preserve"> </w:t>
      </w:r>
      <w:r>
        <w:rPr>
          <w:color w:val="AAACAC"/>
          <w:w w:val="220"/>
          <w:sz w:val="12"/>
        </w:rPr>
        <w:t>_</w:t>
      </w:r>
      <w:r>
        <w:rPr>
          <w:color w:val="AAACAC"/>
          <w:sz w:val="12"/>
        </w:rPr>
        <w:t xml:space="preserve">   </w:t>
      </w:r>
      <w:r>
        <w:rPr>
          <w:color w:val="AAACAC"/>
          <w:spacing w:val="-5"/>
          <w:sz w:val="12"/>
        </w:rPr>
        <w:t xml:space="preserve"> </w:t>
      </w:r>
      <w:r>
        <w:rPr>
          <w:color w:val="AAACAC"/>
          <w:w w:val="220"/>
          <w:sz w:val="12"/>
        </w:rPr>
        <w:t>_</w:t>
      </w:r>
      <w:r>
        <w:rPr>
          <w:color w:val="AAACAC"/>
          <w:sz w:val="12"/>
        </w:rPr>
        <w:t xml:space="preserve">   </w:t>
      </w:r>
      <w:r>
        <w:rPr>
          <w:color w:val="AAACAC"/>
          <w:spacing w:val="-5"/>
          <w:sz w:val="12"/>
        </w:rPr>
        <w:t xml:space="preserve"> </w:t>
      </w:r>
      <w:r>
        <w:rPr>
          <w:color w:val="AAACAC"/>
          <w:w w:val="220"/>
          <w:sz w:val="12"/>
        </w:rPr>
        <w:t>_</w:t>
      </w:r>
      <w:r>
        <w:rPr>
          <w:color w:val="AAACAC"/>
          <w:sz w:val="12"/>
        </w:rPr>
        <w:tab/>
      </w:r>
      <w:r>
        <w:rPr>
          <w:color w:val="AAACAC"/>
          <w:w w:val="220"/>
          <w:sz w:val="12"/>
        </w:rPr>
        <w:t>_.</w:t>
      </w:r>
    </w:p>
    <w:p w:rsidR="0086122B" w:rsidRDefault="0086122B" w:rsidP="0086122B">
      <w:pPr>
        <w:spacing w:before="98"/>
        <w:ind w:left="157" w:right="556" w:hanging="5"/>
        <w:jc w:val="both"/>
        <w:rPr>
          <w:sz w:val="19"/>
        </w:rPr>
      </w:pPr>
      <w:r>
        <w:br w:type="column"/>
      </w:r>
      <w:r>
        <w:rPr>
          <w:color w:val="424846"/>
          <w:spacing w:val="-3"/>
          <w:sz w:val="19"/>
        </w:rPr>
        <w:t>Profil</w:t>
      </w:r>
      <w:r>
        <w:rPr>
          <w:color w:val="696E6B"/>
          <w:spacing w:val="-3"/>
          <w:sz w:val="19"/>
        </w:rPr>
        <w:t xml:space="preserve">: </w:t>
      </w:r>
      <w:r>
        <w:rPr>
          <w:color w:val="424846"/>
          <w:sz w:val="19"/>
        </w:rPr>
        <w:t xml:space="preserve">š rrk </w:t>
      </w:r>
      <w:r>
        <w:rPr>
          <w:color w:val="424846"/>
          <w:spacing w:val="-6"/>
          <w:sz w:val="19"/>
        </w:rPr>
        <w:t>a</w:t>
      </w:r>
      <w:r>
        <w:rPr>
          <w:color w:val="7E8080"/>
          <w:spacing w:val="-6"/>
          <w:sz w:val="19"/>
        </w:rPr>
        <w:t xml:space="preserve">: </w:t>
      </w:r>
      <w:r>
        <w:rPr>
          <w:color w:val="424846"/>
          <w:spacing w:val="-2"/>
          <w:sz w:val="19"/>
        </w:rPr>
        <w:t>Výška</w:t>
      </w:r>
      <w:r>
        <w:rPr>
          <w:color w:val="696E6B"/>
          <w:spacing w:val="-2"/>
          <w:sz w:val="19"/>
        </w:rPr>
        <w:t>:</w:t>
      </w:r>
    </w:p>
    <w:p w:rsidR="0086122B" w:rsidRDefault="0086122B" w:rsidP="0086122B">
      <w:pPr>
        <w:spacing w:before="10" w:line="249" w:lineRule="auto"/>
        <w:ind w:left="154"/>
        <w:jc w:val="both"/>
        <w:rPr>
          <w:sz w:val="19"/>
        </w:rPr>
      </w:pPr>
      <w:r>
        <w:rPr>
          <w:color w:val="424846"/>
          <w:w w:val="105"/>
          <w:sz w:val="19"/>
        </w:rPr>
        <w:t>Barva</w:t>
      </w:r>
      <w:r>
        <w:rPr>
          <w:color w:val="424846"/>
          <w:spacing w:val="-15"/>
          <w:w w:val="105"/>
          <w:sz w:val="19"/>
        </w:rPr>
        <w:t xml:space="preserve"> </w:t>
      </w:r>
      <w:r>
        <w:rPr>
          <w:color w:val="424846"/>
          <w:w w:val="105"/>
          <w:sz w:val="19"/>
        </w:rPr>
        <w:t>venku:</w:t>
      </w:r>
      <w:r>
        <w:rPr>
          <w:color w:val="424846"/>
          <w:w w:val="102"/>
          <w:sz w:val="19"/>
        </w:rPr>
        <w:t xml:space="preserve"> </w:t>
      </w:r>
      <w:r>
        <w:rPr>
          <w:color w:val="424846"/>
          <w:w w:val="105"/>
          <w:sz w:val="19"/>
        </w:rPr>
        <w:t xml:space="preserve">Barva uvnitr: </w:t>
      </w:r>
      <w:r>
        <w:rPr>
          <w:color w:val="424846"/>
          <w:spacing w:val="3"/>
          <w:w w:val="105"/>
          <w:sz w:val="19"/>
        </w:rPr>
        <w:t>Rám</w:t>
      </w:r>
      <w:r>
        <w:rPr>
          <w:color w:val="696E6B"/>
          <w:spacing w:val="3"/>
          <w:w w:val="105"/>
          <w:sz w:val="19"/>
        </w:rPr>
        <w:t>:</w:t>
      </w:r>
    </w:p>
    <w:p w:rsidR="0086122B" w:rsidRDefault="0086122B" w:rsidP="0086122B">
      <w:pPr>
        <w:spacing w:line="242" w:lineRule="auto"/>
        <w:ind w:left="157" w:right="114" w:firstLine="1"/>
        <w:rPr>
          <w:sz w:val="19"/>
        </w:rPr>
      </w:pPr>
      <w:r>
        <w:rPr>
          <w:color w:val="424846"/>
          <w:w w:val="105"/>
          <w:sz w:val="19"/>
        </w:rPr>
        <w:t xml:space="preserve">Krídla: </w:t>
      </w:r>
      <w:r>
        <w:rPr>
          <w:color w:val="424846"/>
          <w:sz w:val="19"/>
        </w:rPr>
        <w:t xml:space="preserve">Rozšíreni </w:t>
      </w:r>
      <w:r>
        <w:rPr>
          <w:color w:val="7E8080"/>
          <w:sz w:val="19"/>
        </w:rPr>
        <w:t>:</w:t>
      </w:r>
    </w:p>
    <w:p w:rsidR="0086122B" w:rsidRDefault="0086122B" w:rsidP="0086122B">
      <w:pPr>
        <w:pStyle w:val="Zkladntext"/>
        <w:spacing w:before="7"/>
        <w:rPr>
          <w:sz w:val="19"/>
        </w:rPr>
      </w:pPr>
    </w:p>
    <w:p w:rsidR="0086122B" w:rsidRDefault="0086122B" w:rsidP="0086122B">
      <w:pPr>
        <w:spacing w:before="1" w:line="247" w:lineRule="auto"/>
        <w:ind w:left="157" w:right="114"/>
        <w:rPr>
          <w:sz w:val="19"/>
        </w:rPr>
      </w:pPr>
      <w:r>
        <w:rPr>
          <w:color w:val="424846"/>
          <w:w w:val="105"/>
          <w:sz w:val="19"/>
        </w:rPr>
        <w:t>Výplň</w:t>
      </w:r>
      <w:r>
        <w:rPr>
          <w:color w:val="7E8080"/>
          <w:w w:val="105"/>
          <w:sz w:val="19"/>
        </w:rPr>
        <w:t xml:space="preserve">: </w:t>
      </w:r>
      <w:r>
        <w:rPr>
          <w:color w:val="424846"/>
          <w:w w:val="105"/>
          <w:sz w:val="19"/>
        </w:rPr>
        <w:t>Výplň ti.</w:t>
      </w:r>
      <w:r>
        <w:rPr>
          <w:color w:val="7E8080"/>
          <w:w w:val="105"/>
          <w:sz w:val="19"/>
        </w:rPr>
        <w:t xml:space="preserve">: </w:t>
      </w:r>
      <w:r>
        <w:rPr>
          <w:color w:val="424846"/>
          <w:w w:val="105"/>
          <w:sz w:val="19"/>
        </w:rPr>
        <w:t>Kováni</w:t>
      </w:r>
      <w:r>
        <w:rPr>
          <w:color w:val="696E6B"/>
          <w:w w:val="105"/>
          <w:sz w:val="19"/>
        </w:rPr>
        <w:t>:</w:t>
      </w:r>
    </w:p>
    <w:p w:rsidR="0086122B" w:rsidRDefault="0086122B" w:rsidP="0086122B">
      <w:pPr>
        <w:pStyle w:val="Zkladntext"/>
        <w:rPr>
          <w:sz w:val="20"/>
        </w:rPr>
      </w:pPr>
    </w:p>
    <w:p w:rsidR="0086122B" w:rsidRDefault="0086122B" w:rsidP="0086122B">
      <w:pPr>
        <w:pStyle w:val="Zkladntext"/>
        <w:spacing w:before="2"/>
        <w:rPr>
          <w:sz w:val="18"/>
        </w:rPr>
      </w:pPr>
    </w:p>
    <w:p w:rsidR="0086122B" w:rsidRDefault="0086122B" w:rsidP="0086122B">
      <w:pPr>
        <w:ind w:left="163"/>
        <w:rPr>
          <w:sz w:val="19"/>
        </w:rPr>
      </w:pPr>
      <w:r>
        <w:rPr>
          <w:color w:val="424846"/>
          <w:w w:val="105"/>
          <w:sz w:val="19"/>
        </w:rPr>
        <w:t>Kotveni</w:t>
      </w:r>
      <w:r>
        <w:rPr>
          <w:color w:val="696E6B"/>
          <w:w w:val="105"/>
          <w:sz w:val="19"/>
        </w:rPr>
        <w:t xml:space="preserve">: </w:t>
      </w:r>
      <w:r>
        <w:rPr>
          <w:color w:val="424846"/>
          <w:w w:val="105"/>
          <w:sz w:val="19"/>
        </w:rPr>
        <w:t>Odvodnění</w:t>
      </w:r>
      <w:r>
        <w:rPr>
          <w:color w:val="7E8080"/>
          <w:w w:val="105"/>
          <w:sz w:val="19"/>
        </w:rPr>
        <w:t>:</w:t>
      </w:r>
    </w:p>
    <w:p w:rsidR="0086122B" w:rsidRDefault="0086122B" w:rsidP="0086122B">
      <w:pPr>
        <w:spacing w:before="94"/>
        <w:ind w:left="155"/>
        <w:rPr>
          <w:sz w:val="19"/>
        </w:rPr>
      </w:pPr>
      <w:r>
        <w:br w:type="column"/>
      </w:r>
      <w:r>
        <w:rPr>
          <w:color w:val="424846"/>
          <w:w w:val="105"/>
          <w:sz w:val="19"/>
        </w:rPr>
        <w:t>ECONOMY</w:t>
      </w:r>
    </w:p>
    <w:p w:rsidR="0086122B" w:rsidRDefault="0086122B" w:rsidP="0086122B">
      <w:pPr>
        <w:spacing w:before="1" w:line="247" w:lineRule="auto"/>
        <w:ind w:left="153" w:right="3153" w:firstLine="1"/>
        <w:rPr>
          <w:sz w:val="19"/>
        </w:rPr>
      </w:pPr>
      <w:r>
        <w:rPr>
          <w:color w:val="424846"/>
          <w:w w:val="110"/>
          <w:sz w:val="19"/>
        </w:rPr>
        <w:t>1470 mm</w:t>
      </w:r>
      <w:r>
        <w:rPr>
          <w:color w:val="424846"/>
          <w:w w:val="105"/>
          <w:sz w:val="19"/>
        </w:rPr>
        <w:t xml:space="preserve"> </w:t>
      </w:r>
      <w:r>
        <w:rPr>
          <w:color w:val="424846"/>
          <w:w w:val="110"/>
          <w:sz w:val="19"/>
        </w:rPr>
        <w:t>650mm</w:t>
      </w:r>
    </w:p>
    <w:p w:rsidR="0086122B" w:rsidRDefault="0086122B" w:rsidP="0086122B">
      <w:pPr>
        <w:spacing w:before="4" w:line="252" w:lineRule="auto"/>
        <w:ind w:left="157" w:right="3153" w:hanging="2"/>
        <w:rPr>
          <w:b/>
          <w:sz w:val="19"/>
        </w:rPr>
      </w:pPr>
      <w:r>
        <w:rPr>
          <w:b/>
          <w:color w:val="424846"/>
          <w:w w:val="105"/>
          <w:sz w:val="19"/>
        </w:rPr>
        <w:t>Golden Oak 51" bílá</w:t>
      </w:r>
    </w:p>
    <w:p w:rsidR="0086122B" w:rsidRDefault="0086122B" w:rsidP="0086122B">
      <w:pPr>
        <w:spacing w:line="208" w:lineRule="exact"/>
        <w:ind w:left="158"/>
        <w:rPr>
          <w:sz w:val="19"/>
        </w:rPr>
      </w:pPr>
      <w:r>
        <w:rPr>
          <w:color w:val="424846"/>
          <w:w w:val="105"/>
          <w:sz w:val="19"/>
        </w:rPr>
        <w:t>rám standard</w:t>
      </w:r>
    </w:p>
    <w:p w:rsidR="0086122B" w:rsidRDefault="0086122B" w:rsidP="0086122B">
      <w:pPr>
        <w:spacing w:line="226" w:lineRule="exact"/>
        <w:ind w:left="155"/>
        <w:rPr>
          <w:sz w:val="19"/>
        </w:rPr>
      </w:pPr>
      <w:r>
        <w:rPr>
          <w:color w:val="424846"/>
          <w:w w:val="105"/>
          <w:sz w:val="19"/>
        </w:rPr>
        <w:t xml:space="preserve">2 </w:t>
      </w:r>
      <w:r>
        <w:rPr>
          <w:color w:val="424846"/>
          <w:w w:val="105"/>
          <w:sz w:val="20"/>
        </w:rPr>
        <w:t xml:space="preserve">* </w:t>
      </w:r>
      <w:r>
        <w:rPr>
          <w:color w:val="424846"/>
          <w:w w:val="105"/>
          <w:sz w:val="19"/>
        </w:rPr>
        <w:t>kridlo standard</w:t>
      </w:r>
    </w:p>
    <w:p w:rsidR="0086122B" w:rsidRDefault="0086122B" w:rsidP="0086122B">
      <w:pPr>
        <w:spacing w:line="247" w:lineRule="auto"/>
        <w:ind w:left="160" w:right="701" w:hanging="3"/>
        <w:rPr>
          <w:sz w:val="19"/>
        </w:rPr>
      </w:pPr>
      <w:r>
        <w:rPr>
          <w:color w:val="424846"/>
          <w:sz w:val="19"/>
        </w:rPr>
        <w:t>podklad 8069 uni pro PVC tep. izol. 27,5150mm</w:t>
      </w:r>
    </w:p>
    <w:p w:rsidR="0086122B" w:rsidRDefault="0086122B" w:rsidP="0086122B">
      <w:pPr>
        <w:spacing w:before="3" w:line="201" w:lineRule="exact"/>
        <w:ind w:left="160"/>
        <w:rPr>
          <w:sz w:val="19"/>
        </w:rPr>
      </w:pPr>
      <w:r>
        <w:rPr>
          <w:color w:val="424846"/>
          <w:w w:val="105"/>
          <w:sz w:val="19"/>
        </w:rPr>
        <w:t xml:space="preserve">2 </w:t>
      </w:r>
      <w:r>
        <w:rPr>
          <w:color w:val="565D5B"/>
          <w:w w:val="105"/>
          <w:sz w:val="20"/>
        </w:rPr>
        <w:t xml:space="preserve">* </w:t>
      </w:r>
      <w:r>
        <w:rPr>
          <w:color w:val="424846"/>
          <w:w w:val="105"/>
          <w:sz w:val="19"/>
        </w:rPr>
        <w:t>4-16-4 Float-PTN+, Ug1,1</w:t>
      </w:r>
    </w:p>
    <w:p w:rsidR="0086122B" w:rsidRDefault="0086122B" w:rsidP="0086122B">
      <w:pPr>
        <w:spacing w:line="226" w:lineRule="exact"/>
        <w:ind w:left="161"/>
        <w:rPr>
          <w:sz w:val="19"/>
        </w:rPr>
      </w:pPr>
      <w:r>
        <w:rPr>
          <w:color w:val="424846"/>
          <w:w w:val="105"/>
          <w:sz w:val="21"/>
        </w:rPr>
        <w:t xml:space="preserve">2 </w:t>
      </w:r>
      <w:r>
        <w:rPr>
          <w:color w:val="424846"/>
          <w:w w:val="105"/>
          <w:sz w:val="19"/>
        </w:rPr>
        <w:t xml:space="preserve">ks  </w:t>
      </w:r>
      <w:r>
        <w:rPr>
          <w:color w:val="424846"/>
          <w:w w:val="105"/>
          <w:sz w:val="21"/>
        </w:rPr>
        <w:t xml:space="preserve">24 </w:t>
      </w:r>
      <w:r>
        <w:rPr>
          <w:color w:val="424846"/>
          <w:w w:val="105"/>
          <w:sz w:val="19"/>
        </w:rPr>
        <w:t>mm</w:t>
      </w:r>
    </w:p>
    <w:p w:rsidR="0086122B" w:rsidRDefault="0086122B" w:rsidP="0086122B">
      <w:pPr>
        <w:spacing w:line="235" w:lineRule="exact"/>
        <w:ind w:left="161"/>
        <w:rPr>
          <w:b/>
          <w:sz w:val="19"/>
        </w:rPr>
      </w:pPr>
      <w:r>
        <w:rPr>
          <w:b/>
          <w:color w:val="424846"/>
          <w:w w:val="105"/>
          <w:sz w:val="19"/>
        </w:rPr>
        <w:t xml:space="preserve">Pole </w:t>
      </w:r>
      <w:r>
        <w:rPr>
          <w:color w:val="424846"/>
          <w:w w:val="105"/>
          <w:sz w:val="21"/>
        </w:rPr>
        <w:t xml:space="preserve">+ </w:t>
      </w:r>
      <w:r>
        <w:rPr>
          <w:b/>
          <w:color w:val="424846"/>
          <w:w w:val="105"/>
          <w:sz w:val="19"/>
        </w:rPr>
        <w:t>název otvírky:</w:t>
      </w:r>
    </w:p>
    <w:p w:rsidR="0086122B" w:rsidRDefault="0086122B" w:rsidP="0086122B">
      <w:pPr>
        <w:pStyle w:val="Odstavecseseznamem"/>
        <w:numPr>
          <w:ilvl w:val="0"/>
          <w:numId w:val="18"/>
        </w:numPr>
        <w:tabs>
          <w:tab w:val="left" w:pos="445"/>
        </w:tabs>
        <w:spacing w:before="2"/>
        <w:ind w:firstLine="2"/>
        <w:rPr>
          <w:rFonts w:ascii="Arial" w:hAnsi="Arial"/>
          <w:sz w:val="19"/>
        </w:rPr>
      </w:pPr>
      <w:r>
        <w:rPr>
          <w:rFonts w:ascii="Arial" w:hAnsi="Arial"/>
          <w:color w:val="424846"/>
          <w:w w:val="105"/>
          <w:sz w:val="19"/>
        </w:rPr>
        <w:t>otevíravé levé</w:t>
      </w:r>
      <w:r>
        <w:rPr>
          <w:rFonts w:ascii="Arial" w:hAnsi="Arial"/>
          <w:color w:val="424846"/>
          <w:spacing w:val="-19"/>
          <w:w w:val="105"/>
          <w:sz w:val="19"/>
        </w:rPr>
        <w:t xml:space="preserve"> </w:t>
      </w:r>
      <w:r>
        <w:rPr>
          <w:rFonts w:ascii="Arial" w:hAnsi="Arial"/>
          <w:color w:val="424846"/>
          <w:w w:val="105"/>
          <w:sz w:val="19"/>
        </w:rPr>
        <w:t>štulp</w:t>
      </w:r>
    </w:p>
    <w:p w:rsidR="0086122B" w:rsidRDefault="0086122B" w:rsidP="0086122B">
      <w:pPr>
        <w:pStyle w:val="Odstavecseseznamem"/>
        <w:numPr>
          <w:ilvl w:val="0"/>
          <w:numId w:val="18"/>
        </w:numPr>
        <w:tabs>
          <w:tab w:val="left" w:pos="445"/>
        </w:tabs>
        <w:spacing w:before="1" w:line="247" w:lineRule="auto"/>
        <w:ind w:right="1691" w:firstLine="3"/>
        <w:rPr>
          <w:rFonts w:ascii="Arial" w:hAnsi="Arial"/>
          <w:sz w:val="19"/>
        </w:rPr>
      </w:pPr>
      <w:r>
        <w:rPr>
          <w:rFonts w:ascii="Arial" w:hAnsi="Arial"/>
          <w:color w:val="424846"/>
          <w:w w:val="105"/>
          <w:sz w:val="19"/>
        </w:rPr>
        <w:t>otevíravé sklopné pravé</w:t>
      </w:r>
      <w:r>
        <w:rPr>
          <w:rFonts w:ascii="Arial" w:hAnsi="Arial"/>
          <w:color w:val="424846"/>
          <w:spacing w:val="-27"/>
          <w:w w:val="105"/>
          <w:sz w:val="19"/>
        </w:rPr>
        <w:t xml:space="preserve"> </w:t>
      </w:r>
      <w:r>
        <w:rPr>
          <w:rFonts w:ascii="Arial" w:hAnsi="Arial"/>
          <w:color w:val="424846"/>
          <w:w w:val="105"/>
          <w:sz w:val="19"/>
        </w:rPr>
        <w:t xml:space="preserve">hlavní na vruty </w:t>
      </w:r>
      <w:r>
        <w:rPr>
          <w:rFonts w:ascii="Arial" w:hAnsi="Arial"/>
          <w:color w:val="565D5B"/>
          <w:w w:val="105"/>
          <w:sz w:val="19"/>
        </w:rPr>
        <w:t>-</w:t>
      </w:r>
      <w:r>
        <w:rPr>
          <w:rFonts w:ascii="Arial" w:hAnsi="Arial"/>
          <w:color w:val="565D5B"/>
          <w:spacing w:val="-12"/>
          <w:w w:val="105"/>
          <w:sz w:val="19"/>
        </w:rPr>
        <w:t xml:space="preserve"> </w:t>
      </w:r>
      <w:r>
        <w:rPr>
          <w:rFonts w:ascii="Arial" w:hAnsi="Arial"/>
          <w:color w:val="424846"/>
          <w:spacing w:val="-5"/>
          <w:w w:val="105"/>
          <w:sz w:val="19"/>
        </w:rPr>
        <w:t>L+P</w:t>
      </w:r>
    </w:p>
    <w:p w:rsidR="0086122B" w:rsidRDefault="0086122B" w:rsidP="0086122B">
      <w:pPr>
        <w:spacing w:line="213" w:lineRule="exact"/>
        <w:ind w:left="164"/>
        <w:rPr>
          <w:sz w:val="19"/>
        </w:rPr>
      </w:pPr>
      <w:r>
        <w:rPr>
          <w:color w:val="424846"/>
          <w:w w:val="105"/>
          <w:sz w:val="19"/>
        </w:rPr>
        <w:t>dopredu</w:t>
      </w:r>
    </w:p>
    <w:p w:rsidR="0086122B" w:rsidRDefault="0086122B" w:rsidP="0086122B">
      <w:pPr>
        <w:spacing w:line="213" w:lineRule="exact"/>
        <w:rPr>
          <w:sz w:val="19"/>
        </w:rPr>
        <w:sectPr w:rsidR="0086122B">
          <w:type w:val="continuous"/>
          <w:pgSz w:w="11920" w:h="16840"/>
          <w:pgMar w:top="1000" w:right="320" w:bottom="0" w:left="560" w:header="708" w:footer="708" w:gutter="0"/>
          <w:cols w:num="3" w:space="708" w:equalWidth="0">
            <w:col w:w="4503" w:space="205"/>
            <w:col w:w="1305" w:space="207"/>
            <w:col w:w="4820"/>
          </w:cols>
        </w:sectPr>
      </w:pPr>
    </w:p>
    <w:p w:rsidR="0086122B" w:rsidRDefault="0086122B" w:rsidP="0086122B">
      <w:pPr>
        <w:pStyle w:val="Zkladntext"/>
        <w:rPr>
          <w:sz w:val="16"/>
        </w:rPr>
      </w:pPr>
    </w:p>
    <w:p w:rsidR="0086122B" w:rsidRDefault="0086122B" w:rsidP="0086122B">
      <w:pPr>
        <w:pStyle w:val="Zkladntext"/>
        <w:rPr>
          <w:sz w:val="16"/>
        </w:rPr>
      </w:pPr>
    </w:p>
    <w:p w:rsidR="0086122B" w:rsidRDefault="0086122B" w:rsidP="0086122B">
      <w:pPr>
        <w:pStyle w:val="Zkladntext"/>
        <w:spacing w:before="8"/>
      </w:pPr>
    </w:p>
    <w:p w:rsidR="0086122B" w:rsidRDefault="0086122B" w:rsidP="0086122B">
      <w:pPr>
        <w:ind w:left="4527"/>
        <w:rPr>
          <w:sz w:val="15"/>
        </w:rPr>
      </w:pPr>
      <w:r>
        <w:rPr>
          <w:color w:val="424846"/>
          <w:w w:val="105"/>
          <w:sz w:val="15"/>
        </w:rPr>
        <w:t>Klička FKS, bílá 9016 logo Otherm</w:t>
      </w:r>
    </w:p>
    <w:p w:rsidR="0086122B" w:rsidRDefault="0086122B" w:rsidP="0086122B">
      <w:pPr>
        <w:tabs>
          <w:tab w:val="left" w:pos="1402"/>
        </w:tabs>
        <w:spacing w:before="101"/>
        <w:ind w:left="41"/>
        <w:jc w:val="center"/>
        <w:rPr>
          <w:i/>
          <w:sz w:val="20"/>
        </w:rPr>
      </w:pPr>
      <w:r>
        <w:br w:type="column"/>
      </w:r>
      <w:r>
        <w:rPr>
          <w:i/>
          <w:color w:val="424846"/>
          <w:sz w:val="20"/>
        </w:rPr>
        <w:t>Cena</w:t>
      </w:r>
      <w:r>
        <w:rPr>
          <w:i/>
          <w:color w:val="424846"/>
          <w:spacing w:val="-1"/>
          <w:sz w:val="20"/>
        </w:rPr>
        <w:t xml:space="preserve"> </w:t>
      </w:r>
      <w:r>
        <w:rPr>
          <w:i/>
          <w:color w:val="424846"/>
          <w:sz w:val="20"/>
        </w:rPr>
        <w:t>za</w:t>
      </w:r>
      <w:r>
        <w:rPr>
          <w:i/>
          <w:color w:val="424846"/>
          <w:spacing w:val="-6"/>
          <w:sz w:val="20"/>
        </w:rPr>
        <w:t xml:space="preserve"> </w:t>
      </w:r>
      <w:r>
        <w:rPr>
          <w:i/>
          <w:color w:val="424846"/>
          <w:sz w:val="20"/>
        </w:rPr>
        <w:t>kus:</w:t>
      </w:r>
      <w:r>
        <w:rPr>
          <w:i/>
          <w:color w:val="424846"/>
          <w:sz w:val="20"/>
        </w:rPr>
        <w:tab/>
      </w:r>
      <w:r>
        <w:rPr>
          <w:i/>
          <w:color w:val="424846"/>
          <w:sz w:val="20"/>
          <w:u w:val="single" w:color="000000"/>
        </w:rPr>
        <w:t>Cena</w:t>
      </w:r>
      <w:r>
        <w:rPr>
          <w:i/>
          <w:color w:val="424846"/>
          <w:spacing w:val="44"/>
          <w:sz w:val="20"/>
          <w:u w:val="single" w:color="000000"/>
        </w:rPr>
        <w:t xml:space="preserve"> </w:t>
      </w:r>
      <w:r>
        <w:rPr>
          <w:i/>
          <w:color w:val="424846"/>
          <w:spacing w:val="-9"/>
          <w:sz w:val="20"/>
          <w:u w:val="single" w:color="000000"/>
        </w:rPr>
        <w:t>celkem</w:t>
      </w:r>
      <w:r>
        <w:rPr>
          <w:i/>
          <w:color w:val="7E8080"/>
          <w:spacing w:val="-9"/>
          <w:sz w:val="20"/>
          <w:u w:val="single" w:color="000000"/>
        </w:rPr>
        <w:t>:</w:t>
      </w:r>
    </w:p>
    <w:p w:rsidR="0086122B" w:rsidRDefault="0086122B" w:rsidP="0086122B">
      <w:pPr>
        <w:tabs>
          <w:tab w:val="left" w:pos="1490"/>
        </w:tabs>
        <w:spacing w:before="13"/>
        <w:ind w:left="173"/>
        <w:jc w:val="center"/>
        <w:rPr>
          <w:b/>
          <w:sz w:val="19"/>
        </w:rPr>
      </w:pPr>
      <w:r>
        <w:rPr>
          <w:b/>
          <w:color w:val="424846"/>
          <w:w w:val="105"/>
          <w:sz w:val="19"/>
        </w:rPr>
        <w:t>6979,00</w:t>
      </w:r>
      <w:r>
        <w:rPr>
          <w:b/>
          <w:color w:val="424846"/>
          <w:spacing w:val="1"/>
          <w:w w:val="105"/>
          <w:sz w:val="19"/>
        </w:rPr>
        <w:t xml:space="preserve"> </w:t>
      </w:r>
      <w:r>
        <w:rPr>
          <w:b/>
          <w:color w:val="424846"/>
          <w:w w:val="105"/>
          <w:sz w:val="19"/>
        </w:rPr>
        <w:t>Kč</w:t>
      </w:r>
      <w:r>
        <w:rPr>
          <w:b/>
          <w:color w:val="424846"/>
          <w:w w:val="105"/>
          <w:sz w:val="19"/>
        </w:rPr>
        <w:tab/>
        <w:t>20937,00</w:t>
      </w:r>
      <w:r>
        <w:rPr>
          <w:b/>
          <w:color w:val="424846"/>
          <w:spacing w:val="-21"/>
          <w:w w:val="105"/>
          <w:sz w:val="19"/>
        </w:rPr>
        <w:t xml:space="preserve"> </w:t>
      </w:r>
      <w:r>
        <w:rPr>
          <w:b/>
          <w:color w:val="424846"/>
          <w:w w:val="105"/>
          <w:sz w:val="19"/>
        </w:rPr>
        <w:t>Kč</w:t>
      </w:r>
    </w:p>
    <w:p w:rsidR="0086122B" w:rsidRDefault="0086122B" w:rsidP="0086122B">
      <w:pPr>
        <w:jc w:val="center"/>
        <w:rPr>
          <w:sz w:val="19"/>
        </w:rPr>
        <w:sectPr w:rsidR="0086122B">
          <w:type w:val="continuous"/>
          <w:pgSz w:w="11920" w:h="16840"/>
          <w:pgMar w:top="1000" w:right="320" w:bottom="0" w:left="560" w:header="708" w:footer="708" w:gutter="0"/>
          <w:cols w:num="2" w:space="708" w:equalWidth="0">
            <w:col w:w="6970" w:space="40"/>
            <w:col w:w="4030"/>
          </w:cols>
        </w:sectPr>
      </w:pPr>
    </w:p>
    <w:p w:rsidR="0086122B" w:rsidRDefault="0086122B" w:rsidP="0086122B">
      <w:pPr>
        <w:pStyle w:val="Zkladntext"/>
        <w:spacing w:before="8"/>
        <w:rPr>
          <w:b w:val="0"/>
          <w:sz w:val="20"/>
        </w:rPr>
      </w:pPr>
    </w:p>
    <w:p w:rsidR="0086122B" w:rsidRDefault="0086122B" w:rsidP="0086122B">
      <w:pPr>
        <w:pStyle w:val="Zkladntext"/>
        <w:spacing w:line="29" w:lineRule="exact"/>
        <w:ind w:left="16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6831965" cy="18415"/>
                <wp:effectExtent l="1905" t="2540" r="5080" b="7620"/>
                <wp:docPr id="155" name="Skupina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1965" cy="18415"/>
                          <a:chOff x="0" y="0"/>
                          <a:chExt cx="10759" cy="29"/>
                        </a:xfrm>
                      </wpg:grpSpPr>
                      <wps:wsp>
                        <wps:cNvPr id="156" name="Line 153"/>
                        <wps:cNvCnPr>
                          <a:cxnSpLocks noChangeShapeType="1"/>
                        </wps:cNvCnPr>
                        <wps:spPr bwMode="auto">
                          <a:xfrm>
                            <a:off x="15" y="15"/>
                            <a:ext cx="10729" cy="0"/>
                          </a:xfrm>
                          <a:prstGeom prst="line">
                            <a:avLst/>
                          </a:prstGeom>
                          <a:noFill/>
                          <a:ln w="18137">
                            <a:solidFill>
                              <a:srgbClr val="484F4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E833F0" id="Skupina 155" o:spid="_x0000_s1026" style="width:537.95pt;height:1.45pt;mso-position-horizontal-relative:char;mso-position-vertical-relative:line" coordsize="1075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">
                <v:line id="Line 153" o:spid="_x0000_s1027" style="position:absolute;visibility:visible;mso-wrap-style:square" from="15,15" to="10744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e7lsQAAADcAAAADwAAAGRycy9kb3ducmV2LnhtbERPTWvCQBC9F/wPywheSrNRUEvMKloo&#10;9CDUqhdvQ3aapGZnw+4aU399VxB6m8f7nHzVm0Z05HxtWcE4SUEQF1bXXCo4Ht5fXkH4gKyxsUwK&#10;fsnDajl4yjHT9spf1O1DKWII+wwVVCG0mZS+qMigT2xLHLlv6wyGCF0ptcNrDDeNnKTpTBqsOTZU&#10;2NJbRcV5fzEKuufj7ofm8uR22xtuistt3nwelBoN+/UCRKA+/Isf7g8d509ncH8mXiC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V7uWxAAAANwAAAAPAAAAAAAAAAAA&#10;AAAAAKECAABkcnMvZG93bnJldi54bWxQSwUGAAAAAAQABAD5AAAAkgMAAAAA&#10;" strokecolor="#484f4b" strokeweight=".50381mm"/>
                <w10:anchorlock/>
              </v:group>
            </w:pict>
          </mc:Fallback>
        </mc:AlternateContent>
      </w:r>
    </w:p>
    <w:p w:rsidR="0086122B" w:rsidRDefault="0086122B" w:rsidP="0086122B">
      <w:pPr>
        <w:spacing w:line="29" w:lineRule="exact"/>
        <w:rPr>
          <w:sz w:val="2"/>
        </w:rPr>
        <w:sectPr w:rsidR="0086122B">
          <w:type w:val="continuous"/>
          <w:pgSz w:w="11920" w:h="16840"/>
          <w:pgMar w:top="1000" w:right="320" w:bottom="0" w:left="560" w:header="708" w:footer="708" w:gutter="0"/>
          <w:cols w:space="708"/>
        </w:sectPr>
      </w:pPr>
    </w:p>
    <w:p w:rsidR="0086122B" w:rsidRDefault="0086122B" w:rsidP="0086122B">
      <w:pPr>
        <w:spacing w:before="93"/>
        <w:ind w:left="119"/>
        <w:rPr>
          <w:b/>
          <w:sz w:val="36"/>
        </w:rPr>
      </w:pPr>
      <w:r>
        <w:rPr>
          <w:b/>
          <w:color w:val="5B625E"/>
          <w:spacing w:val="-11"/>
          <w:w w:val="85"/>
          <w:sz w:val="36"/>
        </w:rPr>
        <w:lastRenderedPageBreak/>
        <w:t>PROPLAST</w:t>
      </w:r>
    </w:p>
    <w:p w:rsidR="0086122B" w:rsidRDefault="0086122B" w:rsidP="0086122B">
      <w:pPr>
        <w:pStyle w:val="Zkladntext"/>
        <w:spacing w:before="3"/>
        <w:rPr>
          <w:b w:val="0"/>
          <w:sz w:val="32"/>
        </w:rPr>
      </w:pPr>
      <w:r>
        <w:br w:type="column"/>
      </w:r>
    </w:p>
    <w:p w:rsidR="0086122B" w:rsidRDefault="0086122B" w:rsidP="0086122B">
      <w:pPr>
        <w:ind w:left="119"/>
        <w:rPr>
          <w:b/>
        </w:rPr>
      </w:pPr>
      <w:r>
        <w:rPr>
          <w:color w:val="424846"/>
          <w:w w:val="105"/>
          <w:sz w:val="19"/>
        </w:rPr>
        <w:t>Číslo nabídky</w:t>
      </w:r>
      <w:r>
        <w:rPr>
          <w:color w:val="5B625E"/>
          <w:w w:val="105"/>
          <w:sz w:val="19"/>
        </w:rPr>
        <w:t xml:space="preserve">: </w:t>
      </w:r>
      <w:r>
        <w:rPr>
          <w:b/>
          <w:color w:val="424846"/>
          <w:w w:val="105"/>
        </w:rPr>
        <w:t>A153731</w:t>
      </w:r>
    </w:p>
    <w:p w:rsidR="0086122B" w:rsidRDefault="0086122B" w:rsidP="0086122B">
      <w:pPr>
        <w:pStyle w:val="Zkladntext"/>
        <w:rPr>
          <w:b w:val="0"/>
          <w:sz w:val="20"/>
        </w:rPr>
      </w:pPr>
      <w:r>
        <w:br w:type="column"/>
      </w:r>
    </w:p>
    <w:p w:rsidR="0086122B" w:rsidRDefault="0086122B" w:rsidP="0086122B">
      <w:pPr>
        <w:spacing w:before="165"/>
        <w:ind w:left="119"/>
        <w:rPr>
          <w:b/>
          <w:sz w:val="19"/>
        </w:rPr>
      </w:pPr>
      <w:r>
        <w:rPr>
          <w:color w:val="424846"/>
          <w:w w:val="105"/>
          <w:sz w:val="19"/>
        </w:rPr>
        <w:t xml:space="preserve">Označení </w:t>
      </w:r>
      <w:r>
        <w:rPr>
          <w:color w:val="5B625E"/>
          <w:w w:val="105"/>
          <w:sz w:val="19"/>
        </w:rPr>
        <w:t xml:space="preserve">:  </w:t>
      </w:r>
      <w:r>
        <w:rPr>
          <w:b/>
          <w:color w:val="424846"/>
          <w:w w:val="105"/>
          <w:sz w:val="19"/>
        </w:rPr>
        <w:t>5261</w:t>
      </w:r>
    </w:p>
    <w:p w:rsidR="0086122B" w:rsidRDefault="0086122B" w:rsidP="0086122B">
      <w:pPr>
        <w:spacing w:before="74"/>
        <w:ind w:left="119"/>
        <w:rPr>
          <w:b/>
          <w:sz w:val="19"/>
        </w:rPr>
      </w:pPr>
      <w:r>
        <w:br w:type="column"/>
      </w:r>
      <w:r>
        <w:rPr>
          <w:b/>
          <w:color w:val="424846"/>
          <w:w w:val="105"/>
          <w:sz w:val="19"/>
        </w:rPr>
        <w:t>Kopie</w:t>
      </w:r>
    </w:p>
    <w:p w:rsidR="0086122B" w:rsidRDefault="0086122B" w:rsidP="0086122B">
      <w:pPr>
        <w:rPr>
          <w:sz w:val="19"/>
        </w:rPr>
        <w:sectPr w:rsidR="0086122B">
          <w:pgSz w:w="11920" w:h="16840"/>
          <w:pgMar w:top="280" w:right="340" w:bottom="700" w:left="540" w:header="0" w:footer="407" w:gutter="0"/>
          <w:cols w:num="4" w:space="708" w:equalWidth="0">
            <w:col w:w="1716" w:space="594"/>
            <w:col w:w="2378" w:space="1002"/>
            <w:col w:w="1687" w:space="1941"/>
            <w:col w:w="1722"/>
          </w:cols>
        </w:sectPr>
      </w:pPr>
    </w:p>
    <w:p w:rsidR="0086122B" w:rsidRDefault="0086122B" w:rsidP="0086122B">
      <w:pPr>
        <w:pStyle w:val="Zkladntext"/>
        <w:rPr>
          <w:b w:val="0"/>
          <w:sz w:val="20"/>
        </w:rPr>
      </w:pPr>
    </w:p>
    <w:p w:rsidR="0086122B" w:rsidRDefault="0086122B" w:rsidP="0086122B">
      <w:pPr>
        <w:pStyle w:val="Zkladntext"/>
        <w:spacing w:before="1"/>
        <w:rPr>
          <w:b w:val="0"/>
          <w:sz w:val="29"/>
        </w:rPr>
      </w:pPr>
    </w:p>
    <w:p w:rsidR="0086122B" w:rsidRDefault="0086122B" w:rsidP="0086122B">
      <w:pPr>
        <w:pStyle w:val="Zkladntext"/>
        <w:spacing w:line="20" w:lineRule="exact"/>
        <w:ind w:left="16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6817995" cy="9525"/>
                <wp:effectExtent l="8255" t="8890" r="3175" b="635"/>
                <wp:docPr id="153" name="Skupina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7995" cy="9525"/>
                          <a:chOff x="0" y="0"/>
                          <a:chExt cx="10737" cy="15"/>
                        </a:xfrm>
                      </wpg:grpSpPr>
                      <wps:wsp>
                        <wps:cNvPr id="154" name="Line 151"/>
                        <wps:cNvCnPr>
                          <a:cxnSpLocks noChangeShapeType="1"/>
                        </wps:cNvCnPr>
                        <wps:spPr bwMode="auto">
                          <a:xfrm>
                            <a:off x="8" y="8"/>
                            <a:ext cx="10721" cy="0"/>
                          </a:xfrm>
                          <a:prstGeom prst="line">
                            <a:avLst/>
                          </a:prstGeom>
                          <a:noFill/>
                          <a:ln w="9094">
                            <a:solidFill>
                              <a:srgbClr val="BCBC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441D07" id="Skupina 153" o:spid="_x0000_s1026" style="width:536.85pt;height:.75pt;mso-position-horizontal-relative:char;mso-position-vertical-relative:line" coordsize="10737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">
                <v:line id="Line 151" o:spid="_x0000_s1027" style="position:absolute;visibility:visible;mso-wrap-style:square" from="8,8" to="10729,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OsIMMAAADcAAAADwAAAGRycy9kb3ducmV2LnhtbERPTWvCQBC9F/wPywi91Y1iQ4yuIQgF&#10;D+2hsdTrmJ1kg9nZkN1q+u+7hUJv83ifsysm24sbjb5zrGC5SEAQ10533Cr4OL08ZSB8QNbYOyYF&#10;3+Sh2M8edphrd+d3ulWhFTGEfY4KTAhDLqWvDVn0CzcQR65xo8UQ4dhKPeI9htterpIklRY7jg0G&#10;BzoYqq/Vl1XwduGmka/nzGxqzE6fkz6n5Uapx/lUbkEEmsK/+M991HH+8xp+n4kXyP0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jTrCDDAAAA3AAAAA8AAAAAAAAAAAAA&#10;AAAAoQIAAGRycy9kb3ducmV2LnhtbFBLBQYAAAAABAAEAPkAAACRAwAAAAA=&#10;" strokecolor="#bcbcbc" strokeweight=".25261mm"/>
                <w10:anchorlock/>
              </v:group>
            </w:pict>
          </mc:Fallback>
        </mc:AlternateContent>
      </w:r>
    </w:p>
    <w:p w:rsidR="0086122B" w:rsidRDefault="0086122B" w:rsidP="0086122B">
      <w:pPr>
        <w:spacing w:line="20" w:lineRule="exact"/>
        <w:rPr>
          <w:sz w:val="2"/>
        </w:rPr>
        <w:sectPr w:rsidR="0086122B">
          <w:type w:val="continuous"/>
          <w:pgSz w:w="11920" w:h="16840"/>
          <w:pgMar w:top="1000" w:right="340" w:bottom="0" w:left="540" w:header="708" w:footer="708" w:gutter="0"/>
          <w:cols w:space="708"/>
        </w:sectPr>
      </w:pPr>
    </w:p>
    <w:p w:rsidR="0086122B" w:rsidRDefault="0086122B" w:rsidP="0086122B">
      <w:pPr>
        <w:tabs>
          <w:tab w:val="left" w:pos="2996"/>
        </w:tabs>
        <w:spacing w:before="61"/>
        <w:ind w:left="175"/>
        <w:rPr>
          <w:b/>
          <w:sz w:val="21"/>
        </w:rPr>
      </w:pPr>
      <w:r>
        <w:rPr>
          <w:b/>
          <w:color w:val="424846"/>
          <w:w w:val="105"/>
          <w:sz w:val="21"/>
        </w:rPr>
        <w:t>Pozice:</w:t>
      </w:r>
      <w:r>
        <w:rPr>
          <w:b/>
          <w:color w:val="424846"/>
          <w:spacing w:val="-1"/>
          <w:w w:val="105"/>
          <w:sz w:val="21"/>
        </w:rPr>
        <w:t xml:space="preserve"> </w:t>
      </w:r>
      <w:r>
        <w:rPr>
          <w:b/>
          <w:color w:val="424846"/>
          <w:w w:val="105"/>
          <w:sz w:val="21"/>
        </w:rPr>
        <w:t>15</w:t>
      </w:r>
      <w:r>
        <w:rPr>
          <w:b/>
          <w:color w:val="424846"/>
          <w:w w:val="105"/>
          <w:sz w:val="21"/>
        </w:rPr>
        <w:tab/>
        <w:t>Množství: 1</w:t>
      </w:r>
      <w:r>
        <w:rPr>
          <w:b/>
          <w:color w:val="424846"/>
          <w:spacing w:val="-13"/>
          <w:w w:val="105"/>
          <w:sz w:val="21"/>
        </w:rPr>
        <w:t xml:space="preserve"> </w:t>
      </w:r>
      <w:r>
        <w:rPr>
          <w:b/>
          <w:color w:val="424846"/>
          <w:w w:val="105"/>
          <w:sz w:val="21"/>
        </w:rPr>
        <w:t>ks</w:t>
      </w:r>
    </w:p>
    <w:p w:rsidR="0086122B" w:rsidRDefault="0086122B" w:rsidP="0086122B">
      <w:pPr>
        <w:pStyle w:val="Zkladntext"/>
        <w:rPr>
          <w:b w:val="0"/>
          <w:sz w:val="22"/>
        </w:rPr>
      </w:pPr>
    </w:p>
    <w:p w:rsidR="0086122B" w:rsidRDefault="0086122B" w:rsidP="0086122B">
      <w:pPr>
        <w:pStyle w:val="Zkladntext"/>
        <w:spacing w:before="8"/>
        <w:rPr>
          <w:b w:val="0"/>
        </w:rPr>
      </w:pPr>
    </w:p>
    <w:p w:rsidR="0086122B" w:rsidRDefault="0086122B" w:rsidP="0086122B">
      <w:pPr>
        <w:ind w:right="807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1476375</wp:posOffset>
                </wp:positionH>
                <wp:positionV relativeFrom="paragraph">
                  <wp:posOffset>785495</wp:posOffset>
                </wp:positionV>
                <wp:extent cx="0" cy="0"/>
                <wp:effectExtent l="9525" t="101600" r="9525" b="106680"/>
                <wp:wrapNone/>
                <wp:docPr id="152" name="Přímá spojnic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094">
                          <a:solidFill>
                            <a:srgbClr val="90909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D245CA" id="Přímá spojnice 152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6.25pt,61.85pt" to="116.25pt,6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" strokecolor="#909090" strokeweight=".25261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page">
                  <wp:posOffset>453390</wp:posOffset>
                </wp:positionH>
                <wp:positionV relativeFrom="paragraph">
                  <wp:posOffset>-21590</wp:posOffset>
                </wp:positionV>
                <wp:extent cx="1851025" cy="906145"/>
                <wp:effectExtent l="0" t="0" r="635" b="0"/>
                <wp:wrapNone/>
                <wp:docPr id="151" name="Textové po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1025" cy="906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double" w:sz="13" w:space="0" w:color="B8B8BC"/>
                                <w:left w:val="double" w:sz="13" w:space="0" w:color="B8B8BC"/>
                                <w:bottom w:val="double" w:sz="13" w:space="0" w:color="B8B8BC"/>
                                <w:right w:val="double" w:sz="13" w:space="0" w:color="B8B8BC"/>
                                <w:insideH w:val="double" w:sz="13" w:space="0" w:color="B8B8BC"/>
                                <w:insideV w:val="double" w:sz="13" w:space="0" w:color="B8B8BC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05"/>
                              <w:gridCol w:w="1108"/>
                              <w:gridCol w:w="162"/>
                              <w:gridCol w:w="129"/>
                              <w:gridCol w:w="1141"/>
                              <w:gridCol w:w="138"/>
                            </w:tblGrid>
                            <w:tr w:rsidR="0086122B">
                              <w:trPr>
                                <w:trHeight w:hRule="exact" w:val="151"/>
                              </w:trPr>
                              <w:tc>
                                <w:tcPr>
                                  <w:tcW w:w="1313" w:type="dxa"/>
                                  <w:gridSpan w:val="2"/>
                                  <w:tcBorders>
                                    <w:left w:val="single" w:sz="6" w:space="0" w:color="B8BCBF"/>
                                    <w:bottom w:val="nil"/>
                                    <w:right w:val="single" w:sz="6" w:space="0" w:color="B8BCBC"/>
                                  </w:tcBorders>
                                </w:tcPr>
                                <w:p w:rsidR="0086122B" w:rsidRDefault="0086122B"/>
                              </w:tc>
                              <w:tc>
                                <w:tcPr>
                                  <w:tcW w:w="162" w:type="dxa"/>
                                  <w:tcBorders>
                                    <w:left w:val="single" w:sz="6" w:space="0" w:color="B8BCBC"/>
                                    <w:bottom w:val="single" w:sz="11" w:space="0" w:color="A8ACAF"/>
                                    <w:right w:val="single" w:sz="13" w:space="0" w:color="A8A8A8"/>
                                  </w:tcBorders>
                                </w:tcPr>
                                <w:p w:rsidR="0086122B" w:rsidRDefault="0086122B">
                                  <w:pPr>
                                    <w:pStyle w:val="TableParagraph"/>
                                    <w:spacing w:line="110" w:lineRule="exact"/>
                                    <w:ind w:left="-3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B3B3B5"/>
                                      <w:w w:val="104"/>
                                      <w:sz w:val="11"/>
                                    </w:rPr>
                                    <w:t>/</w:t>
                                  </w:r>
                                </w:p>
                              </w:tc>
                              <w:tc>
                                <w:tcPr>
                                  <w:tcW w:w="1270" w:type="dxa"/>
                                  <w:gridSpan w:val="2"/>
                                  <w:tcBorders>
                                    <w:top w:val="thickThinMediumGap" w:sz="20" w:space="0" w:color="B8B8BC"/>
                                    <w:left w:val="single" w:sz="13" w:space="0" w:color="A8A8A8"/>
                                    <w:bottom w:val="single" w:sz="8" w:space="0" w:color="AFB3B3"/>
                                    <w:right w:val="single" w:sz="6" w:space="0" w:color="979C9C"/>
                                  </w:tcBorders>
                                </w:tcPr>
                                <w:p w:rsidR="0086122B" w:rsidRDefault="0086122B">
                                  <w:pPr>
                                    <w:pStyle w:val="TableParagraph"/>
                                    <w:spacing w:line="111" w:lineRule="exact"/>
                                    <w:ind w:right="-30"/>
                                    <w:jc w:val="righ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A1A3A5"/>
                                      <w:w w:val="104"/>
                                      <w:sz w:val="11"/>
                                    </w:rPr>
                                    <w:t>/</w:t>
                                  </w:r>
                                </w:p>
                              </w:tc>
                              <w:tc>
                                <w:tcPr>
                                  <w:tcW w:w="138" w:type="dxa"/>
                                  <w:tcBorders>
                                    <w:top w:val="thickThinMediumGap" w:sz="19" w:space="0" w:color="B8B8BC"/>
                                    <w:left w:val="single" w:sz="6" w:space="0" w:color="979C9C"/>
                                    <w:bottom w:val="single" w:sz="8" w:space="0" w:color="AFB3B3"/>
                                    <w:right w:val="single" w:sz="10" w:space="0" w:color="A8A8AC"/>
                                  </w:tcBorders>
                                </w:tcPr>
                                <w:p w:rsidR="0086122B" w:rsidRDefault="0086122B"/>
                              </w:tc>
                            </w:tr>
                            <w:tr w:rsidR="0086122B">
                              <w:trPr>
                                <w:trHeight w:hRule="exact" w:val="354"/>
                              </w:trPr>
                              <w:tc>
                                <w:tcPr>
                                  <w:tcW w:w="205" w:type="dxa"/>
                                  <w:vMerge w:val="restart"/>
                                  <w:tcBorders>
                                    <w:top w:val="nil"/>
                                    <w:left w:val="single" w:sz="6" w:space="0" w:color="B8BCBF"/>
                                    <w:right w:val="single" w:sz="10" w:space="0" w:color="8C9093"/>
                                  </w:tcBorders>
                                </w:tcPr>
                                <w:p w:rsidR="0086122B" w:rsidRDefault="0086122B"/>
                              </w:tc>
                              <w:tc>
                                <w:tcPr>
                                  <w:tcW w:w="1108" w:type="dxa"/>
                                  <w:vMerge w:val="restart"/>
                                  <w:tcBorders>
                                    <w:top w:val="single" w:sz="6" w:space="0" w:color="AFAFB3"/>
                                    <w:left w:val="single" w:sz="10" w:space="0" w:color="8C9093"/>
                                    <w:right w:val="single" w:sz="6" w:space="0" w:color="B8BCBC"/>
                                  </w:tcBorders>
                                </w:tcPr>
                                <w:p w:rsidR="0086122B" w:rsidRDefault="0086122B">
                                  <w:pPr>
                                    <w:pStyle w:val="TableParagraph"/>
                                    <w:spacing w:line="876" w:lineRule="exact"/>
                                    <w:ind w:left="35"/>
                                    <w:rPr>
                                      <w:sz w:val="83"/>
                                    </w:rPr>
                                  </w:pPr>
                                  <w:r>
                                    <w:rPr>
                                      <w:color w:val="B3B3B5"/>
                                      <w:w w:val="105"/>
                                      <w:sz w:val="83"/>
                                    </w:rPr>
                                    <w:t>;&gt;</w:t>
                                  </w:r>
                                </w:p>
                              </w:tc>
                              <w:tc>
                                <w:tcPr>
                                  <w:tcW w:w="162" w:type="dxa"/>
                                  <w:vMerge w:val="restart"/>
                                  <w:tcBorders>
                                    <w:top w:val="single" w:sz="11" w:space="0" w:color="A8ACAF"/>
                                    <w:left w:val="single" w:sz="6" w:space="0" w:color="B8BCBC"/>
                                    <w:right w:val="single" w:sz="13" w:space="0" w:color="A8A8A8"/>
                                  </w:tcBorders>
                                </w:tcPr>
                                <w:p w:rsidR="0086122B" w:rsidRDefault="0086122B"/>
                              </w:tc>
                              <w:tc>
                                <w:tcPr>
                                  <w:tcW w:w="129" w:type="dxa"/>
                                  <w:tcBorders>
                                    <w:top w:val="nil"/>
                                    <w:left w:val="single" w:sz="13" w:space="0" w:color="A8A8A8"/>
                                    <w:bottom w:val="nil"/>
                                    <w:right w:val="single" w:sz="6" w:space="0" w:color="A0A3A3"/>
                                  </w:tcBorders>
                                </w:tcPr>
                                <w:p w:rsidR="0086122B" w:rsidRDefault="0086122B"/>
                              </w:tc>
                              <w:tc>
                                <w:tcPr>
                                  <w:tcW w:w="1141" w:type="dxa"/>
                                  <w:tcBorders>
                                    <w:top w:val="single" w:sz="8" w:space="0" w:color="AFB3B3"/>
                                    <w:left w:val="single" w:sz="6" w:space="0" w:color="A0A3A3"/>
                                    <w:bottom w:val="nil"/>
                                    <w:right w:val="single" w:sz="6" w:space="0" w:color="BFBFBF"/>
                                  </w:tcBorders>
                                </w:tcPr>
                                <w:p w:rsidR="0086122B" w:rsidRDefault="0086122B">
                                  <w:pPr>
                                    <w:pStyle w:val="TableParagraph"/>
                                    <w:spacing w:before="39"/>
                                    <w:ind w:left="-1"/>
                                    <w:rPr>
                                      <w:rFonts w:ascii="Arial"/>
                                      <w:sz w:val="2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A1A3A5"/>
                                      <w:w w:val="105"/>
                                      <w:sz w:val="29"/>
                                    </w:rPr>
                                    <w:t>I /</w:t>
                                  </w:r>
                                </w:p>
                              </w:tc>
                              <w:tc>
                                <w:tcPr>
                                  <w:tcW w:w="138" w:type="dxa"/>
                                  <w:vMerge w:val="restart"/>
                                  <w:tcBorders>
                                    <w:top w:val="single" w:sz="8" w:space="0" w:color="AFB3B3"/>
                                    <w:left w:val="single" w:sz="6" w:space="0" w:color="BFBFBF"/>
                                    <w:right w:val="single" w:sz="8" w:space="0" w:color="B3B8BC"/>
                                  </w:tcBorders>
                                </w:tcPr>
                                <w:p w:rsidR="0086122B" w:rsidRDefault="0086122B"/>
                              </w:tc>
                            </w:tr>
                            <w:tr w:rsidR="0086122B">
                              <w:trPr>
                                <w:trHeight w:hRule="exact" w:val="526"/>
                              </w:trPr>
                              <w:tc>
                                <w:tcPr>
                                  <w:tcW w:w="205" w:type="dxa"/>
                                  <w:vMerge/>
                                  <w:tcBorders>
                                    <w:left w:val="single" w:sz="6" w:space="0" w:color="B8BCBF"/>
                                    <w:bottom w:val="nil"/>
                                    <w:right w:val="single" w:sz="10" w:space="0" w:color="8C9093"/>
                                  </w:tcBorders>
                                </w:tcPr>
                                <w:p w:rsidR="0086122B" w:rsidRDefault="0086122B"/>
                              </w:tc>
                              <w:tc>
                                <w:tcPr>
                                  <w:tcW w:w="1108" w:type="dxa"/>
                                  <w:vMerge/>
                                  <w:tcBorders>
                                    <w:left w:val="single" w:sz="10" w:space="0" w:color="8C9093"/>
                                    <w:bottom w:val="single" w:sz="6" w:space="0" w:color="ACAFAF"/>
                                    <w:right w:val="single" w:sz="6" w:space="0" w:color="B8BCBC"/>
                                  </w:tcBorders>
                                </w:tcPr>
                                <w:p w:rsidR="0086122B" w:rsidRDefault="0086122B"/>
                              </w:tc>
                              <w:tc>
                                <w:tcPr>
                                  <w:tcW w:w="162" w:type="dxa"/>
                                  <w:vMerge/>
                                  <w:tcBorders>
                                    <w:left w:val="single" w:sz="6" w:space="0" w:color="B8BCBC"/>
                                    <w:bottom w:val="single" w:sz="6" w:space="0" w:color="ACAFAF"/>
                                    <w:right w:val="single" w:sz="13" w:space="0" w:color="A8A8A8"/>
                                  </w:tcBorders>
                                </w:tcPr>
                                <w:p w:rsidR="0086122B" w:rsidRDefault="0086122B"/>
                              </w:tc>
                              <w:tc>
                                <w:tcPr>
                                  <w:tcW w:w="1270" w:type="dxa"/>
                                  <w:gridSpan w:val="2"/>
                                  <w:tcBorders>
                                    <w:top w:val="nil"/>
                                    <w:left w:val="single" w:sz="13" w:space="0" w:color="A8A8A8"/>
                                    <w:bottom w:val="single" w:sz="6" w:space="0" w:color="ACAFAF"/>
                                    <w:right w:val="single" w:sz="6" w:space="0" w:color="BFBFBF"/>
                                  </w:tcBorders>
                                </w:tcPr>
                                <w:p w:rsidR="0086122B" w:rsidRDefault="0086122B">
                                  <w:pPr>
                                    <w:pStyle w:val="TableParagraph"/>
                                    <w:spacing w:before="96"/>
                                    <w:ind w:left="26"/>
                                    <w:rPr>
                                      <w:rFonts w:ascii="Arial"/>
                                      <w:sz w:val="2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A1A3A5"/>
                                      <w:w w:val="104"/>
                                      <w:sz w:val="29"/>
                                    </w:rPr>
                                    <w:t>\</w:t>
                                  </w:r>
                                </w:p>
                              </w:tc>
                              <w:tc>
                                <w:tcPr>
                                  <w:tcW w:w="138" w:type="dxa"/>
                                  <w:vMerge/>
                                  <w:tcBorders>
                                    <w:left w:val="single" w:sz="6" w:space="0" w:color="BFBFBF"/>
                                    <w:bottom w:val="single" w:sz="6" w:space="0" w:color="ACAFAF"/>
                                    <w:right w:val="single" w:sz="8" w:space="0" w:color="B3B8BC"/>
                                  </w:tcBorders>
                                </w:tcPr>
                                <w:p w:rsidR="0086122B" w:rsidRDefault="0086122B"/>
                              </w:tc>
                            </w:tr>
                            <w:tr w:rsidR="0086122B">
                              <w:trPr>
                                <w:trHeight w:hRule="exact" w:val="297"/>
                              </w:trPr>
                              <w:tc>
                                <w:tcPr>
                                  <w:tcW w:w="1313" w:type="dxa"/>
                                  <w:gridSpan w:val="2"/>
                                  <w:tcBorders>
                                    <w:top w:val="nil"/>
                                    <w:left w:val="single" w:sz="6" w:space="0" w:color="B8B8BC"/>
                                    <w:bottom w:val="single" w:sz="6" w:space="0" w:color="B3B3B8"/>
                                    <w:right w:val="single" w:sz="6" w:space="0" w:color="B8BCBC"/>
                                  </w:tcBorders>
                                </w:tcPr>
                                <w:p w:rsidR="0086122B" w:rsidRDefault="0086122B">
                                  <w:pPr>
                                    <w:pStyle w:val="TableParagraph"/>
                                    <w:spacing w:line="239" w:lineRule="exact"/>
                                    <w:ind w:right="-24"/>
                                    <w:jc w:val="right"/>
                                    <w:rPr>
                                      <w:rFonts w:ascii="Arial"/>
                                      <w:sz w:val="2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B3B3B5"/>
                                      <w:w w:val="104"/>
                                      <w:sz w:val="29"/>
                                    </w:rPr>
                                    <w:t>'</w:t>
                                  </w:r>
                                </w:p>
                              </w:tc>
                              <w:tc>
                                <w:tcPr>
                                  <w:tcW w:w="1432" w:type="dxa"/>
                                  <w:gridSpan w:val="3"/>
                                  <w:tcBorders>
                                    <w:top w:val="single" w:sz="6" w:space="0" w:color="ACAFAF"/>
                                    <w:left w:val="single" w:sz="6" w:space="0" w:color="B8BCBC"/>
                                    <w:bottom w:val="single" w:sz="6" w:space="0" w:color="B3B3B8"/>
                                    <w:right w:val="single" w:sz="10" w:space="0" w:color="A3A8A8"/>
                                  </w:tcBorders>
                                </w:tcPr>
                                <w:p w:rsidR="0086122B" w:rsidRDefault="0086122B">
                                  <w:pPr>
                                    <w:pStyle w:val="TableParagraph"/>
                                    <w:tabs>
                                      <w:tab w:val="left" w:pos="1369"/>
                                    </w:tabs>
                                    <w:spacing w:line="322" w:lineRule="exact"/>
                                    <w:ind w:left="14" w:right="-17"/>
                                    <w:rPr>
                                      <w:rFonts w:ascii="Arial"/>
                                      <w:sz w:val="29"/>
                                    </w:rPr>
                                  </w:pPr>
                                  <w:r>
                                    <w:rPr>
                                      <w:color w:val="B3B3B5"/>
                                      <w:sz w:val="21"/>
                                    </w:rPr>
                                    <w:t>,</w:t>
                                  </w:r>
                                  <w:r>
                                    <w:rPr>
                                      <w:color w:val="B3B3B5"/>
                                      <w:sz w:val="21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color w:val="B3B3B5"/>
                                      <w:position w:val="-9"/>
                                      <w:sz w:val="29"/>
                                    </w:rPr>
                                    <w:t>'</w:t>
                                  </w:r>
                                </w:p>
                              </w:tc>
                              <w:tc>
                                <w:tcPr>
                                  <w:tcW w:w="138" w:type="dxa"/>
                                  <w:tcBorders>
                                    <w:top w:val="single" w:sz="6" w:space="0" w:color="ACAFAF"/>
                                    <w:left w:val="single" w:sz="10" w:space="0" w:color="A3A8A8"/>
                                    <w:bottom w:val="single" w:sz="6" w:space="0" w:color="B3B3B8"/>
                                    <w:right w:val="single" w:sz="8" w:space="0" w:color="B3B8BC"/>
                                  </w:tcBorders>
                                </w:tcPr>
                                <w:p w:rsidR="0086122B" w:rsidRDefault="0086122B"/>
                              </w:tc>
                            </w:tr>
                          </w:tbl>
                          <w:p w:rsidR="0086122B" w:rsidRDefault="0086122B" w:rsidP="0086122B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151" o:spid="_x0000_s1091" type="#_x0000_t202" style="position:absolute;left:0;text-align:left;margin-left:35.7pt;margin-top:-1.7pt;width:145.75pt;height:71.3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double" w:sz="13" w:space="0" w:color="B8B8BC"/>
                          <w:left w:val="double" w:sz="13" w:space="0" w:color="B8B8BC"/>
                          <w:bottom w:val="double" w:sz="13" w:space="0" w:color="B8B8BC"/>
                          <w:right w:val="double" w:sz="13" w:space="0" w:color="B8B8BC"/>
                          <w:insideH w:val="double" w:sz="13" w:space="0" w:color="B8B8BC"/>
                          <w:insideV w:val="double" w:sz="13" w:space="0" w:color="B8B8BC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05"/>
                        <w:gridCol w:w="1108"/>
                        <w:gridCol w:w="162"/>
                        <w:gridCol w:w="129"/>
                        <w:gridCol w:w="1141"/>
                        <w:gridCol w:w="138"/>
                      </w:tblGrid>
                      <w:tr w:rsidR="0086122B">
                        <w:trPr>
                          <w:trHeight w:hRule="exact" w:val="151"/>
                        </w:trPr>
                        <w:tc>
                          <w:tcPr>
                            <w:tcW w:w="1313" w:type="dxa"/>
                            <w:gridSpan w:val="2"/>
                            <w:tcBorders>
                              <w:left w:val="single" w:sz="6" w:space="0" w:color="B8BCBF"/>
                              <w:bottom w:val="nil"/>
                              <w:right w:val="single" w:sz="6" w:space="0" w:color="B8BCBC"/>
                            </w:tcBorders>
                          </w:tcPr>
                          <w:p w:rsidR="0086122B" w:rsidRDefault="0086122B"/>
                        </w:tc>
                        <w:tc>
                          <w:tcPr>
                            <w:tcW w:w="162" w:type="dxa"/>
                            <w:tcBorders>
                              <w:left w:val="single" w:sz="6" w:space="0" w:color="B8BCBC"/>
                              <w:bottom w:val="single" w:sz="11" w:space="0" w:color="A8ACAF"/>
                              <w:right w:val="single" w:sz="13" w:space="0" w:color="A8A8A8"/>
                            </w:tcBorders>
                          </w:tcPr>
                          <w:p w:rsidR="0086122B" w:rsidRDefault="0086122B">
                            <w:pPr>
                              <w:pStyle w:val="TableParagraph"/>
                              <w:spacing w:line="110" w:lineRule="exact"/>
                              <w:ind w:left="-3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B3B3B5"/>
                                <w:w w:val="104"/>
                                <w:sz w:val="11"/>
                              </w:rPr>
                              <w:t>/</w:t>
                            </w:r>
                          </w:p>
                        </w:tc>
                        <w:tc>
                          <w:tcPr>
                            <w:tcW w:w="1270" w:type="dxa"/>
                            <w:gridSpan w:val="2"/>
                            <w:tcBorders>
                              <w:top w:val="thickThinMediumGap" w:sz="20" w:space="0" w:color="B8B8BC"/>
                              <w:left w:val="single" w:sz="13" w:space="0" w:color="A8A8A8"/>
                              <w:bottom w:val="single" w:sz="8" w:space="0" w:color="AFB3B3"/>
                              <w:right w:val="single" w:sz="6" w:space="0" w:color="979C9C"/>
                            </w:tcBorders>
                          </w:tcPr>
                          <w:p w:rsidR="0086122B" w:rsidRDefault="0086122B">
                            <w:pPr>
                              <w:pStyle w:val="TableParagraph"/>
                              <w:spacing w:line="111" w:lineRule="exact"/>
                              <w:ind w:right="-30"/>
                              <w:jc w:val="right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A1A3A5"/>
                                <w:w w:val="104"/>
                                <w:sz w:val="11"/>
                              </w:rPr>
                              <w:t>/</w:t>
                            </w:r>
                          </w:p>
                        </w:tc>
                        <w:tc>
                          <w:tcPr>
                            <w:tcW w:w="138" w:type="dxa"/>
                            <w:tcBorders>
                              <w:top w:val="thickThinMediumGap" w:sz="19" w:space="0" w:color="B8B8BC"/>
                              <w:left w:val="single" w:sz="6" w:space="0" w:color="979C9C"/>
                              <w:bottom w:val="single" w:sz="8" w:space="0" w:color="AFB3B3"/>
                              <w:right w:val="single" w:sz="10" w:space="0" w:color="A8A8AC"/>
                            </w:tcBorders>
                          </w:tcPr>
                          <w:p w:rsidR="0086122B" w:rsidRDefault="0086122B"/>
                        </w:tc>
                      </w:tr>
                      <w:tr w:rsidR="0086122B">
                        <w:trPr>
                          <w:trHeight w:hRule="exact" w:val="354"/>
                        </w:trPr>
                        <w:tc>
                          <w:tcPr>
                            <w:tcW w:w="205" w:type="dxa"/>
                            <w:vMerge w:val="restart"/>
                            <w:tcBorders>
                              <w:top w:val="nil"/>
                              <w:left w:val="single" w:sz="6" w:space="0" w:color="B8BCBF"/>
                              <w:right w:val="single" w:sz="10" w:space="0" w:color="8C9093"/>
                            </w:tcBorders>
                          </w:tcPr>
                          <w:p w:rsidR="0086122B" w:rsidRDefault="0086122B"/>
                        </w:tc>
                        <w:tc>
                          <w:tcPr>
                            <w:tcW w:w="1108" w:type="dxa"/>
                            <w:vMerge w:val="restart"/>
                            <w:tcBorders>
                              <w:top w:val="single" w:sz="6" w:space="0" w:color="AFAFB3"/>
                              <w:left w:val="single" w:sz="10" w:space="0" w:color="8C9093"/>
                              <w:right w:val="single" w:sz="6" w:space="0" w:color="B8BCBC"/>
                            </w:tcBorders>
                          </w:tcPr>
                          <w:p w:rsidR="0086122B" w:rsidRDefault="0086122B">
                            <w:pPr>
                              <w:pStyle w:val="TableParagraph"/>
                              <w:spacing w:line="876" w:lineRule="exact"/>
                              <w:ind w:left="35"/>
                              <w:rPr>
                                <w:sz w:val="83"/>
                              </w:rPr>
                            </w:pPr>
                            <w:r>
                              <w:rPr>
                                <w:color w:val="B3B3B5"/>
                                <w:w w:val="105"/>
                                <w:sz w:val="83"/>
                              </w:rPr>
                              <w:t>;&gt;</w:t>
                            </w:r>
                          </w:p>
                        </w:tc>
                        <w:tc>
                          <w:tcPr>
                            <w:tcW w:w="162" w:type="dxa"/>
                            <w:vMerge w:val="restart"/>
                            <w:tcBorders>
                              <w:top w:val="single" w:sz="11" w:space="0" w:color="A8ACAF"/>
                              <w:left w:val="single" w:sz="6" w:space="0" w:color="B8BCBC"/>
                              <w:right w:val="single" w:sz="13" w:space="0" w:color="A8A8A8"/>
                            </w:tcBorders>
                          </w:tcPr>
                          <w:p w:rsidR="0086122B" w:rsidRDefault="0086122B"/>
                        </w:tc>
                        <w:tc>
                          <w:tcPr>
                            <w:tcW w:w="129" w:type="dxa"/>
                            <w:tcBorders>
                              <w:top w:val="nil"/>
                              <w:left w:val="single" w:sz="13" w:space="0" w:color="A8A8A8"/>
                              <w:bottom w:val="nil"/>
                              <w:right w:val="single" w:sz="6" w:space="0" w:color="A0A3A3"/>
                            </w:tcBorders>
                          </w:tcPr>
                          <w:p w:rsidR="0086122B" w:rsidRDefault="0086122B"/>
                        </w:tc>
                        <w:tc>
                          <w:tcPr>
                            <w:tcW w:w="1141" w:type="dxa"/>
                            <w:tcBorders>
                              <w:top w:val="single" w:sz="8" w:space="0" w:color="AFB3B3"/>
                              <w:left w:val="single" w:sz="6" w:space="0" w:color="A0A3A3"/>
                              <w:bottom w:val="nil"/>
                              <w:right w:val="single" w:sz="6" w:space="0" w:color="BFBFBF"/>
                            </w:tcBorders>
                          </w:tcPr>
                          <w:p w:rsidR="0086122B" w:rsidRDefault="0086122B">
                            <w:pPr>
                              <w:pStyle w:val="TableParagraph"/>
                              <w:spacing w:before="39"/>
                              <w:ind w:left="-1"/>
                              <w:rPr>
                                <w:rFonts w:ascii="Arial"/>
                                <w:sz w:val="29"/>
                              </w:rPr>
                            </w:pPr>
                            <w:r>
                              <w:rPr>
                                <w:rFonts w:ascii="Arial"/>
                                <w:color w:val="A1A3A5"/>
                                <w:w w:val="105"/>
                                <w:sz w:val="29"/>
                              </w:rPr>
                              <w:t>I /</w:t>
                            </w:r>
                          </w:p>
                        </w:tc>
                        <w:tc>
                          <w:tcPr>
                            <w:tcW w:w="138" w:type="dxa"/>
                            <w:vMerge w:val="restart"/>
                            <w:tcBorders>
                              <w:top w:val="single" w:sz="8" w:space="0" w:color="AFB3B3"/>
                              <w:left w:val="single" w:sz="6" w:space="0" w:color="BFBFBF"/>
                              <w:right w:val="single" w:sz="8" w:space="0" w:color="B3B8BC"/>
                            </w:tcBorders>
                          </w:tcPr>
                          <w:p w:rsidR="0086122B" w:rsidRDefault="0086122B"/>
                        </w:tc>
                      </w:tr>
                      <w:tr w:rsidR="0086122B">
                        <w:trPr>
                          <w:trHeight w:hRule="exact" w:val="526"/>
                        </w:trPr>
                        <w:tc>
                          <w:tcPr>
                            <w:tcW w:w="205" w:type="dxa"/>
                            <w:vMerge/>
                            <w:tcBorders>
                              <w:left w:val="single" w:sz="6" w:space="0" w:color="B8BCBF"/>
                              <w:bottom w:val="nil"/>
                              <w:right w:val="single" w:sz="10" w:space="0" w:color="8C9093"/>
                            </w:tcBorders>
                          </w:tcPr>
                          <w:p w:rsidR="0086122B" w:rsidRDefault="0086122B"/>
                        </w:tc>
                        <w:tc>
                          <w:tcPr>
                            <w:tcW w:w="1108" w:type="dxa"/>
                            <w:vMerge/>
                            <w:tcBorders>
                              <w:left w:val="single" w:sz="10" w:space="0" w:color="8C9093"/>
                              <w:bottom w:val="single" w:sz="6" w:space="0" w:color="ACAFAF"/>
                              <w:right w:val="single" w:sz="6" w:space="0" w:color="B8BCBC"/>
                            </w:tcBorders>
                          </w:tcPr>
                          <w:p w:rsidR="0086122B" w:rsidRDefault="0086122B"/>
                        </w:tc>
                        <w:tc>
                          <w:tcPr>
                            <w:tcW w:w="162" w:type="dxa"/>
                            <w:vMerge/>
                            <w:tcBorders>
                              <w:left w:val="single" w:sz="6" w:space="0" w:color="B8BCBC"/>
                              <w:bottom w:val="single" w:sz="6" w:space="0" w:color="ACAFAF"/>
                              <w:right w:val="single" w:sz="13" w:space="0" w:color="A8A8A8"/>
                            </w:tcBorders>
                          </w:tcPr>
                          <w:p w:rsidR="0086122B" w:rsidRDefault="0086122B"/>
                        </w:tc>
                        <w:tc>
                          <w:tcPr>
                            <w:tcW w:w="1270" w:type="dxa"/>
                            <w:gridSpan w:val="2"/>
                            <w:tcBorders>
                              <w:top w:val="nil"/>
                              <w:left w:val="single" w:sz="13" w:space="0" w:color="A8A8A8"/>
                              <w:bottom w:val="single" w:sz="6" w:space="0" w:color="ACAFAF"/>
                              <w:right w:val="single" w:sz="6" w:space="0" w:color="BFBFBF"/>
                            </w:tcBorders>
                          </w:tcPr>
                          <w:p w:rsidR="0086122B" w:rsidRDefault="0086122B">
                            <w:pPr>
                              <w:pStyle w:val="TableParagraph"/>
                              <w:spacing w:before="96"/>
                              <w:ind w:left="26"/>
                              <w:rPr>
                                <w:rFonts w:ascii="Arial"/>
                                <w:sz w:val="29"/>
                              </w:rPr>
                            </w:pPr>
                            <w:r>
                              <w:rPr>
                                <w:rFonts w:ascii="Arial"/>
                                <w:color w:val="A1A3A5"/>
                                <w:w w:val="104"/>
                                <w:sz w:val="29"/>
                              </w:rPr>
                              <w:t>\</w:t>
                            </w:r>
                          </w:p>
                        </w:tc>
                        <w:tc>
                          <w:tcPr>
                            <w:tcW w:w="138" w:type="dxa"/>
                            <w:vMerge/>
                            <w:tcBorders>
                              <w:left w:val="single" w:sz="6" w:space="0" w:color="BFBFBF"/>
                              <w:bottom w:val="single" w:sz="6" w:space="0" w:color="ACAFAF"/>
                              <w:right w:val="single" w:sz="8" w:space="0" w:color="B3B8BC"/>
                            </w:tcBorders>
                          </w:tcPr>
                          <w:p w:rsidR="0086122B" w:rsidRDefault="0086122B"/>
                        </w:tc>
                      </w:tr>
                      <w:tr w:rsidR="0086122B">
                        <w:trPr>
                          <w:trHeight w:hRule="exact" w:val="297"/>
                        </w:trPr>
                        <w:tc>
                          <w:tcPr>
                            <w:tcW w:w="1313" w:type="dxa"/>
                            <w:gridSpan w:val="2"/>
                            <w:tcBorders>
                              <w:top w:val="nil"/>
                              <w:left w:val="single" w:sz="6" w:space="0" w:color="B8B8BC"/>
                              <w:bottom w:val="single" w:sz="6" w:space="0" w:color="B3B3B8"/>
                              <w:right w:val="single" w:sz="6" w:space="0" w:color="B8BCBC"/>
                            </w:tcBorders>
                          </w:tcPr>
                          <w:p w:rsidR="0086122B" w:rsidRDefault="0086122B">
                            <w:pPr>
                              <w:pStyle w:val="TableParagraph"/>
                              <w:spacing w:line="239" w:lineRule="exact"/>
                              <w:ind w:right="-24"/>
                              <w:jc w:val="right"/>
                              <w:rPr>
                                <w:rFonts w:ascii="Arial"/>
                                <w:sz w:val="29"/>
                              </w:rPr>
                            </w:pPr>
                            <w:r>
                              <w:rPr>
                                <w:rFonts w:ascii="Arial"/>
                                <w:color w:val="B3B3B5"/>
                                <w:w w:val="104"/>
                                <w:sz w:val="29"/>
                              </w:rPr>
                              <w:t>'</w:t>
                            </w:r>
                          </w:p>
                        </w:tc>
                        <w:tc>
                          <w:tcPr>
                            <w:tcW w:w="1432" w:type="dxa"/>
                            <w:gridSpan w:val="3"/>
                            <w:tcBorders>
                              <w:top w:val="single" w:sz="6" w:space="0" w:color="ACAFAF"/>
                              <w:left w:val="single" w:sz="6" w:space="0" w:color="B8BCBC"/>
                              <w:bottom w:val="single" w:sz="6" w:space="0" w:color="B3B3B8"/>
                              <w:right w:val="single" w:sz="10" w:space="0" w:color="A3A8A8"/>
                            </w:tcBorders>
                          </w:tcPr>
                          <w:p w:rsidR="0086122B" w:rsidRDefault="0086122B">
                            <w:pPr>
                              <w:pStyle w:val="TableParagraph"/>
                              <w:tabs>
                                <w:tab w:val="left" w:pos="1369"/>
                              </w:tabs>
                              <w:spacing w:line="322" w:lineRule="exact"/>
                              <w:ind w:left="14" w:right="-17"/>
                              <w:rPr>
                                <w:rFonts w:ascii="Arial"/>
                                <w:sz w:val="29"/>
                              </w:rPr>
                            </w:pPr>
                            <w:r>
                              <w:rPr>
                                <w:color w:val="B3B3B5"/>
                                <w:sz w:val="21"/>
                              </w:rPr>
                              <w:t>,</w:t>
                            </w:r>
                            <w:r>
                              <w:rPr>
                                <w:color w:val="B3B3B5"/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color w:val="B3B3B5"/>
                                <w:position w:val="-9"/>
                                <w:sz w:val="29"/>
                              </w:rPr>
                              <w:t>'</w:t>
                            </w:r>
                          </w:p>
                        </w:tc>
                        <w:tc>
                          <w:tcPr>
                            <w:tcW w:w="138" w:type="dxa"/>
                            <w:tcBorders>
                              <w:top w:val="single" w:sz="6" w:space="0" w:color="ACAFAF"/>
                              <w:left w:val="single" w:sz="10" w:space="0" w:color="A3A8A8"/>
                              <w:bottom w:val="single" w:sz="6" w:space="0" w:color="B3B3B8"/>
                              <w:right w:val="single" w:sz="8" w:space="0" w:color="B3B8BC"/>
                            </w:tcBorders>
                          </w:tcPr>
                          <w:p w:rsidR="0086122B" w:rsidRDefault="0086122B"/>
                        </w:tc>
                      </w:tr>
                    </w:tbl>
                    <w:p w:rsidR="0086122B" w:rsidRDefault="0086122B" w:rsidP="0086122B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B3B3B5"/>
          <w:spacing w:val="-1"/>
          <w:w w:val="110"/>
          <w:sz w:val="15"/>
        </w:rPr>
        <w:t xml:space="preserve">" </w:t>
      </w:r>
      <w:r>
        <w:rPr>
          <w:noProof/>
          <w:color w:val="B3B3B5"/>
          <w:spacing w:val="-9"/>
          <w:position w:val="-2"/>
          <w:sz w:val="15"/>
        </w:rPr>
        <w:drawing>
          <wp:inline distT="0" distB="0" distL="0" distR="0" wp14:anchorId="24A728EB" wp14:editId="3BD97C97">
            <wp:extent cx="304800" cy="890016"/>
            <wp:effectExtent l="0" t="0" r="0" b="0"/>
            <wp:docPr id="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890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22B" w:rsidRDefault="0086122B" w:rsidP="0086122B">
      <w:pPr>
        <w:tabs>
          <w:tab w:val="left" w:pos="2295"/>
        </w:tabs>
        <w:ind w:left="806"/>
        <w:rPr>
          <w:sz w:val="13"/>
        </w:rPr>
      </w:pPr>
      <w:r>
        <w:rPr>
          <w:color w:val="7B7C7C"/>
          <w:w w:val="110"/>
          <w:sz w:val="13"/>
        </w:rPr>
        <w:t>735</w:t>
      </w:r>
      <w:r>
        <w:rPr>
          <w:color w:val="7B7C7C"/>
          <w:w w:val="110"/>
          <w:sz w:val="13"/>
        </w:rPr>
        <w:tab/>
        <w:t>735</w:t>
      </w:r>
    </w:p>
    <w:p w:rsidR="0086122B" w:rsidRDefault="0086122B" w:rsidP="0086122B">
      <w:pPr>
        <w:pStyle w:val="Zkladntext"/>
        <w:spacing w:before="6"/>
        <w:rPr>
          <w:sz w:val="2"/>
        </w:rPr>
      </w:pPr>
    </w:p>
    <w:p w:rsidR="0086122B" w:rsidRDefault="0086122B" w:rsidP="0086122B">
      <w:pPr>
        <w:pStyle w:val="Zkladntext"/>
        <w:spacing w:line="20" w:lineRule="exact"/>
        <w:ind w:left="16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901190" cy="9525"/>
                <wp:effectExtent l="8255" t="3175" r="5080" b="6350"/>
                <wp:docPr id="149" name="Skupina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1190" cy="9525"/>
                          <a:chOff x="0" y="0"/>
                          <a:chExt cx="2994" cy="15"/>
                        </a:xfrm>
                      </wpg:grpSpPr>
                      <wps:wsp>
                        <wps:cNvPr id="150" name="Line 149"/>
                        <wps:cNvCnPr>
                          <a:cxnSpLocks noChangeShapeType="1"/>
                        </wps:cNvCnPr>
                        <wps:spPr bwMode="auto">
                          <a:xfrm>
                            <a:off x="8" y="8"/>
                            <a:ext cx="2978" cy="0"/>
                          </a:xfrm>
                          <a:prstGeom prst="line">
                            <a:avLst/>
                          </a:prstGeom>
                          <a:noFill/>
                          <a:ln w="9094">
                            <a:solidFill>
                              <a:srgbClr val="BFBFB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831AA1" id="Skupina 149" o:spid="_x0000_s1026" style="width:149.7pt;height:.75pt;mso-position-horizontal-relative:char;mso-position-vertical-relative:line" coordsize="299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">
                <v:line id="Line 149" o:spid="_x0000_s1027" style="position:absolute;visibility:visible;mso-wrap-style:square" from="8,8" to="2986,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R3WMMAAADcAAAADwAAAGRycy9kb3ducmV2LnhtbESPQWvCQBCF7wX/wzKCl6IbhYpGVxFR&#10;6LWpHrwN2TEJZmfD7mrSf985FHqb4b1575vtfnCtelGIjWcD81kGirj0tuHKwOX7PF2BignZYuuZ&#10;DPxQhP1u9LbF3Pqev+hVpEpJCMccDdQpdbnWsazJYZz5jli0uw8Ok6yh0jZgL+Gu1YssW2qHDUtD&#10;jR0dayofxdMZKOLptMzsbX259e/3cuXaOA9XYybj4bABlWhI/+a/608r+B+CL8/IBHr3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Rkd1jDAAAA3AAAAA8AAAAAAAAAAAAA&#10;AAAAoQIAAGRycy9kb3ducmV2LnhtbFBLBQYAAAAABAAEAPkAAACRAwAAAAA=&#10;" strokecolor="#bfbfbf" strokeweight=".25261mm"/>
                <w10:anchorlock/>
              </v:group>
            </w:pict>
          </mc:Fallback>
        </mc:AlternateContent>
      </w:r>
    </w:p>
    <w:p w:rsidR="0086122B" w:rsidRDefault="0086122B" w:rsidP="0086122B">
      <w:pPr>
        <w:spacing w:before="46" w:line="244" w:lineRule="auto"/>
        <w:ind w:left="175" w:right="567"/>
        <w:jc w:val="both"/>
        <w:rPr>
          <w:sz w:val="19"/>
        </w:rPr>
      </w:pPr>
      <w:r>
        <w:br w:type="column"/>
      </w:r>
      <w:r>
        <w:rPr>
          <w:color w:val="424846"/>
          <w:w w:val="105"/>
          <w:sz w:val="19"/>
        </w:rPr>
        <w:t>Profil</w:t>
      </w:r>
      <w:r>
        <w:rPr>
          <w:color w:val="5B625E"/>
          <w:w w:val="105"/>
          <w:sz w:val="19"/>
        </w:rPr>
        <w:t xml:space="preserve">: </w:t>
      </w:r>
      <w:r>
        <w:rPr>
          <w:color w:val="424846"/>
          <w:w w:val="105"/>
          <w:sz w:val="19"/>
        </w:rPr>
        <w:t>Širka</w:t>
      </w:r>
      <w:r>
        <w:rPr>
          <w:color w:val="5B625E"/>
          <w:w w:val="105"/>
          <w:sz w:val="19"/>
        </w:rPr>
        <w:t xml:space="preserve">: </w:t>
      </w:r>
      <w:r>
        <w:rPr>
          <w:color w:val="424846"/>
          <w:sz w:val="19"/>
        </w:rPr>
        <w:t>Výška:</w:t>
      </w:r>
    </w:p>
    <w:p w:rsidR="0086122B" w:rsidRDefault="0086122B" w:rsidP="0086122B">
      <w:pPr>
        <w:spacing w:before="2" w:line="247" w:lineRule="auto"/>
        <w:ind w:left="175" w:firstLine="1"/>
        <w:jc w:val="both"/>
        <w:rPr>
          <w:sz w:val="19"/>
        </w:rPr>
      </w:pPr>
      <w:r>
        <w:rPr>
          <w:color w:val="424846"/>
          <w:w w:val="105"/>
          <w:sz w:val="19"/>
        </w:rPr>
        <w:t>Barva</w:t>
      </w:r>
      <w:r>
        <w:rPr>
          <w:color w:val="424846"/>
          <w:spacing w:val="-10"/>
          <w:w w:val="105"/>
          <w:sz w:val="19"/>
        </w:rPr>
        <w:t xml:space="preserve"> </w:t>
      </w:r>
      <w:r>
        <w:rPr>
          <w:color w:val="424846"/>
          <w:w w:val="105"/>
          <w:sz w:val="19"/>
        </w:rPr>
        <w:t>venku</w:t>
      </w:r>
      <w:r>
        <w:rPr>
          <w:color w:val="5B625E"/>
          <w:w w:val="105"/>
          <w:sz w:val="19"/>
        </w:rPr>
        <w:t xml:space="preserve">: </w:t>
      </w:r>
      <w:r>
        <w:rPr>
          <w:color w:val="424846"/>
          <w:w w:val="105"/>
          <w:sz w:val="19"/>
        </w:rPr>
        <w:t xml:space="preserve">Barva uvnitr: </w:t>
      </w:r>
      <w:r>
        <w:rPr>
          <w:color w:val="424846"/>
          <w:spacing w:val="3"/>
          <w:w w:val="105"/>
          <w:sz w:val="19"/>
        </w:rPr>
        <w:t>Rám</w:t>
      </w:r>
      <w:r>
        <w:rPr>
          <w:color w:val="5B625E"/>
          <w:spacing w:val="3"/>
          <w:w w:val="105"/>
          <w:sz w:val="19"/>
        </w:rPr>
        <w:t>:</w:t>
      </w:r>
    </w:p>
    <w:p w:rsidR="0086122B" w:rsidRDefault="0086122B" w:rsidP="0086122B">
      <w:pPr>
        <w:spacing w:line="242" w:lineRule="auto"/>
        <w:ind w:left="175" w:firstLine="1"/>
        <w:rPr>
          <w:sz w:val="19"/>
        </w:rPr>
      </w:pPr>
      <w:r>
        <w:rPr>
          <w:color w:val="424846"/>
          <w:w w:val="105"/>
          <w:sz w:val="19"/>
        </w:rPr>
        <w:t>Krídla</w:t>
      </w:r>
      <w:r>
        <w:rPr>
          <w:color w:val="5B625E"/>
          <w:w w:val="105"/>
          <w:sz w:val="19"/>
        </w:rPr>
        <w:t xml:space="preserve">: </w:t>
      </w:r>
      <w:r>
        <w:rPr>
          <w:color w:val="424846"/>
          <w:sz w:val="19"/>
        </w:rPr>
        <w:t>Rozšírení</w:t>
      </w:r>
      <w:r>
        <w:rPr>
          <w:color w:val="8C8E90"/>
          <w:sz w:val="19"/>
        </w:rPr>
        <w:t>:</w:t>
      </w:r>
    </w:p>
    <w:p w:rsidR="0086122B" w:rsidRDefault="0086122B" w:rsidP="0086122B">
      <w:pPr>
        <w:pStyle w:val="Zkladntext"/>
        <w:spacing w:before="5"/>
        <w:rPr>
          <w:sz w:val="19"/>
        </w:rPr>
      </w:pPr>
    </w:p>
    <w:p w:rsidR="0086122B" w:rsidRDefault="0086122B" w:rsidP="0086122B">
      <w:pPr>
        <w:spacing w:before="1"/>
        <w:ind w:left="175"/>
        <w:jc w:val="both"/>
        <w:rPr>
          <w:sz w:val="19"/>
        </w:rPr>
      </w:pPr>
      <w:r>
        <w:rPr>
          <w:color w:val="424846"/>
          <w:sz w:val="19"/>
        </w:rPr>
        <w:t>Výplň:</w:t>
      </w:r>
    </w:p>
    <w:p w:rsidR="0086122B" w:rsidRDefault="0086122B" w:rsidP="0086122B">
      <w:pPr>
        <w:spacing w:before="41"/>
        <w:ind w:left="176"/>
        <w:rPr>
          <w:sz w:val="19"/>
        </w:rPr>
      </w:pPr>
      <w:r>
        <w:br w:type="column"/>
      </w:r>
      <w:r>
        <w:rPr>
          <w:color w:val="424846"/>
          <w:sz w:val="19"/>
        </w:rPr>
        <w:t>ECONOMY</w:t>
      </w:r>
    </w:p>
    <w:p w:rsidR="0086122B" w:rsidRDefault="0086122B" w:rsidP="0086122B">
      <w:pPr>
        <w:spacing w:before="6"/>
        <w:ind w:left="175" w:right="3115" w:firstLine="1"/>
        <w:rPr>
          <w:sz w:val="19"/>
        </w:rPr>
      </w:pPr>
      <w:r>
        <w:rPr>
          <w:color w:val="424846"/>
          <w:w w:val="110"/>
          <w:sz w:val="19"/>
        </w:rPr>
        <w:t>1470 mm</w:t>
      </w:r>
      <w:r>
        <w:rPr>
          <w:color w:val="424846"/>
          <w:w w:val="107"/>
          <w:sz w:val="19"/>
        </w:rPr>
        <w:t xml:space="preserve"> </w:t>
      </w:r>
      <w:r>
        <w:rPr>
          <w:color w:val="424846"/>
          <w:w w:val="110"/>
          <w:sz w:val="19"/>
        </w:rPr>
        <w:t>650mm</w:t>
      </w:r>
    </w:p>
    <w:p w:rsidR="0086122B" w:rsidRDefault="0086122B" w:rsidP="0086122B">
      <w:pPr>
        <w:spacing w:line="264" w:lineRule="auto"/>
        <w:ind w:left="179" w:right="3079" w:hanging="2"/>
        <w:rPr>
          <w:b/>
          <w:sz w:val="19"/>
        </w:rPr>
      </w:pPr>
      <w:r>
        <w:rPr>
          <w:b/>
          <w:color w:val="424846"/>
          <w:w w:val="105"/>
          <w:sz w:val="19"/>
        </w:rPr>
        <w:t>Golden Oak 51,..</w:t>
      </w:r>
      <w:r>
        <w:rPr>
          <w:b/>
          <w:color w:val="424846"/>
          <w:w w:val="88"/>
          <w:sz w:val="19"/>
        </w:rPr>
        <w:t xml:space="preserve"> </w:t>
      </w:r>
      <w:r>
        <w:rPr>
          <w:b/>
          <w:color w:val="424846"/>
          <w:w w:val="105"/>
          <w:sz w:val="19"/>
        </w:rPr>
        <w:t>bílá</w:t>
      </w:r>
    </w:p>
    <w:p w:rsidR="0086122B" w:rsidRDefault="0086122B" w:rsidP="0086122B">
      <w:pPr>
        <w:spacing w:before="3" w:line="195" w:lineRule="exact"/>
        <w:ind w:left="179"/>
        <w:rPr>
          <w:sz w:val="19"/>
        </w:rPr>
      </w:pPr>
      <w:r>
        <w:rPr>
          <w:color w:val="424846"/>
          <w:w w:val="105"/>
          <w:sz w:val="19"/>
        </w:rPr>
        <w:t>rám standard</w:t>
      </w:r>
    </w:p>
    <w:p w:rsidR="0086122B" w:rsidRDefault="0086122B" w:rsidP="0086122B">
      <w:pPr>
        <w:spacing w:line="223" w:lineRule="exact"/>
        <w:ind w:left="181"/>
        <w:rPr>
          <w:sz w:val="19"/>
        </w:rPr>
      </w:pPr>
      <w:r>
        <w:rPr>
          <w:color w:val="424846"/>
          <w:w w:val="105"/>
          <w:sz w:val="19"/>
        </w:rPr>
        <w:t xml:space="preserve">2 </w:t>
      </w:r>
      <w:r>
        <w:rPr>
          <w:color w:val="424846"/>
          <w:w w:val="105"/>
          <w:sz w:val="20"/>
        </w:rPr>
        <w:t xml:space="preserve">* </w:t>
      </w:r>
      <w:r>
        <w:rPr>
          <w:color w:val="424846"/>
          <w:w w:val="105"/>
          <w:sz w:val="19"/>
        </w:rPr>
        <w:t>krídlo standard</w:t>
      </w:r>
    </w:p>
    <w:p w:rsidR="0086122B" w:rsidRDefault="0086122B" w:rsidP="0086122B">
      <w:pPr>
        <w:spacing w:line="247" w:lineRule="auto"/>
        <w:ind w:left="181" w:right="495" w:firstLine="2"/>
        <w:rPr>
          <w:sz w:val="19"/>
        </w:rPr>
      </w:pPr>
      <w:r>
        <w:rPr>
          <w:color w:val="424846"/>
          <w:w w:val="105"/>
          <w:sz w:val="19"/>
        </w:rPr>
        <w:t>podklad 8069 uni pro PVC tep</w:t>
      </w:r>
      <w:r>
        <w:rPr>
          <w:color w:val="5B625E"/>
          <w:w w:val="105"/>
          <w:sz w:val="19"/>
        </w:rPr>
        <w:t xml:space="preserve">. </w:t>
      </w:r>
      <w:r>
        <w:rPr>
          <w:color w:val="424846"/>
          <w:w w:val="105"/>
          <w:sz w:val="19"/>
        </w:rPr>
        <w:t>izol. 27,5150mm</w:t>
      </w:r>
    </w:p>
    <w:p w:rsidR="0086122B" w:rsidRDefault="0086122B" w:rsidP="0086122B">
      <w:pPr>
        <w:spacing w:before="2" w:line="214" w:lineRule="exact"/>
        <w:ind w:left="179"/>
        <w:rPr>
          <w:sz w:val="19"/>
        </w:rPr>
      </w:pPr>
      <w:r>
        <w:rPr>
          <w:color w:val="424846"/>
          <w:w w:val="105"/>
          <w:sz w:val="19"/>
        </w:rPr>
        <w:t>4-16-4 Float-PTN+, Ug1,1</w:t>
      </w:r>
      <w:r>
        <w:rPr>
          <w:color w:val="5B625E"/>
          <w:w w:val="105"/>
          <w:sz w:val="19"/>
        </w:rPr>
        <w:t>,</w:t>
      </w:r>
    </w:p>
    <w:p w:rsidR="0086122B" w:rsidRDefault="0086122B" w:rsidP="0086122B">
      <w:pPr>
        <w:spacing w:before="1"/>
        <w:ind w:left="181"/>
        <w:rPr>
          <w:sz w:val="19"/>
        </w:rPr>
      </w:pPr>
      <w:r>
        <w:rPr>
          <w:color w:val="424846"/>
          <w:w w:val="105"/>
          <w:sz w:val="19"/>
        </w:rPr>
        <w:t>Periz.24mm bllá/Golden Oak</w:t>
      </w:r>
    </w:p>
    <w:p w:rsidR="0086122B" w:rsidRDefault="0086122B" w:rsidP="0086122B">
      <w:pPr>
        <w:rPr>
          <w:sz w:val="19"/>
        </w:rPr>
        <w:sectPr w:rsidR="0086122B">
          <w:type w:val="continuous"/>
          <w:pgSz w:w="11920" w:h="16840"/>
          <w:pgMar w:top="1000" w:right="340" w:bottom="0" w:left="540" w:header="708" w:footer="708" w:gutter="0"/>
          <w:cols w:num="3" w:space="708" w:equalWidth="0">
            <w:col w:w="4494" w:space="194"/>
            <w:col w:w="1332" w:space="180"/>
            <w:col w:w="4840"/>
          </w:cols>
        </w:sectPr>
      </w:pPr>
    </w:p>
    <w:p w:rsidR="0086122B" w:rsidRDefault="0086122B" w:rsidP="0086122B">
      <w:pPr>
        <w:spacing w:before="45"/>
        <w:ind w:left="164"/>
        <w:rPr>
          <w:sz w:val="21"/>
        </w:rPr>
      </w:pPr>
      <w:r>
        <w:rPr>
          <w:color w:val="B3B3B5"/>
          <w:w w:val="109"/>
          <w:sz w:val="18"/>
        </w:rPr>
        <w:t>f--</w:t>
      </w:r>
      <w:r>
        <w:rPr>
          <w:color w:val="B3B3B5"/>
          <w:sz w:val="18"/>
        </w:rPr>
        <w:t xml:space="preserve"> </w:t>
      </w:r>
      <w:r>
        <w:rPr>
          <w:color w:val="B3B3B5"/>
          <w:spacing w:val="-4"/>
          <w:sz w:val="18"/>
        </w:rPr>
        <w:t xml:space="preserve"> </w:t>
      </w:r>
      <w:r>
        <w:rPr>
          <w:color w:val="B3B3B5"/>
          <w:spacing w:val="-1"/>
          <w:w w:val="347"/>
          <w:sz w:val="21"/>
        </w:rPr>
        <w:t>-</w:t>
      </w:r>
      <w:r>
        <w:rPr>
          <w:color w:val="B3B3B5"/>
          <w:spacing w:val="-245"/>
          <w:w w:val="347"/>
          <w:sz w:val="21"/>
        </w:rPr>
        <w:t>-</w:t>
      </w:r>
    </w:p>
    <w:p w:rsidR="0086122B" w:rsidRDefault="0086122B" w:rsidP="0086122B">
      <w:pPr>
        <w:ind w:left="133"/>
        <w:rPr>
          <w:sz w:val="21"/>
        </w:rPr>
      </w:pPr>
      <w:r>
        <w:br w:type="column"/>
      </w:r>
      <w:r>
        <w:rPr>
          <w:color w:val="7B7C7C"/>
          <w:spacing w:val="-8"/>
          <w:w w:val="110"/>
          <w:position w:val="12"/>
          <w:sz w:val="13"/>
        </w:rPr>
        <w:t>1</w:t>
      </w:r>
      <w:r>
        <w:rPr>
          <w:color w:val="5B625E"/>
          <w:spacing w:val="-5"/>
          <w:w w:val="110"/>
          <w:position w:val="12"/>
          <w:sz w:val="13"/>
        </w:rPr>
        <w:t>4</w:t>
      </w:r>
      <w:r>
        <w:rPr>
          <w:color w:val="7B7C7C"/>
          <w:w w:val="110"/>
          <w:position w:val="12"/>
          <w:sz w:val="13"/>
        </w:rPr>
        <w:t>7</w:t>
      </w:r>
      <w:r>
        <w:rPr>
          <w:color w:val="7B7C7C"/>
          <w:spacing w:val="11"/>
          <w:w w:val="110"/>
          <w:position w:val="12"/>
          <w:sz w:val="13"/>
        </w:rPr>
        <w:t>0</w:t>
      </w:r>
      <w:r>
        <w:rPr>
          <w:color w:val="B3B3B5"/>
          <w:w w:val="347"/>
          <w:sz w:val="21"/>
        </w:rPr>
        <w:t>-----l</w:t>
      </w:r>
    </w:p>
    <w:p w:rsidR="0086122B" w:rsidRDefault="0086122B" w:rsidP="0086122B">
      <w:pPr>
        <w:spacing w:before="1" w:line="252" w:lineRule="auto"/>
        <w:ind w:left="165" w:hanging="2"/>
        <w:rPr>
          <w:sz w:val="19"/>
        </w:rPr>
      </w:pPr>
      <w:r>
        <w:br w:type="column"/>
      </w:r>
      <w:r>
        <w:rPr>
          <w:color w:val="424846"/>
          <w:w w:val="105"/>
          <w:sz w:val="19"/>
        </w:rPr>
        <w:t>Výplň ti.</w:t>
      </w:r>
      <w:r>
        <w:rPr>
          <w:color w:val="7B7C7C"/>
          <w:w w:val="105"/>
          <w:sz w:val="19"/>
        </w:rPr>
        <w:t xml:space="preserve">: </w:t>
      </w:r>
      <w:r>
        <w:rPr>
          <w:color w:val="424846"/>
          <w:w w:val="105"/>
          <w:sz w:val="19"/>
        </w:rPr>
        <w:t>Kováni</w:t>
      </w:r>
      <w:r>
        <w:rPr>
          <w:color w:val="8C8E90"/>
          <w:w w:val="105"/>
          <w:sz w:val="19"/>
        </w:rPr>
        <w:t>:</w:t>
      </w:r>
    </w:p>
    <w:p w:rsidR="0086122B" w:rsidRDefault="0086122B" w:rsidP="0086122B">
      <w:pPr>
        <w:pStyle w:val="Zkladntext"/>
        <w:rPr>
          <w:sz w:val="20"/>
        </w:rPr>
      </w:pPr>
    </w:p>
    <w:p w:rsidR="0086122B" w:rsidRDefault="0086122B" w:rsidP="0086122B">
      <w:pPr>
        <w:pStyle w:val="Zkladntext"/>
        <w:spacing w:before="10"/>
        <w:rPr>
          <w:sz w:val="17"/>
        </w:rPr>
      </w:pPr>
    </w:p>
    <w:p w:rsidR="0086122B" w:rsidRDefault="0086122B" w:rsidP="0086122B">
      <w:pPr>
        <w:ind w:left="165" w:firstLine="4"/>
        <w:rPr>
          <w:sz w:val="19"/>
        </w:rPr>
      </w:pPr>
      <w:r>
        <w:rPr>
          <w:color w:val="424846"/>
          <w:w w:val="105"/>
          <w:sz w:val="19"/>
        </w:rPr>
        <w:t xml:space="preserve">Kotvení: </w:t>
      </w:r>
      <w:r>
        <w:rPr>
          <w:color w:val="424846"/>
          <w:sz w:val="19"/>
        </w:rPr>
        <w:t>Odvodnění</w:t>
      </w:r>
      <w:r>
        <w:rPr>
          <w:color w:val="5B625E"/>
          <w:sz w:val="19"/>
        </w:rPr>
        <w:t>:</w:t>
      </w:r>
    </w:p>
    <w:p w:rsidR="0086122B" w:rsidRDefault="0086122B" w:rsidP="0086122B">
      <w:pPr>
        <w:spacing w:before="1"/>
        <w:ind w:left="168"/>
        <w:rPr>
          <w:sz w:val="19"/>
        </w:rPr>
      </w:pPr>
      <w:r>
        <w:br w:type="column"/>
      </w:r>
      <w:r>
        <w:rPr>
          <w:color w:val="424846"/>
          <w:w w:val="105"/>
          <w:sz w:val="19"/>
        </w:rPr>
        <w:t>2 ks  24 mm</w:t>
      </w:r>
    </w:p>
    <w:p w:rsidR="0086122B" w:rsidRDefault="0086122B" w:rsidP="0086122B">
      <w:pPr>
        <w:spacing w:before="10"/>
        <w:ind w:left="164"/>
        <w:rPr>
          <w:b/>
          <w:sz w:val="19"/>
        </w:rPr>
      </w:pPr>
      <w:r>
        <w:rPr>
          <w:b/>
          <w:color w:val="424846"/>
          <w:w w:val="105"/>
          <w:sz w:val="19"/>
        </w:rPr>
        <w:t>Pole + název otvírky:</w:t>
      </w:r>
    </w:p>
    <w:p w:rsidR="0086122B" w:rsidRDefault="0086122B" w:rsidP="0086122B">
      <w:pPr>
        <w:pStyle w:val="Odstavecseseznamem"/>
        <w:numPr>
          <w:ilvl w:val="0"/>
          <w:numId w:val="17"/>
        </w:numPr>
        <w:tabs>
          <w:tab w:val="left" w:pos="454"/>
        </w:tabs>
        <w:spacing w:before="5" w:line="217" w:lineRule="exact"/>
        <w:ind w:firstLine="2"/>
        <w:rPr>
          <w:rFonts w:ascii="Arial" w:hAnsi="Arial"/>
          <w:sz w:val="19"/>
        </w:rPr>
      </w:pPr>
      <w:r>
        <w:rPr>
          <w:rFonts w:ascii="Arial" w:hAnsi="Arial"/>
          <w:color w:val="424846"/>
          <w:w w:val="105"/>
          <w:sz w:val="19"/>
        </w:rPr>
        <w:t>otevlravé levé</w:t>
      </w:r>
      <w:r>
        <w:rPr>
          <w:rFonts w:ascii="Arial" w:hAnsi="Arial"/>
          <w:color w:val="424846"/>
          <w:spacing w:val="-6"/>
          <w:w w:val="105"/>
          <w:sz w:val="19"/>
        </w:rPr>
        <w:t xml:space="preserve"> </w:t>
      </w:r>
      <w:r>
        <w:rPr>
          <w:rFonts w:ascii="Arial" w:hAnsi="Arial"/>
          <w:color w:val="424846"/>
          <w:w w:val="105"/>
          <w:sz w:val="19"/>
        </w:rPr>
        <w:t>štulp</w:t>
      </w:r>
    </w:p>
    <w:p w:rsidR="0086122B" w:rsidRDefault="0086122B" w:rsidP="0086122B">
      <w:pPr>
        <w:pStyle w:val="Odstavecseseznamem"/>
        <w:numPr>
          <w:ilvl w:val="0"/>
          <w:numId w:val="17"/>
        </w:numPr>
        <w:tabs>
          <w:tab w:val="left" w:pos="454"/>
        </w:tabs>
        <w:ind w:right="1679" w:firstLine="2"/>
        <w:rPr>
          <w:rFonts w:ascii="Arial" w:hAnsi="Arial"/>
          <w:sz w:val="19"/>
        </w:rPr>
      </w:pPr>
      <w:r>
        <w:rPr>
          <w:rFonts w:ascii="Arial" w:hAnsi="Arial"/>
          <w:color w:val="424846"/>
          <w:w w:val="105"/>
          <w:sz w:val="19"/>
        </w:rPr>
        <w:t>otevlravé sklopné pravé hlavni na vruty -</w:t>
      </w:r>
      <w:r>
        <w:rPr>
          <w:rFonts w:ascii="Arial" w:hAnsi="Arial"/>
          <w:color w:val="424846"/>
          <w:spacing w:val="-11"/>
          <w:w w:val="105"/>
          <w:sz w:val="19"/>
        </w:rPr>
        <w:t xml:space="preserve"> </w:t>
      </w:r>
      <w:r>
        <w:rPr>
          <w:rFonts w:ascii="Arial" w:hAnsi="Arial"/>
          <w:color w:val="424846"/>
          <w:spacing w:val="-5"/>
          <w:w w:val="105"/>
          <w:sz w:val="19"/>
        </w:rPr>
        <w:t>L+P</w:t>
      </w:r>
    </w:p>
    <w:p w:rsidR="0086122B" w:rsidRDefault="0086122B" w:rsidP="0086122B">
      <w:pPr>
        <w:spacing w:before="4"/>
        <w:ind w:left="172"/>
        <w:rPr>
          <w:sz w:val="19"/>
        </w:rPr>
      </w:pPr>
      <w:r>
        <w:rPr>
          <w:color w:val="424846"/>
          <w:w w:val="105"/>
          <w:sz w:val="19"/>
        </w:rPr>
        <w:t>dopredu</w:t>
      </w:r>
    </w:p>
    <w:p w:rsidR="0086122B" w:rsidRDefault="0086122B" w:rsidP="0086122B">
      <w:pPr>
        <w:rPr>
          <w:sz w:val="19"/>
        </w:rPr>
        <w:sectPr w:rsidR="0086122B">
          <w:type w:val="continuous"/>
          <w:pgSz w:w="11920" w:h="16840"/>
          <w:pgMar w:top="1000" w:right="340" w:bottom="0" w:left="540" w:header="708" w:footer="708" w:gutter="0"/>
          <w:cols w:num="4" w:space="708" w:equalWidth="0">
            <w:col w:w="1344" w:space="40"/>
            <w:col w:w="1826" w:space="1489"/>
            <w:col w:w="1187" w:space="327"/>
            <w:col w:w="4827"/>
          </w:cols>
        </w:sectPr>
      </w:pPr>
    </w:p>
    <w:p w:rsidR="0086122B" w:rsidRDefault="0086122B" w:rsidP="0086122B">
      <w:pPr>
        <w:pStyle w:val="Zkladntext"/>
        <w:rPr>
          <w:sz w:val="18"/>
        </w:rPr>
      </w:pPr>
    </w:p>
    <w:p w:rsidR="0086122B" w:rsidRDefault="0086122B" w:rsidP="0086122B">
      <w:pPr>
        <w:pStyle w:val="Zkladntext"/>
        <w:rPr>
          <w:sz w:val="18"/>
        </w:rPr>
      </w:pPr>
    </w:p>
    <w:p w:rsidR="0086122B" w:rsidRDefault="0086122B" w:rsidP="0086122B">
      <w:pPr>
        <w:pStyle w:val="Zkladntext"/>
        <w:spacing w:before="4"/>
        <w:rPr>
          <w:sz w:val="19"/>
        </w:rPr>
      </w:pPr>
    </w:p>
    <w:p w:rsidR="0086122B" w:rsidRDefault="0086122B" w:rsidP="0086122B">
      <w:pPr>
        <w:spacing w:before="1"/>
        <w:ind w:left="4518"/>
        <w:rPr>
          <w:sz w:val="16"/>
        </w:rPr>
      </w:pPr>
      <w:r>
        <w:rPr>
          <w:color w:val="424846"/>
          <w:sz w:val="16"/>
        </w:rPr>
        <w:t>Klička FKS, bílá 9016 logo Otherm</w:t>
      </w:r>
    </w:p>
    <w:p w:rsidR="0086122B" w:rsidRDefault="0086122B" w:rsidP="0086122B">
      <w:pPr>
        <w:spacing w:before="75"/>
        <w:ind w:left="53"/>
        <w:jc w:val="center"/>
        <w:rPr>
          <w:i/>
          <w:sz w:val="20"/>
        </w:rPr>
      </w:pPr>
      <w:r>
        <w:br w:type="column"/>
      </w:r>
      <w:r>
        <w:rPr>
          <w:i/>
          <w:color w:val="424846"/>
          <w:sz w:val="20"/>
        </w:rPr>
        <w:t xml:space="preserve">Cena </w:t>
      </w:r>
      <w:r>
        <w:rPr>
          <w:color w:val="424846"/>
          <w:sz w:val="23"/>
        </w:rPr>
        <w:t xml:space="preserve">za </w:t>
      </w:r>
      <w:r>
        <w:rPr>
          <w:i/>
          <w:color w:val="424846"/>
          <w:sz w:val="20"/>
        </w:rPr>
        <w:t>kus</w:t>
      </w:r>
      <w:r>
        <w:rPr>
          <w:i/>
          <w:color w:val="5B625E"/>
          <w:sz w:val="20"/>
        </w:rPr>
        <w:t xml:space="preserve">:    </w:t>
      </w:r>
      <w:r>
        <w:rPr>
          <w:i/>
          <w:color w:val="424846"/>
          <w:sz w:val="20"/>
          <w:u w:val="single" w:color="000000"/>
        </w:rPr>
        <w:t>Cena celkem</w:t>
      </w:r>
      <w:r>
        <w:rPr>
          <w:i/>
          <w:color w:val="5B625E"/>
          <w:sz w:val="20"/>
          <w:u w:val="single" w:color="000000"/>
        </w:rPr>
        <w:t>:</w:t>
      </w:r>
    </w:p>
    <w:p w:rsidR="0086122B" w:rsidRDefault="0086122B" w:rsidP="0086122B">
      <w:pPr>
        <w:tabs>
          <w:tab w:val="left" w:pos="1606"/>
        </w:tabs>
        <w:spacing w:before="6"/>
        <w:ind w:left="179"/>
        <w:jc w:val="center"/>
        <w:rPr>
          <w:b/>
          <w:sz w:val="19"/>
        </w:rPr>
      </w:pPr>
      <w:r>
        <w:rPr>
          <w:b/>
          <w:color w:val="424846"/>
          <w:w w:val="105"/>
          <w:sz w:val="19"/>
        </w:rPr>
        <w:t>7799,00</w:t>
      </w:r>
      <w:r>
        <w:rPr>
          <w:b/>
          <w:color w:val="424846"/>
          <w:spacing w:val="4"/>
          <w:w w:val="105"/>
          <w:sz w:val="19"/>
        </w:rPr>
        <w:t xml:space="preserve"> </w:t>
      </w:r>
      <w:r>
        <w:rPr>
          <w:b/>
          <w:color w:val="424846"/>
          <w:w w:val="105"/>
          <w:sz w:val="19"/>
        </w:rPr>
        <w:t>Kč</w:t>
      </w:r>
      <w:r>
        <w:rPr>
          <w:b/>
          <w:color w:val="424846"/>
          <w:w w:val="105"/>
          <w:sz w:val="19"/>
        </w:rPr>
        <w:tab/>
        <w:t>7799,00</w:t>
      </w:r>
      <w:r>
        <w:rPr>
          <w:b/>
          <w:color w:val="424846"/>
          <w:spacing w:val="-6"/>
          <w:w w:val="105"/>
          <w:sz w:val="19"/>
        </w:rPr>
        <w:t xml:space="preserve"> </w:t>
      </w:r>
      <w:r>
        <w:rPr>
          <w:b/>
          <w:color w:val="424846"/>
          <w:w w:val="105"/>
          <w:sz w:val="19"/>
        </w:rPr>
        <w:t>Kč</w:t>
      </w:r>
    </w:p>
    <w:p w:rsidR="0086122B" w:rsidRDefault="0086122B" w:rsidP="0086122B">
      <w:pPr>
        <w:jc w:val="center"/>
        <w:rPr>
          <w:sz w:val="19"/>
        </w:rPr>
        <w:sectPr w:rsidR="0086122B">
          <w:type w:val="continuous"/>
          <w:pgSz w:w="11920" w:h="16840"/>
          <w:pgMar w:top="1000" w:right="340" w:bottom="0" w:left="540" w:header="708" w:footer="708" w:gutter="0"/>
          <w:cols w:num="2" w:space="708" w:equalWidth="0">
            <w:col w:w="6979" w:space="40"/>
            <w:col w:w="4021"/>
          </w:cols>
        </w:sectPr>
      </w:pPr>
    </w:p>
    <w:p w:rsidR="0086122B" w:rsidRDefault="0086122B" w:rsidP="0086122B">
      <w:pPr>
        <w:pStyle w:val="Zkladntext"/>
        <w:spacing w:before="4"/>
        <w:rPr>
          <w:b w:val="0"/>
          <w:sz w:val="20"/>
        </w:rPr>
      </w:pPr>
    </w:p>
    <w:p w:rsidR="0086122B" w:rsidRDefault="0086122B" w:rsidP="0086122B">
      <w:pPr>
        <w:pStyle w:val="Zkladntext"/>
        <w:spacing w:line="24" w:lineRule="exact"/>
        <w:ind w:left="159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6838950" cy="15240"/>
                <wp:effectExtent l="5715" t="6350" r="3810" b="6985"/>
                <wp:docPr id="147" name="Skupina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8950" cy="15240"/>
                          <a:chOff x="0" y="0"/>
                          <a:chExt cx="10770" cy="24"/>
                        </a:xfrm>
                      </wpg:grpSpPr>
                      <wps:wsp>
                        <wps:cNvPr id="148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12" y="12"/>
                            <a:ext cx="10746" cy="0"/>
                          </a:xfrm>
                          <a:prstGeom prst="line">
                            <a:avLst/>
                          </a:prstGeom>
                          <a:noFill/>
                          <a:ln w="15157">
                            <a:solidFill>
                              <a:srgbClr val="484B4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BE0137" id="Skupina 147" o:spid="_x0000_s1026" style="width:538.5pt;height:1.2pt;mso-position-horizontal-relative:char;mso-position-vertical-relative:line" coordsize="10770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">
                <v:line id="Line 147" o:spid="_x0000_s1027" style="position:absolute;visibility:visible;mso-wrap-style:square" from="12,12" to="10758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k3AccAAADcAAAADwAAAGRycy9kb3ducmV2LnhtbESPS08DMQyE70j8h8hI3GiW8ihamla0&#10;CKlVT32ogpu1Mftg46w2oRv49fUBiZutGc98ns6Ta9WJ+lB7NnA7ykARF97WXBo47N9unkCFiGyx&#10;9UwGfijAfHZ5McXc+oG3dNrFUkkIhxwNVDF2udahqMhhGPmOWLRP3zuMsvaltj0OEu5aPc6yR+2w&#10;ZmmosKNlRcXX7tsZOL7/dpPXYZG2H7xZpHXz0DR3a2Our9LLM6hIKf6b/65XVvDvhVaekQn07Aw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WTcBxwAAANwAAAAPAAAAAAAA&#10;AAAAAAAAAKECAABkcnMvZG93bnJldi54bWxQSwUGAAAAAAQABAD5AAAAlQMAAAAA&#10;" strokecolor="#484b4b" strokeweight=".42103mm"/>
                <w10:anchorlock/>
              </v:group>
            </w:pict>
          </mc:Fallback>
        </mc:AlternateContent>
      </w:r>
    </w:p>
    <w:p w:rsidR="0086122B" w:rsidRDefault="0086122B" w:rsidP="0086122B">
      <w:pPr>
        <w:pStyle w:val="Zkladntext"/>
        <w:rPr>
          <w:b w:val="0"/>
          <w:sz w:val="20"/>
        </w:rPr>
      </w:pPr>
    </w:p>
    <w:p w:rsidR="0086122B" w:rsidRDefault="0086122B" w:rsidP="0086122B">
      <w:pPr>
        <w:pStyle w:val="Zkladntext"/>
        <w:rPr>
          <w:b w:val="0"/>
          <w:sz w:val="25"/>
        </w:rPr>
      </w:pPr>
    </w:p>
    <w:p w:rsidR="0086122B" w:rsidRDefault="0086122B" w:rsidP="0086122B">
      <w:pPr>
        <w:rPr>
          <w:sz w:val="25"/>
        </w:rPr>
        <w:sectPr w:rsidR="0086122B">
          <w:type w:val="continuous"/>
          <w:pgSz w:w="11920" w:h="16840"/>
          <w:pgMar w:top="1000" w:right="340" w:bottom="0" w:left="540" w:header="708" w:footer="708" w:gutter="0"/>
          <w:cols w:space="708"/>
        </w:sectPr>
      </w:pPr>
    </w:p>
    <w:p w:rsidR="0086122B" w:rsidRDefault="0086122B" w:rsidP="0086122B">
      <w:pPr>
        <w:tabs>
          <w:tab w:val="left" w:pos="2826"/>
        </w:tabs>
        <w:spacing w:before="104"/>
        <w:jc w:val="right"/>
        <w:rPr>
          <w:b/>
          <w:sz w:val="21"/>
        </w:rPr>
      </w:pPr>
      <w:r>
        <w:rPr>
          <w:b/>
          <w:color w:val="424846"/>
          <w:w w:val="105"/>
          <w:sz w:val="21"/>
        </w:rPr>
        <w:t>Pozice: 18</w:t>
      </w:r>
      <w:r>
        <w:rPr>
          <w:b/>
          <w:color w:val="424846"/>
          <w:w w:val="105"/>
          <w:sz w:val="21"/>
        </w:rPr>
        <w:tab/>
      </w:r>
      <w:r>
        <w:rPr>
          <w:b/>
          <w:color w:val="424846"/>
          <w:spacing w:val="-1"/>
          <w:sz w:val="21"/>
        </w:rPr>
        <w:t>Množství:</w:t>
      </w:r>
    </w:p>
    <w:p w:rsidR="0086122B" w:rsidRDefault="0086122B" w:rsidP="0086122B">
      <w:pPr>
        <w:spacing w:before="7"/>
        <w:ind w:right="66"/>
        <w:jc w:val="right"/>
        <w:rPr>
          <w:b/>
        </w:rPr>
      </w:pPr>
      <w:r>
        <w:rPr>
          <w:b/>
          <w:color w:val="424846"/>
          <w:w w:val="105"/>
          <w:sz w:val="21"/>
        </w:rPr>
        <w:t xml:space="preserve">91,828 </w:t>
      </w:r>
      <w:r>
        <w:rPr>
          <w:b/>
          <w:color w:val="424846"/>
          <w:w w:val="105"/>
        </w:rPr>
        <w:t>m</w:t>
      </w:r>
    </w:p>
    <w:p w:rsidR="0086122B" w:rsidRDefault="0086122B" w:rsidP="0086122B">
      <w:pPr>
        <w:spacing w:before="94"/>
        <w:ind w:left="181"/>
        <w:rPr>
          <w:sz w:val="19"/>
        </w:rPr>
      </w:pPr>
      <w:r>
        <w:br w:type="column"/>
      </w:r>
      <w:r>
        <w:rPr>
          <w:color w:val="424846"/>
          <w:w w:val="105"/>
          <w:sz w:val="19"/>
        </w:rPr>
        <w:t>lnfo - počet obvodových metrů</w:t>
      </w:r>
    </w:p>
    <w:p w:rsidR="0086122B" w:rsidRDefault="0086122B" w:rsidP="0086122B">
      <w:pPr>
        <w:pStyle w:val="Zkladntext"/>
        <w:rPr>
          <w:sz w:val="20"/>
        </w:rPr>
      </w:pPr>
    </w:p>
    <w:p w:rsidR="0086122B" w:rsidRDefault="0086122B" w:rsidP="0086122B">
      <w:pPr>
        <w:pStyle w:val="Zkladntext"/>
        <w:spacing w:before="2"/>
        <w:rPr>
          <w:sz w:val="29"/>
        </w:rPr>
      </w:pPr>
    </w:p>
    <w:p w:rsidR="0086122B" w:rsidRDefault="0086122B" w:rsidP="0086122B">
      <w:pPr>
        <w:ind w:left="175"/>
        <w:rPr>
          <w:sz w:val="16"/>
        </w:rPr>
      </w:pPr>
      <w:r>
        <w:rPr>
          <w:color w:val="424846"/>
          <w:w w:val="105"/>
          <w:sz w:val="16"/>
        </w:rPr>
        <w:t>Jedn</w:t>
      </w:r>
      <w:r>
        <w:rPr>
          <w:color w:val="7B7C7C"/>
          <w:w w:val="105"/>
          <w:sz w:val="16"/>
        </w:rPr>
        <w:t>.</w:t>
      </w:r>
      <w:r>
        <w:rPr>
          <w:color w:val="424846"/>
          <w:w w:val="105"/>
          <w:sz w:val="16"/>
        </w:rPr>
        <w:t>cena</w:t>
      </w:r>
      <w:r>
        <w:rPr>
          <w:color w:val="424846"/>
          <w:spacing w:val="-23"/>
          <w:w w:val="105"/>
          <w:sz w:val="16"/>
        </w:rPr>
        <w:t xml:space="preserve"> </w:t>
      </w:r>
      <w:r>
        <w:rPr>
          <w:color w:val="5B625E"/>
          <w:w w:val="105"/>
          <w:sz w:val="16"/>
        </w:rPr>
        <w:t>(</w:t>
      </w:r>
      <w:r>
        <w:rPr>
          <w:color w:val="424846"/>
          <w:w w:val="105"/>
          <w:sz w:val="16"/>
        </w:rPr>
        <w:t>91</w:t>
      </w:r>
      <w:r>
        <w:rPr>
          <w:color w:val="5B625E"/>
          <w:w w:val="105"/>
          <w:sz w:val="16"/>
        </w:rPr>
        <w:t>,</w:t>
      </w:r>
      <w:r>
        <w:rPr>
          <w:color w:val="424846"/>
          <w:w w:val="105"/>
          <w:sz w:val="16"/>
        </w:rPr>
        <w:t>828</w:t>
      </w:r>
      <w:r>
        <w:rPr>
          <w:color w:val="424846"/>
          <w:spacing w:val="-22"/>
          <w:w w:val="105"/>
          <w:sz w:val="16"/>
        </w:rPr>
        <w:t xml:space="preserve"> </w:t>
      </w:r>
      <w:r>
        <w:rPr>
          <w:color w:val="424846"/>
          <w:w w:val="105"/>
          <w:sz w:val="16"/>
        </w:rPr>
        <w:t>m</w:t>
      </w:r>
      <w:r>
        <w:rPr>
          <w:color w:val="424846"/>
          <w:spacing w:val="-11"/>
          <w:w w:val="105"/>
          <w:sz w:val="16"/>
        </w:rPr>
        <w:t xml:space="preserve"> </w:t>
      </w:r>
      <w:r>
        <w:rPr>
          <w:color w:val="424846"/>
          <w:w w:val="105"/>
          <w:sz w:val="16"/>
        </w:rPr>
        <w:t>•</w:t>
      </w:r>
      <w:r>
        <w:rPr>
          <w:color w:val="424846"/>
          <w:spacing w:val="-5"/>
          <w:w w:val="105"/>
          <w:sz w:val="16"/>
        </w:rPr>
        <w:t xml:space="preserve"> </w:t>
      </w:r>
      <w:r>
        <w:rPr>
          <w:color w:val="424846"/>
          <w:spacing w:val="-3"/>
          <w:w w:val="105"/>
          <w:sz w:val="16"/>
        </w:rPr>
        <w:t>0</w:t>
      </w:r>
      <w:r>
        <w:rPr>
          <w:color w:val="5B625E"/>
          <w:spacing w:val="-3"/>
          <w:w w:val="105"/>
          <w:sz w:val="16"/>
        </w:rPr>
        <w:t>,</w:t>
      </w:r>
      <w:r>
        <w:rPr>
          <w:color w:val="424846"/>
          <w:spacing w:val="-3"/>
          <w:w w:val="105"/>
          <w:sz w:val="16"/>
        </w:rPr>
        <w:t>00</w:t>
      </w:r>
      <w:r>
        <w:rPr>
          <w:color w:val="424846"/>
          <w:spacing w:val="-16"/>
          <w:w w:val="105"/>
          <w:sz w:val="16"/>
        </w:rPr>
        <w:t xml:space="preserve"> </w:t>
      </w:r>
      <w:r>
        <w:rPr>
          <w:color w:val="424846"/>
          <w:w w:val="105"/>
          <w:sz w:val="16"/>
        </w:rPr>
        <w:t>Kč=</w:t>
      </w:r>
      <w:r>
        <w:rPr>
          <w:color w:val="424846"/>
          <w:spacing w:val="15"/>
          <w:w w:val="105"/>
          <w:sz w:val="16"/>
        </w:rPr>
        <w:t xml:space="preserve"> </w:t>
      </w:r>
      <w:r>
        <w:rPr>
          <w:color w:val="424846"/>
          <w:spacing w:val="-3"/>
          <w:w w:val="105"/>
          <w:sz w:val="16"/>
        </w:rPr>
        <w:t>0</w:t>
      </w:r>
      <w:r>
        <w:rPr>
          <w:color w:val="5B625E"/>
          <w:spacing w:val="-3"/>
          <w:w w:val="105"/>
          <w:sz w:val="16"/>
        </w:rPr>
        <w:t>,</w:t>
      </w:r>
      <w:r>
        <w:rPr>
          <w:color w:val="424846"/>
          <w:spacing w:val="-3"/>
          <w:w w:val="105"/>
          <w:sz w:val="16"/>
        </w:rPr>
        <w:t>00</w:t>
      </w:r>
      <w:r>
        <w:rPr>
          <w:color w:val="424846"/>
          <w:spacing w:val="-16"/>
          <w:w w:val="105"/>
          <w:sz w:val="16"/>
        </w:rPr>
        <w:t xml:space="preserve"> </w:t>
      </w:r>
      <w:r>
        <w:rPr>
          <w:color w:val="424846"/>
          <w:w w:val="105"/>
          <w:sz w:val="16"/>
        </w:rPr>
        <w:t>Kč)</w:t>
      </w:r>
    </w:p>
    <w:p w:rsidR="0086122B" w:rsidRDefault="0086122B" w:rsidP="0086122B">
      <w:pPr>
        <w:pStyle w:val="Zkladntext"/>
      </w:pPr>
      <w:r>
        <w:br w:type="column"/>
      </w:r>
    </w:p>
    <w:p w:rsidR="0086122B" w:rsidRDefault="0086122B" w:rsidP="0086122B">
      <w:pPr>
        <w:pStyle w:val="Zkladntext"/>
      </w:pPr>
    </w:p>
    <w:p w:rsidR="0086122B" w:rsidRDefault="0086122B" w:rsidP="0086122B">
      <w:pPr>
        <w:pStyle w:val="Zkladntext"/>
      </w:pPr>
    </w:p>
    <w:p w:rsidR="0086122B" w:rsidRDefault="0086122B" w:rsidP="0086122B">
      <w:pPr>
        <w:pStyle w:val="Zkladntext"/>
        <w:rPr>
          <w:sz w:val="27"/>
        </w:rPr>
      </w:pPr>
    </w:p>
    <w:p w:rsidR="0086122B" w:rsidRDefault="0086122B" w:rsidP="0086122B">
      <w:pPr>
        <w:ind w:left="59"/>
        <w:rPr>
          <w:i/>
          <w:sz w:val="20"/>
        </w:rPr>
      </w:pPr>
      <w:r>
        <w:rPr>
          <w:i/>
          <w:color w:val="424846"/>
          <w:sz w:val="20"/>
        </w:rPr>
        <w:t xml:space="preserve">Cena </w:t>
      </w:r>
      <w:r>
        <w:rPr>
          <w:color w:val="424846"/>
          <w:sz w:val="23"/>
        </w:rPr>
        <w:t xml:space="preserve">za </w:t>
      </w:r>
      <w:r>
        <w:rPr>
          <w:i/>
          <w:color w:val="424846"/>
          <w:sz w:val="20"/>
        </w:rPr>
        <w:t>kus</w:t>
      </w:r>
      <w:r>
        <w:rPr>
          <w:i/>
          <w:color w:val="5B625E"/>
          <w:sz w:val="20"/>
        </w:rPr>
        <w:t xml:space="preserve">:   </w:t>
      </w:r>
      <w:r>
        <w:rPr>
          <w:i/>
          <w:color w:val="424846"/>
          <w:sz w:val="20"/>
          <w:u w:val="single" w:color="000000"/>
        </w:rPr>
        <w:t>Cena celkem:</w:t>
      </w:r>
    </w:p>
    <w:p w:rsidR="0086122B" w:rsidRDefault="0086122B" w:rsidP="0086122B">
      <w:pPr>
        <w:tabs>
          <w:tab w:val="left" w:pos="1941"/>
        </w:tabs>
        <w:spacing w:before="6"/>
        <w:ind w:left="518"/>
        <w:rPr>
          <w:b/>
          <w:sz w:val="19"/>
        </w:rPr>
      </w:pPr>
      <w:r>
        <w:rPr>
          <w:b/>
          <w:color w:val="424846"/>
          <w:w w:val="105"/>
          <w:sz w:val="19"/>
        </w:rPr>
        <w:t>0,00</w:t>
      </w:r>
      <w:r>
        <w:rPr>
          <w:b/>
          <w:color w:val="424846"/>
          <w:spacing w:val="2"/>
          <w:w w:val="105"/>
          <w:sz w:val="19"/>
        </w:rPr>
        <w:t xml:space="preserve"> </w:t>
      </w:r>
      <w:r>
        <w:rPr>
          <w:b/>
          <w:color w:val="424846"/>
          <w:w w:val="105"/>
          <w:sz w:val="19"/>
        </w:rPr>
        <w:t>Kč</w:t>
      </w:r>
      <w:r>
        <w:rPr>
          <w:b/>
          <w:color w:val="424846"/>
          <w:w w:val="105"/>
          <w:sz w:val="19"/>
        </w:rPr>
        <w:tab/>
        <w:t>0,00</w:t>
      </w:r>
      <w:r>
        <w:rPr>
          <w:b/>
          <w:color w:val="424846"/>
          <w:spacing w:val="-4"/>
          <w:w w:val="105"/>
          <w:sz w:val="19"/>
        </w:rPr>
        <w:t xml:space="preserve"> </w:t>
      </w:r>
      <w:r>
        <w:rPr>
          <w:b/>
          <w:color w:val="424846"/>
          <w:w w:val="105"/>
          <w:sz w:val="19"/>
        </w:rPr>
        <w:t>Kč</w:t>
      </w:r>
    </w:p>
    <w:p w:rsidR="0086122B" w:rsidRDefault="0086122B" w:rsidP="0086122B">
      <w:pPr>
        <w:rPr>
          <w:sz w:val="19"/>
        </w:rPr>
        <w:sectPr w:rsidR="0086122B">
          <w:type w:val="continuous"/>
          <w:pgSz w:w="11920" w:h="16840"/>
          <w:pgMar w:top="1000" w:right="340" w:bottom="0" w:left="540" w:header="708" w:footer="708" w:gutter="0"/>
          <w:cols w:num="3" w:space="708" w:equalWidth="0">
            <w:col w:w="3999" w:space="514"/>
            <w:col w:w="3155" w:space="40"/>
            <w:col w:w="3332"/>
          </w:cols>
        </w:sectPr>
      </w:pPr>
    </w:p>
    <w:p w:rsidR="0086122B" w:rsidRDefault="0086122B" w:rsidP="0086122B">
      <w:pPr>
        <w:pStyle w:val="Zkladntext"/>
        <w:spacing w:before="9"/>
        <w:rPr>
          <w:b w:val="0"/>
          <w:sz w:val="15"/>
        </w:rPr>
      </w:pPr>
    </w:p>
    <w:p w:rsidR="0086122B" w:rsidRDefault="0086122B" w:rsidP="0086122B">
      <w:pPr>
        <w:pStyle w:val="Zkladntext"/>
        <w:spacing w:line="29" w:lineRule="exact"/>
        <w:ind w:left="15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6842125" cy="18415"/>
                <wp:effectExtent l="1270" t="5715" r="5080" b="4445"/>
                <wp:docPr id="145" name="Skupina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2125" cy="18415"/>
                          <a:chOff x="0" y="0"/>
                          <a:chExt cx="10775" cy="29"/>
                        </a:xfrm>
                      </wpg:grpSpPr>
                      <wps:wsp>
                        <wps:cNvPr id="146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15" y="15"/>
                            <a:ext cx="10745" cy="0"/>
                          </a:xfrm>
                          <a:prstGeom prst="line">
                            <a:avLst/>
                          </a:prstGeom>
                          <a:noFill/>
                          <a:ln w="18188">
                            <a:solidFill>
                              <a:srgbClr val="484B4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8986F1" id="Skupina 145" o:spid="_x0000_s1026" style="width:538.75pt;height:1.45pt;mso-position-horizontal-relative:char;mso-position-vertical-relative:line" coordsize="10775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">
                <v:line id="Line 145" o:spid="_x0000_s1027" style="position:absolute;visibility:visible;mso-wrap-style:square" from="15,15" to="10760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RuRMQAAADcAAAADwAAAGRycy9kb3ducmV2LnhtbERPTWvCQBC9F/oflin0VjdNNZToGlQQ&#10;tMVDrCDehuw0CWZnQ3bV6K/vFgRv83ifM8l604gzda62rOB9EIEgLqyuuVSw+1m+fYJwHlljY5kU&#10;XMlBNn1+mmCq7YVzOm99KUIIuxQVVN63qZSuqMigG9iWOHC/tjPoA+xKqTu8hHDTyDiKEmmw5tBQ&#10;YUuLiorj9mQUfJTzPD7tv5OEb194zDcjvVoflHp96WdjEJ56/xDf3Ssd5g8T+H8mXCC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JG5ExAAAANwAAAAPAAAAAAAAAAAA&#10;AAAAAKECAABkcnMvZG93bnJldi54bWxQSwUGAAAAAAQABAD5AAAAkgMAAAAA&#10;" strokecolor="#484b4b" strokeweight=".50522mm"/>
                <w10:anchorlock/>
              </v:group>
            </w:pict>
          </mc:Fallback>
        </mc:AlternateContent>
      </w:r>
    </w:p>
    <w:p w:rsidR="0086122B" w:rsidRDefault="0086122B" w:rsidP="0086122B">
      <w:pPr>
        <w:pStyle w:val="Zkladntext"/>
        <w:rPr>
          <w:b w:val="0"/>
          <w:sz w:val="20"/>
        </w:rPr>
      </w:pPr>
    </w:p>
    <w:p w:rsidR="0086122B" w:rsidRDefault="0086122B" w:rsidP="0086122B">
      <w:pPr>
        <w:pStyle w:val="Zkladntext"/>
        <w:spacing w:before="5"/>
        <w:rPr>
          <w:b w:val="0"/>
        </w:rPr>
      </w:pPr>
    </w:p>
    <w:p w:rsidR="0086122B" w:rsidRDefault="0086122B" w:rsidP="0086122B">
      <w:pPr>
        <w:tabs>
          <w:tab w:val="left" w:pos="2996"/>
        </w:tabs>
        <w:spacing w:before="93" w:line="225" w:lineRule="exact"/>
        <w:ind w:left="175"/>
        <w:rPr>
          <w:sz w:val="19"/>
        </w:rPr>
      </w:pPr>
      <w:r>
        <w:rPr>
          <w:b/>
          <w:color w:val="424846"/>
          <w:w w:val="105"/>
          <w:sz w:val="21"/>
        </w:rPr>
        <w:t>Pozice:</w:t>
      </w:r>
      <w:r>
        <w:rPr>
          <w:b/>
          <w:color w:val="424846"/>
          <w:spacing w:val="-1"/>
          <w:w w:val="105"/>
          <w:sz w:val="21"/>
        </w:rPr>
        <w:t xml:space="preserve"> </w:t>
      </w:r>
      <w:r>
        <w:rPr>
          <w:b/>
          <w:color w:val="424846"/>
          <w:w w:val="105"/>
          <w:sz w:val="21"/>
        </w:rPr>
        <w:t>19</w:t>
      </w:r>
      <w:r>
        <w:rPr>
          <w:b/>
          <w:color w:val="424846"/>
          <w:w w:val="105"/>
          <w:sz w:val="21"/>
        </w:rPr>
        <w:tab/>
      </w:r>
      <w:r>
        <w:rPr>
          <w:b/>
          <w:color w:val="424846"/>
          <w:w w:val="105"/>
          <w:position w:val="1"/>
          <w:sz w:val="21"/>
        </w:rPr>
        <w:t xml:space="preserve">Množství: 32,23 </w:t>
      </w:r>
      <w:r>
        <w:rPr>
          <w:color w:val="424846"/>
          <w:w w:val="105"/>
          <w:position w:val="1"/>
          <w:sz w:val="19"/>
        </w:rPr>
        <w:t>Celková plocha</w:t>
      </w:r>
      <w:r>
        <w:rPr>
          <w:color w:val="424846"/>
          <w:spacing w:val="-29"/>
          <w:w w:val="105"/>
          <w:position w:val="1"/>
          <w:sz w:val="19"/>
        </w:rPr>
        <w:t xml:space="preserve"> </w:t>
      </w:r>
      <w:r>
        <w:rPr>
          <w:color w:val="424846"/>
          <w:w w:val="105"/>
          <w:position w:val="1"/>
          <w:sz w:val="19"/>
        </w:rPr>
        <w:t>zakázky</w:t>
      </w:r>
    </w:p>
    <w:p w:rsidR="0086122B" w:rsidRDefault="0086122B" w:rsidP="0086122B">
      <w:pPr>
        <w:spacing w:line="261" w:lineRule="exact"/>
        <w:ind w:left="2997"/>
        <w:rPr>
          <w:b/>
          <w:sz w:val="25"/>
        </w:rPr>
      </w:pPr>
      <w:r>
        <w:rPr>
          <w:b/>
          <w:color w:val="424846"/>
          <w:w w:val="90"/>
          <w:sz w:val="25"/>
        </w:rPr>
        <w:t>m2</w:t>
      </w:r>
    </w:p>
    <w:p w:rsidR="0086122B" w:rsidRDefault="0086122B" w:rsidP="0086122B">
      <w:pPr>
        <w:pStyle w:val="Zkladntext"/>
        <w:spacing w:before="6"/>
        <w:rPr>
          <w:b w:val="0"/>
          <w:sz w:val="18"/>
        </w:rPr>
      </w:pPr>
    </w:p>
    <w:p w:rsidR="0086122B" w:rsidRDefault="0086122B" w:rsidP="0086122B">
      <w:pPr>
        <w:rPr>
          <w:sz w:val="18"/>
        </w:rPr>
        <w:sectPr w:rsidR="0086122B">
          <w:type w:val="continuous"/>
          <w:pgSz w:w="11920" w:h="16840"/>
          <w:pgMar w:top="1000" w:right="340" w:bottom="0" w:left="540" w:header="708" w:footer="708" w:gutter="0"/>
          <w:cols w:space="708"/>
        </w:sectPr>
      </w:pPr>
    </w:p>
    <w:p w:rsidR="0086122B" w:rsidRDefault="0086122B" w:rsidP="0086122B">
      <w:pPr>
        <w:spacing w:before="95"/>
        <w:ind w:left="4682"/>
        <w:rPr>
          <w:sz w:val="16"/>
        </w:rPr>
      </w:pPr>
      <w:r>
        <w:rPr>
          <w:color w:val="424846"/>
          <w:w w:val="105"/>
          <w:sz w:val="16"/>
        </w:rPr>
        <w:t>Jedn</w:t>
      </w:r>
      <w:r>
        <w:rPr>
          <w:color w:val="7B7C7C"/>
          <w:w w:val="105"/>
          <w:sz w:val="16"/>
        </w:rPr>
        <w:t>.</w:t>
      </w:r>
      <w:r>
        <w:rPr>
          <w:color w:val="424846"/>
          <w:w w:val="105"/>
          <w:sz w:val="16"/>
        </w:rPr>
        <w:t>cena(32</w:t>
      </w:r>
      <w:r>
        <w:rPr>
          <w:color w:val="5B625E"/>
          <w:w w:val="105"/>
          <w:sz w:val="16"/>
        </w:rPr>
        <w:t>,</w:t>
      </w:r>
      <w:r>
        <w:rPr>
          <w:color w:val="424846"/>
          <w:w w:val="105"/>
          <w:sz w:val="16"/>
        </w:rPr>
        <w:t>23 m</w:t>
      </w:r>
      <w:r>
        <w:rPr>
          <w:color w:val="424846"/>
          <w:w w:val="105"/>
          <w:position w:val="5"/>
          <w:sz w:val="8"/>
        </w:rPr>
        <w:t xml:space="preserve">2 </w:t>
      </w:r>
      <w:r>
        <w:rPr>
          <w:color w:val="424846"/>
          <w:w w:val="105"/>
          <w:sz w:val="8"/>
        </w:rPr>
        <w:t xml:space="preserve">•    </w:t>
      </w:r>
      <w:r>
        <w:rPr>
          <w:color w:val="424846"/>
          <w:w w:val="105"/>
          <w:sz w:val="16"/>
        </w:rPr>
        <w:t>0</w:t>
      </w:r>
      <w:r>
        <w:rPr>
          <w:color w:val="7B7C7C"/>
          <w:w w:val="105"/>
          <w:sz w:val="16"/>
        </w:rPr>
        <w:t>,</w:t>
      </w:r>
      <w:r>
        <w:rPr>
          <w:color w:val="424846"/>
          <w:w w:val="105"/>
          <w:sz w:val="16"/>
        </w:rPr>
        <w:t>00 Kč= 0,00</w:t>
      </w:r>
      <w:r>
        <w:rPr>
          <w:color w:val="424846"/>
          <w:spacing w:val="-34"/>
          <w:w w:val="105"/>
          <w:sz w:val="16"/>
        </w:rPr>
        <w:t xml:space="preserve"> </w:t>
      </w:r>
      <w:r>
        <w:rPr>
          <w:color w:val="424846"/>
          <w:w w:val="105"/>
          <w:sz w:val="16"/>
        </w:rPr>
        <w:t>Kč)</w:t>
      </w:r>
    </w:p>
    <w:p w:rsidR="0086122B" w:rsidRDefault="0086122B" w:rsidP="0086122B">
      <w:pPr>
        <w:pStyle w:val="Zkladntext"/>
        <w:spacing w:before="4"/>
        <w:rPr>
          <w:sz w:val="31"/>
        </w:rPr>
      </w:pPr>
      <w:r>
        <w:br w:type="column"/>
      </w:r>
    </w:p>
    <w:p w:rsidR="0086122B" w:rsidRDefault="0086122B" w:rsidP="0086122B">
      <w:pPr>
        <w:ind w:left="93"/>
        <w:rPr>
          <w:i/>
          <w:sz w:val="20"/>
        </w:rPr>
      </w:pPr>
      <w:r>
        <w:rPr>
          <w:i/>
          <w:color w:val="424846"/>
          <w:sz w:val="20"/>
        </w:rPr>
        <w:t xml:space="preserve">Cena </w:t>
      </w:r>
      <w:r>
        <w:rPr>
          <w:color w:val="424846"/>
          <w:sz w:val="23"/>
        </w:rPr>
        <w:t xml:space="preserve">za </w:t>
      </w:r>
      <w:r>
        <w:rPr>
          <w:i/>
          <w:color w:val="424846"/>
          <w:sz w:val="20"/>
        </w:rPr>
        <w:t>kus</w:t>
      </w:r>
      <w:r>
        <w:rPr>
          <w:i/>
          <w:color w:val="5B625E"/>
          <w:sz w:val="20"/>
        </w:rPr>
        <w:t xml:space="preserve">:    </w:t>
      </w:r>
      <w:r>
        <w:rPr>
          <w:i/>
          <w:color w:val="424846"/>
          <w:sz w:val="20"/>
          <w:u w:val="single" w:color="000000"/>
        </w:rPr>
        <w:t>Cena celkem</w:t>
      </w:r>
      <w:r>
        <w:rPr>
          <w:i/>
          <w:color w:val="5B625E"/>
          <w:sz w:val="20"/>
          <w:u w:val="single" w:color="000000"/>
        </w:rPr>
        <w:t>:</w:t>
      </w:r>
    </w:p>
    <w:p w:rsidR="0086122B" w:rsidRDefault="0086122B" w:rsidP="0086122B">
      <w:pPr>
        <w:tabs>
          <w:tab w:val="left" w:pos="1974"/>
        </w:tabs>
        <w:spacing w:before="6"/>
        <w:ind w:left="552"/>
        <w:rPr>
          <w:b/>
          <w:sz w:val="19"/>
        </w:rPr>
      </w:pPr>
      <w:r>
        <w:rPr>
          <w:b/>
          <w:color w:val="424846"/>
          <w:w w:val="105"/>
          <w:sz w:val="19"/>
        </w:rPr>
        <w:t>0,00</w:t>
      </w:r>
      <w:r>
        <w:rPr>
          <w:b/>
          <w:color w:val="424846"/>
          <w:spacing w:val="2"/>
          <w:w w:val="105"/>
          <w:sz w:val="19"/>
        </w:rPr>
        <w:t xml:space="preserve"> </w:t>
      </w:r>
      <w:r>
        <w:rPr>
          <w:b/>
          <w:color w:val="424846"/>
          <w:w w:val="105"/>
          <w:sz w:val="19"/>
        </w:rPr>
        <w:t>Kč</w:t>
      </w:r>
      <w:r>
        <w:rPr>
          <w:b/>
          <w:color w:val="424846"/>
          <w:w w:val="105"/>
          <w:sz w:val="19"/>
        </w:rPr>
        <w:tab/>
        <w:t>0,00</w:t>
      </w:r>
      <w:r>
        <w:rPr>
          <w:b/>
          <w:color w:val="424846"/>
          <w:spacing w:val="-4"/>
          <w:w w:val="105"/>
          <w:sz w:val="19"/>
        </w:rPr>
        <w:t xml:space="preserve"> </w:t>
      </w:r>
      <w:r>
        <w:rPr>
          <w:b/>
          <w:color w:val="424846"/>
          <w:w w:val="105"/>
          <w:sz w:val="19"/>
        </w:rPr>
        <w:t>Kč</w:t>
      </w:r>
    </w:p>
    <w:p w:rsidR="0086122B" w:rsidRDefault="0086122B" w:rsidP="0086122B">
      <w:pPr>
        <w:rPr>
          <w:sz w:val="19"/>
        </w:rPr>
        <w:sectPr w:rsidR="0086122B">
          <w:type w:val="continuous"/>
          <w:pgSz w:w="11920" w:h="16840"/>
          <w:pgMar w:top="1000" w:right="340" w:bottom="0" w:left="540" w:header="708" w:footer="708" w:gutter="0"/>
          <w:cols w:num="2" w:space="708" w:equalWidth="0">
            <w:col w:w="7635" w:space="40"/>
            <w:col w:w="3365"/>
          </w:cols>
        </w:sectPr>
      </w:pPr>
    </w:p>
    <w:p w:rsidR="0086122B" w:rsidRDefault="0086122B" w:rsidP="0086122B">
      <w:pPr>
        <w:pStyle w:val="Zkladntext"/>
        <w:spacing w:before="4"/>
        <w:rPr>
          <w:b w:val="0"/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>
                <wp:simplePos x="0" y="0"/>
                <wp:positionH relativeFrom="page">
                  <wp:posOffset>809625</wp:posOffset>
                </wp:positionH>
                <wp:positionV relativeFrom="page">
                  <wp:posOffset>9815830</wp:posOffset>
                </wp:positionV>
                <wp:extent cx="6116955" cy="0"/>
                <wp:effectExtent l="9525" t="5080" r="7620" b="13970"/>
                <wp:wrapNone/>
                <wp:docPr id="144" name="Přímá spojnic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16955" cy="0"/>
                        </a:xfrm>
                        <a:prstGeom prst="line">
                          <a:avLst/>
                        </a:prstGeom>
                        <a:noFill/>
                        <a:ln w="9094">
                          <a:solidFill>
                            <a:srgbClr val="676B6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5B8B7B" id="Přímá spojnice 144" o:spid="_x0000_s1026" style="position:absolute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.75pt,772.9pt" to="545.4pt,77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" strokecolor="#676b67" strokeweight=".25261mm">
                <w10:wrap anchorx="page" anchory="page"/>
              </v:line>
            </w:pict>
          </mc:Fallback>
        </mc:AlternateContent>
      </w:r>
    </w:p>
    <w:p w:rsidR="0086122B" w:rsidRDefault="0086122B" w:rsidP="0086122B">
      <w:pPr>
        <w:pStyle w:val="Zkladntext"/>
        <w:spacing w:line="29" w:lineRule="exact"/>
        <w:ind w:left="409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6678295" cy="18415"/>
                <wp:effectExtent l="2540" t="7620" r="5715" b="2540"/>
                <wp:docPr id="142" name="Skupina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8295" cy="18415"/>
                          <a:chOff x="0" y="0"/>
                          <a:chExt cx="10517" cy="29"/>
                        </a:xfrm>
                      </wpg:grpSpPr>
                      <wps:wsp>
                        <wps:cNvPr id="143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15" y="15"/>
                            <a:ext cx="10487" cy="0"/>
                          </a:xfrm>
                          <a:prstGeom prst="line">
                            <a:avLst/>
                          </a:prstGeom>
                          <a:noFill/>
                          <a:ln w="18188">
                            <a:solidFill>
                              <a:srgbClr val="4B4F4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568496" id="Skupina 142" o:spid="_x0000_s1026" style="width:525.85pt;height:1.45pt;mso-position-horizontal-relative:char;mso-position-vertical-relative:line" coordsize="10517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">
                <v:line id="Line 143" o:spid="_x0000_s1027" style="position:absolute;visibility:visible;mso-wrap-style:square" from="15,15" to="10502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OMj8IAAADcAAAADwAAAGRycy9kb3ducmV2LnhtbERPS2vCQBC+F/wPyxR6q7uxUiR1DUUQ&#10;pRfxgdDbkB2TYHY2ZDeP/ntXEHqbj+85y2y0teip9ZVjDclUgSDOnam40HA+bd4XIHxANlg7Jg1/&#10;5CFbTV6WmBo38IH6YyhEDGGfooYyhCaV0uclWfRT1xBH7upaiyHCtpCmxSGG21rOlPqUFiuODSU2&#10;tC4pvx07q8H/XrYqrxf8s+7DZt8lV+VvUuu31/H7C0SgMfyLn+6difPnH/B4Jl4gV3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rOMj8IAAADcAAAADwAAAAAAAAAAAAAA&#10;AAChAgAAZHJzL2Rvd25yZXYueG1sUEsFBgAAAAAEAAQA+QAAAJADAAAAAA==&#10;" strokecolor="#4b4f4f" strokeweight=".50522mm"/>
                <w10:anchorlock/>
              </v:group>
            </w:pict>
          </mc:Fallback>
        </mc:AlternateContent>
      </w:r>
    </w:p>
    <w:p w:rsidR="0086122B" w:rsidRDefault="0086122B" w:rsidP="0086122B">
      <w:pPr>
        <w:pStyle w:val="Zkladntext"/>
        <w:rPr>
          <w:b w:val="0"/>
          <w:sz w:val="20"/>
        </w:rPr>
      </w:pPr>
    </w:p>
    <w:p w:rsidR="0086122B" w:rsidRDefault="0086122B" w:rsidP="0086122B">
      <w:pPr>
        <w:pStyle w:val="Zkladntext"/>
        <w:spacing w:before="7"/>
        <w:rPr>
          <w:b w:val="0"/>
          <w:sz w:val="18"/>
        </w:rPr>
      </w:pPr>
    </w:p>
    <w:p w:rsidR="0086122B" w:rsidRDefault="0086122B" w:rsidP="0086122B">
      <w:pPr>
        <w:spacing w:before="93"/>
        <w:ind w:left="729"/>
        <w:rPr>
          <w:b/>
          <w:sz w:val="19"/>
        </w:rPr>
      </w:pPr>
      <w:r>
        <w:rPr>
          <w:b/>
          <w:color w:val="424846"/>
          <w:sz w:val="19"/>
        </w:rPr>
        <w:t xml:space="preserve">KOMENTÁŘ  OBCHODNÍKA  </w:t>
      </w:r>
      <w:r>
        <w:rPr>
          <w:b/>
          <w:color w:val="424846"/>
          <w:sz w:val="21"/>
        </w:rPr>
        <w:t xml:space="preserve">a </w:t>
      </w:r>
      <w:r>
        <w:rPr>
          <w:b/>
          <w:color w:val="424846"/>
          <w:sz w:val="19"/>
        </w:rPr>
        <w:t>PLATEBNÍ  PODMÍNKY:</w:t>
      </w:r>
    </w:p>
    <w:p w:rsidR="0086122B" w:rsidRDefault="0086122B" w:rsidP="0086122B">
      <w:pPr>
        <w:pStyle w:val="Zkladntext"/>
        <w:rPr>
          <w:b w:val="0"/>
          <w:sz w:val="20"/>
        </w:rPr>
      </w:pPr>
    </w:p>
    <w:p w:rsidR="0086122B" w:rsidRDefault="0086122B" w:rsidP="0086122B">
      <w:pPr>
        <w:pStyle w:val="Zkladntext"/>
        <w:spacing w:before="9"/>
        <w:rPr>
          <w:b w:val="0"/>
          <w:sz w:val="14"/>
        </w:rPr>
      </w:pPr>
    </w:p>
    <w:tbl>
      <w:tblPr>
        <w:tblStyle w:val="TableNormal"/>
        <w:tblW w:w="0" w:type="auto"/>
        <w:tblInd w:w="72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5412"/>
        <w:gridCol w:w="2257"/>
        <w:gridCol w:w="1945"/>
      </w:tblGrid>
      <w:tr w:rsidR="0086122B" w:rsidTr="00106690">
        <w:trPr>
          <w:trHeight w:hRule="exact" w:val="576"/>
        </w:trPr>
        <w:tc>
          <w:tcPr>
            <w:tcW w:w="5412" w:type="dxa"/>
            <w:tcBorders>
              <w:top w:val="single" w:sz="6" w:space="0" w:color="676B67"/>
              <w:left w:val="single" w:sz="6" w:space="0" w:color="6B706B"/>
            </w:tcBorders>
          </w:tcPr>
          <w:p w:rsidR="0086122B" w:rsidRDefault="0086122B" w:rsidP="00106690">
            <w:pPr>
              <w:pStyle w:val="TableParagraph"/>
              <w:spacing w:before="111" w:line="252" w:lineRule="auto"/>
              <w:ind w:left="96" w:right="3771" w:firstLine="4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color w:val="424846"/>
                <w:w w:val="105"/>
                <w:sz w:val="19"/>
              </w:rPr>
              <w:t>Suma položek Sleva</w:t>
            </w:r>
          </w:p>
        </w:tc>
        <w:tc>
          <w:tcPr>
            <w:tcW w:w="2257" w:type="dxa"/>
            <w:tcBorders>
              <w:top w:val="single" w:sz="6" w:space="0" w:color="676B67"/>
            </w:tcBorders>
          </w:tcPr>
          <w:p w:rsidR="0086122B" w:rsidRDefault="0086122B" w:rsidP="00106690">
            <w:pPr>
              <w:pStyle w:val="TableParagraph"/>
              <w:spacing w:before="2"/>
              <w:rPr>
                <w:rFonts w:ascii="Arial"/>
                <w:b/>
                <w:sz w:val="29"/>
              </w:rPr>
            </w:pPr>
          </w:p>
          <w:p w:rsidR="0086122B" w:rsidRDefault="0086122B" w:rsidP="00106690">
            <w:pPr>
              <w:pStyle w:val="TableParagraph"/>
              <w:spacing w:before="1"/>
              <w:ind w:right="321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color w:val="5B625E"/>
                <w:w w:val="105"/>
                <w:sz w:val="19"/>
              </w:rPr>
              <w:t>-25</w:t>
            </w:r>
            <w:r>
              <w:rPr>
                <w:rFonts w:ascii="Arial"/>
                <w:color w:val="7B7C7C"/>
                <w:w w:val="105"/>
                <w:sz w:val="19"/>
              </w:rPr>
              <w:t>,</w:t>
            </w:r>
            <w:r>
              <w:rPr>
                <w:rFonts w:ascii="Arial"/>
                <w:color w:val="5B625E"/>
                <w:w w:val="105"/>
                <w:sz w:val="19"/>
              </w:rPr>
              <w:t xml:space="preserve">00 </w:t>
            </w:r>
            <w:r>
              <w:rPr>
                <w:rFonts w:ascii="Arial"/>
                <w:color w:val="5B625E"/>
                <w:w w:val="105"/>
                <w:sz w:val="20"/>
              </w:rPr>
              <w:t>%</w:t>
            </w:r>
          </w:p>
        </w:tc>
        <w:tc>
          <w:tcPr>
            <w:tcW w:w="1945" w:type="dxa"/>
            <w:tcBorders>
              <w:top w:val="single" w:sz="6" w:space="0" w:color="676B67"/>
              <w:right w:val="single" w:sz="8" w:space="0" w:color="676B67"/>
            </w:tcBorders>
          </w:tcPr>
          <w:p w:rsidR="0086122B" w:rsidRDefault="0086122B" w:rsidP="00106690">
            <w:pPr>
              <w:pStyle w:val="TableParagraph"/>
              <w:spacing w:before="121"/>
              <w:ind w:left="576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424846"/>
                <w:w w:val="105"/>
                <w:sz w:val="19"/>
              </w:rPr>
              <w:t>194055,00 Kč</w:t>
            </w:r>
          </w:p>
          <w:p w:rsidR="0086122B" w:rsidRDefault="0086122B" w:rsidP="00106690">
            <w:pPr>
              <w:pStyle w:val="TableParagraph"/>
              <w:spacing w:before="11"/>
              <w:ind w:left="642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color w:val="424846"/>
                <w:w w:val="105"/>
                <w:sz w:val="19"/>
              </w:rPr>
              <w:t>-48514,00 Kč</w:t>
            </w:r>
          </w:p>
        </w:tc>
      </w:tr>
      <w:tr w:rsidR="0086122B" w:rsidTr="00106690">
        <w:trPr>
          <w:trHeight w:hRule="exact" w:val="1115"/>
        </w:trPr>
        <w:tc>
          <w:tcPr>
            <w:tcW w:w="5412" w:type="dxa"/>
            <w:tcBorders>
              <w:left w:val="single" w:sz="6" w:space="0" w:color="6B706B"/>
            </w:tcBorders>
          </w:tcPr>
          <w:p w:rsidR="0086122B" w:rsidRDefault="0086122B" w:rsidP="00106690">
            <w:pPr>
              <w:pStyle w:val="TableParagraph"/>
              <w:spacing w:line="242" w:lineRule="auto"/>
              <w:ind w:left="99" w:right="3771" w:hanging="5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color w:val="424846"/>
                <w:w w:val="105"/>
                <w:sz w:val="19"/>
              </w:rPr>
              <w:t>Mimorádná sleva Montáž Demontáž Likvidace Zapraveni</w:t>
            </w:r>
          </w:p>
        </w:tc>
        <w:tc>
          <w:tcPr>
            <w:tcW w:w="2257" w:type="dxa"/>
          </w:tcPr>
          <w:p w:rsidR="0086122B" w:rsidRDefault="0086122B" w:rsidP="00106690">
            <w:pPr>
              <w:pStyle w:val="TableParagraph"/>
              <w:spacing w:line="223" w:lineRule="exact"/>
              <w:ind w:right="318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color w:val="5B625E"/>
                <w:w w:val="105"/>
                <w:sz w:val="19"/>
              </w:rPr>
              <w:t xml:space="preserve">-7,00 </w:t>
            </w:r>
            <w:r>
              <w:rPr>
                <w:rFonts w:ascii="Arial"/>
                <w:color w:val="5B625E"/>
                <w:w w:val="105"/>
                <w:sz w:val="20"/>
              </w:rPr>
              <w:t>%</w:t>
            </w:r>
          </w:p>
        </w:tc>
        <w:tc>
          <w:tcPr>
            <w:tcW w:w="1945" w:type="dxa"/>
            <w:tcBorders>
              <w:right w:val="single" w:sz="8" w:space="0" w:color="676B67"/>
            </w:tcBorders>
          </w:tcPr>
          <w:p w:rsidR="0086122B" w:rsidRDefault="0086122B" w:rsidP="00106690">
            <w:pPr>
              <w:pStyle w:val="TableParagraph"/>
              <w:spacing w:before="2"/>
              <w:ind w:left="617" w:right="78"/>
              <w:jc w:val="center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color w:val="424846"/>
                <w:w w:val="105"/>
                <w:sz w:val="19"/>
              </w:rPr>
              <w:t>-10188,00 Kč</w:t>
            </w:r>
          </w:p>
          <w:p w:rsidR="0086122B" w:rsidRDefault="0086122B" w:rsidP="00106690">
            <w:pPr>
              <w:pStyle w:val="TableParagraph"/>
              <w:spacing w:before="1"/>
              <w:ind w:left="623" w:right="13"/>
              <w:jc w:val="center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color w:val="424846"/>
                <w:w w:val="105"/>
                <w:sz w:val="19"/>
              </w:rPr>
              <w:t>12880,00 Kč</w:t>
            </w:r>
          </w:p>
          <w:p w:rsidR="0086122B" w:rsidRDefault="0086122B" w:rsidP="00106690">
            <w:pPr>
              <w:pStyle w:val="TableParagraph"/>
              <w:spacing w:before="6"/>
              <w:ind w:left="796" w:right="78"/>
              <w:jc w:val="center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color w:val="424846"/>
                <w:w w:val="105"/>
                <w:sz w:val="19"/>
              </w:rPr>
              <w:t>6900,00 Kč</w:t>
            </w:r>
          </w:p>
          <w:p w:rsidR="0086122B" w:rsidRDefault="0086122B" w:rsidP="00106690">
            <w:pPr>
              <w:pStyle w:val="TableParagraph"/>
              <w:spacing w:before="6"/>
              <w:ind w:left="798" w:right="78"/>
              <w:jc w:val="center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color w:val="424846"/>
                <w:w w:val="105"/>
                <w:sz w:val="19"/>
              </w:rPr>
              <w:t>2080,00 Kč</w:t>
            </w:r>
          </w:p>
          <w:p w:rsidR="0086122B" w:rsidRDefault="0086122B" w:rsidP="00106690">
            <w:pPr>
              <w:pStyle w:val="TableParagraph"/>
              <w:spacing w:before="1"/>
              <w:ind w:left="623" w:right="13"/>
              <w:jc w:val="center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color w:val="424846"/>
                <w:w w:val="105"/>
                <w:sz w:val="19"/>
              </w:rPr>
              <w:t>13800,00 Kč</w:t>
            </w:r>
          </w:p>
        </w:tc>
      </w:tr>
      <w:tr w:rsidR="0086122B" w:rsidTr="00106690">
        <w:trPr>
          <w:trHeight w:hRule="exact" w:val="225"/>
        </w:trPr>
        <w:tc>
          <w:tcPr>
            <w:tcW w:w="5412" w:type="dxa"/>
            <w:tcBorders>
              <w:left w:val="single" w:sz="6" w:space="0" w:color="6B706B"/>
            </w:tcBorders>
          </w:tcPr>
          <w:p w:rsidR="0086122B" w:rsidRDefault="0086122B" w:rsidP="00106690">
            <w:pPr>
              <w:pStyle w:val="TableParagraph"/>
              <w:spacing w:line="216" w:lineRule="exact"/>
              <w:ind w:left="99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color w:val="424846"/>
                <w:w w:val="105"/>
                <w:sz w:val="19"/>
              </w:rPr>
              <w:t>Parapety vnitrní</w:t>
            </w:r>
            <w:r>
              <w:rPr>
                <w:rFonts w:ascii="Arial" w:hAnsi="Arial"/>
                <w:color w:val="5B625E"/>
                <w:w w:val="105"/>
                <w:sz w:val="19"/>
              </w:rPr>
              <w:t xml:space="preserve">, </w:t>
            </w:r>
            <w:r>
              <w:rPr>
                <w:rFonts w:ascii="Arial" w:hAnsi="Arial"/>
                <w:color w:val="424846"/>
                <w:w w:val="105"/>
                <w:sz w:val="19"/>
              </w:rPr>
              <w:t>plast</w:t>
            </w:r>
            <w:r>
              <w:rPr>
                <w:rFonts w:ascii="Arial" w:hAnsi="Arial"/>
                <w:color w:val="5B625E"/>
                <w:w w:val="105"/>
                <w:sz w:val="19"/>
              </w:rPr>
              <w:t xml:space="preserve">, </w:t>
            </w:r>
            <w:r>
              <w:rPr>
                <w:rFonts w:ascii="Arial" w:hAnsi="Arial"/>
                <w:color w:val="424846"/>
                <w:w w:val="105"/>
                <w:sz w:val="19"/>
              </w:rPr>
              <w:t>350mm, vč.montáže</w:t>
            </w:r>
          </w:p>
        </w:tc>
        <w:tc>
          <w:tcPr>
            <w:tcW w:w="2257" w:type="dxa"/>
          </w:tcPr>
          <w:p w:rsidR="0086122B" w:rsidRDefault="0086122B" w:rsidP="00106690"/>
        </w:tc>
        <w:tc>
          <w:tcPr>
            <w:tcW w:w="1945" w:type="dxa"/>
            <w:tcBorders>
              <w:right w:val="single" w:sz="8" w:space="0" w:color="676B67"/>
            </w:tcBorders>
          </w:tcPr>
          <w:p w:rsidR="0086122B" w:rsidRDefault="0086122B" w:rsidP="00106690">
            <w:pPr>
              <w:pStyle w:val="TableParagraph"/>
              <w:spacing w:before="2"/>
              <w:ind w:right="101"/>
              <w:jc w:val="right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color w:val="424846"/>
                <w:w w:val="105"/>
                <w:sz w:val="19"/>
              </w:rPr>
              <w:t>5166,00 Kč</w:t>
            </w:r>
          </w:p>
        </w:tc>
      </w:tr>
      <w:tr w:rsidR="0086122B" w:rsidTr="00106690">
        <w:trPr>
          <w:trHeight w:hRule="exact" w:val="261"/>
        </w:trPr>
        <w:tc>
          <w:tcPr>
            <w:tcW w:w="5412" w:type="dxa"/>
            <w:tcBorders>
              <w:left w:val="single" w:sz="6" w:space="0" w:color="6B706B"/>
            </w:tcBorders>
          </w:tcPr>
          <w:p w:rsidR="0086122B" w:rsidRDefault="0086122B" w:rsidP="00106690">
            <w:pPr>
              <w:pStyle w:val="TableParagraph"/>
              <w:tabs>
                <w:tab w:val="left" w:pos="3243"/>
              </w:tabs>
              <w:spacing w:line="216" w:lineRule="exact"/>
              <w:ind w:left="104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color w:val="424846"/>
                <w:w w:val="105"/>
                <w:sz w:val="19"/>
              </w:rPr>
              <w:t>Parapety</w:t>
            </w:r>
            <w:r>
              <w:rPr>
                <w:rFonts w:ascii="Arial" w:hAnsi="Arial"/>
                <w:color w:val="424846"/>
                <w:spacing w:val="-1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color w:val="424846"/>
                <w:w w:val="105"/>
                <w:sz w:val="19"/>
              </w:rPr>
              <w:t>venkovní</w:t>
            </w:r>
            <w:r>
              <w:rPr>
                <w:rFonts w:ascii="Arial" w:hAnsi="Arial"/>
                <w:color w:val="5B625E"/>
                <w:w w:val="105"/>
                <w:sz w:val="19"/>
              </w:rPr>
              <w:t>,</w:t>
            </w:r>
            <w:r>
              <w:rPr>
                <w:rFonts w:ascii="Arial" w:hAnsi="Arial"/>
                <w:color w:val="5B625E"/>
                <w:w w:val="105"/>
                <w:sz w:val="19"/>
              </w:rPr>
              <w:tab/>
            </w:r>
            <w:r>
              <w:rPr>
                <w:rFonts w:ascii="Arial" w:hAnsi="Arial"/>
                <w:color w:val="424846"/>
                <w:w w:val="105"/>
                <w:sz w:val="19"/>
              </w:rPr>
              <w:t>vč</w:t>
            </w:r>
            <w:r>
              <w:rPr>
                <w:rFonts w:ascii="Arial" w:hAnsi="Arial"/>
                <w:color w:val="5B625E"/>
                <w:w w:val="105"/>
                <w:sz w:val="19"/>
              </w:rPr>
              <w:t>.</w:t>
            </w:r>
            <w:r>
              <w:rPr>
                <w:rFonts w:ascii="Arial" w:hAnsi="Arial"/>
                <w:color w:val="424846"/>
                <w:w w:val="105"/>
                <w:sz w:val="19"/>
              </w:rPr>
              <w:t>montáže</w:t>
            </w:r>
          </w:p>
        </w:tc>
        <w:tc>
          <w:tcPr>
            <w:tcW w:w="2257" w:type="dxa"/>
          </w:tcPr>
          <w:p w:rsidR="0086122B" w:rsidRDefault="0086122B" w:rsidP="00106690"/>
        </w:tc>
        <w:tc>
          <w:tcPr>
            <w:tcW w:w="1945" w:type="dxa"/>
            <w:tcBorders>
              <w:right w:val="single" w:sz="8" w:space="0" w:color="676B67"/>
            </w:tcBorders>
          </w:tcPr>
          <w:p w:rsidR="0086122B" w:rsidRDefault="0086122B" w:rsidP="00106690">
            <w:pPr>
              <w:pStyle w:val="TableParagraph"/>
              <w:spacing w:before="2"/>
              <w:ind w:right="97"/>
              <w:jc w:val="right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color w:val="424846"/>
                <w:w w:val="105"/>
                <w:sz w:val="19"/>
                <w:u w:val="single" w:color="000000"/>
              </w:rPr>
              <w:t>8184 00 Kč</w:t>
            </w:r>
          </w:p>
        </w:tc>
      </w:tr>
      <w:tr w:rsidR="0086122B" w:rsidTr="00106690">
        <w:trPr>
          <w:trHeight w:hRule="exact" w:val="479"/>
        </w:trPr>
        <w:tc>
          <w:tcPr>
            <w:tcW w:w="5412" w:type="dxa"/>
            <w:tcBorders>
              <w:left w:val="single" w:sz="6" w:space="0" w:color="6B706B"/>
            </w:tcBorders>
          </w:tcPr>
          <w:p w:rsidR="0086122B" w:rsidRPr="0086122B" w:rsidRDefault="0086122B" w:rsidP="00106690">
            <w:pPr>
              <w:pStyle w:val="TableParagraph"/>
              <w:spacing w:line="176" w:lineRule="exact"/>
              <w:ind w:left="105"/>
              <w:rPr>
                <w:rFonts w:ascii="Arial" w:hAnsi="Arial"/>
                <w:sz w:val="19"/>
                <w:lang w:val="cs-CZ"/>
              </w:rPr>
            </w:pPr>
            <w:r w:rsidRPr="0086122B">
              <w:rPr>
                <w:rFonts w:ascii="Arial" w:hAnsi="Arial"/>
                <w:color w:val="424846"/>
                <w:w w:val="105"/>
                <w:sz w:val="19"/>
                <w:lang w:val="cs-CZ"/>
              </w:rPr>
              <w:t>Částka bez DPH</w:t>
            </w:r>
          </w:p>
          <w:p w:rsidR="0086122B" w:rsidRPr="0086122B" w:rsidRDefault="0086122B" w:rsidP="00106690">
            <w:pPr>
              <w:pStyle w:val="TableParagraph"/>
              <w:spacing w:before="69"/>
              <w:ind w:left="109"/>
              <w:rPr>
                <w:rFonts w:ascii="Arial" w:hAnsi="Arial"/>
                <w:sz w:val="19"/>
                <w:lang w:val="cs-CZ"/>
              </w:rPr>
            </w:pPr>
            <w:r w:rsidRPr="0086122B">
              <w:rPr>
                <w:rFonts w:ascii="Arial" w:hAnsi="Arial"/>
                <w:color w:val="424846"/>
                <w:w w:val="105"/>
                <w:sz w:val="19"/>
                <w:lang w:val="cs-CZ"/>
              </w:rPr>
              <w:t>DPH 21</w:t>
            </w:r>
            <w:r w:rsidRPr="0086122B">
              <w:rPr>
                <w:rFonts w:ascii="Arial" w:hAnsi="Arial"/>
                <w:color w:val="424846"/>
                <w:w w:val="105"/>
                <w:sz w:val="20"/>
                <w:lang w:val="cs-CZ"/>
              </w:rPr>
              <w:t xml:space="preserve">% - </w:t>
            </w:r>
            <w:r w:rsidRPr="0086122B">
              <w:rPr>
                <w:rFonts w:ascii="Arial" w:hAnsi="Arial"/>
                <w:color w:val="424846"/>
                <w:w w:val="105"/>
                <w:sz w:val="19"/>
                <w:lang w:val="cs-CZ"/>
              </w:rPr>
              <w:t>základní</w:t>
            </w:r>
          </w:p>
        </w:tc>
        <w:tc>
          <w:tcPr>
            <w:tcW w:w="2257" w:type="dxa"/>
          </w:tcPr>
          <w:p w:rsidR="0086122B" w:rsidRPr="0086122B" w:rsidRDefault="0086122B" w:rsidP="00106690">
            <w:pPr>
              <w:pStyle w:val="TableParagraph"/>
              <w:spacing w:before="2"/>
              <w:rPr>
                <w:rFonts w:ascii="Arial"/>
                <w:b/>
                <w:sz w:val="21"/>
                <w:lang w:val="cs-CZ"/>
              </w:rPr>
            </w:pPr>
          </w:p>
          <w:p w:rsidR="0086122B" w:rsidRDefault="0086122B" w:rsidP="00106690">
            <w:pPr>
              <w:pStyle w:val="TableParagraph"/>
              <w:spacing w:before="1"/>
              <w:ind w:right="312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color w:val="5B625E"/>
                <w:w w:val="105"/>
                <w:sz w:val="19"/>
              </w:rPr>
              <w:t>21</w:t>
            </w:r>
            <w:r>
              <w:rPr>
                <w:rFonts w:ascii="Arial"/>
                <w:color w:val="7B7C7C"/>
                <w:w w:val="105"/>
                <w:sz w:val="19"/>
              </w:rPr>
              <w:t>,</w:t>
            </w:r>
            <w:r>
              <w:rPr>
                <w:rFonts w:ascii="Arial"/>
                <w:color w:val="5B625E"/>
                <w:w w:val="105"/>
                <w:sz w:val="19"/>
              </w:rPr>
              <w:t xml:space="preserve">00 </w:t>
            </w:r>
            <w:r>
              <w:rPr>
                <w:rFonts w:ascii="Arial"/>
                <w:color w:val="5B625E"/>
                <w:w w:val="105"/>
                <w:sz w:val="20"/>
              </w:rPr>
              <w:t>%</w:t>
            </w:r>
          </w:p>
        </w:tc>
        <w:tc>
          <w:tcPr>
            <w:tcW w:w="1945" w:type="dxa"/>
            <w:tcBorders>
              <w:right w:val="single" w:sz="8" w:space="0" w:color="676B67"/>
            </w:tcBorders>
          </w:tcPr>
          <w:p w:rsidR="0086122B" w:rsidRDefault="0086122B" w:rsidP="00106690">
            <w:pPr>
              <w:pStyle w:val="TableParagraph"/>
              <w:spacing w:before="33"/>
              <w:ind w:left="563" w:right="78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424846"/>
                <w:w w:val="105"/>
                <w:sz w:val="19"/>
              </w:rPr>
              <w:t>184363,00 Kč</w:t>
            </w:r>
          </w:p>
          <w:p w:rsidR="0086122B" w:rsidRDefault="0086122B" w:rsidP="00106690">
            <w:pPr>
              <w:pStyle w:val="TableParagraph"/>
              <w:spacing w:before="6"/>
              <w:ind w:left="623" w:right="5"/>
              <w:jc w:val="center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color w:val="424846"/>
                <w:w w:val="105"/>
                <w:sz w:val="19"/>
              </w:rPr>
              <w:t>38716,00 Kč</w:t>
            </w:r>
          </w:p>
        </w:tc>
      </w:tr>
      <w:tr w:rsidR="0086122B" w:rsidTr="00106690">
        <w:trPr>
          <w:trHeight w:hRule="exact" w:val="610"/>
        </w:trPr>
        <w:tc>
          <w:tcPr>
            <w:tcW w:w="5412" w:type="dxa"/>
            <w:tcBorders>
              <w:left w:val="single" w:sz="6" w:space="0" w:color="6B706B"/>
            </w:tcBorders>
          </w:tcPr>
          <w:p w:rsidR="0086122B" w:rsidRDefault="0086122B" w:rsidP="00106690">
            <w:pPr>
              <w:pStyle w:val="TableParagraph"/>
              <w:spacing w:line="214" w:lineRule="exact"/>
              <w:ind w:left="105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color w:val="424846"/>
                <w:w w:val="105"/>
                <w:sz w:val="19"/>
              </w:rPr>
              <w:t>Částka celkem</w:t>
            </w:r>
          </w:p>
        </w:tc>
        <w:tc>
          <w:tcPr>
            <w:tcW w:w="2257" w:type="dxa"/>
          </w:tcPr>
          <w:p w:rsidR="0086122B" w:rsidRDefault="0086122B" w:rsidP="00106690"/>
        </w:tc>
        <w:tc>
          <w:tcPr>
            <w:tcW w:w="1945" w:type="dxa"/>
            <w:tcBorders>
              <w:right w:val="single" w:sz="8" w:space="0" w:color="676B67"/>
            </w:tcBorders>
          </w:tcPr>
          <w:p w:rsidR="0086122B" w:rsidRDefault="0086122B" w:rsidP="00106690">
            <w:pPr>
              <w:pStyle w:val="TableParagraph"/>
              <w:spacing w:before="9" w:line="200" w:lineRule="exact"/>
              <w:ind w:left="591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424846"/>
                <w:w w:val="105"/>
                <w:sz w:val="19"/>
              </w:rPr>
              <w:t>223079,00 Kč</w:t>
            </w:r>
          </w:p>
          <w:p w:rsidR="0086122B" w:rsidRDefault="0086122B" w:rsidP="00106690">
            <w:pPr>
              <w:pStyle w:val="TableParagraph"/>
              <w:spacing w:line="401" w:lineRule="exact"/>
              <w:ind w:left="314"/>
              <w:rPr>
                <w:rFonts w:ascii="Courier New"/>
                <w:sz w:val="37"/>
              </w:rPr>
            </w:pPr>
            <w:r>
              <w:rPr>
                <w:rFonts w:ascii="Courier New"/>
                <w:color w:val="424846"/>
                <w:w w:val="50"/>
                <w:sz w:val="37"/>
              </w:rPr>
              <w:t>-------------</w:t>
            </w:r>
          </w:p>
        </w:tc>
      </w:tr>
    </w:tbl>
    <w:p w:rsidR="0086122B" w:rsidRDefault="0086122B" w:rsidP="0086122B">
      <w:pPr>
        <w:spacing w:line="401" w:lineRule="exact"/>
        <w:rPr>
          <w:rFonts w:ascii="Courier New"/>
          <w:sz w:val="37"/>
        </w:rPr>
        <w:sectPr w:rsidR="0086122B">
          <w:type w:val="continuous"/>
          <w:pgSz w:w="11920" w:h="16840"/>
          <w:pgMar w:top="1000" w:right="340" w:bottom="0" w:left="540" w:header="708" w:footer="708" w:gutter="0"/>
          <w:cols w:space="708"/>
        </w:sectPr>
      </w:pPr>
    </w:p>
    <w:p w:rsidR="0086122B" w:rsidRDefault="0086122B" w:rsidP="0086122B">
      <w:pPr>
        <w:pStyle w:val="Nadpis2"/>
        <w:spacing w:before="124" w:line="240" w:lineRule="auto"/>
        <w:rPr>
          <w:b w:val="0"/>
        </w:rPr>
      </w:pPr>
      <w:r>
        <w:rPr>
          <w:b w:val="0"/>
          <w:color w:val="3B423F"/>
          <w:w w:val="105"/>
          <w:u w:val="thick" w:color="000000"/>
        </w:rPr>
        <w:lastRenderedPageBreak/>
        <w:t xml:space="preserve">Dodací adresa  (pokud ie  </w:t>
      </w:r>
      <w:r>
        <w:rPr>
          <w:b w:val="0"/>
          <w:color w:val="3B423F"/>
          <w:spacing w:val="-6"/>
          <w:w w:val="105"/>
          <w:u w:val="thick" w:color="000000"/>
        </w:rPr>
        <w:t>jiná):</w:t>
      </w:r>
    </w:p>
    <w:p w:rsidR="0086122B" w:rsidRDefault="0086122B" w:rsidP="0086122B">
      <w:pPr>
        <w:pStyle w:val="Zkladntext"/>
        <w:spacing w:before="6"/>
        <w:rPr>
          <w:b w:val="0"/>
          <w:sz w:val="19"/>
        </w:rPr>
      </w:pPr>
    </w:p>
    <w:p w:rsidR="0086122B" w:rsidRDefault="0086122B" w:rsidP="0086122B">
      <w:pPr>
        <w:spacing w:line="247" w:lineRule="auto"/>
        <w:ind w:left="434" w:right="676" w:firstLine="104"/>
        <w:rPr>
          <w:sz w:val="19"/>
        </w:rPr>
      </w:pPr>
      <w:r>
        <w:rPr>
          <w:color w:val="3B423F"/>
          <w:w w:val="105"/>
          <w:sz w:val="19"/>
        </w:rPr>
        <w:t>Výzkumná stanice Opočno Na Olivě 550</w:t>
      </w:r>
    </w:p>
    <w:p w:rsidR="0086122B" w:rsidRDefault="0086122B" w:rsidP="0086122B">
      <w:pPr>
        <w:spacing w:line="213" w:lineRule="exact"/>
        <w:ind w:left="435"/>
        <w:rPr>
          <w:sz w:val="19"/>
        </w:rPr>
      </w:pPr>
      <w:r>
        <w:rPr>
          <w:color w:val="3B423F"/>
          <w:w w:val="105"/>
          <w:sz w:val="19"/>
        </w:rPr>
        <w:t>Opočno,  517 73</w:t>
      </w:r>
    </w:p>
    <w:p w:rsidR="0086122B" w:rsidRDefault="0086122B" w:rsidP="0086122B">
      <w:pPr>
        <w:spacing w:before="93"/>
        <w:ind w:left="428"/>
        <w:rPr>
          <w:b/>
        </w:rPr>
      </w:pPr>
      <w:r>
        <w:rPr>
          <w:b/>
          <w:color w:val="3B423F"/>
          <w:w w:val="105"/>
          <w:u w:val="thick" w:color="000000"/>
        </w:rPr>
        <w:t>Kontakty:</w:t>
      </w:r>
    </w:p>
    <w:p w:rsidR="0086122B" w:rsidRDefault="0086122B" w:rsidP="0086122B">
      <w:pPr>
        <w:pStyle w:val="Zkladntext"/>
        <w:spacing w:before="5"/>
        <w:rPr>
          <w:b w:val="0"/>
          <w:sz w:val="19"/>
        </w:rPr>
      </w:pPr>
    </w:p>
    <w:p w:rsidR="0086122B" w:rsidRDefault="0086122B" w:rsidP="0086122B">
      <w:pPr>
        <w:spacing w:line="217" w:lineRule="exact"/>
        <w:ind w:left="430"/>
        <w:rPr>
          <w:sz w:val="19"/>
        </w:rPr>
      </w:pPr>
      <w:r>
        <w:rPr>
          <w:color w:val="3B423F"/>
          <w:w w:val="105"/>
          <w:sz w:val="19"/>
        </w:rPr>
        <w:t>Telefon</w:t>
      </w:r>
      <w:r>
        <w:rPr>
          <w:color w:val="595D5D"/>
          <w:w w:val="105"/>
          <w:sz w:val="19"/>
        </w:rPr>
        <w:t xml:space="preserve">: </w:t>
      </w:r>
    </w:p>
    <w:p w:rsidR="0086122B" w:rsidRDefault="0086122B" w:rsidP="0086122B">
      <w:pPr>
        <w:spacing w:line="217" w:lineRule="exact"/>
        <w:ind w:left="435"/>
        <w:rPr>
          <w:sz w:val="19"/>
        </w:rPr>
      </w:pPr>
      <w:r>
        <w:rPr>
          <w:color w:val="3B423F"/>
          <w:w w:val="105"/>
          <w:sz w:val="19"/>
        </w:rPr>
        <w:t>Telefon</w:t>
      </w:r>
      <w:r>
        <w:rPr>
          <w:color w:val="595D5D"/>
          <w:w w:val="105"/>
          <w:sz w:val="19"/>
        </w:rPr>
        <w:t xml:space="preserve">: </w:t>
      </w:r>
    </w:p>
    <w:p w:rsidR="0086122B" w:rsidRDefault="0086122B" w:rsidP="0086122B">
      <w:pPr>
        <w:spacing w:line="217" w:lineRule="exact"/>
        <w:ind w:left="435"/>
        <w:rPr>
          <w:sz w:val="19"/>
        </w:rPr>
      </w:pPr>
    </w:p>
    <w:p w:rsidR="0086122B" w:rsidRDefault="0086122B" w:rsidP="0086122B">
      <w:pPr>
        <w:spacing w:line="217" w:lineRule="exact"/>
        <w:ind w:left="435"/>
        <w:rPr>
          <w:sz w:val="19"/>
        </w:rPr>
      </w:pPr>
    </w:p>
    <w:p w:rsidR="0086122B" w:rsidRDefault="0086122B" w:rsidP="0086122B">
      <w:pPr>
        <w:spacing w:line="217" w:lineRule="exact"/>
        <w:ind w:left="435"/>
        <w:rPr>
          <w:sz w:val="19"/>
        </w:rPr>
      </w:pPr>
    </w:p>
    <w:p w:rsidR="0086122B" w:rsidRDefault="0086122B" w:rsidP="0086122B">
      <w:pPr>
        <w:pStyle w:val="Zkladntext"/>
        <w:spacing w:before="93" w:line="247" w:lineRule="auto"/>
        <w:ind w:right="1614"/>
      </w:pPr>
      <w:r>
        <w:rPr>
          <w:color w:val="3B423F"/>
          <w:w w:val="105"/>
        </w:rPr>
        <w:t>Dodací lhůta je 4 - 8 týdnů po podpisu smlouvy  o  dílo a po složení zálohy (pokud je sjednaná). V případě atypických rozměrů a tvarů může být dodací lhůta delší.</w:t>
      </w:r>
    </w:p>
    <w:p w:rsidR="0086122B" w:rsidRDefault="0086122B" w:rsidP="0086122B">
      <w:pPr>
        <w:pStyle w:val="Zkladntext"/>
        <w:spacing w:before="6"/>
        <w:rPr>
          <w:sz w:val="21"/>
        </w:rPr>
      </w:pPr>
    </w:p>
    <w:p w:rsidR="0086122B" w:rsidRDefault="0086122B" w:rsidP="0086122B">
      <w:pPr>
        <w:pStyle w:val="Zkladntext"/>
        <w:spacing w:before="1" w:line="256" w:lineRule="auto"/>
        <w:ind w:left="722" w:firstLine="1"/>
      </w:pPr>
      <w:r>
        <w:rPr>
          <w:color w:val="3B423F"/>
          <w:w w:val="105"/>
        </w:rPr>
        <w:t>Stávající</w:t>
      </w:r>
      <w:r>
        <w:rPr>
          <w:color w:val="3B423F"/>
          <w:spacing w:val="-4"/>
          <w:w w:val="105"/>
        </w:rPr>
        <w:t xml:space="preserve"> </w:t>
      </w:r>
      <w:r>
        <w:rPr>
          <w:color w:val="3B423F"/>
          <w:w w:val="105"/>
        </w:rPr>
        <w:t>norma</w:t>
      </w:r>
      <w:r>
        <w:rPr>
          <w:color w:val="3B423F"/>
          <w:spacing w:val="-4"/>
          <w:w w:val="105"/>
        </w:rPr>
        <w:t xml:space="preserve"> </w:t>
      </w:r>
      <w:r>
        <w:rPr>
          <w:color w:val="3B423F"/>
          <w:w w:val="105"/>
        </w:rPr>
        <w:t>(ČSN</w:t>
      </w:r>
      <w:r>
        <w:rPr>
          <w:color w:val="3B423F"/>
          <w:spacing w:val="-8"/>
          <w:w w:val="105"/>
        </w:rPr>
        <w:t xml:space="preserve"> </w:t>
      </w:r>
      <w:r>
        <w:rPr>
          <w:color w:val="3B423F"/>
          <w:w w:val="105"/>
        </w:rPr>
        <w:t>73</w:t>
      </w:r>
      <w:r>
        <w:rPr>
          <w:color w:val="3B423F"/>
          <w:spacing w:val="-14"/>
          <w:w w:val="105"/>
        </w:rPr>
        <w:t xml:space="preserve"> </w:t>
      </w:r>
      <w:r>
        <w:rPr>
          <w:color w:val="3B423F"/>
          <w:w w:val="105"/>
        </w:rPr>
        <w:t>05</w:t>
      </w:r>
      <w:r>
        <w:rPr>
          <w:color w:val="3B423F"/>
          <w:spacing w:val="-15"/>
          <w:w w:val="105"/>
        </w:rPr>
        <w:t xml:space="preserve"> </w:t>
      </w:r>
      <w:r>
        <w:rPr>
          <w:color w:val="3B423F"/>
          <w:w w:val="105"/>
        </w:rPr>
        <w:t>40-2)</w:t>
      </w:r>
      <w:r>
        <w:rPr>
          <w:color w:val="3B423F"/>
          <w:spacing w:val="-4"/>
          <w:w w:val="105"/>
        </w:rPr>
        <w:t xml:space="preserve"> </w:t>
      </w:r>
      <w:r>
        <w:rPr>
          <w:color w:val="3B423F"/>
          <w:w w:val="105"/>
        </w:rPr>
        <w:t>doporučuje</w:t>
      </w:r>
      <w:r>
        <w:rPr>
          <w:color w:val="3B423F"/>
          <w:spacing w:val="-8"/>
          <w:w w:val="105"/>
        </w:rPr>
        <w:t xml:space="preserve"> </w:t>
      </w:r>
      <w:r>
        <w:rPr>
          <w:color w:val="3B423F"/>
          <w:w w:val="105"/>
        </w:rPr>
        <w:t>použít</w:t>
      </w:r>
      <w:r>
        <w:rPr>
          <w:color w:val="3B423F"/>
          <w:spacing w:val="-13"/>
          <w:w w:val="105"/>
        </w:rPr>
        <w:t xml:space="preserve"> </w:t>
      </w:r>
      <w:r>
        <w:rPr>
          <w:color w:val="3B423F"/>
          <w:w w:val="105"/>
        </w:rPr>
        <w:t>při</w:t>
      </w:r>
      <w:r>
        <w:rPr>
          <w:color w:val="3B423F"/>
          <w:spacing w:val="-19"/>
          <w:w w:val="105"/>
        </w:rPr>
        <w:t xml:space="preserve"> </w:t>
      </w:r>
      <w:r>
        <w:rPr>
          <w:color w:val="3B423F"/>
          <w:w w:val="105"/>
        </w:rPr>
        <w:t>montáži</w:t>
      </w:r>
      <w:r>
        <w:rPr>
          <w:color w:val="3B423F"/>
          <w:spacing w:val="-7"/>
          <w:w w:val="105"/>
        </w:rPr>
        <w:t xml:space="preserve"> </w:t>
      </w:r>
      <w:r>
        <w:rPr>
          <w:color w:val="3B423F"/>
          <w:w w:val="105"/>
        </w:rPr>
        <w:t>oken</w:t>
      </w:r>
      <w:r>
        <w:rPr>
          <w:color w:val="3B423F"/>
          <w:spacing w:val="-12"/>
          <w:w w:val="105"/>
        </w:rPr>
        <w:t xml:space="preserve"> </w:t>
      </w:r>
      <w:r>
        <w:rPr>
          <w:color w:val="3B423F"/>
          <w:w w:val="105"/>
        </w:rPr>
        <w:t>těsnící</w:t>
      </w:r>
      <w:r>
        <w:rPr>
          <w:color w:val="3B423F"/>
          <w:spacing w:val="-3"/>
          <w:w w:val="105"/>
        </w:rPr>
        <w:t xml:space="preserve"> </w:t>
      </w:r>
      <w:r>
        <w:rPr>
          <w:color w:val="3B423F"/>
          <w:w w:val="105"/>
        </w:rPr>
        <w:t>a</w:t>
      </w:r>
      <w:r>
        <w:rPr>
          <w:color w:val="3B423F"/>
          <w:spacing w:val="-11"/>
          <w:w w:val="105"/>
        </w:rPr>
        <w:t xml:space="preserve"> </w:t>
      </w:r>
      <w:r>
        <w:rPr>
          <w:color w:val="3B423F"/>
          <w:w w:val="105"/>
        </w:rPr>
        <w:t>izolační systém k</w:t>
      </w:r>
      <w:r>
        <w:rPr>
          <w:color w:val="3B423F"/>
          <w:spacing w:val="-30"/>
          <w:w w:val="105"/>
        </w:rPr>
        <w:t xml:space="preserve"> </w:t>
      </w:r>
      <w:r>
        <w:rPr>
          <w:color w:val="3B423F"/>
          <w:w w:val="105"/>
        </w:rPr>
        <w:t>ošetření</w:t>
      </w:r>
    </w:p>
    <w:p w:rsidR="0086122B" w:rsidRDefault="0086122B" w:rsidP="0086122B">
      <w:pPr>
        <w:pStyle w:val="Zkladntext"/>
        <w:spacing w:line="230" w:lineRule="exact"/>
        <w:ind w:left="719"/>
      </w:pPr>
      <w:r>
        <w:rPr>
          <w:color w:val="3B423F"/>
          <w:w w:val="105"/>
        </w:rPr>
        <w:t>připojovací spáry. Tento systém má následující výhody:</w:t>
      </w:r>
    </w:p>
    <w:p w:rsidR="0086122B" w:rsidRDefault="0086122B" w:rsidP="0086122B">
      <w:pPr>
        <w:pStyle w:val="Odstavecseseznamem"/>
        <w:numPr>
          <w:ilvl w:val="0"/>
          <w:numId w:val="16"/>
        </w:numPr>
        <w:tabs>
          <w:tab w:val="left" w:pos="1475"/>
        </w:tabs>
        <w:spacing w:line="239" w:lineRule="exact"/>
        <w:ind w:hanging="218"/>
        <w:rPr>
          <w:rFonts w:ascii="Arial" w:hAnsi="Arial"/>
          <w:sz w:val="23"/>
        </w:rPr>
      </w:pPr>
      <w:r>
        <w:rPr>
          <w:rFonts w:ascii="Arial" w:hAnsi="Arial"/>
          <w:color w:val="3B423F"/>
          <w:w w:val="105"/>
          <w:sz w:val="23"/>
        </w:rPr>
        <w:t>vyšší</w:t>
      </w:r>
      <w:r>
        <w:rPr>
          <w:rFonts w:ascii="Arial" w:hAnsi="Arial"/>
          <w:color w:val="3B423F"/>
          <w:spacing w:val="-20"/>
          <w:w w:val="105"/>
          <w:sz w:val="23"/>
        </w:rPr>
        <w:t xml:space="preserve"> </w:t>
      </w:r>
      <w:r>
        <w:rPr>
          <w:rFonts w:ascii="Arial" w:hAnsi="Arial"/>
          <w:color w:val="3B423F"/>
          <w:w w:val="105"/>
          <w:sz w:val="23"/>
        </w:rPr>
        <w:t>odolnost</w:t>
      </w:r>
      <w:r>
        <w:rPr>
          <w:rFonts w:ascii="Arial" w:hAnsi="Arial"/>
          <w:color w:val="3B423F"/>
          <w:spacing w:val="-16"/>
          <w:w w:val="105"/>
          <w:sz w:val="23"/>
        </w:rPr>
        <w:t xml:space="preserve"> </w:t>
      </w:r>
      <w:r>
        <w:rPr>
          <w:rFonts w:ascii="Arial" w:hAnsi="Arial"/>
          <w:color w:val="3B423F"/>
          <w:w w:val="105"/>
          <w:sz w:val="23"/>
        </w:rPr>
        <w:t>proti</w:t>
      </w:r>
      <w:r>
        <w:rPr>
          <w:rFonts w:ascii="Arial" w:hAnsi="Arial"/>
          <w:color w:val="3B423F"/>
          <w:spacing w:val="-19"/>
          <w:w w:val="105"/>
          <w:sz w:val="23"/>
        </w:rPr>
        <w:t xml:space="preserve"> </w:t>
      </w:r>
      <w:r>
        <w:rPr>
          <w:rFonts w:ascii="Arial" w:hAnsi="Arial"/>
          <w:color w:val="3B423F"/>
          <w:w w:val="105"/>
          <w:sz w:val="23"/>
        </w:rPr>
        <w:t>zatékání</w:t>
      </w:r>
    </w:p>
    <w:p w:rsidR="0086122B" w:rsidRDefault="0086122B" w:rsidP="0086122B">
      <w:pPr>
        <w:pStyle w:val="Odstavecseseznamem"/>
        <w:numPr>
          <w:ilvl w:val="0"/>
          <w:numId w:val="16"/>
        </w:numPr>
        <w:tabs>
          <w:tab w:val="left" w:pos="1469"/>
        </w:tabs>
        <w:spacing w:line="237" w:lineRule="exact"/>
        <w:ind w:left="1469" w:hanging="213"/>
        <w:rPr>
          <w:rFonts w:ascii="Arial" w:hAnsi="Arial"/>
          <w:sz w:val="23"/>
        </w:rPr>
      </w:pPr>
      <w:r>
        <w:rPr>
          <w:rFonts w:ascii="Arial" w:hAnsi="Arial"/>
          <w:color w:val="3B423F"/>
          <w:w w:val="105"/>
          <w:sz w:val="23"/>
        </w:rPr>
        <w:t>těsnost proti průvanu a</w:t>
      </w:r>
      <w:r>
        <w:rPr>
          <w:rFonts w:ascii="Arial" w:hAnsi="Arial"/>
          <w:color w:val="3B423F"/>
          <w:spacing w:val="-51"/>
          <w:w w:val="105"/>
          <w:sz w:val="23"/>
        </w:rPr>
        <w:t xml:space="preserve"> </w:t>
      </w:r>
      <w:r>
        <w:rPr>
          <w:rFonts w:ascii="Arial" w:hAnsi="Arial"/>
          <w:color w:val="3B423F"/>
          <w:w w:val="105"/>
          <w:sz w:val="23"/>
        </w:rPr>
        <w:t>pronikání chladu</w:t>
      </w:r>
    </w:p>
    <w:p w:rsidR="0086122B" w:rsidRDefault="0086122B" w:rsidP="0086122B">
      <w:pPr>
        <w:pStyle w:val="Odstavecseseznamem"/>
        <w:numPr>
          <w:ilvl w:val="0"/>
          <w:numId w:val="16"/>
        </w:numPr>
        <w:tabs>
          <w:tab w:val="left" w:pos="1470"/>
        </w:tabs>
        <w:spacing w:line="239" w:lineRule="exact"/>
        <w:ind w:left="1469" w:hanging="218"/>
        <w:rPr>
          <w:rFonts w:ascii="Arial" w:hAnsi="Arial"/>
          <w:sz w:val="23"/>
        </w:rPr>
      </w:pPr>
      <w:r>
        <w:rPr>
          <w:rFonts w:ascii="Arial" w:hAnsi="Arial"/>
          <w:color w:val="3B423F"/>
          <w:w w:val="105"/>
          <w:sz w:val="23"/>
        </w:rPr>
        <w:t>vyšší</w:t>
      </w:r>
      <w:r>
        <w:rPr>
          <w:rFonts w:ascii="Arial" w:hAnsi="Arial"/>
          <w:color w:val="3B423F"/>
          <w:spacing w:val="-20"/>
          <w:w w:val="105"/>
          <w:sz w:val="23"/>
        </w:rPr>
        <w:t xml:space="preserve"> </w:t>
      </w:r>
      <w:r>
        <w:rPr>
          <w:rFonts w:ascii="Arial" w:hAnsi="Arial"/>
          <w:color w:val="3B423F"/>
          <w:w w:val="105"/>
          <w:sz w:val="23"/>
        </w:rPr>
        <w:t>vzduchová</w:t>
      </w:r>
      <w:r>
        <w:rPr>
          <w:rFonts w:ascii="Arial" w:hAnsi="Arial"/>
          <w:color w:val="3B423F"/>
          <w:spacing w:val="-10"/>
          <w:w w:val="105"/>
          <w:sz w:val="23"/>
        </w:rPr>
        <w:t xml:space="preserve"> </w:t>
      </w:r>
      <w:r>
        <w:rPr>
          <w:rFonts w:ascii="Arial" w:hAnsi="Arial"/>
          <w:color w:val="3B423F"/>
          <w:w w:val="105"/>
          <w:sz w:val="23"/>
        </w:rPr>
        <w:t>neprůzvučnost</w:t>
      </w:r>
      <w:r>
        <w:rPr>
          <w:rFonts w:ascii="Arial" w:hAnsi="Arial"/>
          <w:color w:val="3B423F"/>
          <w:spacing w:val="-9"/>
          <w:w w:val="105"/>
          <w:sz w:val="23"/>
        </w:rPr>
        <w:t xml:space="preserve"> </w:t>
      </w:r>
      <w:r>
        <w:rPr>
          <w:rFonts w:ascii="Arial" w:hAnsi="Arial"/>
          <w:color w:val="3B423F"/>
          <w:w w:val="105"/>
          <w:sz w:val="23"/>
        </w:rPr>
        <w:t>proti</w:t>
      </w:r>
      <w:r>
        <w:rPr>
          <w:rFonts w:ascii="Arial" w:hAnsi="Arial"/>
          <w:color w:val="3B423F"/>
          <w:spacing w:val="-24"/>
          <w:w w:val="105"/>
          <w:sz w:val="23"/>
        </w:rPr>
        <w:t xml:space="preserve"> </w:t>
      </w:r>
      <w:r>
        <w:rPr>
          <w:rFonts w:ascii="Arial" w:hAnsi="Arial"/>
          <w:color w:val="3B423F"/>
          <w:w w:val="105"/>
          <w:sz w:val="23"/>
        </w:rPr>
        <w:t>hluku</w:t>
      </w:r>
    </w:p>
    <w:p w:rsidR="0086122B" w:rsidRDefault="0086122B" w:rsidP="0086122B">
      <w:pPr>
        <w:pStyle w:val="Odstavecseseznamem"/>
        <w:numPr>
          <w:ilvl w:val="0"/>
          <w:numId w:val="16"/>
        </w:numPr>
        <w:tabs>
          <w:tab w:val="left" w:pos="1468"/>
        </w:tabs>
        <w:spacing w:line="237" w:lineRule="exact"/>
        <w:ind w:left="1467" w:hanging="211"/>
        <w:rPr>
          <w:rFonts w:ascii="Arial" w:hAnsi="Arial"/>
          <w:sz w:val="23"/>
        </w:rPr>
      </w:pPr>
      <w:r>
        <w:rPr>
          <w:rFonts w:ascii="Arial" w:hAnsi="Arial"/>
          <w:color w:val="3B423F"/>
          <w:w w:val="105"/>
          <w:sz w:val="23"/>
        </w:rPr>
        <w:t>prodloužení</w:t>
      </w:r>
      <w:r>
        <w:rPr>
          <w:rFonts w:ascii="Arial" w:hAnsi="Arial"/>
          <w:color w:val="3B423F"/>
          <w:spacing w:val="-3"/>
          <w:w w:val="105"/>
          <w:sz w:val="23"/>
        </w:rPr>
        <w:t xml:space="preserve"> </w:t>
      </w:r>
      <w:r>
        <w:rPr>
          <w:rFonts w:ascii="Arial" w:hAnsi="Arial"/>
          <w:color w:val="3B423F"/>
          <w:w w:val="105"/>
          <w:sz w:val="23"/>
        </w:rPr>
        <w:t>životnosti</w:t>
      </w:r>
      <w:r>
        <w:rPr>
          <w:rFonts w:ascii="Arial" w:hAnsi="Arial"/>
          <w:color w:val="3B423F"/>
          <w:spacing w:val="-10"/>
          <w:w w:val="105"/>
          <w:sz w:val="23"/>
        </w:rPr>
        <w:t xml:space="preserve"> </w:t>
      </w:r>
      <w:r>
        <w:rPr>
          <w:rFonts w:ascii="Arial" w:hAnsi="Arial"/>
          <w:color w:val="3B423F"/>
          <w:w w:val="105"/>
          <w:sz w:val="23"/>
        </w:rPr>
        <w:t>výplňe</w:t>
      </w:r>
      <w:r>
        <w:rPr>
          <w:rFonts w:ascii="Arial" w:hAnsi="Arial"/>
          <w:color w:val="3B423F"/>
          <w:spacing w:val="-20"/>
          <w:w w:val="105"/>
          <w:sz w:val="23"/>
        </w:rPr>
        <w:t xml:space="preserve"> </w:t>
      </w:r>
      <w:r>
        <w:rPr>
          <w:rFonts w:ascii="Arial" w:hAnsi="Arial"/>
          <w:color w:val="3B423F"/>
          <w:w w:val="105"/>
          <w:sz w:val="23"/>
        </w:rPr>
        <w:t>jako</w:t>
      </w:r>
      <w:r>
        <w:rPr>
          <w:rFonts w:ascii="Arial" w:hAnsi="Arial"/>
          <w:color w:val="3B423F"/>
          <w:spacing w:val="-22"/>
          <w:w w:val="105"/>
          <w:sz w:val="23"/>
        </w:rPr>
        <w:t xml:space="preserve"> </w:t>
      </w:r>
      <w:r>
        <w:rPr>
          <w:rFonts w:ascii="Arial" w:hAnsi="Arial"/>
          <w:color w:val="3B423F"/>
          <w:w w:val="105"/>
          <w:sz w:val="23"/>
        </w:rPr>
        <w:t>celku</w:t>
      </w:r>
    </w:p>
    <w:p w:rsidR="0086122B" w:rsidRDefault="0086122B" w:rsidP="0086122B">
      <w:pPr>
        <w:pStyle w:val="Zkladntext"/>
        <w:spacing w:line="249" w:lineRule="exact"/>
        <w:ind w:left="724"/>
      </w:pPr>
      <w:r>
        <w:rPr>
          <w:color w:val="3B423F"/>
          <w:w w:val="105"/>
        </w:rPr>
        <w:t>V případě Vašeho zájmu jsme schopni tento systém do této cenové nabídky docenit.</w:t>
      </w:r>
    </w:p>
    <w:p w:rsidR="0086122B" w:rsidRDefault="0086122B" w:rsidP="0086122B">
      <w:pPr>
        <w:pStyle w:val="Zkladntext"/>
        <w:rPr>
          <w:sz w:val="26"/>
        </w:rPr>
      </w:pPr>
    </w:p>
    <w:p w:rsidR="0086122B" w:rsidRDefault="0086122B" w:rsidP="0086122B">
      <w:pPr>
        <w:pStyle w:val="Zkladntext"/>
        <w:spacing w:before="9"/>
        <w:rPr>
          <w:sz w:val="20"/>
        </w:rPr>
      </w:pPr>
    </w:p>
    <w:p w:rsidR="0086122B" w:rsidRDefault="0086122B" w:rsidP="0086122B">
      <w:pPr>
        <w:pStyle w:val="Zkladntext"/>
        <w:tabs>
          <w:tab w:val="left" w:pos="2227"/>
        </w:tabs>
        <w:spacing w:line="244" w:lineRule="auto"/>
        <w:ind w:left="721" w:right="1614" w:firstLine="5"/>
      </w:pPr>
      <w:r>
        <w:rPr>
          <w:i/>
          <w:color w:val="3B423F"/>
        </w:rPr>
        <w:t>Upozornění:</w:t>
      </w:r>
      <w:r>
        <w:rPr>
          <w:i/>
          <w:color w:val="3B423F"/>
        </w:rPr>
        <w:tab/>
      </w:r>
      <w:r>
        <w:rPr>
          <w:color w:val="3B423F"/>
        </w:rPr>
        <w:t xml:space="preserve">Okna a dveře jsou znázorněny  z pohledu </w:t>
      </w:r>
      <w:r>
        <w:rPr>
          <w:color w:val="3B423F"/>
          <w:spacing w:val="57"/>
        </w:rPr>
        <w:t xml:space="preserve"> </w:t>
      </w:r>
      <w:r>
        <w:rPr>
          <w:color w:val="3B423F"/>
        </w:rPr>
        <w:t>zevnitř.</w:t>
      </w:r>
      <w:r>
        <w:rPr>
          <w:color w:val="3B423F"/>
          <w:spacing w:val="29"/>
        </w:rPr>
        <w:t xml:space="preserve"> </w:t>
      </w:r>
      <w:r>
        <w:rPr>
          <w:color w:val="3B423F"/>
        </w:rPr>
        <w:t>Platnost</w:t>
      </w:r>
      <w:r>
        <w:rPr>
          <w:color w:val="3B423F"/>
          <w:w w:val="103"/>
        </w:rPr>
        <w:t xml:space="preserve"> </w:t>
      </w:r>
      <w:r>
        <w:rPr>
          <w:color w:val="3B423F"/>
        </w:rPr>
        <w:t>cenové nabídky je 30 dní. V některých případech mohou být ceny zednického zapravení Oe-li v nabídce uvedeno)  stanoveny až po zhlédnu­  tí místa  stavby  naším</w:t>
      </w:r>
      <w:r>
        <w:rPr>
          <w:color w:val="3B423F"/>
          <w:spacing w:val="-7"/>
        </w:rPr>
        <w:t xml:space="preserve"> </w:t>
      </w:r>
      <w:r>
        <w:rPr>
          <w:color w:val="3B423F"/>
        </w:rPr>
        <w:t>technikem.</w:t>
      </w:r>
    </w:p>
    <w:p w:rsidR="0086122B" w:rsidRDefault="0086122B" w:rsidP="0086122B">
      <w:pPr>
        <w:pStyle w:val="Zkladntext"/>
        <w:spacing w:line="242" w:lineRule="auto"/>
        <w:ind w:left="719" w:right="1614" w:firstLine="1"/>
      </w:pPr>
      <w:r>
        <w:rPr>
          <w:color w:val="3B423F"/>
          <w:w w:val="105"/>
        </w:rPr>
        <w:t>Zhotovitel si vyhrazuje právo účtovat DPH podle platných předpisů a zá­ konů v době plnění díla, a to bez oboustranně potvrzené dohody.</w:t>
      </w:r>
    </w:p>
    <w:p w:rsidR="0086122B" w:rsidRDefault="0086122B" w:rsidP="0086122B">
      <w:pPr>
        <w:pStyle w:val="Zkladntext"/>
        <w:spacing w:before="6"/>
      </w:pPr>
    </w:p>
    <w:p w:rsidR="0086122B" w:rsidRDefault="0086122B" w:rsidP="0086122B">
      <w:pPr>
        <w:pStyle w:val="Zkladntext"/>
        <w:ind w:left="722"/>
      </w:pPr>
      <w:r>
        <w:rPr>
          <w:color w:val="3B423F"/>
          <w:w w:val="105"/>
        </w:rPr>
        <w:t>K výrobkům budou dodány příslušné atesty a certifikáty.</w:t>
      </w:r>
    </w:p>
    <w:p w:rsidR="0086122B" w:rsidRDefault="0086122B" w:rsidP="0086122B">
      <w:pPr>
        <w:pStyle w:val="Zkladntext"/>
        <w:spacing w:before="6"/>
      </w:pPr>
    </w:p>
    <w:p w:rsidR="0086122B" w:rsidRDefault="0086122B" w:rsidP="0086122B">
      <w:pPr>
        <w:pStyle w:val="Zkladntext"/>
        <w:spacing w:line="247" w:lineRule="auto"/>
        <w:ind w:left="722" w:right="1587" w:hanging="2"/>
      </w:pPr>
      <w:r>
        <w:rPr>
          <w:color w:val="6E7474"/>
          <w:w w:val="105"/>
        </w:rPr>
        <w:t xml:space="preserve">Záruční doba </w:t>
      </w:r>
      <w:r>
        <w:rPr>
          <w:color w:val="3B423F"/>
          <w:w w:val="105"/>
        </w:rPr>
        <w:t xml:space="preserve">na plastové výrobky a na montážní práce </w:t>
      </w:r>
      <w:r>
        <w:rPr>
          <w:color w:val="6E7474"/>
          <w:w w:val="105"/>
        </w:rPr>
        <w:t xml:space="preserve">je 60 měsíců, </w:t>
      </w:r>
      <w:r>
        <w:rPr>
          <w:color w:val="3B423F"/>
          <w:w w:val="105"/>
        </w:rPr>
        <w:t>na ostatní příslušenství (parapety, stínící techniku, sítě proti hmyzu,...)</w:t>
      </w:r>
    </w:p>
    <w:p w:rsidR="0086122B" w:rsidRDefault="0086122B" w:rsidP="0086122B">
      <w:pPr>
        <w:pStyle w:val="Zkladntext"/>
        <w:spacing w:line="260" w:lineRule="exact"/>
        <w:ind w:left="723"/>
      </w:pPr>
      <w:r>
        <w:rPr>
          <w:color w:val="3B423F"/>
          <w:w w:val="105"/>
        </w:rPr>
        <w:t>24 měsíců.</w:t>
      </w:r>
    </w:p>
    <w:p w:rsidR="0086122B" w:rsidRDefault="0086122B" w:rsidP="0086122B">
      <w:pPr>
        <w:pStyle w:val="Zkladntext"/>
        <w:spacing w:before="6"/>
      </w:pPr>
    </w:p>
    <w:p w:rsidR="0086122B" w:rsidRDefault="0086122B" w:rsidP="0086122B">
      <w:pPr>
        <w:pStyle w:val="Zkladntext"/>
        <w:spacing w:line="242" w:lineRule="auto"/>
        <w:ind w:left="721" w:right="1276" w:firstLine="2"/>
      </w:pPr>
      <w:r>
        <w:rPr>
          <w:color w:val="3B423F"/>
          <w:w w:val="105"/>
        </w:rPr>
        <w:t>V případě zájmu Vám zajistíme kompletní dodávku požadovaných výrobků</w:t>
      </w:r>
      <w:r>
        <w:rPr>
          <w:color w:val="6E7474"/>
          <w:w w:val="105"/>
        </w:rPr>
        <w:t xml:space="preserve">, </w:t>
      </w:r>
      <w:r>
        <w:rPr>
          <w:color w:val="3B423F"/>
          <w:w w:val="105"/>
        </w:rPr>
        <w:t>a to od demontáže a likvidace stávajících stavebních výplní, montáže nových prvků, až po jejich zednické zapravení a úklid</w:t>
      </w:r>
      <w:r>
        <w:rPr>
          <w:color w:val="595D5D"/>
          <w:w w:val="105"/>
        </w:rPr>
        <w:t>.</w:t>
      </w:r>
    </w:p>
    <w:p w:rsidR="0086122B" w:rsidRDefault="0086122B" w:rsidP="0086122B">
      <w:pPr>
        <w:pStyle w:val="Zkladntext"/>
        <w:spacing w:before="3"/>
      </w:pPr>
    </w:p>
    <w:p w:rsidR="0086122B" w:rsidRDefault="0086122B" w:rsidP="0086122B">
      <w:pPr>
        <w:pStyle w:val="Zkladntext"/>
        <w:spacing w:line="242" w:lineRule="auto"/>
        <w:ind w:left="726" w:right="1485" w:hanging="5"/>
      </w:pPr>
      <w:r>
        <w:rPr>
          <w:color w:val="3B423F"/>
          <w:w w:val="105"/>
        </w:rPr>
        <w:t>Mimo</w:t>
      </w:r>
      <w:r>
        <w:rPr>
          <w:color w:val="3B423F"/>
          <w:spacing w:val="-14"/>
          <w:w w:val="105"/>
        </w:rPr>
        <w:t xml:space="preserve"> </w:t>
      </w:r>
      <w:r>
        <w:rPr>
          <w:color w:val="3B423F"/>
          <w:w w:val="105"/>
        </w:rPr>
        <w:t>oken</w:t>
      </w:r>
      <w:r>
        <w:rPr>
          <w:color w:val="3B423F"/>
          <w:spacing w:val="-12"/>
          <w:w w:val="105"/>
        </w:rPr>
        <w:t xml:space="preserve"> </w:t>
      </w:r>
      <w:r>
        <w:rPr>
          <w:color w:val="3B423F"/>
          <w:w w:val="105"/>
        </w:rPr>
        <w:t>a</w:t>
      </w:r>
      <w:r>
        <w:rPr>
          <w:color w:val="3B423F"/>
          <w:spacing w:val="-20"/>
          <w:w w:val="105"/>
        </w:rPr>
        <w:t xml:space="preserve"> </w:t>
      </w:r>
      <w:r>
        <w:rPr>
          <w:color w:val="3B423F"/>
          <w:w w:val="105"/>
        </w:rPr>
        <w:t>dveří</w:t>
      </w:r>
      <w:r>
        <w:rPr>
          <w:color w:val="3B423F"/>
          <w:spacing w:val="-9"/>
          <w:w w:val="105"/>
        </w:rPr>
        <w:t xml:space="preserve"> </w:t>
      </w:r>
      <w:r>
        <w:rPr>
          <w:color w:val="3B423F"/>
          <w:w w:val="105"/>
        </w:rPr>
        <w:t>dodáváme</w:t>
      </w:r>
      <w:r>
        <w:rPr>
          <w:color w:val="3B423F"/>
          <w:spacing w:val="-10"/>
          <w:w w:val="105"/>
        </w:rPr>
        <w:t xml:space="preserve"> </w:t>
      </w:r>
      <w:r>
        <w:rPr>
          <w:color w:val="3B423F"/>
          <w:w w:val="105"/>
        </w:rPr>
        <w:t>také</w:t>
      </w:r>
      <w:r>
        <w:rPr>
          <w:color w:val="3B423F"/>
          <w:spacing w:val="-13"/>
          <w:w w:val="105"/>
        </w:rPr>
        <w:t xml:space="preserve"> </w:t>
      </w:r>
      <w:r>
        <w:rPr>
          <w:color w:val="3B423F"/>
          <w:w w:val="105"/>
        </w:rPr>
        <w:t>vnitřní</w:t>
      </w:r>
      <w:r>
        <w:rPr>
          <w:color w:val="3B423F"/>
          <w:spacing w:val="-3"/>
          <w:w w:val="105"/>
        </w:rPr>
        <w:t xml:space="preserve"> </w:t>
      </w:r>
      <w:r>
        <w:rPr>
          <w:color w:val="3B423F"/>
          <w:w w:val="105"/>
        </w:rPr>
        <w:t>a</w:t>
      </w:r>
      <w:r>
        <w:rPr>
          <w:color w:val="3B423F"/>
          <w:spacing w:val="-11"/>
          <w:w w:val="105"/>
        </w:rPr>
        <w:t xml:space="preserve"> </w:t>
      </w:r>
      <w:r>
        <w:rPr>
          <w:color w:val="3B423F"/>
          <w:w w:val="105"/>
        </w:rPr>
        <w:t>venkovní parapety,</w:t>
      </w:r>
      <w:r>
        <w:rPr>
          <w:color w:val="3B423F"/>
          <w:spacing w:val="-8"/>
          <w:w w:val="105"/>
        </w:rPr>
        <w:t xml:space="preserve"> </w:t>
      </w:r>
      <w:r>
        <w:rPr>
          <w:color w:val="3B423F"/>
          <w:w w:val="105"/>
        </w:rPr>
        <w:t>nadokenní a</w:t>
      </w:r>
      <w:r>
        <w:rPr>
          <w:color w:val="3B423F"/>
          <w:spacing w:val="-18"/>
          <w:w w:val="105"/>
        </w:rPr>
        <w:t xml:space="preserve"> </w:t>
      </w:r>
      <w:r>
        <w:rPr>
          <w:color w:val="3B423F"/>
          <w:w w:val="105"/>
        </w:rPr>
        <w:t>předokenní</w:t>
      </w:r>
      <w:r>
        <w:rPr>
          <w:color w:val="3B423F"/>
          <w:spacing w:val="4"/>
          <w:w w:val="105"/>
        </w:rPr>
        <w:t xml:space="preserve"> </w:t>
      </w:r>
      <w:r>
        <w:rPr>
          <w:color w:val="3B423F"/>
          <w:w w:val="105"/>
        </w:rPr>
        <w:t>rolety,</w:t>
      </w:r>
      <w:r>
        <w:rPr>
          <w:color w:val="3B423F"/>
          <w:spacing w:val="-12"/>
          <w:w w:val="105"/>
        </w:rPr>
        <w:t xml:space="preserve"> </w:t>
      </w:r>
      <w:r>
        <w:rPr>
          <w:color w:val="3B423F"/>
          <w:w w:val="105"/>
        </w:rPr>
        <w:t>vnitřní</w:t>
      </w:r>
      <w:r>
        <w:rPr>
          <w:color w:val="3B423F"/>
          <w:spacing w:val="-10"/>
          <w:w w:val="105"/>
        </w:rPr>
        <w:t xml:space="preserve"> </w:t>
      </w:r>
      <w:r>
        <w:rPr>
          <w:color w:val="3B423F"/>
          <w:w w:val="105"/>
        </w:rPr>
        <w:t>a</w:t>
      </w:r>
      <w:r>
        <w:rPr>
          <w:color w:val="3B423F"/>
          <w:spacing w:val="-16"/>
          <w:w w:val="105"/>
        </w:rPr>
        <w:t xml:space="preserve"> </w:t>
      </w:r>
      <w:r>
        <w:rPr>
          <w:color w:val="3B423F"/>
          <w:w w:val="105"/>
        </w:rPr>
        <w:t>venkovní</w:t>
      </w:r>
      <w:r>
        <w:rPr>
          <w:color w:val="3B423F"/>
          <w:spacing w:val="-2"/>
          <w:w w:val="105"/>
        </w:rPr>
        <w:t xml:space="preserve"> </w:t>
      </w:r>
      <w:r>
        <w:rPr>
          <w:color w:val="3B423F"/>
          <w:w w:val="105"/>
        </w:rPr>
        <w:t>žaluzie,</w:t>
      </w:r>
      <w:r>
        <w:rPr>
          <w:color w:val="3B423F"/>
          <w:spacing w:val="-8"/>
          <w:w w:val="105"/>
        </w:rPr>
        <w:t xml:space="preserve"> </w:t>
      </w:r>
      <w:r>
        <w:rPr>
          <w:color w:val="3B423F"/>
          <w:w w:val="105"/>
        </w:rPr>
        <w:t>sítě</w:t>
      </w:r>
      <w:r>
        <w:rPr>
          <w:color w:val="3B423F"/>
          <w:spacing w:val="-19"/>
          <w:w w:val="105"/>
        </w:rPr>
        <w:t xml:space="preserve"> </w:t>
      </w:r>
      <w:r>
        <w:rPr>
          <w:color w:val="3B423F"/>
          <w:w w:val="105"/>
        </w:rPr>
        <w:t>proti</w:t>
      </w:r>
      <w:r>
        <w:rPr>
          <w:color w:val="3B423F"/>
          <w:spacing w:val="-13"/>
          <w:w w:val="105"/>
        </w:rPr>
        <w:t xml:space="preserve"> </w:t>
      </w:r>
      <w:r>
        <w:rPr>
          <w:color w:val="3B423F"/>
          <w:w w:val="105"/>
        </w:rPr>
        <w:t>hmyzu</w:t>
      </w:r>
    </w:p>
    <w:p w:rsidR="0086122B" w:rsidRDefault="0086122B" w:rsidP="0086122B">
      <w:pPr>
        <w:pStyle w:val="Zkladntext"/>
        <w:spacing w:before="5"/>
        <w:ind w:left="726"/>
      </w:pPr>
      <w:r>
        <w:rPr>
          <w:color w:val="3B423F"/>
          <w:w w:val="105"/>
        </w:rPr>
        <w:t>a sekční nebo lamelová garážová vrata.</w:t>
      </w:r>
    </w:p>
    <w:p w:rsidR="0086122B" w:rsidRDefault="0086122B" w:rsidP="0086122B">
      <w:pPr>
        <w:pStyle w:val="Zkladntext"/>
        <w:spacing w:before="6"/>
      </w:pPr>
    </w:p>
    <w:p w:rsidR="0086122B" w:rsidRDefault="0086122B" w:rsidP="0086122B">
      <w:pPr>
        <w:pStyle w:val="Zkladntext"/>
        <w:spacing w:line="244" w:lineRule="auto"/>
        <w:ind w:left="729" w:right="1769" w:firstLine="2"/>
        <w:jc w:val="both"/>
      </w:pPr>
      <w:r>
        <w:rPr>
          <w:color w:val="3B423F"/>
          <w:w w:val="105"/>
        </w:rPr>
        <w:t>Naše společnost staví na přední místo spokojenost zákazníka a</w:t>
      </w:r>
      <w:r>
        <w:rPr>
          <w:color w:val="3B423F"/>
          <w:spacing w:val="-22"/>
          <w:w w:val="105"/>
        </w:rPr>
        <w:t xml:space="preserve"> </w:t>
      </w:r>
      <w:r>
        <w:rPr>
          <w:color w:val="3B423F"/>
          <w:w w:val="105"/>
        </w:rPr>
        <w:t>kvalitu nabízených výrobků</w:t>
      </w:r>
      <w:r>
        <w:rPr>
          <w:color w:val="595D5D"/>
          <w:w w:val="105"/>
        </w:rPr>
        <w:t xml:space="preserve">. </w:t>
      </w:r>
      <w:r>
        <w:rPr>
          <w:color w:val="3B423F"/>
          <w:w w:val="105"/>
        </w:rPr>
        <w:t>Proto by při objektivním porovnávání dodavatelů neměla</w:t>
      </w:r>
      <w:r>
        <w:rPr>
          <w:color w:val="3B423F"/>
          <w:spacing w:val="-6"/>
          <w:w w:val="105"/>
        </w:rPr>
        <w:t xml:space="preserve"> </w:t>
      </w:r>
      <w:r>
        <w:rPr>
          <w:color w:val="3B423F"/>
          <w:w w:val="105"/>
        </w:rPr>
        <w:t>být</w:t>
      </w:r>
      <w:r>
        <w:rPr>
          <w:color w:val="3B423F"/>
          <w:spacing w:val="-11"/>
          <w:w w:val="105"/>
        </w:rPr>
        <w:t xml:space="preserve"> </w:t>
      </w:r>
      <w:r>
        <w:rPr>
          <w:color w:val="3B423F"/>
          <w:w w:val="105"/>
        </w:rPr>
        <w:t>rozhodujícím</w:t>
      </w:r>
      <w:r>
        <w:rPr>
          <w:color w:val="3B423F"/>
          <w:spacing w:val="-4"/>
          <w:w w:val="105"/>
        </w:rPr>
        <w:t xml:space="preserve"> </w:t>
      </w:r>
      <w:r>
        <w:rPr>
          <w:color w:val="3B423F"/>
          <w:w w:val="105"/>
        </w:rPr>
        <w:t>kritériem</w:t>
      </w:r>
      <w:r>
        <w:rPr>
          <w:color w:val="3B423F"/>
          <w:spacing w:val="-14"/>
          <w:w w:val="105"/>
        </w:rPr>
        <w:t xml:space="preserve"> </w:t>
      </w:r>
      <w:r>
        <w:rPr>
          <w:color w:val="3B423F"/>
          <w:w w:val="105"/>
        </w:rPr>
        <w:lastRenderedPageBreak/>
        <w:t>pouze</w:t>
      </w:r>
      <w:r>
        <w:rPr>
          <w:color w:val="3B423F"/>
          <w:spacing w:val="-11"/>
          <w:w w:val="105"/>
        </w:rPr>
        <w:t xml:space="preserve"> </w:t>
      </w:r>
      <w:r>
        <w:rPr>
          <w:color w:val="3B423F"/>
          <w:w w:val="105"/>
        </w:rPr>
        <w:t>konečná cena,</w:t>
      </w:r>
      <w:r>
        <w:rPr>
          <w:color w:val="3B423F"/>
          <w:spacing w:val="-11"/>
          <w:w w:val="105"/>
        </w:rPr>
        <w:t xml:space="preserve"> </w:t>
      </w:r>
      <w:r>
        <w:rPr>
          <w:color w:val="3B423F"/>
          <w:w w:val="105"/>
        </w:rPr>
        <w:t>ale</w:t>
      </w:r>
      <w:r>
        <w:rPr>
          <w:color w:val="3B423F"/>
          <w:spacing w:val="-11"/>
          <w:w w:val="105"/>
        </w:rPr>
        <w:t xml:space="preserve"> </w:t>
      </w:r>
      <w:r>
        <w:rPr>
          <w:color w:val="3B423F"/>
          <w:w w:val="105"/>
        </w:rPr>
        <w:t>kvalita,</w:t>
      </w:r>
      <w:r>
        <w:rPr>
          <w:color w:val="3B423F"/>
          <w:spacing w:val="-6"/>
          <w:w w:val="105"/>
        </w:rPr>
        <w:t xml:space="preserve"> </w:t>
      </w:r>
      <w:r>
        <w:rPr>
          <w:color w:val="3B423F"/>
          <w:w w:val="105"/>
        </w:rPr>
        <w:t>zá­ ruční</w:t>
      </w:r>
      <w:r>
        <w:rPr>
          <w:color w:val="3B423F"/>
          <w:spacing w:val="-14"/>
          <w:w w:val="105"/>
        </w:rPr>
        <w:t xml:space="preserve"> </w:t>
      </w:r>
      <w:r>
        <w:rPr>
          <w:color w:val="3B423F"/>
          <w:w w:val="105"/>
        </w:rPr>
        <w:t>a</w:t>
      </w:r>
      <w:r>
        <w:rPr>
          <w:color w:val="3B423F"/>
          <w:spacing w:val="-14"/>
          <w:w w:val="105"/>
        </w:rPr>
        <w:t xml:space="preserve"> </w:t>
      </w:r>
      <w:r>
        <w:rPr>
          <w:color w:val="3B423F"/>
          <w:w w:val="105"/>
        </w:rPr>
        <w:t>pozáruční</w:t>
      </w:r>
      <w:r>
        <w:rPr>
          <w:color w:val="3B423F"/>
          <w:spacing w:val="-2"/>
          <w:w w:val="105"/>
        </w:rPr>
        <w:t xml:space="preserve"> </w:t>
      </w:r>
      <w:r>
        <w:rPr>
          <w:color w:val="3B423F"/>
          <w:w w:val="105"/>
        </w:rPr>
        <w:t>servis</w:t>
      </w:r>
      <w:r>
        <w:rPr>
          <w:color w:val="3B423F"/>
          <w:spacing w:val="-15"/>
          <w:w w:val="105"/>
        </w:rPr>
        <w:t xml:space="preserve"> </w:t>
      </w:r>
      <w:r>
        <w:rPr>
          <w:color w:val="3B423F"/>
          <w:w w:val="105"/>
        </w:rPr>
        <w:t>a</w:t>
      </w:r>
      <w:r>
        <w:rPr>
          <w:color w:val="3B423F"/>
          <w:spacing w:val="-18"/>
          <w:w w:val="105"/>
        </w:rPr>
        <w:t xml:space="preserve"> </w:t>
      </w:r>
      <w:r>
        <w:rPr>
          <w:color w:val="3B423F"/>
          <w:w w:val="105"/>
        </w:rPr>
        <w:t>v</w:t>
      </w:r>
      <w:r>
        <w:rPr>
          <w:color w:val="3B423F"/>
          <w:spacing w:val="-18"/>
          <w:w w:val="105"/>
        </w:rPr>
        <w:t xml:space="preserve"> </w:t>
      </w:r>
      <w:r>
        <w:rPr>
          <w:color w:val="3B423F"/>
          <w:w w:val="105"/>
        </w:rPr>
        <w:t>neposlední</w:t>
      </w:r>
      <w:r>
        <w:rPr>
          <w:color w:val="3B423F"/>
          <w:spacing w:val="3"/>
          <w:w w:val="105"/>
        </w:rPr>
        <w:t xml:space="preserve"> </w:t>
      </w:r>
      <w:r>
        <w:rPr>
          <w:color w:val="3B423F"/>
          <w:w w:val="105"/>
        </w:rPr>
        <w:t>řadě</w:t>
      </w:r>
      <w:r>
        <w:rPr>
          <w:color w:val="3B423F"/>
          <w:spacing w:val="-20"/>
          <w:w w:val="105"/>
        </w:rPr>
        <w:t xml:space="preserve"> </w:t>
      </w:r>
      <w:r>
        <w:rPr>
          <w:color w:val="3B423F"/>
          <w:w w:val="105"/>
        </w:rPr>
        <w:t>dlouholetá</w:t>
      </w:r>
      <w:r>
        <w:rPr>
          <w:color w:val="3B423F"/>
          <w:spacing w:val="-2"/>
          <w:w w:val="105"/>
        </w:rPr>
        <w:t xml:space="preserve"> </w:t>
      </w:r>
      <w:r>
        <w:rPr>
          <w:color w:val="3B423F"/>
          <w:w w:val="105"/>
        </w:rPr>
        <w:t>zkušenost.</w:t>
      </w:r>
    </w:p>
    <w:p w:rsidR="0086122B" w:rsidRDefault="0086122B" w:rsidP="0086122B">
      <w:pPr>
        <w:pStyle w:val="Zkladntext"/>
        <w:spacing w:before="5"/>
      </w:pPr>
    </w:p>
    <w:p w:rsidR="0086122B" w:rsidRDefault="0086122B" w:rsidP="0086122B">
      <w:pPr>
        <w:pStyle w:val="Zkladntext"/>
        <w:spacing w:line="242" w:lineRule="auto"/>
        <w:ind w:left="736" w:right="905" w:hanging="6"/>
      </w:pPr>
      <w:r>
        <w:rPr>
          <w:color w:val="3B423F"/>
          <w:w w:val="105"/>
        </w:rPr>
        <w:t>Pokud není nabídka zpracována dle Vašich požadavků nebo Vám nevyhovuje</w:t>
      </w:r>
      <w:r>
        <w:rPr>
          <w:color w:val="595D5D"/>
          <w:w w:val="105"/>
        </w:rPr>
        <w:t xml:space="preserve">, </w:t>
      </w:r>
      <w:r>
        <w:rPr>
          <w:color w:val="3B423F"/>
          <w:w w:val="105"/>
        </w:rPr>
        <w:t>obraťte se na naše obchodní oddělení, které je připraveno s Vámi ceno-</w:t>
      </w:r>
    </w:p>
    <w:p w:rsidR="0086122B" w:rsidRDefault="0086122B" w:rsidP="0086122B">
      <w:pPr>
        <w:pStyle w:val="Zkladntext"/>
        <w:spacing w:line="484" w:lineRule="auto"/>
        <w:ind w:left="738" w:right="1877" w:hanging="7"/>
      </w:pPr>
      <w:r>
        <w:rPr>
          <w:color w:val="3B423F"/>
          <w:w w:val="105"/>
        </w:rPr>
        <w:t>vou</w:t>
      </w:r>
      <w:r>
        <w:rPr>
          <w:color w:val="3B423F"/>
          <w:spacing w:val="-16"/>
          <w:w w:val="105"/>
        </w:rPr>
        <w:t xml:space="preserve"> </w:t>
      </w:r>
      <w:r>
        <w:rPr>
          <w:color w:val="3B423F"/>
          <w:w w:val="105"/>
        </w:rPr>
        <w:t>nabídku</w:t>
      </w:r>
      <w:r>
        <w:rPr>
          <w:color w:val="3B423F"/>
          <w:spacing w:val="-8"/>
          <w:w w:val="105"/>
        </w:rPr>
        <w:t xml:space="preserve"> </w:t>
      </w:r>
      <w:r>
        <w:rPr>
          <w:color w:val="3B423F"/>
          <w:w w:val="105"/>
        </w:rPr>
        <w:t>prokonzultovat,</w:t>
      </w:r>
      <w:r>
        <w:rPr>
          <w:color w:val="3B423F"/>
          <w:spacing w:val="-24"/>
          <w:w w:val="105"/>
        </w:rPr>
        <w:t xml:space="preserve"> </w:t>
      </w:r>
      <w:r>
        <w:rPr>
          <w:color w:val="3B423F"/>
          <w:w w:val="105"/>
        </w:rPr>
        <w:t>příp.</w:t>
      </w:r>
      <w:r>
        <w:rPr>
          <w:color w:val="3B423F"/>
          <w:spacing w:val="-7"/>
          <w:w w:val="105"/>
        </w:rPr>
        <w:t xml:space="preserve"> </w:t>
      </w:r>
      <w:r>
        <w:rPr>
          <w:color w:val="3B423F"/>
          <w:w w:val="105"/>
        </w:rPr>
        <w:t>upravit</w:t>
      </w:r>
      <w:r>
        <w:rPr>
          <w:color w:val="3B423F"/>
          <w:spacing w:val="-11"/>
          <w:w w:val="105"/>
        </w:rPr>
        <w:t xml:space="preserve"> </w:t>
      </w:r>
      <w:r>
        <w:rPr>
          <w:color w:val="3B423F"/>
          <w:w w:val="105"/>
        </w:rPr>
        <w:t>a</w:t>
      </w:r>
      <w:r>
        <w:rPr>
          <w:color w:val="3B423F"/>
          <w:spacing w:val="-17"/>
          <w:w w:val="105"/>
        </w:rPr>
        <w:t xml:space="preserve"> </w:t>
      </w:r>
      <w:r>
        <w:rPr>
          <w:color w:val="3B423F"/>
          <w:w w:val="105"/>
        </w:rPr>
        <w:t>přiblížit</w:t>
      </w:r>
      <w:r>
        <w:rPr>
          <w:color w:val="3B423F"/>
          <w:spacing w:val="-6"/>
          <w:w w:val="105"/>
        </w:rPr>
        <w:t xml:space="preserve"> </w:t>
      </w:r>
      <w:r>
        <w:rPr>
          <w:color w:val="3B423F"/>
          <w:w w:val="105"/>
        </w:rPr>
        <w:t>Vašim</w:t>
      </w:r>
      <w:r>
        <w:rPr>
          <w:color w:val="3B423F"/>
          <w:spacing w:val="-10"/>
          <w:w w:val="105"/>
        </w:rPr>
        <w:t xml:space="preserve"> </w:t>
      </w:r>
      <w:r>
        <w:rPr>
          <w:color w:val="3B423F"/>
          <w:w w:val="105"/>
        </w:rPr>
        <w:t>představám. Věříme,</w:t>
      </w:r>
      <w:r>
        <w:rPr>
          <w:color w:val="3B423F"/>
          <w:spacing w:val="-9"/>
          <w:w w:val="105"/>
        </w:rPr>
        <w:t xml:space="preserve"> </w:t>
      </w:r>
      <w:r>
        <w:rPr>
          <w:color w:val="3B423F"/>
          <w:w w:val="105"/>
        </w:rPr>
        <w:t>že</w:t>
      </w:r>
      <w:r>
        <w:rPr>
          <w:color w:val="3B423F"/>
          <w:spacing w:val="-14"/>
          <w:w w:val="105"/>
        </w:rPr>
        <w:t xml:space="preserve"> </w:t>
      </w:r>
      <w:r>
        <w:rPr>
          <w:color w:val="3B423F"/>
          <w:w w:val="105"/>
        </w:rPr>
        <w:t>Vás</w:t>
      </w:r>
      <w:r>
        <w:rPr>
          <w:color w:val="3B423F"/>
          <w:spacing w:val="-13"/>
          <w:w w:val="105"/>
        </w:rPr>
        <w:t xml:space="preserve"> </w:t>
      </w:r>
      <w:r>
        <w:rPr>
          <w:color w:val="3B423F"/>
          <w:w w:val="105"/>
        </w:rPr>
        <w:t>cenová</w:t>
      </w:r>
      <w:r>
        <w:rPr>
          <w:color w:val="3B423F"/>
          <w:spacing w:val="-4"/>
          <w:w w:val="105"/>
        </w:rPr>
        <w:t xml:space="preserve"> </w:t>
      </w:r>
      <w:r>
        <w:rPr>
          <w:color w:val="3B423F"/>
          <w:w w:val="105"/>
        </w:rPr>
        <w:t>nabídka</w:t>
      </w:r>
      <w:r>
        <w:rPr>
          <w:color w:val="3B423F"/>
          <w:spacing w:val="-1"/>
          <w:w w:val="105"/>
        </w:rPr>
        <w:t xml:space="preserve"> </w:t>
      </w:r>
      <w:r>
        <w:rPr>
          <w:color w:val="3B423F"/>
          <w:w w:val="105"/>
        </w:rPr>
        <w:t>zaujala,</w:t>
      </w:r>
      <w:r>
        <w:rPr>
          <w:color w:val="3B423F"/>
          <w:spacing w:val="-7"/>
          <w:w w:val="105"/>
        </w:rPr>
        <w:t xml:space="preserve"> </w:t>
      </w:r>
      <w:r>
        <w:rPr>
          <w:color w:val="3B423F"/>
          <w:w w:val="105"/>
        </w:rPr>
        <w:t>a</w:t>
      </w:r>
      <w:r>
        <w:rPr>
          <w:color w:val="3B423F"/>
          <w:spacing w:val="-19"/>
          <w:w w:val="105"/>
        </w:rPr>
        <w:t xml:space="preserve"> </w:t>
      </w:r>
      <w:r>
        <w:rPr>
          <w:color w:val="3B423F"/>
          <w:w w:val="105"/>
        </w:rPr>
        <w:t>těšíme</w:t>
      </w:r>
      <w:r>
        <w:rPr>
          <w:color w:val="3B423F"/>
          <w:spacing w:val="-7"/>
          <w:w w:val="105"/>
        </w:rPr>
        <w:t xml:space="preserve"> </w:t>
      </w:r>
      <w:r>
        <w:rPr>
          <w:color w:val="3B423F"/>
          <w:w w:val="105"/>
        </w:rPr>
        <w:t>se</w:t>
      </w:r>
      <w:r>
        <w:rPr>
          <w:color w:val="3B423F"/>
          <w:spacing w:val="-14"/>
          <w:w w:val="105"/>
        </w:rPr>
        <w:t xml:space="preserve"> </w:t>
      </w:r>
      <w:r>
        <w:rPr>
          <w:color w:val="3B423F"/>
          <w:w w:val="105"/>
        </w:rPr>
        <w:t>na</w:t>
      </w:r>
      <w:r>
        <w:rPr>
          <w:color w:val="3B423F"/>
          <w:spacing w:val="-11"/>
          <w:w w:val="105"/>
        </w:rPr>
        <w:t xml:space="preserve"> </w:t>
      </w:r>
      <w:r>
        <w:rPr>
          <w:color w:val="3B423F"/>
          <w:w w:val="105"/>
        </w:rPr>
        <w:t>spolupráci.</w:t>
      </w:r>
    </w:p>
    <w:p w:rsidR="0086122B" w:rsidRDefault="0086122B" w:rsidP="0086122B">
      <w:pPr>
        <w:pStyle w:val="Zkladntext"/>
        <w:spacing w:before="3"/>
        <w:rPr>
          <w:b w:val="0"/>
        </w:rPr>
      </w:pPr>
    </w:p>
    <w:p w:rsidR="0086122B" w:rsidRDefault="0086122B" w:rsidP="0086122B">
      <w:pPr>
        <w:pStyle w:val="Zkladntext"/>
        <w:ind w:left="722"/>
      </w:pPr>
      <w:r>
        <w:rPr>
          <w:color w:val="3B423F"/>
          <w:w w:val="105"/>
        </w:rPr>
        <w:t>S pozdravem</w:t>
      </w:r>
    </w:p>
    <w:p w:rsidR="0086122B" w:rsidRDefault="0086122B" w:rsidP="0086122B">
      <w:pPr>
        <w:pStyle w:val="Zkladntext"/>
        <w:spacing w:before="7"/>
      </w:pPr>
    </w:p>
    <w:p w:rsidR="0086122B" w:rsidRDefault="0086122B" w:rsidP="0086122B">
      <w:pPr>
        <w:pStyle w:val="Zkladntext"/>
        <w:spacing w:line="242" w:lineRule="auto"/>
        <w:ind w:left="3549" w:right="3033" w:hanging="201"/>
      </w:pPr>
      <w:r>
        <w:rPr>
          <w:color w:val="3B423F"/>
          <w:w w:val="105"/>
        </w:rPr>
        <w:t>Mgr. Ing. Milan Bureš, MSc jednatel společnosti</w:t>
      </w:r>
    </w:p>
    <w:p w:rsidR="0086122B" w:rsidRDefault="0086122B" w:rsidP="0086122B">
      <w:pPr>
        <w:pStyle w:val="Zkladntext"/>
        <w:rPr>
          <w:sz w:val="26"/>
        </w:rPr>
      </w:pPr>
    </w:p>
    <w:p w:rsidR="0086122B" w:rsidRDefault="0086122B" w:rsidP="0086122B">
      <w:pPr>
        <w:pStyle w:val="Zkladntext"/>
        <w:spacing w:before="8"/>
        <w:rPr>
          <w:sz w:val="20"/>
        </w:rPr>
      </w:pPr>
    </w:p>
    <w:p w:rsidR="0086122B" w:rsidRDefault="0086122B" w:rsidP="0086122B">
      <w:pPr>
        <w:pStyle w:val="Zkladntext"/>
        <w:spacing w:before="1" w:line="244" w:lineRule="auto"/>
        <w:ind w:left="1462" w:right="6368" w:hanging="743"/>
      </w:pPr>
      <w:r>
        <w:rPr>
          <w:color w:val="3B423F"/>
          <w:w w:val="105"/>
        </w:rPr>
        <w:t>Zpracoval: Adámek Radim obchodní oddělení tel. 602 173 639</w:t>
      </w:r>
    </w:p>
    <w:p w:rsidR="0086122B" w:rsidRDefault="0086122B" w:rsidP="0086122B">
      <w:pPr>
        <w:pStyle w:val="Zkladntext"/>
        <w:rPr>
          <w:sz w:val="26"/>
        </w:rPr>
      </w:pPr>
    </w:p>
    <w:p w:rsidR="0086122B" w:rsidRDefault="0086122B" w:rsidP="0086122B">
      <w:pPr>
        <w:pStyle w:val="Zkladntext"/>
        <w:spacing w:before="6"/>
        <w:rPr>
          <w:sz w:val="20"/>
        </w:rPr>
      </w:pPr>
    </w:p>
    <w:p w:rsidR="0086122B" w:rsidRDefault="0086122B" w:rsidP="0086122B">
      <w:pPr>
        <w:pStyle w:val="Zkladntext"/>
        <w:ind w:left="722"/>
      </w:pPr>
      <w:r>
        <w:rPr>
          <w:color w:val="6B7070"/>
          <w:w w:val="105"/>
        </w:rPr>
        <w:t>Varianty provedení:</w:t>
      </w:r>
    </w:p>
    <w:p w:rsidR="0086122B" w:rsidRDefault="0086122B" w:rsidP="0086122B">
      <w:pPr>
        <w:pStyle w:val="Zkladntext"/>
        <w:spacing w:before="2"/>
      </w:pPr>
    </w:p>
    <w:p w:rsidR="0086122B" w:rsidRDefault="0086122B" w:rsidP="0086122B">
      <w:pPr>
        <w:pStyle w:val="Zkladntext"/>
        <w:tabs>
          <w:tab w:val="left" w:pos="2437"/>
        </w:tabs>
        <w:spacing w:line="244" w:lineRule="auto"/>
        <w:ind w:left="1532" w:right="1297" w:hanging="812"/>
      </w:pPr>
      <w:r>
        <w:rPr>
          <w:color w:val="6B7070"/>
          <w:w w:val="105"/>
        </w:rPr>
        <w:t>ECONOMY:</w:t>
      </w:r>
      <w:r>
        <w:rPr>
          <w:color w:val="6B7070"/>
          <w:w w:val="105"/>
        </w:rPr>
        <w:tab/>
      </w:r>
      <w:r>
        <w:rPr>
          <w:color w:val="3B423F"/>
          <w:w w:val="105"/>
        </w:rPr>
        <w:t>základní profilový okenní systém vhodný pro</w:t>
      </w:r>
      <w:r>
        <w:rPr>
          <w:color w:val="3B423F"/>
          <w:spacing w:val="-46"/>
          <w:w w:val="105"/>
        </w:rPr>
        <w:t xml:space="preserve"> </w:t>
      </w:r>
      <w:r>
        <w:rPr>
          <w:color w:val="3B423F"/>
          <w:w w:val="105"/>
        </w:rPr>
        <w:t>každou</w:t>
      </w:r>
      <w:r>
        <w:rPr>
          <w:color w:val="3B423F"/>
          <w:spacing w:val="-6"/>
          <w:w w:val="105"/>
        </w:rPr>
        <w:t xml:space="preserve"> </w:t>
      </w:r>
      <w:r>
        <w:rPr>
          <w:color w:val="3B423F"/>
          <w:w w:val="105"/>
        </w:rPr>
        <w:t>stavbu</w:t>
      </w:r>
      <w:r>
        <w:rPr>
          <w:color w:val="3B423F"/>
          <w:w w:val="103"/>
        </w:rPr>
        <w:t xml:space="preserve"> </w:t>
      </w:r>
      <w:r>
        <w:rPr>
          <w:color w:val="3B423F"/>
          <w:w w:val="105"/>
        </w:rPr>
        <w:t xml:space="preserve">a rekonstrukci; </w:t>
      </w:r>
      <w:r>
        <w:rPr>
          <w:color w:val="6B7070"/>
          <w:w w:val="105"/>
        </w:rPr>
        <w:t xml:space="preserve">stavební hloubka 73 </w:t>
      </w:r>
      <w:r>
        <w:rPr>
          <w:color w:val="6B7070"/>
          <w:spacing w:val="-3"/>
          <w:w w:val="105"/>
        </w:rPr>
        <w:t>mm</w:t>
      </w:r>
      <w:r>
        <w:rPr>
          <w:color w:val="3B423F"/>
          <w:spacing w:val="-3"/>
          <w:w w:val="105"/>
        </w:rPr>
        <w:t xml:space="preserve">, </w:t>
      </w:r>
      <w:r>
        <w:rPr>
          <w:color w:val="3B423F"/>
          <w:w w:val="105"/>
        </w:rPr>
        <w:t>dorazové těsnění 2x, systém</w:t>
      </w:r>
      <w:r>
        <w:rPr>
          <w:color w:val="3B423F"/>
          <w:spacing w:val="-9"/>
          <w:w w:val="105"/>
        </w:rPr>
        <w:t xml:space="preserve"> </w:t>
      </w:r>
      <w:r>
        <w:rPr>
          <w:color w:val="3B423F"/>
          <w:w w:val="105"/>
        </w:rPr>
        <w:t>s</w:t>
      </w:r>
      <w:r>
        <w:rPr>
          <w:color w:val="3B423F"/>
          <w:spacing w:val="-18"/>
          <w:w w:val="105"/>
        </w:rPr>
        <w:t xml:space="preserve"> </w:t>
      </w:r>
      <w:r>
        <w:rPr>
          <w:color w:val="3B423F"/>
          <w:w w:val="105"/>
        </w:rPr>
        <w:t>obíhajícím</w:t>
      </w:r>
      <w:r>
        <w:rPr>
          <w:color w:val="3B423F"/>
          <w:spacing w:val="-5"/>
          <w:w w:val="105"/>
        </w:rPr>
        <w:t xml:space="preserve"> </w:t>
      </w:r>
      <w:r>
        <w:rPr>
          <w:color w:val="3B423F"/>
          <w:w w:val="105"/>
        </w:rPr>
        <w:t>dorazovým</w:t>
      </w:r>
      <w:r>
        <w:rPr>
          <w:color w:val="3B423F"/>
          <w:spacing w:val="-6"/>
          <w:w w:val="105"/>
        </w:rPr>
        <w:t xml:space="preserve"> </w:t>
      </w:r>
      <w:r>
        <w:rPr>
          <w:color w:val="3B423F"/>
          <w:w w:val="105"/>
        </w:rPr>
        <w:t>těsněním</w:t>
      </w:r>
      <w:r>
        <w:rPr>
          <w:color w:val="3B423F"/>
          <w:spacing w:val="-8"/>
          <w:w w:val="105"/>
        </w:rPr>
        <w:t xml:space="preserve"> </w:t>
      </w:r>
      <w:r>
        <w:rPr>
          <w:color w:val="3B423F"/>
          <w:w w:val="105"/>
        </w:rPr>
        <w:t>zajišťuje</w:t>
      </w:r>
      <w:r>
        <w:rPr>
          <w:color w:val="3B423F"/>
          <w:spacing w:val="-9"/>
          <w:w w:val="105"/>
        </w:rPr>
        <w:t xml:space="preserve"> </w:t>
      </w:r>
      <w:r>
        <w:rPr>
          <w:color w:val="3B423F"/>
          <w:w w:val="105"/>
        </w:rPr>
        <w:t>vysokou</w:t>
      </w:r>
      <w:r>
        <w:rPr>
          <w:color w:val="3B423F"/>
          <w:spacing w:val="-8"/>
          <w:w w:val="105"/>
        </w:rPr>
        <w:t xml:space="preserve"> </w:t>
      </w:r>
      <w:r>
        <w:rPr>
          <w:color w:val="3B423F"/>
          <w:w w:val="105"/>
        </w:rPr>
        <w:t>odolnost proti zatékání, odolává i hnanému</w:t>
      </w:r>
      <w:r>
        <w:rPr>
          <w:color w:val="3B423F"/>
          <w:spacing w:val="-9"/>
          <w:w w:val="105"/>
        </w:rPr>
        <w:t xml:space="preserve"> </w:t>
      </w:r>
      <w:r>
        <w:rPr>
          <w:color w:val="3B423F"/>
          <w:w w:val="105"/>
        </w:rPr>
        <w:t>dešti</w:t>
      </w:r>
    </w:p>
    <w:p w:rsidR="0086122B" w:rsidRDefault="0086122B" w:rsidP="0086122B">
      <w:pPr>
        <w:pStyle w:val="Zkladntext"/>
        <w:spacing w:before="8"/>
        <w:rPr>
          <w:sz w:val="22"/>
        </w:rPr>
      </w:pPr>
    </w:p>
    <w:p w:rsidR="0086122B" w:rsidRDefault="0086122B" w:rsidP="0086122B">
      <w:pPr>
        <w:pStyle w:val="Zkladntext"/>
        <w:tabs>
          <w:tab w:val="left" w:pos="1982"/>
        </w:tabs>
        <w:spacing w:before="1" w:line="242" w:lineRule="auto"/>
        <w:ind w:left="1532" w:right="1871" w:hanging="808"/>
      </w:pPr>
      <w:r>
        <w:rPr>
          <w:color w:val="6B7070"/>
          <w:w w:val="105"/>
        </w:rPr>
        <w:t>EFEKT:</w:t>
      </w:r>
      <w:r>
        <w:rPr>
          <w:color w:val="6B7070"/>
          <w:w w:val="105"/>
        </w:rPr>
        <w:tab/>
      </w:r>
      <w:r>
        <w:rPr>
          <w:color w:val="3B423F"/>
          <w:w w:val="105"/>
        </w:rPr>
        <w:t>univerzální okna vhodná pro každou stavbu</w:t>
      </w:r>
      <w:r>
        <w:rPr>
          <w:color w:val="3B423F"/>
          <w:spacing w:val="26"/>
          <w:w w:val="105"/>
        </w:rPr>
        <w:t xml:space="preserve"> </w:t>
      </w:r>
      <w:r>
        <w:rPr>
          <w:color w:val="3B423F"/>
          <w:w w:val="105"/>
        </w:rPr>
        <w:t>a</w:t>
      </w:r>
      <w:r>
        <w:rPr>
          <w:color w:val="3B423F"/>
          <w:spacing w:val="-9"/>
          <w:w w:val="105"/>
        </w:rPr>
        <w:t xml:space="preserve"> </w:t>
      </w:r>
      <w:r>
        <w:rPr>
          <w:color w:val="3B423F"/>
          <w:spacing w:val="-5"/>
          <w:w w:val="105"/>
        </w:rPr>
        <w:t>rekonstrukci</w:t>
      </w:r>
      <w:r>
        <w:rPr>
          <w:color w:val="575B5B"/>
          <w:spacing w:val="-5"/>
          <w:w w:val="105"/>
        </w:rPr>
        <w:t>;</w:t>
      </w:r>
      <w:r>
        <w:rPr>
          <w:color w:val="575B5B"/>
          <w:w w:val="108"/>
        </w:rPr>
        <w:t xml:space="preserve"> </w:t>
      </w:r>
      <w:r>
        <w:rPr>
          <w:color w:val="6B7070"/>
          <w:w w:val="105"/>
        </w:rPr>
        <w:t xml:space="preserve">stavební hloubka 73 </w:t>
      </w:r>
      <w:r>
        <w:rPr>
          <w:color w:val="6B7070"/>
          <w:spacing w:val="-3"/>
          <w:w w:val="105"/>
        </w:rPr>
        <w:t>mm</w:t>
      </w:r>
      <w:r>
        <w:rPr>
          <w:color w:val="3B423F"/>
          <w:spacing w:val="-3"/>
          <w:w w:val="105"/>
        </w:rPr>
        <w:t xml:space="preserve">, </w:t>
      </w:r>
      <w:r>
        <w:rPr>
          <w:color w:val="3B423F"/>
          <w:w w:val="105"/>
        </w:rPr>
        <w:t>dorazové těsnění 2x, systém s obíhajícím dorazovým těsněním zajišťuje vysokou odolnost proti zatékání, odolává i hnanému dešti,</w:t>
      </w:r>
      <w:r>
        <w:rPr>
          <w:color w:val="3B423F"/>
          <w:spacing w:val="-29"/>
          <w:w w:val="105"/>
        </w:rPr>
        <w:t xml:space="preserve"> </w:t>
      </w:r>
      <w:r>
        <w:rPr>
          <w:color w:val="6B7070"/>
          <w:w w:val="105"/>
        </w:rPr>
        <w:t>hloubka</w:t>
      </w:r>
    </w:p>
    <w:p w:rsidR="0086122B" w:rsidRDefault="0086122B" w:rsidP="0086122B">
      <w:pPr>
        <w:pStyle w:val="Zkladntext"/>
        <w:spacing w:before="1" w:line="247" w:lineRule="auto"/>
        <w:ind w:left="1529" w:right="2986" w:firstLine="3"/>
      </w:pPr>
      <w:r>
        <w:rPr>
          <w:color w:val="6B7070"/>
          <w:w w:val="105"/>
        </w:rPr>
        <w:t xml:space="preserve">zasklívací polodrážky 25 mm </w:t>
      </w:r>
      <w:r>
        <w:rPr>
          <w:color w:val="3B423F"/>
          <w:w w:val="105"/>
        </w:rPr>
        <w:t>v</w:t>
      </w:r>
      <w:r>
        <w:rPr>
          <w:color w:val="3B423F"/>
          <w:spacing w:val="-50"/>
          <w:w w:val="105"/>
        </w:rPr>
        <w:t xml:space="preserve"> </w:t>
      </w:r>
      <w:r>
        <w:rPr>
          <w:color w:val="3B423F"/>
          <w:w w:val="105"/>
        </w:rPr>
        <w:t>profilu křídla zlepšuje tepelněizolační vlastnosti a omezuje možnost rosení</w:t>
      </w:r>
    </w:p>
    <w:p w:rsidR="0086122B" w:rsidRDefault="0086122B" w:rsidP="0086122B">
      <w:pPr>
        <w:pStyle w:val="Zkladntext"/>
        <w:spacing w:before="6"/>
        <w:rPr>
          <w:sz w:val="22"/>
        </w:rPr>
      </w:pPr>
    </w:p>
    <w:p w:rsidR="0086122B" w:rsidRDefault="0086122B" w:rsidP="0086122B">
      <w:pPr>
        <w:pStyle w:val="Zkladntext"/>
        <w:tabs>
          <w:tab w:val="left" w:pos="2094"/>
        </w:tabs>
        <w:spacing w:line="242" w:lineRule="auto"/>
        <w:ind w:left="1527" w:right="1669" w:hanging="806"/>
      </w:pPr>
      <w:r>
        <w:rPr>
          <w:color w:val="6B7070"/>
          <w:w w:val="105"/>
        </w:rPr>
        <w:t>OMEGA:</w:t>
      </w:r>
      <w:r>
        <w:rPr>
          <w:color w:val="6B7070"/>
          <w:w w:val="105"/>
        </w:rPr>
        <w:tab/>
      </w:r>
      <w:r>
        <w:rPr>
          <w:color w:val="3B423F"/>
          <w:w w:val="105"/>
        </w:rPr>
        <w:t>okna s optimálním poměrem ceny a kvality v</w:t>
      </w:r>
      <w:r>
        <w:rPr>
          <w:color w:val="3B423F"/>
          <w:spacing w:val="-44"/>
          <w:w w:val="105"/>
        </w:rPr>
        <w:t xml:space="preserve"> </w:t>
      </w:r>
      <w:r>
        <w:rPr>
          <w:color w:val="6B7070"/>
          <w:w w:val="105"/>
        </w:rPr>
        <w:t>široké</w:t>
      </w:r>
      <w:r>
        <w:rPr>
          <w:color w:val="6B7070"/>
          <w:spacing w:val="-4"/>
          <w:w w:val="105"/>
        </w:rPr>
        <w:t xml:space="preserve"> </w:t>
      </w:r>
      <w:r>
        <w:rPr>
          <w:color w:val="6B7070"/>
          <w:w w:val="105"/>
        </w:rPr>
        <w:t>nabídce</w:t>
      </w:r>
      <w:r>
        <w:rPr>
          <w:color w:val="6B7070"/>
          <w:w w:val="103"/>
        </w:rPr>
        <w:t xml:space="preserve"> </w:t>
      </w:r>
      <w:r>
        <w:rPr>
          <w:color w:val="6B7070"/>
          <w:w w:val="105"/>
        </w:rPr>
        <w:t>barev</w:t>
      </w:r>
      <w:r>
        <w:rPr>
          <w:color w:val="3B423F"/>
          <w:w w:val="105"/>
        </w:rPr>
        <w:t xml:space="preserve">, speciální tvar výztuh pro </w:t>
      </w:r>
      <w:r>
        <w:rPr>
          <w:color w:val="6B7070"/>
          <w:w w:val="105"/>
        </w:rPr>
        <w:t>lepší tvarovou</w:t>
      </w:r>
      <w:r>
        <w:rPr>
          <w:color w:val="6B7070"/>
          <w:spacing w:val="-46"/>
          <w:w w:val="105"/>
        </w:rPr>
        <w:t xml:space="preserve"> </w:t>
      </w:r>
      <w:r>
        <w:rPr>
          <w:color w:val="6B7070"/>
          <w:w w:val="105"/>
        </w:rPr>
        <w:t>stálost,</w:t>
      </w:r>
    </w:p>
    <w:p w:rsidR="0086122B" w:rsidRDefault="0086122B" w:rsidP="0086122B">
      <w:pPr>
        <w:pStyle w:val="Zkladntext"/>
        <w:spacing w:before="5" w:line="242" w:lineRule="auto"/>
        <w:ind w:left="1529" w:right="2046" w:firstLine="3"/>
      </w:pPr>
      <w:r>
        <w:rPr>
          <w:color w:val="3B423F"/>
          <w:w w:val="105"/>
        </w:rPr>
        <w:t>zvýšená tuhost a tvarová stabilita okna za všech podmínek</w:t>
      </w:r>
      <w:r>
        <w:rPr>
          <w:color w:val="6B7070"/>
          <w:w w:val="105"/>
        </w:rPr>
        <w:t xml:space="preserve">, stavební hloubka 76 mm, </w:t>
      </w:r>
      <w:r>
        <w:rPr>
          <w:color w:val="3B423F"/>
          <w:w w:val="105"/>
        </w:rPr>
        <w:t>dorazové těsnění 2x, optimální přítlačné sevření zajišťuje výbornou těsnost i při hnaném dešti, hloubka zasklení 24 mm v profilu křídla zlepšuje tepelné vlastnosti - výrazné omezení rosení oken</w:t>
      </w:r>
    </w:p>
    <w:p w:rsidR="0086122B" w:rsidRDefault="0086122B" w:rsidP="0086122B">
      <w:pPr>
        <w:pStyle w:val="Zkladntext"/>
        <w:spacing w:before="4"/>
      </w:pPr>
    </w:p>
    <w:p w:rsidR="0086122B" w:rsidRDefault="0086122B" w:rsidP="0086122B">
      <w:pPr>
        <w:pStyle w:val="Zkladntext"/>
        <w:spacing w:line="242" w:lineRule="auto"/>
        <w:ind w:left="1534" w:right="1567" w:hanging="814"/>
      </w:pPr>
      <w:r>
        <w:rPr>
          <w:color w:val="6B7070"/>
          <w:w w:val="105"/>
        </w:rPr>
        <w:lastRenderedPageBreak/>
        <w:t>PERFEKT EVO:</w:t>
      </w:r>
      <w:r>
        <w:rPr>
          <w:color w:val="3B423F"/>
          <w:w w:val="105"/>
        </w:rPr>
        <w:t xml:space="preserve">okna </w:t>
      </w:r>
      <w:r>
        <w:rPr>
          <w:color w:val="6B7070"/>
          <w:w w:val="105"/>
        </w:rPr>
        <w:t xml:space="preserve">do náročného prostředí </w:t>
      </w:r>
      <w:r>
        <w:rPr>
          <w:color w:val="3B423F"/>
          <w:w w:val="105"/>
        </w:rPr>
        <w:t xml:space="preserve">s větší povětrnostní zátěží a hlukem, </w:t>
      </w:r>
      <w:r>
        <w:rPr>
          <w:color w:val="6B7070"/>
          <w:w w:val="105"/>
        </w:rPr>
        <w:t xml:space="preserve">výztuha 2 mm </w:t>
      </w:r>
      <w:r>
        <w:rPr>
          <w:color w:val="3B423F"/>
          <w:w w:val="105"/>
        </w:rPr>
        <w:t>pro lepší tvarovou stálost</w:t>
      </w:r>
      <w:r>
        <w:rPr>
          <w:color w:val="6B7070"/>
          <w:w w:val="105"/>
        </w:rPr>
        <w:t>,</w:t>
      </w:r>
    </w:p>
    <w:p w:rsidR="0086122B" w:rsidRDefault="0086122B" w:rsidP="0086122B">
      <w:pPr>
        <w:pStyle w:val="Zkladntext"/>
        <w:spacing w:before="5"/>
        <w:ind w:left="1535" w:right="1669" w:hanging="3"/>
      </w:pPr>
      <w:r>
        <w:rPr>
          <w:color w:val="3B423F"/>
          <w:w w:val="105"/>
        </w:rPr>
        <w:t xml:space="preserve">zvýšená tuhost a tvarová stabilita okna </w:t>
      </w:r>
      <w:r>
        <w:rPr>
          <w:color w:val="6B7070"/>
          <w:w w:val="105"/>
        </w:rPr>
        <w:t>z</w:t>
      </w:r>
      <w:r>
        <w:rPr>
          <w:color w:val="3B423F"/>
          <w:w w:val="105"/>
        </w:rPr>
        <w:t>a v</w:t>
      </w:r>
      <w:r>
        <w:rPr>
          <w:color w:val="6B7070"/>
          <w:w w:val="105"/>
        </w:rPr>
        <w:t>še</w:t>
      </w:r>
      <w:r>
        <w:rPr>
          <w:color w:val="3B423F"/>
          <w:w w:val="105"/>
        </w:rPr>
        <w:t>ch podmínek</w:t>
      </w:r>
      <w:r>
        <w:rPr>
          <w:color w:val="6B7070"/>
          <w:w w:val="105"/>
        </w:rPr>
        <w:t>, stavební hloubka 82 mm, systém středového těsnění</w:t>
      </w:r>
    </w:p>
    <w:p w:rsidR="0086122B" w:rsidRDefault="0086122B" w:rsidP="0086122B">
      <w:pPr>
        <w:pStyle w:val="Zkladntext"/>
        <w:spacing w:before="8"/>
        <w:ind w:left="1534" w:right="3033" w:hanging="1"/>
      </w:pPr>
      <w:r>
        <w:rPr>
          <w:color w:val="3B423F"/>
          <w:w w:val="105"/>
        </w:rPr>
        <w:t>(3 těsnící roviny) zabraňují průniku chladu</w:t>
      </w:r>
      <w:r>
        <w:rPr>
          <w:color w:val="6B7070"/>
          <w:w w:val="105"/>
        </w:rPr>
        <w:t xml:space="preserve">, </w:t>
      </w:r>
      <w:r>
        <w:rPr>
          <w:color w:val="3B423F"/>
          <w:w w:val="105"/>
        </w:rPr>
        <w:t>průvanu a vlhkosti</w:t>
      </w:r>
    </w:p>
    <w:p w:rsidR="0086122B" w:rsidRDefault="0086122B" w:rsidP="0086122B">
      <w:pPr>
        <w:pStyle w:val="Zkladntext"/>
        <w:spacing w:before="5"/>
      </w:pPr>
    </w:p>
    <w:p w:rsidR="0086122B" w:rsidRDefault="0086122B" w:rsidP="0086122B">
      <w:pPr>
        <w:pStyle w:val="Zkladntext"/>
        <w:tabs>
          <w:tab w:val="left" w:pos="2353"/>
        </w:tabs>
        <w:spacing w:before="1" w:line="242" w:lineRule="auto"/>
        <w:ind w:left="1532" w:right="1386" w:hanging="805"/>
      </w:pPr>
      <w:r>
        <w:rPr>
          <w:color w:val="6B7070"/>
          <w:w w:val="105"/>
        </w:rPr>
        <w:t>SIGMA</w:t>
      </w:r>
      <w:r>
        <w:rPr>
          <w:color w:val="6B7070"/>
          <w:spacing w:val="3"/>
          <w:w w:val="105"/>
        </w:rPr>
        <w:t xml:space="preserve"> </w:t>
      </w:r>
      <w:r>
        <w:rPr>
          <w:color w:val="6B7070"/>
          <w:w w:val="105"/>
        </w:rPr>
        <w:t>EVO:</w:t>
      </w:r>
      <w:r>
        <w:rPr>
          <w:color w:val="6B7070"/>
          <w:w w:val="105"/>
        </w:rPr>
        <w:tab/>
      </w:r>
      <w:r>
        <w:rPr>
          <w:color w:val="3B423F"/>
          <w:w w:val="105"/>
        </w:rPr>
        <w:t xml:space="preserve">okna </w:t>
      </w:r>
      <w:r>
        <w:rPr>
          <w:color w:val="6B7070"/>
          <w:w w:val="105"/>
        </w:rPr>
        <w:t>s elegantním oblým křídlem pro</w:t>
      </w:r>
      <w:r>
        <w:rPr>
          <w:color w:val="6B7070"/>
          <w:spacing w:val="-28"/>
          <w:w w:val="105"/>
        </w:rPr>
        <w:t xml:space="preserve"> </w:t>
      </w:r>
      <w:r>
        <w:rPr>
          <w:color w:val="6B7070"/>
          <w:w w:val="105"/>
        </w:rPr>
        <w:t>úsporu</w:t>
      </w:r>
      <w:r>
        <w:rPr>
          <w:color w:val="6B7070"/>
          <w:spacing w:val="-9"/>
          <w:w w:val="105"/>
        </w:rPr>
        <w:t xml:space="preserve"> </w:t>
      </w:r>
      <w:r>
        <w:rPr>
          <w:color w:val="6B7070"/>
          <w:w w:val="105"/>
        </w:rPr>
        <w:t>energie,</w:t>
      </w:r>
      <w:r>
        <w:rPr>
          <w:color w:val="6B7070"/>
          <w:w w:val="103"/>
        </w:rPr>
        <w:t xml:space="preserve"> </w:t>
      </w:r>
      <w:r>
        <w:rPr>
          <w:color w:val="6B7070"/>
          <w:w w:val="105"/>
        </w:rPr>
        <w:t xml:space="preserve">výztuha 2 mm </w:t>
      </w:r>
      <w:r>
        <w:rPr>
          <w:color w:val="3B423F"/>
          <w:w w:val="105"/>
        </w:rPr>
        <w:t xml:space="preserve">pro lepší tvarovou </w:t>
      </w:r>
      <w:r>
        <w:rPr>
          <w:color w:val="3B423F"/>
          <w:spacing w:val="-5"/>
          <w:w w:val="105"/>
        </w:rPr>
        <w:t>stálost</w:t>
      </w:r>
      <w:r>
        <w:rPr>
          <w:color w:val="6B7070"/>
          <w:spacing w:val="-5"/>
          <w:w w:val="105"/>
        </w:rPr>
        <w:t xml:space="preserve">, </w:t>
      </w:r>
      <w:r>
        <w:rPr>
          <w:color w:val="3B423F"/>
          <w:w w:val="105"/>
        </w:rPr>
        <w:t>zvýšená tuhost a tvarová stabilita okna</w:t>
      </w:r>
      <w:r>
        <w:rPr>
          <w:color w:val="3B423F"/>
          <w:spacing w:val="-6"/>
          <w:w w:val="105"/>
        </w:rPr>
        <w:t xml:space="preserve"> </w:t>
      </w:r>
      <w:r>
        <w:rPr>
          <w:color w:val="3B423F"/>
          <w:w w:val="105"/>
        </w:rPr>
        <w:t>za</w:t>
      </w:r>
      <w:r>
        <w:rPr>
          <w:color w:val="3B423F"/>
          <w:spacing w:val="-10"/>
          <w:w w:val="105"/>
        </w:rPr>
        <w:t xml:space="preserve"> </w:t>
      </w:r>
      <w:r>
        <w:rPr>
          <w:color w:val="3B423F"/>
          <w:w w:val="105"/>
        </w:rPr>
        <w:t>všech</w:t>
      </w:r>
      <w:r>
        <w:rPr>
          <w:color w:val="3B423F"/>
          <w:spacing w:val="-10"/>
          <w:w w:val="105"/>
        </w:rPr>
        <w:t xml:space="preserve"> </w:t>
      </w:r>
      <w:r>
        <w:rPr>
          <w:color w:val="3B423F"/>
          <w:spacing w:val="2"/>
          <w:w w:val="105"/>
        </w:rPr>
        <w:t>podmínek</w:t>
      </w:r>
      <w:r>
        <w:rPr>
          <w:color w:val="6B7070"/>
          <w:spacing w:val="2"/>
          <w:w w:val="105"/>
        </w:rPr>
        <w:t>,</w:t>
      </w:r>
      <w:r>
        <w:rPr>
          <w:color w:val="6B7070"/>
          <w:spacing w:val="-10"/>
          <w:w w:val="105"/>
        </w:rPr>
        <w:t xml:space="preserve"> </w:t>
      </w:r>
      <w:r>
        <w:rPr>
          <w:color w:val="6B7070"/>
          <w:w w:val="105"/>
        </w:rPr>
        <w:t>stavební</w:t>
      </w:r>
      <w:r>
        <w:rPr>
          <w:color w:val="6B7070"/>
          <w:spacing w:val="2"/>
          <w:w w:val="105"/>
        </w:rPr>
        <w:t xml:space="preserve"> </w:t>
      </w:r>
      <w:r>
        <w:rPr>
          <w:color w:val="6B7070"/>
          <w:w w:val="105"/>
        </w:rPr>
        <w:t>hloubka</w:t>
      </w:r>
      <w:r>
        <w:rPr>
          <w:color w:val="6B7070"/>
          <w:spacing w:val="-1"/>
          <w:w w:val="105"/>
        </w:rPr>
        <w:t xml:space="preserve"> </w:t>
      </w:r>
      <w:r>
        <w:rPr>
          <w:color w:val="6B7070"/>
          <w:w w:val="105"/>
        </w:rPr>
        <w:t>82</w:t>
      </w:r>
      <w:r>
        <w:rPr>
          <w:color w:val="6B7070"/>
          <w:spacing w:val="-14"/>
          <w:w w:val="105"/>
        </w:rPr>
        <w:t xml:space="preserve"> </w:t>
      </w:r>
      <w:r>
        <w:rPr>
          <w:color w:val="6B7070"/>
          <w:w w:val="105"/>
        </w:rPr>
        <w:t>mm,</w:t>
      </w:r>
      <w:r>
        <w:rPr>
          <w:color w:val="6B7070"/>
          <w:spacing w:val="-8"/>
          <w:w w:val="105"/>
        </w:rPr>
        <w:t xml:space="preserve"> </w:t>
      </w:r>
      <w:r>
        <w:rPr>
          <w:color w:val="6B7070"/>
          <w:w w:val="105"/>
        </w:rPr>
        <w:t xml:space="preserve">systém středového těsnění </w:t>
      </w:r>
      <w:r>
        <w:rPr>
          <w:color w:val="3B423F"/>
          <w:w w:val="105"/>
        </w:rPr>
        <w:t>(3 těsnící roviny) zabraňují průniku chladu, průvanu a</w:t>
      </w:r>
      <w:r>
        <w:rPr>
          <w:color w:val="3B423F"/>
          <w:spacing w:val="-5"/>
          <w:w w:val="105"/>
        </w:rPr>
        <w:t xml:space="preserve"> </w:t>
      </w:r>
      <w:r>
        <w:rPr>
          <w:color w:val="3B423F"/>
          <w:w w:val="105"/>
        </w:rPr>
        <w:t>vlhkosti</w:t>
      </w:r>
    </w:p>
    <w:p w:rsidR="0086122B" w:rsidRDefault="0086122B" w:rsidP="0086122B">
      <w:pPr>
        <w:pStyle w:val="Zkladntext"/>
        <w:spacing w:before="10"/>
      </w:pPr>
    </w:p>
    <w:p w:rsidR="0086122B" w:rsidRDefault="0086122B" w:rsidP="0086122B">
      <w:pPr>
        <w:pStyle w:val="Zkladntext"/>
        <w:tabs>
          <w:tab w:val="left" w:pos="2291"/>
        </w:tabs>
        <w:spacing w:line="244" w:lineRule="auto"/>
        <w:ind w:left="1537" w:right="1681" w:hanging="812"/>
      </w:pPr>
      <w:r>
        <w:rPr>
          <w:color w:val="6B7070"/>
          <w:w w:val="105"/>
        </w:rPr>
        <w:t>GAMA</w:t>
      </w:r>
      <w:r>
        <w:rPr>
          <w:color w:val="6B7070"/>
          <w:spacing w:val="5"/>
          <w:w w:val="105"/>
        </w:rPr>
        <w:t xml:space="preserve"> </w:t>
      </w:r>
      <w:r>
        <w:rPr>
          <w:color w:val="6B7070"/>
          <w:w w:val="105"/>
        </w:rPr>
        <w:t>EVO:</w:t>
      </w:r>
      <w:r>
        <w:rPr>
          <w:color w:val="6B7070"/>
          <w:w w:val="105"/>
        </w:rPr>
        <w:tab/>
      </w:r>
      <w:r>
        <w:rPr>
          <w:color w:val="3B423F"/>
          <w:w w:val="105"/>
        </w:rPr>
        <w:t>okna s vynikajícími parametry a neotřelým</w:t>
      </w:r>
      <w:r>
        <w:rPr>
          <w:color w:val="3B423F"/>
          <w:spacing w:val="-35"/>
          <w:w w:val="105"/>
        </w:rPr>
        <w:t xml:space="preserve"> </w:t>
      </w:r>
      <w:r>
        <w:rPr>
          <w:color w:val="3B423F"/>
          <w:w w:val="105"/>
        </w:rPr>
        <w:t>vzhledem</w:t>
      </w:r>
      <w:r>
        <w:rPr>
          <w:color w:val="6B7070"/>
          <w:w w:val="105"/>
        </w:rPr>
        <w:t>,</w:t>
      </w:r>
      <w:r>
        <w:rPr>
          <w:color w:val="6B7070"/>
          <w:spacing w:val="-14"/>
          <w:w w:val="105"/>
        </w:rPr>
        <w:t xml:space="preserve"> </w:t>
      </w:r>
      <w:r>
        <w:rPr>
          <w:color w:val="6B7070"/>
          <w:w w:val="105"/>
        </w:rPr>
        <w:t>oblý</w:t>
      </w:r>
      <w:r>
        <w:rPr>
          <w:color w:val="6B7070"/>
          <w:w w:val="102"/>
        </w:rPr>
        <w:t xml:space="preserve"> </w:t>
      </w:r>
      <w:r>
        <w:rPr>
          <w:color w:val="6B7070"/>
          <w:w w:val="105"/>
        </w:rPr>
        <w:t>rám a oblé kř</w:t>
      </w:r>
      <w:r>
        <w:rPr>
          <w:color w:val="3B423F"/>
          <w:w w:val="105"/>
        </w:rPr>
        <w:t xml:space="preserve">ídlo, výztuha 2 mm pro lepší tvarovou </w:t>
      </w:r>
      <w:r>
        <w:rPr>
          <w:color w:val="3B423F"/>
          <w:spacing w:val="-4"/>
          <w:w w:val="105"/>
        </w:rPr>
        <w:t>stálost</w:t>
      </w:r>
      <w:r>
        <w:rPr>
          <w:color w:val="6B7070"/>
          <w:spacing w:val="-4"/>
          <w:w w:val="105"/>
        </w:rPr>
        <w:t xml:space="preserve">, </w:t>
      </w:r>
      <w:r>
        <w:rPr>
          <w:color w:val="3B423F"/>
          <w:w w:val="105"/>
        </w:rPr>
        <w:t xml:space="preserve">zvýšená tuhost a tvarová stabilita okna za všech podmínek, </w:t>
      </w:r>
      <w:r>
        <w:rPr>
          <w:color w:val="6B7070"/>
          <w:w w:val="105"/>
        </w:rPr>
        <w:t xml:space="preserve">stavební </w:t>
      </w:r>
      <w:r>
        <w:rPr>
          <w:color w:val="6B7070"/>
          <w:spacing w:val="-3"/>
          <w:w w:val="105"/>
        </w:rPr>
        <w:t>hlou</w:t>
      </w:r>
      <w:r>
        <w:rPr>
          <w:color w:val="3B423F"/>
          <w:spacing w:val="-3"/>
          <w:w w:val="105"/>
        </w:rPr>
        <w:t xml:space="preserve">bka </w:t>
      </w:r>
      <w:r>
        <w:rPr>
          <w:color w:val="3B423F"/>
          <w:w w:val="105"/>
        </w:rPr>
        <w:t>82 mm, systém stř</w:t>
      </w:r>
      <w:r>
        <w:rPr>
          <w:color w:val="6B7070"/>
          <w:w w:val="105"/>
        </w:rPr>
        <w:t>edového</w:t>
      </w:r>
      <w:r>
        <w:rPr>
          <w:color w:val="6B7070"/>
          <w:spacing w:val="-12"/>
          <w:w w:val="105"/>
        </w:rPr>
        <w:t xml:space="preserve"> </w:t>
      </w:r>
      <w:r>
        <w:rPr>
          <w:color w:val="6B7070"/>
          <w:w w:val="105"/>
        </w:rPr>
        <w:t>těsnění</w:t>
      </w:r>
    </w:p>
    <w:p w:rsidR="0086122B" w:rsidRDefault="0086122B" w:rsidP="0086122B">
      <w:pPr>
        <w:pStyle w:val="Zkladntext"/>
        <w:spacing w:line="242" w:lineRule="auto"/>
        <w:ind w:left="1538" w:right="3033" w:hanging="1"/>
      </w:pPr>
      <w:r>
        <w:rPr>
          <w:color w:val="3B423F"/>
          <w:w w:val="105"/>
        </w:rPr>
        <w:t>(3 těsnící roviny) zabraňují průniku chladu, průvanu a vlhkosti</w:t>
      </w:r>
    </w:p>
    <w:p w:rsidR="0086122B" w:rsidRDefault="0086122B" w:rsidP="0086122B">
      <w:pPr>
        <w:pStyle w:val="Zkladntext"/>
        <w:spacing w:before="11"/>
      </w:pPr>
    </w:p>
    <w:p w:rsidR="0086122B" w:rsidRDefault="0086122B" w:rsidP="0086122B">
      <w:pPr>
        <w:pStyle w:val="Zkladntext"/>
        <w:tabs>
          <w:tab w:val="left" w:pos="2291"/>
        </w:tabs>
        <w:spacing w:line="244" w:lineRule="auto"/>
        <w:ind w:left="1537" w:right="1681" w:hanging="812"/>
      </w:pPr>
      <w:r>
        <w:rPr>
          <w:color w:val="6B7070"/>
          <w:w w:val="105"/>
        </w:rPr>
        <w:t xml:space="preserve">PASIV EVO:  </w:t>
      </w:r>
      <w:r>
        <w:rPr>
          <w:color w:val="3B423F"/>
          <w:w w:val="105"/>
        </w:rPr>
        <w:t xml:space="preserve">špičková okna pro maximální zateplení </w:t>
      </w:r>
      <w:r>
        <w:rPr>
          <w:color w:val="6B7070"/>
          <w:w w:val="105"/>
        </w:rPr>
        <w:t xml:space="preserve">se speciálními </w:t>
      </w:r>
      <w:r>
        <w:rPr>
          <w:color w:val="707574"/>
          <w:w w:val="105"/>
        </w:rPr>
        <w:t xml:space="preserve">izolačními vložkami </w:t>
      </w:r>
      <w:r>
        <w:rPr>
          <w:color w:val="3D4442"/>
          <w:w w:val="105"/>
        </w:rPr>
        <w:t xml:space="preserve">v rámu a křídle a </w:t>
      </w:r>
      <w:r>
        <w:rPr>
          <w:color w:val="707574"/>
          <w:w w:val="105"/>
        </w:rPr>
        <w:t xml:space="preserve">s termickou výztu­ hou, </w:t>
      </w:r>
      <w:r>
        <w:rPr>
          <w:color w:val="3D4442"/>
          <w:w w:val="105"/>
        </w:rPr>
        <w:t xml:space="preserve">doporučená dodávka s izolačními trojskly, systém se </w:t>
      </w:r>
      <w:r>
        <w:rPr>
          <w:color w:val="707574"/>
          <w:w w:val="105"/>
        </w:rPr>
        <w:t xml:space="preserve">stavební hloubkou 82 mm, </w:t>
      </w:r>
      <w:r>
        <w:rPr>
          <w:color w:val="3D4442"/>
          <w:w w:val="105"/>
        </w:rPr>
        <w:t xml:space="preserve">systém </w:t>
      </w:r>
      <w:r>
        <w:rPr>
          <w:color w:val="707574"/>
          <w:w w:val="105"/>
        </w:rPr>
        <w:t>středového těsnění</w:t>
      </w:r>
    </w:p>
    <w:p w:rsidR="0086122B" w:rsidRDefault="0086122B" w:rsidP="0086122B">
      <w:pPr>
        <w:pStyle w:val="Zkladntext"/>
        <w:spacing w:before="1" w:line="244" w:lineRule="auto"/>
        <w:ind w:left="1522" w:right="1005" w:firstLine="3"/>
      </w:pPr>
      <w:r>
        <w:rPr>
          <w:color w:val="3D4442"/>
          <w:w w:val="105"/>
        </w:rPr>
        <w:t>s</w:t>
      </w:r>
      <w:r>
        <w:rPr>
          <w:color w:val="3D4442"/>
          <w:spacing w:val="-51"/>
          <w:w w:val="105"/>
        </w:rPr>
        <w:t xml:space="preserve"> </w:t>
      </w:r>
      <w:r>
        <w:rPr>
          <w:color w:val="3D4442"/>
          <w:w w:val="105"/>
        </w:rPr>
        <w:t>třemi těsnícími rovinami zajišťuje vyšší akustickou izolaci, těsnost a tepelnou izolaci</w:t>
      </w:r>
      <w:r>
        <w:rPr>
          <w:color w:val="707574"/>
          <w:w w:val="105"/>
        </w:rPr>
        <w:t xml:space="preserve">, </w:t>
      </w:r>
      <w:r>
        <w:rPr>
          <w:color w:val="3D4442"/>
          <w:w w:val="105"/>
        </w:rPr>
        <w:t>vhodný pro nízkoenergetické a pasivní domy</w:t>
      </w:r>
    </w:p>
    <w:p w:rsidR="0086122B" w:rsidRDefault="0086122B" w:rsidP="0086122B">
      <w:pPr>
        <w:pStyle w:val="Zkladntext"/>
        <w:spacing w:before="3"/>
      </w:pPr>
    </w:p>
    <w:p w:rsidR="0086122B" w:rsidRDefault="0086122B" w:rsidP="0086122B">
      <w:pPr>
        <w:pStyle w:val="Zkladntext"/>
        <w:spacing w:line="244" w:lineRule="auto"/>
        <w:ind w:left="1857" w:right="1005" w:hanging="1077"/>
      </w:pPr>
      <w:r>
        <w:rPr>
          <w:color w:val="707574"/>
          <w:w w:val="105"/>
        </w:rPr>
        <w:t>Naše firma je držitelem certifikátu systému řízení jakosti ČSN EN ISO 9001:2001 a 14001:2005</w:t>
      </w:r>
    </w:p>
    <w:p w:rsidR="0086122B" w:rsidRDefault="0086122B" w:rsidP="0086122B">
      <w:pPr>
        <w:pStyle w:val="Zkladntext"/>
        <w:spacing w:before="8"/>
      </w:pPr>
    </w:p>
    <w:p w:rsidR="0086122B" w:rsidRDefault="0086122B" w:rsidP="0086122B">
      <w:pPr>
        <w:pStyle w:val="Zkladntext"/>
        <w:spacing w:line="244" w:lineRule="auto"/>
        <w:ind w:left="1727" w:right="-15" w:hanging="679"/>
      </w:pPr>
      <w:r>
        <w:rPr>
          <w:color w:val="3D4442"/>
          <w:w w:val="105"/>
        </w:rPr>
        <w:t>Firma zapsána v obchodním rejstříku vedeným Krajským</w:t>
      </w:r>
      <w:r>
        <w:rPr>
          <w:color w:val="3D4442"/>
          <w:spacing w:val="-35"/>
          <w:w w:val="105"/>
        </w:rPr>
        <w:t xml:space="preserve"> </w:t>
      </w:r>
      <w:r>
        <w:rPr>
          <w:color w:val="3D4442"/>
          <w:w w:val="105"/>
        </w:rPr>
        <w:t>soudem v Hradci Králové, oddíl C, vložka</w:t>
      </w:r>
      <w:r>
        <w:rPr>
          <w:color w:val="3D4442"/>
          <w:spacing w:val="-34"/>
          <w:w w:val="105"/>
        </w:rPr>
        <w:t xml:space="preserve"> </w:t>
      </w:r>
      <w:r>
        <w:rPr>
          <w:color w:val="3D4442"/>
          <w:w w:val="105"/>
        </w:rPr>
        <w:t>6227</w:t>
      </w:r>
    </w:p>
    <w:p w:rsidR="00985565" w:rsidRPr="0086122B" w:rsidRDefault="00985565" w:rsidP="0086122B">
      <w:pPr>
        <w:spacing w:before="81"/>
        <w:rPr>
          <w:b/>
          <w:sz w:val="19"/>
        </w:rPr>
      </w:pPr>
    </w:p>
    <w:sectPr w:rsidR="00985565" w:rsidRPr="0086122B">
      <w:footerReference w:type="default" r:id="rId26"/>
      <w:pgSz w:w="11906" w:h="16838"/>
      <w:pgMar w:top="1079" w:right="1106" w:bottom="899" w:left="1260" w:header="708" w:footer="2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324B" w:rsidRDefault="0059324B">
      <w:r>
        <w:separator/>
      </w:r>
    </w:p>
  </w:endnote>
  <w:endnote w:type="continuationSeparator" w:id="0">
    <w:p w:rsidR="0059324B" w:rsidRDefault="005932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22B" w:rsidRDefault="0086122B">
    <w:pPr>
      <w:pStyle w:val="Zkladntext"/>
      <w:spacing w:line="14" w:lineRule="auto"/>
      <w:rPr>
        <w:sz w:val="19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2741930</wp:posOffset>
              </wp:positionH>
              <wp:positionV relativeFrom="page">
                <wp:posOffset>10177780</wp:posOffset>
              </wp:positionV>
              <wp:extent cx="1894840" cy="278130"/>
              <wp:effectExtent l="0" t="0" r="1905" b="2540"/>
              <wp:wrapNone/>
              <wp:docPr id="276" name="Textové pole 2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4840" cy="278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6122B" w:rsidRDefault="0086122B">
                          <w:pPr>
                            <w:pStyle w:val="Zkladntext"/>
                            <w:spacing w:before="3"/>
                            <w:rPr>
                              <w:sz w:val="17"/>
                            </w:rPr>
                          </w:pPr>
                        </w:p>
                        <w:p w:rsidR="0086122B" w:rsidRDefault="0086122B">
                          <w:pPr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color w:val="414644"/>
                              <w:w w:val="105"/>
                              <w:sz w:val="19"/>
                            </w:rPr>
                            <w:t xml:space="preserve">Nabídka : A153731 Strana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414644"/>
                              <w:w w:val="105"/>
                              <w:sz w:val="1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D4BBA">
                            <w:rPr>
                              <w:noProof/>
                              <w:color w:val="414644"/>
                              <w:w w:val="105"/>
                              <w:sz w:val="19"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414644"/>
                              <w:w w:val="105"/>
                              <w:sz w:val="19"/>
                            </w:rPr>
                            <w:t xml:space="preserve"> z 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ové pole 276" o:spid="_x0000_s1092" type="#_x0000_t202" style="position:absolute;margin-left:215.9pt;margin-top:801.4pt;width:149.2pt;height:21.9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" filled="f" stroked="f">
              <v:textbox inset="0,0,0,0">
                <w:txbxContent>
                  <w:p w:rsidR="0086122B" w:rsidRDefault="0086122B">
                    <w:pPr>
                      <w:pStyle w:val="Zkladntext"/>
                      <w:spacing w:before="3"/>
                      <w:rPr>
                        <w:sz w:val="17"/>
                      </w:rPr>
                    </w:pPr>
                  </w:p>
                  <w:p w:rsidR="0086122B" w:rsidRDefault="0086122B">
                    <w:pPr>
                      <w:ind w:left="20"/>
                      <w:rPr>
                        <w:sz w:val="19"/>
                      </w:rPr>
                    </w:pPr>
                    <w:r>
                      <w:rPr>
                        <w:color w:val="414644"/>
                        <w:w w:val="105"/>
                        <w:sz w:val="19"/>
                      </w:rPr>
                      <w:t xml:space="preserve">Nabídka : A153731 Strana </w:t>
                    </w:r>
                    <w:r>
                      <w:fldChar w:fldCharType="begin"/>
                    </w:r>
                    <w:r>
                      <w:rPr>
                        <w:color w:val="414644"/>
                        <w:w w:val="105"/>
                        <w:sz w:val="19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D4BBA">
                      <w:rPr>
                        <w:noProof/>
                        <w:color w:val="414644"/>
                        <w:w w:val="105"/>
                        <w:sz w:val="19"/>
                      </w:rPr>
                      <w:t>2</w:t>
                    </w:r>
                    <w:r>
                      <w:fldChar w:fldCharType="end"/>
                    </w:r>
                    <w:r>
                      <w:rPr>
                        <w:color w:val="414644"/>
                        <w:w w:val="105"/>
                        <w:sz w:val="19"/>
                      </w:rPr>
                      <w:t xml:space="preserve"> z 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4894" w:rsidRDefault="00794894">
    <w:pPr>
      <w:pStyle w:val="Zpat"/>
      <w:rPr>
        <w:rStyle w:val="slostrnky"/>
        <w:sz w:val="18"/>
      </w:rPr>
    </w:pPr>
    <w:r>
      <w:rPr>
        <w:rStyle w:val="slostrnky"/>
        <w:sz w:val="18"/>
      </w:rPr>
      <w:t>__________________________________________________________________________________________________________</w:t>
    </w:r>
  </w:p>
  <w:p w:rsidR="00794894" w:rsidRDefault="00794894">
    <w:pPr>
      <w:pStyle w:val="Zpat"/>
      <w:jc w:val="center"/>
      <w:rPr>
        <w:rStyle w:val="slostrnky"/>
        <w:sz w:val="4"/>
      </w:rPr>
    </w:pPr>
  </w:p>
  <w:p w:rsidR="00794894" w:rsidRDefault="00794894">
    <w:pPr>
      <w:pStyle w:val="Zpat"/>
      <w:rPr>
        <w:rStyle w:val="slostrnky"/>
        <w:sz w:val="18"/>
      </w:rPr>
    </w:pPr>
    <w:r>
      <w:rPr>
        <w:rStyle w:val="slostrnky"/>
        <w:b/>
        <w:bCs/>
        <w:sz w:val="18"/>
      </w:rPr>
      <w:t xml:space="preserve"> PROPLAST, spol. s r. o., je držitelem certifikátů ISO 9001:2001 a ISO 14001:2005</w:t>
    </w:r>
    <w:r>
      <w:rPr>
        <w:rStyle w:val="slostrnky"/>
        <w:sz w:val="18"/>
      </w:rPr>
      <w:t xml:space="preserve">                                      Strana </w:t>
    </w:r>
    <w:r>
      <w:rPr>
        <w:rStyle w:val="slostrnky"/>
        <w:sz w:val="18"/>
      </w:rPr>
      <w:fldChar w:fldCharType="begin"/>
    </w:r>
    <w:r>
      <w:rPr>
        <w:rStyle w:val="slostrnky"/>
        <w:sz w:val="18"/>
      </w:rPr>
      <w:instrText xml:space="preserve"> PAGE </w:instrText>
    </w:r>
    <w:r>
      <w:rPr>
        <w:rStyle w:val="slostrnky"/>
        <w:sz w:val="18"/>
      </w:rPr>
      <w:fldChar w:fldCharType="separate"/>
    </w:r>
    <w:r w:rsidR="000D4BBA">
      <w:rPr>
        <w:rStyle w:val="slostrnky"/>
        <w:noProof/>
        <w:sz w:val="18"/>
      </w:rPr>
      <w:t>10</w:t>
    </w:r>
    <w:r>
      <w:rPr>
        <w:rStyle w:val="slostrnky"/>
        <w:sz w:val="18"/>
      </w:rPr>
      <w:fldChar w:fldCharType="end"/>
    </w:r>
    <w:r>
      <w:rPr>
        <w:rStyle w:val="slostrnky"/>
        <w:sz w:val="18"/>
      </w:rPr>
      <w:t xml:space="preserve">  (celkem </w:t>
    </w:r>
    <w:r>
      <w:rPr>
        <w:rStyle w:val="slostrnky"/>
        <w:sz w:val="18"/>
      </w:rPr>
      <w:fldChar w:fldCharType="begin"/>
    </w:r>
    <w:r>
      <w:rPr>
        <w:rStyle w:val="slostrnky"/>
        <w:sz w:val="18"/>
      </w:rPr>
      <w:instrText xml:space="preserve"> NUMPAGES </w:instrText>
    </w:r>
    <w:r>
      <w:rPr>
        <w:rStyle w:val="slostrnky"/>
        <w:sz w:val="18"/>
      </w:rPr>
      <w:fldChar w:fldCharType="separate"/>
    </w:r>
    <w:r w:rsidR="000D4BBA">
      <w:rPr>
        <w:rStyle w:val="slostrnky"/>
        <w:noProof/>
        <w:sz w:val="18"/>
      </w:rPr>
      <w:t>15</w:t>
    </w:r>
    <w:r>
      <w:rPr>
        <w:rStyle w:val="slostrnky"/>
        <w:sz w:val="18"/>
      </w:rPr>
      <w:fldChar w:fldCharType="end"/>
    </w:r>
    <w:r>
      <w:rPr>
        <w:rStyle w:val="slostrnky"/>
        <w:sz w:val="18"/>
      </w:rPr>
      <w:t>)</w:t>
    </w:r>
  </w:p>
  <w:p w:rsidR="00794894" w:rsidRDefault="00794894">
    <w:pPr>
      <w:pStyle w:val="Zpat"/>
      <w:rPr>
        <w:rFonts w:ascii="Courier New" w:hAnsi="Courier New" w:cs="Courier New"/>
        <w:sz w:val="18"/>
      </w:rPr>
    </w:pPr>
  </w:p>
  <w:p w:rsidR="00CC10C7" w:rsidRDefault="00CC10C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324B" w:rsidRDefault="0059324B">
      <w:r>
        <w:separator/>
      </w:r>
    </w:p>
  </w:footnote>
  <w:footnote w:type="continuationSeparator" w:id="0">
    <w:p w:rsidR="0059324B" w:rsidRDefault="005932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B41517"/>
    <w:multiLevelType w:val="hybridMultilevel"/>
    <w:tmpl w:val="B194F5BA"/>
    <w:lvl w:ilvl="0" w:tplc="0405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D42E3B"/>
    <w:multiLevelType w:val="hybridMultilevel"/>
    <w:tmpl w:val="A1826EA2"/>
    <w:lvl w:ilvl="0" w:tplc="0405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8E037C"/>
    <w:multiLevelType w:val="hybridMultilevel"/>
    <w:tmpl w:val="A0FC8956"/>
    <w:lvl w:ilvl="0" w:tplc="3AE85560">
      <w:start w:val="1"/>
      <w:numFmt w:val="decimal"/>
      <w:lvlText w:val="%1"/>
      <w:lvlJc w:val="left"/>
      <w:pPr>
        <w:ind w:left="159" w:hanging="279"/>
        <w:jc w:val="left"/>
      </w:pPr>
      <w:rPr>
        <w:rFonts w:hint="default"/>
        <w:w w:val="99"/>
      </w:rPr>
    </w:lvl>
    <w:lvl w:ilvl="1" w:tplc="DA1E5838">
      <w:numFmt w:val="bullet"/>
      <w:lvlText w:val="•"/>
      <w:lvlJc w:val="left"/>
      <w:pPr>
        <w:ind w:left="627" w:hanging="279"/>
      </w:pPr>
      <w:rPr>
        <w:rFonts w:hint="default"/>
      </w:rPr>
    </w:lvl>
    <w:lvl w:ilvl="2" w:tplc="BFE66DFA">
      <w:numFmt w:val="bullet"/>
      <w:lvlText w:val="•"/>
      <w:lvlJc w:val="left"/>
      <w:pPr>
        <w:ind w:left="1095" w:hanging="279"/>
      </w:pPr>
      <w:rPr>
        <w:rFonts w:hint="default"/>
      </w:rPr>
    </w:lvl>
    <w:lvl w:ilvl="3" w:tplc="8CB69BD4">
      <w:numFmt w:val="bullet"/>
      <w:lvlText w:val="•"/>
      <w:lvlJc w:val="left"/>
      <w:pPr>
        <w:ind w:left="1563" w:hanging="279"/>
      </w:pPr>
      <w:rPr>
        <w:rFonts w:hint="default"/>
      </w:rPr>
    </w:lvl>
    <w:lvl w:ilvl="4" w:tplc="8B3280C6">
      <w:numFmt w:val="bullet"/>
      <w:lvlText w:val="•"/>
      <w:lvlJc w:val="left"/>
      <w:pPr>
        <w:ind w:left="2031" w:hanging="279"/>
      </w:pPr>
      <w:rPr>
        <w:rFonts w:hint="default"/>
      </w:rPr>
    </w:lvl>
    <w:lvl w:ilvl="5" w:tplc="B4BE8850">
      <w:numFmt w:val="bullet"/>
      <w:lvlText w:val="•"/>
      <w:lvlJc w:val="left"/>
      <w:pPr>
        <w:ind w:left="2499" w:hanging="279"/>
      </w:pPr>
      <w:rPr>
        <w:rFonts w:hint="default"/>
      </w:rPr>
    </w:lvl>
    <w:lvl w:ilvl="6" w:tplc="03D2E832">
      <w:numFmt w:val="bullet"/>
      <w:lvlText w:val="•"/>
      <w:lvlJc w:val="left"/>
      <w:pPr>
        <w:ind w:left="2966" w:hanging="279"/>
      </w:pPr>
      <w:rPr>
        <w:rFonts w:hint="default"/>
      </w:rPr>
    </w:lvl>
    <w:lvl w:ilvl="7" w:tplc="7A941C74">
      <w:numFmt w:val="bullet"/>
      <w:lvlText w:val="•"/>
      <w:lvlJc w:val="left"/>
      <w:pPr>
        <w:ind w:left="3434" w:hanging="279"/>
      </w:pPr>
      <w:rPr>
        <w:rFonts w:hint="default"/>
      </w:rPr>
    </w:lvl>
    <w:lvl w:ilvl="8" w:tplc="EACE5FE0">
      <w:numFmt w:val="bullet"/>
      <w:lvlText w:val="•"/>
      <w:lvlJc w:val="left"/>
      <w:pPr>
        <w:ind w:left="3902" w:hanging="279"/>
      </w:pPr>
      <w:rPr>
        <w:rFonts w:hint="default"/>
      </w:rPr>
    </w:lvl>
  </w:abstractNum>
  <w:abstractNum w:abstractNumId="3" w15:restartNumberingAfterBreak="0">
    <w:nsid w:val="04D74A87"/>
    <w:multiLevelType w:val="multilevel"/>
    <w:tmpl w:val="14100496"/>
    <w:lvl w:ilvl="0">
      <w:start w:val="9"/>
      <w:numFmt w:val="decimal"/>
      <w:lvlText w:val="%1"/>
      <w:lvlJc w:val="left"/>
      <w:pPr>
        <w:ind w:left="862" w:hanging="717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62" w:hanging="717"/>
        <w:jc w:val="left"/>
      </w:pPr>
      <w:rPr>
        <w:rFonts w:ascii="Times New Roman" w:eastAsia="Times New Roman" w:hAnsi="Times New Roman" w:cs="Times New Roman" w:hint="default"/>
        <w:color w:val="383D3B"/>
        <w:w w:val="105"/>
        <w:sz w:val="23"/>
        <w:szCs w:val="23"/>
      </w:rPr>
    </w:lvl>
    <w:lvl w:ilvl="2">
      <w:numFmt w:val="bullet"/>
      <w:lvlText w:val="•"/>
      <w:lvlJc w:val="left"/>
      <w:pPr>
        <w:ind w:left="2644" w:hanging="717"/>
      </w:pPr>
      <w:rPr>
        <w:rFonts w:hint="default"/>
      </w:rPr>
    </w:lvl>
    <w:lvl w:ilvl="3">
      <w:numFmt w:val="bullet"/>
      <w:lvlText w:val="•"/>
      <w:lvlJc w:val="left"/>
      <w:pPr>
        <w:ind w:left="3536" w:hanging="717"/>
      </w:pPr>
      <w:rPr>
        <w:rFonts w:hint="default"/>
      </w:rPr>
    </w:lvl>
    <w:lvl w:ilvl="4">
      <w:numFmt w:val="bullet"/>
      <w:lvlText w:val="•"/>
      <w:lvlJc w:val="left"/>
      <w:pPr>
        <w:ind w:left="4428" w:hanging="717"/>
      </w:pPr>
      <w:rPr>
        <w:rFonts w:hint="default"/>
      </w:rPr>
    </w:lvl>
    <w:lvl w:ilvl="5">
      <w:numFmt w:val="bullet"/>
      <w:lvlText w:val="•"/>
      <w:lvlJc w:val="left"/>
      <w:pPr>
        <w:ind w:left="5320" w:hanging="717"/>
      </w:pPr>
      <w:rPr>
        <w:rFonts w:hint="default"/>
      </w:rPr>
    </w:lvl>
    <w:lvl w:ilvl="6">
      <w:numFmt w:val="bullet"/>
      <w:lvlText w:val="•"/>
      <w:lvlJc w:val="left"/>
      <w:pPr>
        <w:ind w:left="6212" w:hanging="717"/>
      </w:pPr>
      <w:rPr>
        <w:rFonts w:hint="default"/>
      </w:rPr>
    </w:lvl>
    <w:lvl w:ilvl="7">
      <w:numFmt w:val="bullet"/>
      <w:lvlText w:val="•"/>
      <w:lvlJc w:val="left"/>
      <w:pPr>
        <w:ind w:left="7104" w:hanging="717"/>
      </w:pPr>
      <w:rPr>
        <w:rFonts w:hint="default"/>
      </w:rPr>
    </w:lvl>
    <w:lvl w:ilvl="8">
      <w:numFmt w:val="bullet"/>
      <w:lvlText w:val="•"/>
      <w:lvlJc w:val="left"/>
      <w:pPr>
        <w:ind w:left="7996" w:hanging="717"/>
      </w:pPr>
      <w:rPr>
        <w:rFonts w:hint="default"/>
      </w:rPr>
    </w:lvl>
  </w:abstractNum>
  <w:abstractNum w:abstractNumId="4" w15:restartNumberingAfterBreak="0">
    <w:nsid w:val="08A54DED"/>
    <w:multiLevelType w:val="hybridMultilevel"/>
    <w:tmpl w:val="6DF6E8C2"/>
    <w:lvl w:ilvl="0" w:tplc="AF4C7F2A">
      <w:start w:val="1"/>
      <w:numFmt w:val="decimal"/>
      <w:lvlText w:val="5.%1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E504C4B"/>
    <w:multiLevelType w:val="hybridMultilevel"/>
    <w:tmpl w:val="43800A78"/>
    <w:lvl w:ilvl="0" w:tplc="E9562DD4">
      <w:numFmt w:val="bullet"/>
      <w:lvlText w:val="-"/>
      <w:lvlJc w:val="left"/>
      <w:pPr>
        <w:ind w:left="1474" w:hanging="219"/>
      </w:pPr>
      <w:rPr>
        <w:rFonts w:ascii="Arial" w:eastAsia="Arial" w:hAnsi="Arial" w:cs="Arial" w:hint="default"/>
        <w:color w:val="3B423F"/>
        <w:w w:val="102"/>
        <w:sz w:val="23"/>
        <w:szCs w:val="23"/>
      </w:rPr>
    </w:lvl>
    <w:lvl w:ilvl="1" w:tplc="9EC0AD1C">
      <w:numFmt w:val="bullet"/>
      <w:lvlText w:val="•"/>
      <w:lvlJc w:val="left"/>
      <w:pPr>
        <w:ind w:left="2338" w:hanging="219"/>
      </w:pPr>
      <w:rPr>
        <w:rFonts w:hint="default"/>
      </w:rPr>
    </w:lvl>
    <w:lvl w:ilvl="2" w:tplc="8CF4178A">
      <w:numFmt w:val="bullet"/>
      <w:lvlText w:val="•"/>
      <w:lvlJc w:val="left"/>
      <w:pPr>
        <w:ind w:left="3196" w:hanging="219"/>
      </w:pPr>
      <w:rPr>
        <w:rFonts w:hint="default"/>
      </w:rPr>
    </w:lvl>
    <w:lvl w:ilvl="3" w:tplc="67081DDA">
      <w:numFmt w:val="bullet"/>
      <w:lvlText w:val="•"/>
      <w:lvlJc w:val="left"/>
      <w:pPr>
        <w:ind w:left="4054" w:hanging="219"/>
      </w:pPr>
      <w:rPr>
        <w:rFonts w:hint="default"/>
      </w:rPr>
    </w:lvl>
    <w:lvl w:ilvl="4" w:tplc="A26A352C">
      <w:numFmt w:val="bullet"/>
      <w:lvlText w:val="•"/>
      <w:lvlJc w:val="left"/>
      <w:pPr>
        <w:ind w:left="4912" w:hanging="219"/>
      </w:pPr>
      <w:rPr>
        <w:rFonts w:hint="default"/>
      </w:rPr>
    </w:lvl>
    <w:lvl w:ilvl="5" w:tplc="5EF4234A">
      <w:numFmt w:val="bullet"/>
      <w:lvlText w:val="•"/>
      <w:lvlJc w:val="left"/>
      <w:pPr>
        <w:ind w:left="5770" w:hanging="219"/>
      </w:pPr>
      <w:rPr>
        <w:rFonts w:hint="default"/>
      </w:rPr>
    </w:lvl>
    <w:lvl w:ilvl="6" w:tplc="536E29B8">
      <w:numFmt w:val="bullet"/>
      <w:lvlText w:val="•"/>
      <w:lvlJc w:val="left"/>
      <w:pPr>
        <w:ind w:left="6628" w:hanging="219"/>
      </w:pPr>
      <w:rPr>
        <w:rFonts w:hint="default"/>
      </w:rPr>
    </w:lvl>
    <w:lvl w:ilvl="7" w:tplc="CCC8C6EA">
      <w:numFmt w:val="bullet"/>
      <w:lvlText w:val="•"/>
      <w:lvlJc w:val="left"/>
      <w:pPr>
        <w:ind w:left="7486" w:hanging="219"/>
      </w:pPr>
      <w:rPr>
        <w:rFonts w:hint="default"/>
      </w:rPr>
    </w:lvl>
    <w:lvl w:ilvl="8" w:tplc="9A16E33A">
      <w:numFmt w:val="bullet"/>
      <w:lvlText w:val="•"/>
      <w:lvlJc w:val="left"/>
      <w:pPr>
        <w:ind w:left="8344" w:hanging="219"/>
      </w:pPr>
      <w:rPr>
        <w:rFonts w:hint="default"/>
      </w:rPr>
    </w:lvl>
  </w:abstractNum>
  <w:abstractNum w:abstractNumId="6" w15:restartNumberingAfterBreak="0">
    <w:nsid w:val="13FF5074"/>
    <w:multiLevelType w:val="multilevel"/>
    <w:tmpl w:val="47F8811E"/>
    <w:lvl w:ilvl="0">
      <w:start w:val="7"/>
      <w:numFmt w:val="decimal"/>
      <w:lvlText w:val="%1"/>
      <w:lvlJc w:val="left"/>
      <w:pPr>
        <w:ind w:left="849" w:hanging="718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9" w:hanging="718"/>
        <w:jc w:val="left"/>
      </w:pPr>
      <w:rPr>
        <w:rFonts w:ascii="Times New Roman" w:eastAsia="Times New Roman" w:hAnsi="Times New Roman" w:cs="Times New Roman" w:hint="default"/>
        <w:color w:val="383D3B"/>
        <w:w w:val="103"/>
        <w:sz w:val="23"/>
        <w:szCs w:val="23"/>
      </w:rPr>
    </w:lvl>
    <w:lvl w:ilvl="2">
      <w:numFmt w:val="bullet"/>
      <w:lvlText w:val="•"/>
      <w:lvlJc w:val="left"/>
      <w:pPr>
        <w:ind w:left="2628" w:hanging="718"/>
      </w:pPr>
      <w:rPr>
        <w:rFonts w:hint="default"/>
      </w:rPr>
    </w:lvl>
    <w:lvl w:ilvl="3">
      <w:numFmt w:val="bullet"/>
      <w:lvlText w:val="•"/>
      <w:lvlJc w:val="left"/>
      <w:pPr>
        <w:ind w:left="3522" w:hanging="718"/>
      </w:pPr>
      <w:rPr>
        <w:rFonts w:hint="default"/>
      </w:rPr>
    </w:lvl>
    <w:lvl w:ilvl="4">
      <w:numFmt w:val="bullet"/>
      <w:lvlText w:val="•"/>
      <w:lvlJc w:val="left"/>
      <w:pPr>
        <w:ind w:left="4416" w:hanging="718"/>
      </w:pPr>
      <w:rPr>
        <w:rFonts w:hint="default"/>
      </w:rPr>
    </w:lvl>
    <w:lvl w:ilvl="5">
      <w:numFmt w:val="bullet"/>
      <w:lvlText w:val="•"/>
      <w:lvlJc w:val="left"/>
      <w:pPr>
        <w:ind w:left="5310" w:hanging="718"/>
      </w:pPr>
      <w:rPr>
        <w:rFonts w:hint="default"/>
      </w:rPr>
    </w:lvl>
    <w:lvl w:ilvl="6">
      <w:numFmt w:val="bullet"/>
      <w:lvlText w:val="•"/>
      <w:lvlJc w:val="left"/>
      <w:pPr>
        <w:ind w:left="6204" w:hanging="718"/>
      </w:pPr>
      <w:rPr>
        <w:rFonts w:hint="default"/>
      </w:rPr>
    </w:lvl>
    <w:lvl w:ilvl="7">
      <w:numFmt w:val="bullet"/>
      <w:lvlText w:val="•"/>
      <w:lvlJc w:val="left"/>
      <w:pPr>
        <w:ind w:left="7098" w:hanging="718"/>
      </w:pPr>
      <w:rPr>
        <w:rFonts w:hint="default"/>
      </w:rPr>
    </w:lvl>
    <w:lvl w:ilvl="8">
      <w:numFmt w:val="bullet"/>
      <w:lvlText w:val="•"/>
      <w:lvlJc w:val="left"/>
      <w:pPr>
        <w:ind w:left="7992" w:hanging="718"/>
      </w:pPr>
      <w:rPr>
        <w:rFonts w:hint="default"/>
      </w:rPr>
    </w:lvl>
  </w:abstractNum>
  <w:abstractNum w:abstractNumId="7" w15:restartNumberingAfterBreak="0">
    <w:nsid w:val="177C2997"/>
    <w:multiLevelType w:val="hybridMultilevel"/>
    <w:tmpl w:val="A762F6FE"/>
    <w:lvl w:ilvl="0" w:tplc="CB8664D4">
      <w:start w:val="1"/>
      <w:numFmt w:val="decimal"/>
      <w:lvlText w:val="6.%1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BD6254B"/>
    <w:multiLevelType w:val="multilevel"/>
    <w:tmpl w:val="C1CE7F18"/>
    <w:lvl w:ilvl="0">
      <w:start w:val="8"/>
      <w:numFmt w:val="decimal"/>
      <w:lvlText w:val="%1"/>
      <w:lvlJc w:val="left"/>
      <w:pPr>
        <w:ind w:left="851" w:hanging="722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51" w:hanging="722"/>
        <w:jc w:val="left"/>
      </w:pPr>
      <w:rPr>
        <w:rFonts w:ascii="Times New Roman" w:eastAsia="Times New Roman" w:hAnsi="Times New Roman" w:cs="Times New Roman" w:hint="default"/>
        <w:color w:val="383D3B"/>
        <w:w w:val="103"/>
        <w:sz w:val="23"/>
        <w:szCs w:val="23"/>
      </w:rPr>
    </w:lvl>
    <w:lvl w:ilvl="2">
      <w:numFmt w:val="bullet"/>
      <w:lvlText w:val="•"/>
      <w:lvlJc w:val="left"/>
      <w:pPr>
        <w:ind w:left="2644" w:hanging="722"/>
      </w:pPr>
      <w:rPr>
        <w:rFonts w:hint="default"/>
      </w:rPr>
    </w:lvl>
    <w:lvl w:ilvl="3">
      <w:numFmt w:val="bullet"/>
      <w:lvlText w:val="•"/>
      <w:lvlJc w:val="left"/>
      <w:pPr>
        <w:ind w:left="3536" w:hanging="722"/>
      </w:pPr>
      <w:rPr>
        <w:rFonts w:hint="default"/>
      </w:rPr>
    </w:lvl>
    <w:lvl w:ilvl="4">
      <w:numFmt w:val="bullet"/>
      <w:lvlText w:val="•"/>
      <w:lvlJc w:val="left"/>
      <w:pPr>
        <w:ind w:left="4428" w:hanging="722"/>
      </w:pPr>
      <w:rPr>
        <w:rFonts w:hint="default"/>
      </w:rPr>
    </w:lvl>
    <w:lvl w:ilvl="5">
      <w:numFmt w:val="bullet"/>
      <w:lvlText w:val="•"/>
      <w:lvlJc w:val="left"/>
      <w:pPr>
        <w:ind w:left="5320" w:hanging="722"/>
      </w:pPr>
      <w:rPr>
        <w:rFonts w:hint="default"/>
      </w:rPr>
    </w:lvl>
    <w:lvl w:ilvl="6">
      <w:numFmt w:val="bullet"/>
      <w:lvlText w:val="•"/>
      <w:lvlJc w:val="left"/>
      <w:pPr>
        <w:ind w:left="6212" w:hanging="722"/>
      </w:pPr>
      <w:rPr>
        <w:rFonts w:hint="default"/>
      </w:rPr>
    </w:lvl>
    <w:lvl w:ilvl="7">
      <w:numFmt w:val="bullet"/>
      <w:lvlText w:val="•"/>
      <w:lvlJc w:val="left"/>
      <w:pPr>
        <w:ind w:left="7104" w:hanging="722"/>
      </w:pPr>
      <w:rPr>
        <w:rFonts w:hint="default"/>
      </w:rPr>
    </w:lvl>
    <w:lvl w:ilvl="8">
      <w:numFmt w:val="bullet"/>
      <w:lvlText w:val="•"/>
      <w:lvlJc w:val="left"/>
      <w:pPr>
        <w:ind w:left="7996" w:hanging="722"/>
      </w:pPr>
      <w:rPr>
        <w:rFonts w:hint="default"/>
      </w:rPr>
    </w:lvl>
  </w:abstractNum>
  <w:abstractNum w:abstractNumId="9" w15:restartNumberingAfterBreak="0">
    <w:nsid w:val="1C9D7BF1"/>
    <w:multiLevelType w:val="hybridMultilevel"/>
    <w:tmpl w:val="205CE8A4"/>
    <w:lvl w:ilvl="0" w:tplc="64740B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000F93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5EC554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A2226C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ECE446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5468DE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A50EEA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9D0ADA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DEE6BB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DC842EA"/>
    <w:multiLevelType w:val="multilevel"/>
    <w:tmpl w:val="49081228"/>
    <w:lvl w:ilvl="0">
      <w:start w:val="6"/>
      <w:numFmt w:val="decimal"/>
      <w:lvlText w:val="%1"/>
      <w:lvlJc w:val="left"/>
      <w:pPr>
        <w:ind w:left="846" w:hanging="714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6" w:hanging="714"/>
        <w:jc w:val="left"/>
      </w:pPr>
      <w:rPr>
        <w:rFonts w:ascii="Times New Roman" w:eastAsia="Times New Roman" w:hAnsi="Times New Roman" w:cs="Times New Roman" w:hint="default"/>
        <w:color w:val="383D3B"/>
        <w:w w:val="101"/>
        <w:sz w:val="23"/>
        <w:szCs w:val="23"/>
      </w:rPr>
    </w:lvl>
    <w:lvl w:ilvl="2">
      <w:numFmt w:val="bullet"/>
      <w:lvlText w:val="•"/>
      <w:lvlJc w:val="left"/>
      <w:pPr>
        <w:ind w:left="2628" w:hanging="714"/>
      </w:pPr>
      <w:rPr>
        <w:rFonts w:hint="default"/>
      </w:rPr>
    </w:lvl>
    <w:lvl w:ilvl="3">
      <w:numFmt w:val="bullet"/>
      <w:lvlText w:val="•"/>
      <w:lvlJc w:val="left"/>
      <w:pPr>
        <w:ind w:left="3522" w:hanging="714"/>
      </w:pPr>
      <w:rPr>
        <w:rFonts w:hint="default"/>
      </w:rPr>
    </w:lvl>
    <w:lvl w:ilvl="4">
      <w:numFmt w:val="bullet"/>
      <w:lvlText w:val="•"/>
      <w:lvlJc w:val="left"/>
      <w:pPr>
        <w:ind w:left="4416" w:hanging="714"/>
      </w:pPr>
      <w:rPr>
        <w:rFonts w:hint="default"/>
      </w:rPr>
    </w:lvl>
    <w:lvl w:ilvl="5">
      <w:numFmt w:val="bullet"/>
      <w:lvlText w:val="•"/>
      <w:lvlJc w:val="left"/>
      <w:pPr>
        <w:ind w:left="5310" w:hanging="714"/>
      </w:pPr>
      <w:rPr>
        <w:rFonts w:hint="default"/>
      </w:rPr>
    </w:lvl>
    <w:lvl w:ilvl="6">
      <w:numFmt w:val="bullet"/>
      <w:lvlText w:val="•"/>
      <w:lvlJc w:val="left"/>
      <w:pPr>
        <w:ind w:left="6204" w:hanging="714"/>
      </w:pPr>
      <w:rPr>
        <w:rFonts w:hint="default"/>
      </w:rPr>
    </w:lvl>
    <w:lvl w:ilvl="7">
      <w:numFmt w:val="bullet"/>
      <w:lvlText w:val="•"/>
      <w:lvlJc w:val="left"/>
      <w:pPr>
        <w:ind w:left="7098" w:hanging="714"/>
      </w:pPr>
      <w:rPr>
        <w:rFonts w:hint="default"/>
      </w:rPr>
    </w:lvl>
    <w:lvl w:ilvl="8">
      <w:numFmt w:val="bullet"/>
      <w:lvlText w:val="•"/>
      <w:lvlJc w:val="left"/>
      <w:pPr>
        <w:ind w:left="7992" w:hanging="714"/>
      </w:pPr>
      <w:rPr>
        <w:rFonts w:hint="default"/>
      </w:rPr>
    </w:lvl>
  </w:abstractNum>
  <w:abstractNum w:abstractNumId="11" w15:restartNumberingAfterBreak="0">
    <w:nsid w:val="250A2DC1"/>
    <w:multiLevelType w:val="hybridMultilevel"/>
    <w:tmpl w:val="B262114E"/>
    <w:lvl w:ilvl="0" w:tplc="BB02B406">
      <w:start w:val="1"/>
      <w:numFmt w:val="decimal"/>
      <w:lvlText w:val="7.%1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E3F5755"/>
    <w:multiLevelType w:val="hybridMultilevel"/>
    <w:tmpl w:val="4D4829F8"/>
    <w:lvl w:ilvl="0" w:tplc="6EB449CC">
      <w:numFmt w:val="bullet"/>
      <w:lvlText w:val="o"/>
      <w:lvlJc w:val="left"/>
      <w:pPr>
        <w:ind w:left="894" w:hanging="361"/>
      </w:pPr>
      <w:rPr>
        <w:rFonts w:ascii="Times New Roman" w:eastAsia="Times New Roman" w:hAnsi="Times New Roman" w:cs="Times New Roman" w:hint="default"/>
        <w:color w:val="3B3F3B"/>
        <w:w w:val="105"/>
        <w:sz w:val="23"/>
        <w:szCs w:val="23"/>
      </w:rPr>
    </w:lvl>
    <w:lvl w:ilvl="1" w:tplc="A04AC6A2">
      <w:numFmt w:val="bullet"/>
      <w:lvlText w:val="•"/>
      <w:lvlJc w:val="left"/>
      <w:pPr>
        <w:ind w:left="1792" w:hanging="361"/>
      </w:pPr>
      <w:rPr>
        <w:rFonts w:hint="default"/>
      </w:rPr>
    </w:lvl>
    <w:lvl w:ilvl="2" w:tplc="E69C6A92">
      <w:numFmt w:val="bullet"/>
      <w:lvlText w:val="•"/>
      <w:lvlJc w:val="left"/>
      <w:pPr>
        <w:ind w:left="2684" w:hanging="361"/>
      </w:pPr>
      <w:rPr>
        <w:rFonts w:hint="default"/>
      </w:rPr>
    </w:lvl>
    <w:lvl w:ilvl="3" w:tplc="E4FE8CAC">
      <w:numFmt w:val="bullet"/>
      <w:lvlText w:val="•"/>
      <w:lvlJc w:val="left"/>
      <w:pPr>
        <w:ind w:left="3576" w:hanging="361"/>
      </w:pPr>
      <w:rPr>
        <w:rFonts w:hint="default"/>
      </w:rPr>
    </w:lvl>
    <w:lvl w:ilvl="4" w:tplc="1A082440">
      <w:numFmt w:val="bullet"/>
      <w:lvlText w:val="•"/>
      <w:lvlJc w:val="left"/>
      <w:pPr>
        <w:ind w:left="4468" w:hanging="361"/>
      </w:pPr>
      <w:rPr>
        <w:rFonts w:hint="default"/>
      </w:rPr>
    </w:lvl>
    <w:lvl w:ilvl="5" w:tplc="F88CBCCA">
      <w:numFmt w:val="bullet"/>
      <w:lvlText w:val="•"/>
      <w:lvlJc w:val="left"/>
      <w:pPr>
        <w:ind w:left="5360" w:hanging="361"/>
      </w:pPr>
      <w:rPr>
        <w:rFonts w:hint="default"/>
      </w:rPr>
    </w:lvl>
    <w:lvl w:ilvl="6" w:tplc="2976D790">
      <w:numFmt w:val="bullet"/>
      <w:lvlText w:val="•"/>
      <w:lvlJc w:val="left"/>
      <w:pPr>
        <w:ind w:left="6252" w:hanging="361"/>
      </w:pPr>
      <w:rPr>
        <w:rFonts w:hint="default"/>
      </w:rPr>
    </w:lvl>
    <w:lvl w:ilvl="7" w:tplc="39C81268">
      <w:numFmt w:val="bullet"/>
      <w:lvlText w:val="•"/>
      <w:lvlJc w:val="left"/>
      <w:pPr>
        <w:ind w:left="7144" w:hanging="361"/>
      </w:pPr>
      <w:rPr>
        <w:rFonts w:hint="default"/>
      </w:rPr>
    </w:lvl>
    <w:lvl w:ilvl="8" w:tplc="92820E42">
      <w:numFmt w:val="bullet"/>
      <w:lvlText w:val="•"/>
      <w:lvlJc w:val="left"/>
      <w:pPr>
        <w:ind w:left="8036" w:hanging="361"/>
      </w:pPr>
      <w:rPr>
        <w:rFonts w:hint="default"/>
      </w:rPr>
    </w:lvl>
  </w:abstractNum>
  <w:abstractNum w:abstractNumId="13" w15:restartNumberingAfterBreak="0">
    <w:nsid w:val="2FA3479D"/>
    <w:multiLevelType w:val="multilevel"/>
    <w:tmpl w:val="3510F67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ascii="Arial" w:hAnsi="Arial" w:cs="Arial" w:hint="default"/>
        <w:b w:val="0"/>
        <w:color w:val="auto"/>
        <w:sz w:val="18"/>
        <w:szCs w:val="18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 w15:restartNumberingAfterBreak="0">
    <w:nsid w:val="31D042E7"/>
    <w:multiLevelType w:val="multilevel"/>
    <w:tmpl w:val="02D4D3AE"/>
    <w:lvl w:ilvl="0">
      <w:start w:val="5"/>
      <w:numFmt w:val="decimal"/>
      <w:lvlText w:val="%1"/>
      <w:lvlJc w:val="left"/>
      <w:pPr>
        <w:ind w:left="828" w:hanging="711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28" w:hanging="711"/>
        <w:jc w:val="left"/>
      </w:pPr>
      <w:rPr>
        <w:rFonts w:ascii="Times New Roman" w:eastAsia="Times New Roman" w:hAnsi="Times New Roman" w:cs="Times New Roman" w:hint="default"/>
        <w:color w:val="424442"/>
        <w:w w:val="101"/>
        <w:sz w:val="23"/>
        <w:szCs w:val="23"/>
      </w:rPr>
    </w:lvl>
    <w:lvl w:ilvl="2">
      <w:numFmt w:val="bullet"/>
      <w:lvlText w:val="•"/>
      <w:lvlJc w:val="left"/>
      <w:pPr>
        <w:ind w:left="2592" w:hanging="711"/>
      </w:pPr>
      <w:rPr>
        <w:rFonts w:hint="default"/>
      </w:rPr>
    </w:lvl>
    <w:lvl w:ilvl="3">
      <w:numFmt w:val="bullet"/>
      <w:lvlText w:val="•"/>
      <w:lvlJc w:val="left"/>
      <w:pPr>
        <w:ind w:left="3478" w:hanging="711"/>
      </w:pPr>
      <w:rPr>
        <w:rFonts w:hint="default"/>
      </w:rPr>
    </w:lvl>
    <w:lvl w:ilvl="4">
      <w:numFmt w:val="bullet"/>
      <w:lvlText w:val="•"/>
      <w:lvlJc w:val="left"/>
      <w:pPr>
        <w:ind w:left="4364" w:hanging="711"/>
      </w:pPr>
      <w:rPr>
        <w:rFonts w:hint="default"/>
      </w:rPr>
    </w:lvl>
    <w:lvl w:ilvl="5">
      <w:numFmt w:val="bullet"/>
      <w:lvlText w:val="•"/>
      <w:lvlJc w:val="left"/>
      <w:pPr>
        <w:ind w:left="5250" w:hanging="711"/>
      </w:pPr>
      <w:rPr>
        <w:rFonts w:hint="default"/>
      </w:rPr>
    </w:lvl>
    <w:lvl w:ilvl="6">
      <w:numFmt w:val="bullet"/>
      <w:lvlText w:val="•"/>
      <w:lvlJc w:val="left"/>
      <w:pPr>
        <w:ind w:left="6136" w:hanging="711"/>
      </w:pPr>
      <w:rPr>
        <w:rFonts w:hint="default"/>
      </w:rPr>
    </w:lvl>
    <w:lvl w:ilvl="7">
      <w:numFmt w:val="bullet"/>
      <w:lvlText w:val="•"/>
      <w:lvlJc w:val="left"/>
      <w:pPr>
        <w:ind w:left="7022" w:hanging="711"/>
      </w:pPr>
      <w:rPr>
        <w:rFonts w:hint="default"/>
      </w:rPr>
    </w:lvl>
    <w:lvl w:ilvl="8">
      <w:numFmt w:val="bullet"/>
      <w:lvlText w:val="•"/>
      <w:lvlJc w:val="left"/>
      <w:pPr>
        <w:ind w:left="7908" w:hanging="711"/>
      </w:pPr>
      <w:rPr>
        <w:rFonts w:hint="default"/>
      </w:rPr>
    </w:lvl>
  </w:abstractNum>
  <w:abstractNum w:abstractNumId="15" w15:restartNumberingAfterBreak="0">
    <w:nsid w:val="389325E1"/>
    <w:multiLevelType w:val="hybridMultilevel"/>
    <w:tmpl w:val="DF2AE472"/>
    <w:lvl w:ilvl="0" w:tplc="8E32B25C">
      <w:start w:val="1"/>
      <w:numFmt w:val="decimal"/>
      <w:lvlText w:val="%1"/>
      <w:lvlJc w:val="left"/>
      <w:pPr>
        <w:ind w:left="157" w:hanging="283"/>
        <w:jc w:val="left"/>
      </w:pPr>
      <w:rPr>
        <w:rFonts w:hint="default"/>
        <w:w w:val="109"/>
      </w:rPr>
    </w:lvl>
    <w:lvl w:ilvl="1" w:tplc="EA682D22">
      <w:numFmt w:val="bullet"/>
      <w:lvlText w:val="•"/>
      <w:lvlJc w:val="left"/>
      <w:pPr>
        <w:ind w:left="628" w:hanging="283"/>
      </w:pPr>
      <w:rPr>
        <w:rFonts w:hint="default"/>
      </w:rPr>
    </w:lvl>
    <w:lvl w:ilvl="2" w:tplc="F0A22A26">
      <w:numFmt w:val="bullet"/>
      <w:lvlText w:val="•"/>
      <w:lvlJc w:val="left"/>
      <w:pPr>
        <w:ind w:left="1096" w:hanging="283"/>
      </w:pPr>
      <w:rPr>
        <w:rFonts w:hint="default"/>
      </w:rPr>
    </w:lvl>
    <w:lvl w:ilvl="3" w:tplc="6ED2F9C8">
      <w:numFmt w:val="bullet"/>
      <w:lvlText w:val="•"/>
      <w:lvlJc w:val="left"/>
      <w:pPr>
        <w:ind w:left="1564" w:hanging="283"/>
      </w:pPr>
      <w:rPr>
        <w:rFonts w:hint="default"/>
      </w:rPr>
    </w:lvl>
    <w:lvl w:ilvl="4" w:tplc="25323466">
      <w:numFmt w:val="bullet"/>
      <w:lvlText w:val="•"/>
      <w:lvlJc w:val="left"/>
      <w:pPr>
        <w:ind w:left="2032" w:hanging="283"/>
      </w:pPr>
      <w:rPr>
        <w:rFonts w:hint="default"/>
      </w:rPr>
    </w:lvl>
    <w:lvl w:ilvl="5" w:tplc="9B5482E4">
      <w:numFmt w:val="bullet"/>
      <w:lvlText w:val="•"/>
      <w:lvlJc w:val="left"/>
      <w:pPr>
        <w:ind w:left="2500" w:hanging="283"/>
      </w:pPr>
      <w:rPr>
        <w:rFonts w:hint="default"/>
      </w:rPr>
    </w:lvl>
    <w:lvl w:ilvl="6" w:tplc="FB743B08">
      <w:numFmt w:val="bullet"/>
      <w:lvlText w:val="•"/>
      <w:lvlJc w:val="left"/>
      <w:pPr>
        <w:ind w:left="2968" w:hanging="283"/>
      </w:pPr>
      <w:rPr>
        <w:rFonts w:hint="default"/>
      </w:rPr>
    </w:lvl>
    <w:lvl w:ilvl="7" w:tplc="21BA4A88">
      <w:numFmt w:val="bullet"/>
      <w:lvlText w:val="•"/>
      <w:lvlJc w:val="left"/>
      <w:pPr>
        <w:ind w:left="3436" w:hanging="283"/>
      </w:pPr>
      <w:rPr>
        <w:rFonts w:hint="default"/>
      </w:rPr>
    </w:lvl>
    <w:lvl w:ilvl="8" w:tplc="CEFE9EA8">
      <w:numFmt w:val="bullet"/>
      <w:lvlText w:val="•"/>
      <w:lvlJc w:val="left"/>
      <w:pPr>
        <w:ind w:left="3905" w:hanging="283"/>
      </w:pPr>
      <w:rPr>
        <w:rFonts w:hint="default"/>
      </w:rPr>
    </w:lvl>
  </w:abstractNum>
  <w:abstractNum w:abstractNumId="16" w15:restartNumberingAfterBreak="0">
    <w:nsid w:val="47A96DD4"/>
    <w:multiLevelType w:val="multilevel"/>
    <w:tmpl w:val="308A6D1E"/>
    <w:lvl w:ilvl="0">
      <w:start w:val="4"/>
      <w:numFmt w:val="decimal"/>
      <w:lvlText w:val="%1"/>
      <w:lvlJc w:val="left"/>
      <w:pPr>
        <w:ind w:left="824" w:hanging="712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24" w:hanging="712"/>
        <w:jc w:val="left"/>
      </w:pPr>
      <w:rPr>
        <w:rFonts w:ascii="Times New Roman" w:eastAsia="Times New Roman" w:hAnsi="Times New Roman" w:cs="Times New Roman" w:hint="default"/>
        <w:color w:val="424442"/>
        <w:w w:val="102"/>
        <w:sz w:val="23"/>
        <w:szCs w:val="23"/>
      </w:rPr>
    </w:lvl>
    <w:lvl w:ilvl="2">
      <w:numFmt w:val="bullet"/>
      <w:lvlText w:val="•"/>
      <w:lvlJc w:val="left"/>
      <w:pPr>
        <w:ind w:left="2592" w:hanging="712"/>
      </w:pPr>
      <w:rPr>
        <w:rFonts w:hint="default"/>
      </w:rPr>
    </w:lvl>
    <w:lvl w:ilvl="3">
      <w:numFmt w:val="bullet"/>
      <w:lvlText w:val="•"/>
      <w:lvlJc w:val="left"/>
      <w:pPr>
        <w:ind w:left="3478" w:hanging="712"/>
      </w:pPr>
      <w:rPr>
        <w:rFonts w:hint="default"/>
      </w:rPr>
    </w:lvl>
    <w:lvl w:ilvl="4">
      <w:numFmt w:val="bullet"/>
      <w:lvlText w:val="•"/>
      <w:lvlJc w:val="left"/>
      <w:pPr>
        <w:ind w:left="4364" w:hanging="712"/>
      </w:pPr>
      <w:rPr>
        <w:rFonts w:hint="default"/>
      </w:rPr>
    </w:lvl>
    <w:lvl w:ilvl="5">
      <w:numFmt w:val="bullet"/>
      <w:lvlText w:val="•"/>
      <w:lvlJc w:val="left"/>
      <w:pPr>
        <w:ind w:left="5250" w:hanging="712"/>
      </w:pPr>
      <w:rPr>
        <w:rFonts w:hint="default"/>
      </w:rPr>
    </w:lvl>
    <w:lvl w:ilvl="6">
      <w:numFmt w:val="bullet"/>
      <w:lvlText w:val="•"/>
      <w:lvlJc w:val="left"/>
      <w:pPr>
        <w:ind w:left="6136" w:hanging="712"/>
      </w:pPr>
      <w:rPr>
        <w:rFonts w:hint="default"/>
      </w:rPr>
    </w:lvl>
    <w:lvl w:ilvl="7">
      <w:numFmt w:val="bullet"/>
      <w:lvlText w:val="•"/>
      <w:lvlJc w:val="left"/>
      <w:pPr>
        <w:ind w:left="7022" w:hanging="712"/>
      </w:pPr>
      <w:rPr>
        <w:rFonts w:hint="default"/>
      </w:rPr>
    </w:lvl>
    <w:lvl w:ilvl="8">
      <w:numFmt w:val="bullet"/>
      <w:lvlText w:val="•"/>
      <w:lvlJc w:val="left"/>
      <w:pPr>
        <w:ind w:left="7908" w:hanging="712"/>
      </w:pPr>
      <w:rPr>
        <w:rFonts w:hint="default"/>
      </w:rPr>
    </w:lvl>
  </w:abstractNum>
  <w:abstractNum w:abstractNumId="17" w15:restartNumberingAfterBreak="0">
    <w:nsid w:val="480B061D"/>
    <w:multiLevelType w:val="hybridMultilevel"/>
    <w:tmpl w:val="8B3E2E74"/>
    <w:lvl w:ilvl="0" w:tplc="CCFC95B6">
      <w:start w:val="1"/>
      <w:numFmt w:val="decimal"/>
      <w:lvlText w:val="4.%1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61F26F1"/>
    <w:multiLevelType w:val="multilevel"/>
    <w:tmpl w:val="7F5A065A"/>
    <w:lvl w:ilvl="0">
      <w:start w:val="1"/>
      <w:numFmt w:val="decimal"/>
      <w:lvlText w:val="%1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30"/>
        </w:tabs>
        <w:ind w:left="630" w:hanging="63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 w15:restartNumberingAfterBreak="0">
    <w:nsid w:val="56583ADE"/>
    <w:multiLevelType w:val="multilevel"/>
    <w:tmpl w:val="795E9E9E"/>
    <w:lvl w:ilvl="0">
      <w:start w:val="4"/>
      <w:numFmt w:val="decimal"/>
      <w:lvlText w:val="%1"/>
      <w:lvlJc w:val="left"/>
      <w:pPr>
        <w:ind w:left="795" w:hanging="629"/>
        <w:jc w:val="left"/>
      </w:pPr>
      <w:rPr>
        <w:rFonts w:hint="default"/>
      </w:rPr>
    </w:lvl>
    <w:lvl w:ilvl="1">
      <w:start w:val="16"/>
      <w:numFmt w:val="decimal"/>
      <w:lvlText w:val="%1-%2"/>
      <w:lvlJc w:val="left"/>
      <w:pPr>
        <w:ind w:left="795" w:hanging="629"/>
        <w:jc w:val="left"/>
      </w:pPr>
      <w:rPr>
        <w:rFonts w:hint="default"/>
      </w:rPr>
    </w:lvl>
    <w:lvl w:ilvl="2">
      <w:start w:val="4"/>
      <w:numFmt w:val="decimal"/>
      <w:lvlText w:val="%1-%2-%3"/>
      <w:lvlJc w:val="left"/>
      <w:pPr>
        <w:ind w:left="795" w:hanging="629"/>
        <w:jc w:val="left"/>
      </w:pPr>
      <w:rPr>
        <w:rFonts w:ascii="Arial" w:eastAsia="Arial" w:hAnsi="Arial" w:cs="Arial" w:hint="default"/>
        <w:color w:val="424846"/>
        <w:w w:val="103"/>
        <w:sz w:val="19"/>
        <w:szCs w:val="19"/>
      </w:rPr>
    </w:lvl>
    <w:lvl w:ilvl="3">
      <w:start w:val="1"/>
      <w:numFmt w:val="decimal"/>
      <w:lvlText w:val="%4"/>
      <w:lvlJc w:val="left"/>
      <w:pPr>
        <w:ind w:left="276" w:hanging="283"/>
        <w:jc w:val="left"/>
      </w:pPr>
      <w:rPr>
        <w:rFonts w:ascii="Arial" w:eastAsia="Arial" w:hAnsi="Arial" w:cs="Arial" w:hint="default"/>
        <w:color w:val="414644"/>
        <w:w w:val="110"/>
        <w:sz w:val="19"/>
        <w:szCs w:val="19"/>
      </w:rPr>
    </w:lvl>
    <w:lvl w:ilvl="4">
      <w:numFmt w:val="bullet"/>
      <w:lvlText w:val="•"/>
      <w:lvlJc w:val="left"/>
      <w:pPr>
        <w:ind w:left="2142" w:hanging="283"/>
      </w:pPr>
      <w:rPr>
        <w:rFonts w:hint="default"/>
      </w:rPr>
    </w:lvl>
    <w:lvl w:ilvl="5">
      <w:numFmt w:val="bullet"/>
      <w:lvlText w:val="•"/>
      <w:lvlJc w:val="left"/>
      <w:pPr>
        <w:ind w:left="2590" w:hanging="283"/>
      </w:pPr>
      <w:rPr>
        <w:rFonts w:hint="default"/>
      </w:rPr>
    </w:lvl>
    <w:lvl w:ilvl="6">
      <w:numFmt w:val="bullet"/>
      <w:lvlText w:val="•"/>
      <w:lvlJc w:val="left"/>
      <w:pPr>
        <w:ind w:left="3037" w:hanging="283"/>
      </w:pPr>
      <w:rPr>
        <w:rFonts w:hint="default"/>
      </w:rPr>
    </w:lvl>
    <w:lvl w:ilvl="7">
      <w:numFmt w:val="bullet"/>
      <w:lvlText w:val="•"/>
      <w:lvlJc w:val="left"/>
      <w:pPr>
        <w:ind w:left="3485" w:hanging="283"/>
      </w:pPr>
      <w:rPr>
        <w:rFonts w:hint="default"/>
      </w:rPr>
    </w:lvl>
    <w:lvl w:ilvl="8">
      <w:numFmt w:val="bullet"/>
      <w:lvlText w:val="•"/>
      <w:lvlJc w:val="left"/>
      <w:pPr>
        <w:ind w:left="3932" w:hanging="283"/>
      </w:pPr>
      <w:rPr>
        <w:rFonts w:hint="default"/>
      </w:rPr>
    </w:lvl>
  </w:abstractNum>
  <w:abstractNum w:abstractNumId="20" w15:restartNumberingAfterBreak="0">
    <w:nsid w:val="5869059C"/>
    <w:multiLevelType w:val="hybridMultilevel"/>
    <w:tmpl w:val="A31C0B1C"/>
    <w:lvl w:ilvl="0" w:tplc="847C0586">
      <w:start w:val="1"/>
      <w:numFmt w:val="decimal"/>
      <w:lvlText w:val="%1"/>
      <w:lvlJc w:val="left"/>
      <w:pPr>
        <w:ind w:left="244" w:hanging="283"/>
        <w:jc w:val="left"/>
      </w:pPr>
      <w:rPr>
        <w:rFonts w:ascii="Arial" w:eastAsia="Arial" w:hAnsi="Arial" w:cs="Arial" w:hint="default"/>
        <w:color w:val="414644"/>
        <w:w w:val="110"/>
        <w:sz w:val="19"/>
        <w:szCs w:val="19"/>
      </w:rPr>
    </w:lvl>
    <w:lvl w:ilvl="1" w:tplc="44B0745E">
      <w:numFmt w:val="bullet"/>
      <w:lvlText w:val="•"/>
      <w:lvlJc w:val="left"/>
      <w:pPr>
        <w:ind w:left="708" w:hanging="283"/>
      </w:pPr>
      <w:rPr>
        <w:rFonts w:hint="default"/>
      </w:rPr>
    </w:lvl>
    <w:lvl w:ilvl="2" w:tplc="C49083C6">
      <w:numFmt w:val="bullet"/>
      <w:lvlText w:val="•"/>
      <w:lvlJc w:val="left"/>
      <w:pPr>
        <w:ind w:left="1176" w:hanging="283"/>
      </w:pPr>
      <w:rPr>
        <w:rFonts w:hint="default"/>
      </w:rPr>
    </w:lvl>
    <w:lvl w:ilvl="3" w:tplc="B6205924">
      <w:numFmt w:val="bullet"/>
      <w:lvlText w:val="•"/>
      <w:lvlJc w:val="left"/>
      <w:pPr>
        <w:ind w:left="1644" w:hanging="283"/>
      </w:pPr>
      <w:rPr>
        <w:rFonts w:hint="default"/>
      </w:rPr>
    </w:lvl>
    <w:lvl w:ilvl="4" w:tplc="36362142">
      <w:numFmt w:val="bullet"/>
      <w:lvlText w:val="•"/>
      <w:lvlJc w:val="left"/>
      <w:pPr>
        <w:ind w:left="2112" w:hanging="283"/>
      </w:pPr>
      <w:rPr>
        <w:rFonts w:hint="default"/>
      </w:rPr>
    </w:lvl>
    <w:lvl w:ilvl="5" w:tplc="274CFE66">
      <w:numFmt w:val="bullet"/>
      <w:lvlText w:val="•"/>
      <w:lvlJc w:val="left"/>
      <w:pPr>
        <w:ind w:left="2580" w:hanging="283"/>
      </w:pPr>
      <w:rPr>
        <w:rFonts w:hint="default"/>
      </w:rPr>
    </w:lvl>
    <w:lvl w:ilvl="6" w:tplc="3A0E9978">
      <w:numFmt w:val="bullet"/>
      <w:lvlText w:val="•"/>
      <w:lvlJc w:val="left"/>
      <w:pPr>
        <w:ind w:left="3048" w:hanging="283"/>
      </w:pPr>
      <w:rPr>
        <w:rFonts w:hint="default"/>
      </w:rPr>
    </w:lvl>
    <w:lvl w:ilvl="7" w:tplc="326E31E8">
      <w:numFmt w:val="bullet"/>
      <w:lvlText w:val="•"/>
      <w:lvlJc w:val="left"/>
      <w:pPr>
        <w:ind w:left="3516" w:hanging="283"/>
      </w:pPr>
      <w:rPr>
        <w:rFonts w:hint="default"/>
      </w:rPr>
    </w:lvl>
    <w:lvl w:ilvl="8" w:tplc="0728F4B0">
      <w:numFmt w:val="bullet"/>
      <w:lvlText w:val="•"/>
      <w:lvlJc w:val="left"/>
      <w:pPr>
        <w:ind w:left="3984" w:hanging="283"/>
      </w:pPr>
      <w:rPr>
        <w:rFonts w:hint="default"/>
      </w:rPr>
    </w:lvl>
  </w:abstractNum>
  <w:abstractNum w:abstractNumId="21" w15:restartNumberingAfterBreak="0">
    <w:nsid w:val="5BA2291B"/>
    <w:multiLevelType w:val="hybridMultilevel"/>
    <w:tmpl w:val="37D8DDC8"/>
    <w:lvl w:ilvl="0" w:tplc="BF88721C">
      <w:start w:val="1"/>
      <w:numFmt w:val="decimal"/>
      <w:lvlText w:val="%1"/>
      <w:lvlJc w:val="left"/>
      <w:pPr>
        <w:ind w:left="162" w:hanging="281"/>
        <w:jc w:val="left"/>
      </w:pPr>
      <w:rPr>
        <w:rFonts w:ascii="Arial" w:eastAsia="Arial" w:hAnsi="Arial" w:cs="Arial" w:hint="default"/>
        <w:color w:val="424846"/>
        <w:w w:val="103"/>
        <w:sz w:val="19"/>
        <w:szCs w:val="19"/>
      </w:rPr>
    </w:lvl>
    <w:lvl w:ilvl="1" w:tplc="3838438C">
      <w:numFmt w:val="bullet"/>
      <w:lvlText w:val="•"/>
      <w:lvlJc w:val="left"/>
      <w:pPr>
        <w:ind w:left="626" w:hanging="281"/>
      </w:pPr>
      <w:rPr>
        <w:rFonts w:hint="default"/>
      </w:rPr>
    </w:lvl>
    <w:lvl w:ilvl="2" w:tplc="CD0A8EBE">
      <w:numFmt w:val="bullet"/>
      <w:lvlText w:val="•"/>
      <w:lvlJc w:val="left"/>
      <w:pPr>
        <w:ind w:left="1092" w:hanging="281"/>
      </w:pPr>
      <w:rPr>
        <w:rFonts w:hint="default"/>
      </w:rPr>
    </w:lvl>
    <w:lvl w:ilvl="3" w:tplc="716CDAA8">
      <w:numFmt w:val="bullet"/>
      <w:lvlText w:val="•"/>
      <w:lvlJc w:val="left"/>
      <w:pPr>
        <w:ind w:left="1558" w:hanging="281"/>
      </w:pPr>
      <w:rPr>
        <w:rFonts w:hint="default"/>
      </w:rPr>
    </w:lvl>
    <w:lvl w:ilvl="4" w:tplc="E1AAB3E0">
      <w:numFmt w:val="bullet"/>
      <w:lvlText w:val="•"/>
      <w:lvlJc w:val="left"/>
      <w:pPr>
        <w:ind w:left="2024" w:hanging="281"/>
      </w:pPr>
      <w:rPr>
        <w:rFonts w:hint="default"/>
      </w:rPr>
    </w:lvl>
    <w:lvl w:ilvl="5" w:tplc="1E46C178">
      <w:numFmt w:val="bullet"/>
      <w:lvlText w:val="•"/>
      <w:lvlJc w:val="left"/>
      <w:pPr>
        <w:ind w:left="2490" w:hanging="281"/>
      </w:pPr>
      <w:rPr>
        <w:rFonts w:hint="default"/>
      </w:rPr>
    </w:lvl>
    <w:lvl w:ilvl="6" w:tplc="939AF610">
      <w:numFmt w:val="bullet"/>
      <w:lvlText w:val="•"/>
      <w:lvlJc w:val="left"/>
      <w:pPr>
        <w:ind w:left="2956" w:hanging="281"/>
      </w:pPr>
      <w:rPr>
        <w:rFonts w:hint="default"/>
      </w:rPr>
    </w:lvl>
    <w:lvl w:ilvl="7" w:tplc="490CE880">
      <w:numFmt w:val="bullet"/>
      <w:lvlText w:val="•"/>
      <w:lvlJc w:val="left"/>
      <w:pPr>
        <w:ind w:left="3422" w:hanging="281"/>
      </w:pPr>
      <w:rPr>
        <w:rFonts w:hint="default"/>
      </w:rPr>
    </w:lvl>
    <w:lvl w:ilvl="8" w:tplc="3880D996">
      <w:numFmt w:val="bullet"/>
      <w:lvlText w:val="•"/>
      <w:lvlJc w:val="left"/>
      <w:pPr>
        <w:ind w:left="3888" w:hanging="281"/>
      </w:pPr>
      <w:rPr>
        <w:rFonts w:hint="default"/>
      </w:rPr>
    </w:lvl>
  </w:abstractNum>
  <w:abstractNum w:abstractNumId="22" w15:restartNumberingAfterBreak="0">
    <w:nsid w:val="5BE07121"/>
    <w:multiLevelType w:val="multilevel"/>
    <w:tmpl w:val="9F423A86"/>
    <w:lvl w:ilvl="0">
      <w:start w:val="1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3" w15:restartNumberingAfterBreak="0">
    <w:nsid w:val="5EEF51FA"/>
    <w:multiLevelType w:val="hybridMultilevel"/>
    <w:tmpl w:val="792E5CC0"/>
    <w:lvl w:ilvl="0" w:tplc="9BD8226E">
      <w:start w:val="1"/>
      <w:numFmt w:val="decimal"/>
      <w:lvlText w:val="9.%1"/>
      <w:lvlJc w:val="left"/>
      <w:pPr>
        <w:tabs>
          <w:tab w:val="num" w:pos="624"/>
        </w:tabs>
        <w:ind w:left="624" w:hanging="624"/>
      </w:pPr>
      <w:rPr>
        <w:rFonts w:hint="default"/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3C37E13"/>
    <w:multiLevelType w:val="hybridMultilevel"/>
    <w:tmpl w:val="FB2ED7F8"/>
    <w:lvl w:ilvl="0" w:tplc="E904E264">
      <w:start w:val="1"/>
      <w:numFmt w:val="decimal"/>
      <w:lvlText w:val="%1"/>
      <w:lvlJc w:val="left"/>
      <w:pPr>
        <w:ind w:left="170" w:hanging="282"/>
        <w:jc w:val="left"/>
      </w:pPr>
      <w:rPr>
        <w:rFonts w:ascii="Arial" w:eastAsia="Arial" w:hAnsi="Arial" w:cs="Arial" w:hint="default"/>
        <w:color w:val="424846"/>
        <w:w w:val="104"/>
        <w:sz w:val="19"/>
        <w:szCs w:val="19"/>
      </w:rPr>
    </w:lvl>
    <w:lvl w:ilvl="1" w:tplc="D884D19E">
      <w:numFmt w:val="bullet"/>
      <w:lvlText w:val="•"/>
      <w:lvlJc w:val="left"/>
      <w:pPr>
        <w:ind w:left="1060" w:hanging="282"/>
      </w:pPr>
      <w:rPr>
        <w:rFonts w:hint="default"/>
      </w:rPr>
    </w:lvl>
    <w:lvl w:ilvl="2" w:tplc="55528430">
      <w:numFmt w:val="bullet"/>
      <w:lvlText w:val="•"/>
      <w:lvlJc w:val="left"/>
      <w:pPr>
        <w:ind w:left="1371" w:hanging="282"/>
      </w:pPr>
      <w:rPr>
        <w:rFonts w:hint="default"/>
      </w:rPr>
    </w:lvl>
    <w:lvl w:ilvl="3" w:tplc="B57A9902">
      <w:numFmt w:val="bullet"/>
      <w:lvlText w:val="•"/>
      <w:lvlJc w:val="left"/>
      <w:pPr>
        <w:ind w:left="1683" w:hanging="282"/>
      </w:pPr>
      <w:rPr>
        <w:rFonts w:hint="default"/>
      </w:rPr>
    </w:lvl>
    <w:lvl w:ilvl="4" w:tplc="4CB8A310">
      <w:numFmt w:val="bullet"/>
      <w:lvlText w:val="•"/>
      <w:lvlJc w:val="left"/>
      <w:pPr>
        <w:ind w:left="1995" w:hanging="282"/>
      </w:pPr>
      <w:rPr>
        <w:rFonts w:hint="default"/>
      </w:rPr>
    </w:lvl>
    <w:lvl w:ilvl="5" w:tplc="0AB4D8B4">
      <w:numFmt w:val="bullet"/>
      <w:lvlText w:val="•"/>
      <w:lvlJc w:val="left"/>
      <w:pPr>
        <w:ind w:left="2307" w:hanging="282"/>
      </w:pPr>
      <w:rPr>
        <w:rFonts w:hint="default"/>
      </w:rPr>
    </w:lvl>
    <w:lvl w:ilvl="6" w:tplc="10701E10">
      <w:numFmt w:val="bullet"/>
      <w:lvlText w:val="•"/>
      <w:lvlJc w:val="left"/>
      <w:pPr>
        <w:ind w:left="2619" w:hanging="282"/>
      </w:pPr>
      <w:rPr>
        <w:rFonts w:hint="default"/>
      </w:rPr>
    </w:lvl>
    <w:lvl w:ilvl="7" w:tplc="AAEE16D6">
      <w:numFmt w:val="bullet"/>
      <w:lvlText w:val="•"/>
      <w:lvlJc w:val="left"/>
      <w:pPr>
        <w:ind w:left="2931" w:hanging="282"/>
      </w:pPr>
      <w:rPr>
        <w:rFonts w:hint="default"/>
      </w:rPr>
    </w:lvl>
    <w:lvl w:ilvl="8" w:tplc="77765A26">
      <w:numFmt w:val="bullet"/>
      <w:lvlText w:val="•"/>
      <w:lvlJc w:val="left"/>
      <w:pPr>
        <w:ind w:left="3243" w:hanging="282"/>
      </w:pPr>
      <w:rPr>
        <w:rFonts w:hint="default"/>
      </w:rPr>
    </w:lvl>
  </w:abstractNum>
  <w:abstractNum w:abstractNumId="25" w15:restartNumberingAfterBreak="0">
    <w:nsid w:val="675E4FBC"/>
    <w:multiLevelType w:val="hybridMultilevel"/>
    <w:tmpl w:val="4BE03428"/>
    <w:lvl w:ilvl="0" w:tplc="5830AF34">
      <w:start w:val="1"/>
      <w:numFmt w:val="decimal"/>
      <w:lvlText w:val="%1"/>
      <w:lvlJc w:val="left"/>
      <w:pPr>
        <w:ind w:left="428" w:hanging="283"/>
        <w:jc w:val="left"/>
      </w:pPr>
      <w:rPr>
        <w:rFonts w:ascii="Arial" w:eastAsia="Arial" w:hAnsi="Arial" w:cs="Arial" w:hint="default"/>
        <w:color w:val="424846"/>
        <w:w w:val="104"/>
        <w:sz w:val="19"/>
        <w:szCs w:val="19"/>
      </w:rPr>
    </w:lvl>
    <w:lvl w:ilvl="1" w:tplc="F1E0A33C">
      <w:numFmt w:val="bullet"/>
      <w:lvlText w:val="•"/>
      <w:lvlJc w:val="left"/>
      <w:pPr>
        <w:ind w:left="858" w:hanging="283"/>
      </w:pPr>
      <w:rPr>
        <w:rFonts w:hint="default"/>
      </w:rPr>
    </w:lvl>
    <w:lvl w:ilvl="2" w:tplc="9F18D92C">
      <w:numFmt w:val="bullet"/>
      <w:lvlText w:val="•"/>
      <w:lvlJc w:val="left"/>
      <w:pPr>
        <w:ind w:left="1297" w:hanging="283"/>
      </w:pPr>
      <w:rPr>
        <w:rFonts w:hint="default"/>
      </w:rPr>
    </w:lvl>
    <w:lvl w:ilvl="3" w:tplc="0D302720">
      <w:numFmt w:val="bullet"/>
      <w:lvlText w:val="•"/>
      <w:lvlJc w:val="left"/>
      <w:pPr>
        <w:ind w:left="1735" w:hanging="283"/>
      </w:pPr>
      <w:rPr>
        <w:rFonts w:hint="default"/>
      </w:rPr>
    </w:lvl>
    <w:lvl w:ilvl="4" w:tplc="3DCC4E66">
      <w:numFmt w:val="bullet"/>
      <w:lvlText w:val="•"/>
      <w:lvlJc w:val="left"/>
      <w:pPr>
        <w:ind w:left="2174" w:hanging="283"/>
      </w:pPr>
      <w:rPr>
        <w:rFonts w:hint="default"/>
      </w:rPr>
    </w:lvl>
    <w:lvl w:ilvl="5" w:tplc="15BC15A8">
      <w:numFmt w:val="bullet"/>
      <w:lvlText w:val="•"/>
      <w:lvlJc w:val="left"/>
      <w:pPr>
        <w:ind w:left="2612" w:hanging="283"/>
      </w:pPr>
      <w:rPr>
        <w:rFonts w:hint="default"/>
      </w:rPr>
    </w:lvl>
    <w:lvl w:ilvl="6" w:tplc="2A7AEE62">
      <w:numFmt w:val="bullet"/>
      <w:lvlText w:val="•"/>
      <w:lvlJc w:val="left"/>
      <w:pPr>
        <w:ind w:left="3051" w:hanging="283"/>
      </w:pPr>
      <w:rPr>
        <w:rFonts w:hint="default"/>
      </w:rPr>
    </w:lvl>
    <w:lvl w:ilvl="7" w:tplc="D038875E">
      <w:numFmt w:val="bullet"/>
      <w:lvlText w:val="•"/>
      <w:lvlJc w:val="left"/>
      <w:pPr>
        <w:ind w:left="3489" w:hanging="283"/>
      </w:pPr>
      <w:rPr>
        <w:rFonts w:hint="default"/>
      </w:rPr>
    </w:lvl>
    <w:lvl w:ilvl="8" w:tplc="9C8C2EB6">
      <w:numFmt w:val="bullet"/>
      <w:lvlText w:val="•"/>
      <w:lvlJc w:val="left"/>
      <w:pPr>
        <w:ind w:left="3928" w:hanging="283"/>
      </w:pPr>
      <w:rPr>
        <w:rFonts w:hint="default"/>
      </w:rPr>
    </w:lvl>
  </w:abstractNum>
  <w:abstractNum w:abstractNumId="26" w15:restartNumberingAfterBreak="0">
    <w:nsid w:val="6DCB59AE"/>
    <w:multiLevelType w:val="hybridMultilevel"/>
    <w:tmpl w:val="787499DE"/>
    <w:lvl w:ilvl="0" w:tplc="DB12F0F0">
      <w:start w:val="1"/>
      <w:numFmt w:val="decimal"/>
      <w:lvlText w:val="2.%1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4565FBC"/>
    <w:multiLevelType w:val="multilevel"/>
    <w:tmpl w:val="DEAE33E0"/>
    <w:lvl w:ilvl="0">
      <w:start w:val="1"/>
      <w:numFmt w:val="decimal"/>
      <w:lvlText w:val="%1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8" w15:restartNumberingAfterBreak="0">
    <w:nsid w:val="76C64F9C"/>
    <w:multiLevelType w:val="hybridMultilevel"/>
    <w:tmpl w:val="930C990E"/>
    <w:lvl w:ilvl="0" w:tplc="4AD42758">
      <w:start w:val="1"/>
      <w:numFmt w:val="decimal"/>
      <w:lvlText w:val="8.%1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6"/>
  </w:num>
  <w:num w:numId="2">
    <w:abstractNumId w:val="17"/>
  </w:num>
  <w:num w:numId="3">
    <w:abstractNumId w:val="11"/>
  </w:num>
  <w:num w:numId="4">
    <w:abstractNumId w:val="23"/>
  </w:num>
  <w:num w:numId="5">
    <w:abstractNumId w:val="0"/>
  </w:num>
  <w:num w:numId="6">
    <w:abstractNumId w:val="4"/>
  </w:num>
  <w:num w:numId="7">
    <w:abstractNumId w:val="7"/>
  </w:num>
  <w:num w:numId="8">
    <w:abstractNumId w:val="28"/>
  </w:num>
  <w:num w:numId="9">
    <w:abstractNumId w:val="1"/>
  </w:num>
  <w:num w:numId="10">
    <w:abstractNumId w:val="26"/>
  </w:num>
  <w:num w:numId="11">
    <w:abstractNumId w:val="22"/>
  </w:num>
  <w:num w:numId="12">
    <w:abstractNumId w:val="27"/>
  </w:num>
  <w:num w:numId="13">
    <w:abstractNumId w:val="18"/>
  </w:num>
  <w:num w:numId="14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</w:num>
  <w:num w:numId="16">
    <w:abstractNumId w:val="5"/>
  </w:num>
  <w:num w:numId="17">
    <w:abstractNumId w:val="24"/>
  </w:num>
  <w:num w:numId="18">
    <w:abstractNumId w:val="21"/>
  </w:num>
  <w:num w:numId="19">
    <w:abstractNumId w:val="2"/>
  </w:num>
  <w:num w:numId="20">
    <w:abstractNumId w:val="20"/>
  </w:num>
  <w:num w:numId="21">
    <w:abstractNumId w:val="19"/>
  </w:num>
  <w:num w:numId="22">
    <w:abstractNumId w:val="25"/>
  </w:num>
  <w:num w:numId="23">
    <w:abstractNumId w:val="15"/>
  </w:num>
  <w:num w:numId="24">
    <w:abstractNumId w:val="3"/>
  </w:num>
  <w:num w:numId="25">
    <w:abstractNumId w:val="8"/>
  </w:num>
  <w:num w:numId="26">
    <w:abstractNumId w:val="6"/>
  </w:num>
  <w:num w:numId="27">
    <w:abstractNumId w:val="10"/>
  </w:num>
  <w:num w:numId="28">
    <w:abstractNumId w:val="14"/>
  </w:num>
  <w:num w:numId="29">
    <w:abstractNumId w:val="16"/>
  </w:num>
  <w:num w:numId="3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5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09BE"/>
    <w:rsid w:val="00031465"/>
    <w:rsid w:val="00085B61"/>
    <w:rsid w:val="000D1BB9"/>
    <w:rsid w:val="000D4BBA"/>
    <w:rsid w:val="001769F1"/>
    <w:rsid w:val="001E509D"/>
    <w:rsid w:val="00215AD1"/>
    <w:rsid w:val="002578DE"/>
    <w:rsid w:val="002976DD"/>
    <w:rsid w:val="002D5F56"/>
    <w:rsid w:val="002E03D3"/>
    <w:rsid w:val="002F4CAB"/>
    <w:rsid w:val="00320768"/>
    <w:rsid w:val="00352A17"/>
    <w:rsid w:val="00363176"/>
    <w:rsid w:val="00405F75"/>
    <w:rsid w:val="004264E4"/>
    <w:rsid w:val="004509BE"/>
    <w:rsid w:val="004A2DEF"/>
    <w:rsid w:val="004F7FC0"/>
    <w:rsid w:val="00512401"/>
    <w:rsid w:val="00515E29"/>
    <w:rsid w:val="00532333"/>
    <w:rsid w:val="0053261C"/>
    <w:rsid w:val="0053498F"/>
    <w:rsid w:val="005704CF"/>
    <w:rsid w:val="005920A0"/>
    <w:rsid w:val="0059324B"/>
    <w:rsid w:val="0059735E"/>
    <w:rsid w:val="005F60B2"/>
    <w:rsid w:val="006066B7"/>
    <w:rsid w:val="006522AA"/>
    <w:rsid w:val="006614BE"/>
    <w:rsid w:val="006902BB"/>
    <w:rsid w:val="007029C5"/>
    <w:rsid w:val="00764E80"/>
    <w:rsid w:val="00794894"/>
    <w:rsid w:val="007A54A3"/>
    <w:rsid w:val="00816484"/>
    <w:rsid w:val="0086122B"/>
    <w:rsid w:val="00881DC6"/>
    <w:rsid w:val="00895311"/>
    <w:rsid w:val="008B635A"/>
    <w:rsid w:val="0094350F"/>
    <w:rsid w:val="00985565"/>
    <w:rsid w:val="009B3EDA"/>
    <w:rsid w:val="00A61583"/>
    <w:rsid w:val="00A85E3E"/>
    <w:rsid w:val="00A907A5"/>
    <w:rsid w:val="00AB311F"/>
    <w:rsid w:val="00AE6D07"/>
    <w:rsid w:val="00B4183E"/>
    <w:rsid w:val="00B87943"/>
    <w:rsid w:val="00BB2CD3"/>
    <w:rsid w:val="00BB469C"/>
    <w:rsid w:val="00BC0E72"/>
    <w:rsid w:val="00BE39CC"/>
    <w:rsid w:val="00BE6734"/>
    <w:rsid w:val="00C320B7"/>
    <w:rsid w:val="00C548ED"/>
    <w:rsid w:val="00CC10C7"/>
    <w:rsid w:val="00CD0026"/>
    <w:rsid w:val="00CF3DB6"/>
    <w:rsid w:val="00D279A1"/>
    <w:rsid w:val="00D44E5D"/>
    <w:rsid w:val="00D509A3"/>
    <w:rsid w:val="00E11800"/>
    <w:rsid w:val="00E94AF0"/>
    <w:rsid w:val="00EF0E9C"/>
    <w:rsid w:val="00EF29A8"/>
    <w:rsid w:val="00F10EFA"/>
    <w:rsid w:val="00F126C5"/>
    <w:rsid w:val="00F328EE"/>
    <w:rsid w:val="00F367A8"/>
    <w:rsid w:val="00F754EE"/>
    <w:rsid w:val="00FB4E2C"/>
    <w:rsid w:val="00FC7BFC"/>
    <w:rsid w:val="00FE6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D84A56A4-B133-48D4-8518-F1E4D30F5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uiPriority w:val="1"/>
    <w:qFormat/>
    <w:pPr>
      <w:keepNext/>
      <w:overflowPunct w:val="0"/>
      <w:autoSpaceDE w:val="0"/>
      <w:autoSpaceDN w:val="0"/>
      <w:adjustRightInd w:val="0"/>
      <w:spacing w:line="276" w:lineRule="auto"/>
      <w:outlineLvl w:val="0"/>
    </w:pPr>
    <w:rPr>
      <w:bCs/>
      <w:caps/>
      <w:sz w:val="28"/>
      <w:szCs w:val="28"/>
    </w:rPr>
  </w:style>
  <w:style w:type="paragraph" w:styleId="Nadpis2">
    <w:name w:val="heading 2"/>
    <w:basedOn w:val="Normln"/>
    <w:next w:val="Normln"/>
    <w:uiPriority w:val="1"/>
    <w:qFormat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</w:tabs>
      <w:suppressAutoHyphens/>
      <w:overflowPunct w:val="0"/>
      <w:autoSpaceDE w:val="0"/>
      <w:autoSpaceDN w:val="0"/>
      <w:adjustRightInd w:val="0"/>
      <w:spacing w:line="228" w:lineRule="auto"/>
      <w:outlineLvl w:val="1"/>
    </w:pPr>
    <w:rPr>
      <w:b/>
      <w:bCs/>
      <w:i/>
      <w:iCs/>
      <w:color w:val="000000"/>
      <w:sz w:val="28"/>
      <w:szCs w:val="20"/>
    </w:rPr>
  </w:style>
  <w:style w:type="paragraph" w:styleId="Nadpis3">
    <w:name w:val="heading 3"/>
    <w:basedOn w:val="Normln"/>
    <w:next w:val="Normln"/>
    <w:uiPriority w:val="1"/>
    <w:qFormat/>
    <w:pPr>
      <w:keepNext/>
      <w:overflowPunct w:val="0"/>
      <w:autoSpaceDE w:val="0"/>
      <w:autoSpaceDN w:val="0"/>
      <w:adjustRightInd w:val="0"/>
      <w:spacing w:line="276" w:lineRule="auto"/>
      <w:jc w:val="center"/>
      <w:outlineLvl w:val="2"/>
    </w:pPr>
    <w:rPr>
      <w:b/>
      <w:sz w:val="22"/>
      <w:szCs w:val="22"/>
    </w:rPr>
  </w:style>
  <w:style w:type="paragraph" w:styleId="Nadpis4">
    <w:name w:val="heading 4"/>
    <w:basedOn w:val="Normln"/>
    <w:next w:val="Normln"/>
    <w:uiPriority w:val="1"/>
    <w:qFormat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</w:tabs>
      <w:suppressAutoHyphens/>
      <w:overflowPunct w:val="0"/>
      <w:autoSpaceDE w:val="0"/>
      <w:autoSpaceDN w:val="0"/>
      <w:adjustRightInd w:val="0"/>
      <w:jc w:val="center"/>
      <w:outlineLvl w:val="3"/>
    </w:pPr>
    <w:rPr>
      <w:rFonts w:ascii="Bookman Old Style" w:hAnsi="Bookman Old Style"/>
      <w:b/>
      <w:bCs/>
      <w:sz w:val="28"/>
      <w:szCs w:val="20"/>
    </w:rPr>
  </w:style>
  <w:style w:type="paragraph" w:styleId="Nadpis5">
    <w:name w:val="heading 5"/>
    <w:basedOn w:val="Normln"/>
    <w:next w:val="Normln"/>
    <w:qFormat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</w:tabs>
      <w:suppressAutoHyphens/>
      <w:overflowPunct w:val="0"/>
      <w:autoSpaceDE w:val="0"/>
      <w:autoSpaceDN w:val="0"/>
      <w:adjustRightInd w:val="0"/>
      <w:spacing w:line="228" w:lineRule="auto"/>
      <w:jc w:val="center"/>
      <w:outlineLvl w:val="4"/>
    </w:pPr>
    <w:rPr>
      <w:rFonts w:ascii="Bookman Old Style" w:hAnsi="Bookman Old Style"/>
      <w:b/>
      <w:bCs/>
      <w:szCs w:val="20"/>
    </w:rPr>
  </w:style>
  <w:style w:type="paragraph" w:styleId="Nadpis6">
    <w:name w:val="heading 6"/>
    <w:basedOn w:val="Normln"/>
    <w:next w:val="Normln"/>
    <w:qFormat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</w:tabs>
      <w:suppressAutoHyphens/>
      <w:overflowPunct w:val="0"/>
      <w:autoSpaceDE w:val="0"/>
      <w:autoSpaceDN w:val="0"/>
      <w:adjustRightInd w:val="0"/>
      <w:spacing w:line="228" w:lineRule="auto"/>
      <w:ind w:left="360"/>
      <w:jc w:val="center"/>
      <w:outlineLvl w:val="5"/>
    </w:pPr>
    <w:rPr>
      <w:rFonts w:ascii="Bookman Old Style" w:hAnsi="Bookman Old Style"/>
      <w:b/>
      <w:bCs/>
      <w:sz w:val="28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uiPriority w:val="1"/>
    <w:qFormat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</w:tabs>
      <w:suppressAutoHyphens/>
      <w:overflowPunct w:val="0"/>
      <w:autoSpaceDE w:val="0"/>
      <w:autoSpaceDN w:val="0"/>
      <w:adjustRightInd w:val="0"/>
      <w:spacing w:line="228" w:lineRule="auto"/>
    </w:pPr>
    <w:rPr>
      <w:b/>
      <w:bCs/>
      <w:color w:val="000000"/>
      <w:szCs w:val="20"/>
    </w:rPr>
  </w:style>
  <w:style w:type="paragraph" w:customStyle="1" w:styleId="ZkladntextIMP">
    <w:name w:val="Základní text_IMP"/>
    <w:basedOn w:val="Normln"/>
    <w:pPr>
      <w:suppressAutoHyphens/>
      <w:overflowPunct w:val="0"/>
      <w:autoSpaceDE w:val="0"/>
      <w:autoSpaceDN w:val="0"/>
      <w:adjustRightInd w:val="0"/>
      <w:spacing w:line="276" w:lineRule="auto"/>
    </w:pPr>
    <w:rPr>
      <w:szCs w:val="20"/>
    </w:rPr>
  </w:style>
  <w:style w:type="paragraph" w:styleId="Zkladntextodsazen2">
    <w:name w:val="Body Text Indent 2"/>
    <w:basedOn w:val="Normln"/>
    <w:pPr>
      <w:tabs>
        <w:tab w:val="left" w:pos="720"/>
        <w:tab w:val="left" w:pos="144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</w:tabs>
      <w:suppressAutoHyphens/>
      <w:overflowPunct w:val="0"/>
      <w:autoSpaceDE w:val="0"/>
      <w:autoSpaceDN w:val="0"/>
      <w:adjustRightInd w:val="0"/>
      <w:spacing w:line="228" w:lineRule="auto"/>
      <w:ind w:left="1980" w:hanging="1980"/>
    </w:pPr>
    <w:rPr>
      <w:rFonts w:ascii="Bookman Old Style" w:hAnsi="Bookman Old Style" w:cs="Arial"/>
      <w:sz w:val="22"/>
      <w:szCs w:val="20"/>
    </w:rPr>
  </w:style>
  <w:style w:type="paragraph" w:styleId="Zkladntextodsazen3">
    <w:name w:val="Body Text Indent 3"/>
    <w:basedOn w:val="Normln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</w:tabs>
      <w:suppressAutoHyphens/>
      <w:overflowPunct w:val="0"/>
      <w:autoSpaceDE w:val="0"/>
      <w:autoSpaceDN w:val="0"/>
      <w:adjustRightInd w:val="0"/>
      <w:spacing w:line="228" w:lineRule="auto"/>
      <w:ind w:left="360"/>
      <w:jc w:val="both"/>
    </w:pPr>
    <w:rPr>
      <w:rFonts w:ascii="Bookman Old Style" w:hAnsi="Bookman Old Style"/>
      <w:sz w:val="22"/>
      <w:szCs w:val="20"/>
    </w:rPr>
  </w:style>
  <w:style w:type="paragraph" w:styleId="Textvysvtlivek">
    <w:name w:val="endnote text"/>
    <w:basedOn w:val="Normln"/>
    <w:semiHidden/>
    <w:rPr>
      <w:sz w:val="20"/>
      <w:szCs w:val="20"/>
    </w:rPr>
  </w:style>
  <w:style w:type="character" w:styleId="Odkaznavysvtlivky">
    <w:name w:val="endnote reference"/>
    <w:semiHidden/>
    <w:rPr>
      <w:vertAlign w:val="superscript"/>
    </w:rPr>
  </w:style>
  <w:style w:type="paragraph" w:styleId="Textpoznpodarou">
    <w:name w:val="footnote text"/>
    <w:basedOn w:val="Normln"/>
    <w:semiHidden/>
    <w:rPr>
      <w:sz w:val="20"/>
      <w:szCs w:val="20"/>
    </w:rPr>
  </w:style>
  <w:style w:type="character" w:styleId="Znakapoznpodarou">
    <w:name w:val="footnote reference"/>
    <w:semiHidden/>
    <w:rPr>
      <w:vertAlign w:val="superscript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</w:style>
  <w:style w:type="paragraph" w:styleId="Normlnweb">
    <w:name w:val="Normal (Web)"/>
    <w:basedOn w:val="Normln"/>
    <w:rsid w:val="00F328EE"/>
    <w:pPr>
      <w:spacing w:before="100" w:beforeAutospacing="1" w:after="100" w:afterAutospacing="1"/>
    </w:pPr>
    <w:rPr>
      <w:rFonts w:ascii="Arial" w:hAnsi="Arial" w:cs="Arial"/>
      <w:color w:val="000000"/>
      <w:sz w:val="20"/>
      <w:szCs w:val="20"/>
    </w:rPr>
  </w:style>
  <w:style w:type="character" w:styleId="Siln">
    <w:name w:val="Strong"/>
    <w:qFormat/>
    <w:rsid w:val="00F328EE"/>
    <w:rPr>
      <w:b/>
      <w:bCs/>
    </w:rPr>
  </w:style>
  <w:style w:type="paragraph" w:styleId="Zkladntext2">
    <w:name w:val="Body Text 2"/>
    <w:basedOn w:val="Normln"/>
    <w:rsid w:val="00B4183E"/>
    <w:pPr>
      <w:spacing w:after="120" w:line="480" w:lineRule="auto"/>
    </w:pPr>
  </w:style>
  <w:style w:type="paragraph" w:styleId="Textbubliny">
    <w:name w:val="Balloon Text"/>
    <w:basedOn w:val="Normln"/>
    <w:link w:val="TextbublinyChar"/>
    <w:rsid w:val="00EF29A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EF29A8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86122B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dstavecseseznamem">
    <w:name w:val="List Paragraph"/>
    <w:basedOn w:val="Normln"/>
    <w:uiPriority w:val="1"/>
    <w:qFormat/>
    <w:rsid w:val="0086122B"/>
    <w:pPr>
      <w:widowControl w:val="0"/>
      <w:autoSpaceDE w:val="0"/>
      <w:autoSpaceDN w:val="0"/>
      <w:ind w:left="846" w:firstLine="2"/>
    </w:pPr>
    <w:rPr>
      <w:sz w:val="22"/>
      <w:szCs w:val="22"/>
      <w:lang w:val="en-US" w:eastAsia="en-US"/>
    </w:rPr>
  </w:style>
  <w:style w:type="paragraph" w:customStyle="1" w:styleId="TableParagraph">
    <w:name w:val="Table Paragraph"/>
    <w:basedOn w:val="Normln"/>
    <w:uiPriority w:val="1"/>
    <w:qFormat/>
    <w:rsid w:val="0086122B"/>
    <w:pPr>
      <w:widowControl w:val="0"/>
      <w:autoSpaceDE w:val="0"/>
      <w:autoSpaceDN w:val="0"/>
    </w:pPr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099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drea\AppData\Local\Temp\Smlouva%20-%20RCH_&#353;ablona%2020130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Smlouva - RCH_šablona 20130</Template>
  <TotalTime>1</TotalTime>
  <Pages>15</Pages>
  <Words>3486</Words>
  <Characters>20570</Characters>
  <Application>Microsoft Office Word</Application>
  <DocSecurity>0</DocSecurity>
  <Lines>171</Lines>
  <Paragraphs>48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®</vt:lpstr>
    </vt:vector>
  </TitlesOfParts>
  <Company>proplast</Company>
  <LinksUpToDate>false</LinksUpToDate>
  <CharactersWithSpaces>24008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®</dc:title>
  <dc:creator>Andrea</dc:creator>
  <cp:lastModifiedBy>Andrea</cp:lastModifiedBy>
  <cp:revision>2</cp:revision>
  <cp:lastPrinted>2017-11-03T14:24:00Z</cp:lastPrinted>
  <dcterms:created xsi:type="dcterms:W3CDTF">2017-11-08T12:48:00Z</dcterms:created>
  <dcterms:modified xsi:type="dcterms:W3CDTF">2017-11-08T12:48:00Z</dcterms:modified>
</cp:coreProperties>
</file>