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č.JH357441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5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31623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30480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Boston Scientific Česká republika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Karla Engliše 3219/4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15000 Praha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84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28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25635972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CZ25635972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M00553570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HOT AXIOS CE 15MMX15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570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 LOT: 39268509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29" w:space="2471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M00583280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TRUETOME REVOLUTION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59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39-30-450-025 LOT: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38452304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7065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73 844,09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2026-09-08 10:58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7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1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00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278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tcpdf.org/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2026-09-08T11:21:30Z</dcterms:created>
  <dcterms:modified xsi:type="dcterms:W3CDTF">2026-09-08T11:21:30Z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