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4FCF1" w14:textId="77777777" w:rsidR="00FC0C25" w:rsidRPr="00BB0009" w:rsidRDefault="00FC0C25">
      <w:pPr>
        <w:pStyle w:val="Nadpis1"/>
      </w:pPr>
      <w:r w:rsidRPr="00BB0009">
        <w:t>Objednávka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992"/>
        <w:gridCol w:w="1559"/>
        <w:gridCol w:w="709"/>
        <w:gridCol w:w="1417"/>
        <w:gridCol w:w="426"/>
        <w:gridCol w:w="425"/>
        <w:gridCol w:w="1276"/>
        <w:gridCol w:w="1345"/>
      </w:tblGrid>
      <w:tr w:rsidR="00FC0C25" w14:paraId="06EB501A" w14:textId="77777777">
        <w:tblPrEx>
          <w:tblCellMar>
            <w:top w:w="0" w:type="dxa"/>
            <w:bottom w:w="0" w:type="dxa"/>
          </w:tblCellMar>
        </w:tblPrEx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4488437" w14:textId="77777777" w:rsidR="00FC0C25" w:rsidRDefault="00FC0C25">
            <w:pPr>
              <w:spacing w:before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ODBĚRATEL:</w:t>
            </w:r>
          </w:p>
          <w:p w14:paraId="2D050394" w14:textId="77777777" w:rsidR="00FC0C25" w:rsidRDefault="00FC0C25">
            <w:pPr>
              <w:rPr>
                <w:rFonts w:ascii="Arial" w:hAnsi="Arial" w:cs="Arial"/>
                <w:b/>
                <w:bCs/>
              </w:rPr>
            </w:pPr>
          </w:p>
          <w:p w14:paraId="34671730" w14:textId="77777777" w:rsidR="00FC0C25" w:rsidRDefault="00FC0C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Okresní soud v Chomutově</w:t>
            </w:r>
          </w:p>
          <w:p w14:paraId="71F15EC8" w14:textId="77777777" w:rsidR="00FC0C25" w:rsidRDefault="00FC0C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 Příkopech 663</w:t>
            </w:r>
          </w:p>
          <w:p w14:paraId="53CE1066" w14:textId="77777777" w:rsidR="00FC0C25" w:rsidRDefault="00FC0C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430 01 Chomutov</w:t>
            </w:r>
          </w:p>
          <w:p w14:paraId="2357E8B5" w14:textId="77777777" w:rsidR="00FC0C25" w:rsidRDefault="00FC0C25">
            <w:pPr>
              <w:rPr>
                <w:rFonts w:ascii="Arial" w:hAnsi="Arial" w:cs="Arial"/>
              </w:rPr>
            </w:pPr>
          </w:p>
          <w:p w14:paraId="7E871E73" w14:textId="7016CD28" w:rsidR="00FC0C25" w:rsidRDefault="00FC0C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Účet: </w:t>
            </w:r>
            <w:proofErr w:type="spellStart"/>
            <w:r w:rsidR="00BB0009">
              <w:rPr>
                <w:rFonts w:ascii="Arial" w:hAnsi="Arial" w:cs="Arial"/>
              </w:rPr>
              <w:t>xxxxxx</w:t>
            </w:r>
            <w:proofErr w:type="spellEnd"/>
            <w:r>
              <w:rPr>
                <w:rFonts w:ascii="Arial" w:hAnsi="Arial" w:cs="Arial"/>
              </w:rPr>
              <w:t xml:space="preserve"> / </w:t>
            </w:r>
            <w:proofErr w:type="spellStart"/>
            <w:r w:rsidR="00BB0009">
              <w:rPr>
                <w:rFonts w:ascii="Arial" w:hAnsi="Arial" w:cs="Arial"/>
              </w:rPr>
              <w:t>xxxx</w:t>
            </w:r>
            <w:proofErr w:type="spellEnd"/>
          </w:p>
          <w:p w14:paraId="20A8128C" w14:textId="77777777" w:rsidR="00FC0C25" w:rsidRDefault="00FC0C25">
            <w:pPr>
              <w:rPr>
                <w:rFonts w:ascii="Arial" w:hAnsi="Arial" w:cs="Arial"/>
              </w:rPr>
            </w:pPr>
          </w:p>
          <w:p w14:paraId="6ADC4692" w14:textId="77777777" w:rsidR="00FC0C25" w:rsidRDefault="00FC0C2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Adresa dodání: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F8C3458" w14:textId="77777777" w:rsidR="00FC0C25" w:rsidRDefault="00FC0C25">
            <w:pPr>
              <w:spacing w:before="60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  <w:b/>
                <w:bCs/>
              </w:rPr>
              <w:t xml:space="preserve">IČ:  </w:t>
            </w:r>
            <w:r>
              <w:rPr>
                <w:rFonts w:ascii="Arial" w:hAnsi="Arial" w:cs="Arial"/>
              </w:rPr>
              <w:t>00024848</w:t>
            </w:r>
            <w:proofErr w:type="gramEnd"/>
          </w:p>
          <w:p w14:paraId="60C0DD9F" w14:textId="77777777" w:rsidR="00FC0C25" w:rsidRDefault="00FC0C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DIČ: </w:t>
            </w:r>
          </w:p>
        </w:tc>
        <w:tc>
          <w:tcPr>
            <w:tcW w:w="304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030BCE" w14:textId="77777777" w:rsidR="00FC0C25" w:rsidRDefault="00FC0C25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Číslo objednávky: </w:t>
            </w:r>
          </w:p>
          <w:p w14:paraId="29E8BF05" w14:textId="77777777" w:rsidR="00FC0C25" w:rsidRDefault="00FC0C25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 / OBJ / 111</w:t>
            </w:r>
          </w:p>
          <w:p w14:paraId="60F4ECD8" w14:textId="77777777" w:rsidR="00FC0C25" w:rsidRDefault="00FC0C25">
            <w:pPr>
              <w:rPr>
                <w:rFonts w:ascii="Arial" w:hAnsi="Arial" w:cs="Arial"/>
              </w:rPr>
            </w:pPr>
          </w:p>
          <w:p w14:paraId="2F2F05FE" w14:textId="77777777" w:rsidR="00FC0C25" w:rsidRDefault="00FC0C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Spisová značka:</w:t>
            </w:r>
          </w:p>
          <w:p w14:paraId="3A05ADDA" w14:textId="77777777" w:rsidR="00FC0C25" w:rsidRDefault="00FC0C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FC0C25" w14:paraId="2ECFEA66" w14:textId="77777777">
        <w:tblPrEx>
          <w:tblCellMar>
            <w:top w:w="0" w:type="dxa"/>
            <w:bottom w:w="0" w:type="dxa"/>
          </w:tblCellMar>
        </w:tblPrEx>
        <w:tc>
          <w:tcPr>
            <w:tcW w:w="432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C6CA900" w14:textId="77777777" w:rsidR="00FC0C25" w:rsidRDefault="00FC0C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 Příkopech 663</w:t>
            </w:r>
          </w:p>
          <w:p w14:paraId="3F9C1747" w14:textId="77777777" w:rsidR="00FC0C25" w:rsidRDefault="00FC0C25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430 01 Chomutov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6235D40F" w14:textId="77777777" w:rsidR="00FC0C25" w:rsidRDefault="00FC0C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DODAVATEL:</w:t>
            </w:r>
          </w:p>
        </w:tc>
        <w:tc>
          <w:tcPr>
            <w:tcW w:w="2621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14:paraId="4615386A" w14:textId="77777777" w:rsidR="00FC0C25" w:rsidRDefault="00FC0C2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</w:rPr>
              <w:t>IČ: 45797897</w:t>
            </w:r>
          </w:p>
          <w:p w14:paraId="372202BD" w14:textId="77777777" w:rsidR="00FC0C25" w:rsidRDefault="00FC0C25">
            <w:pPr>
              <w:pStyle w:val="Zhlav"/>
              <w:tabs>
                <w:tab w:val="clear" w:pos="4536"/>
                <w:tab w:val="clear" w:pos="9072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DIČ: </w:t>
            </w:r>
          </w:p>
        </w:tc>
      </w:tr>
      <w:tr w:rsidR="00FC0C25" w14:paraId="5BB24CD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9600772" w14:textId="77777777" w:rsidR="00FC0C25" w:rsidRDefault="00FC0C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splatnosti: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740A89AF" w14:textId="77777777" w:rsidR="00FC0C25" w:rsidRDefault="00FC0C25">
            <w:pPr>
              <w:rPr>
                <w:rFonts w:ascii="Arial" w:hAnsi="Arial" w:cs="Arial"/>
              </w:rPr>
            </w:pPr>
          </w:p>
        </w:tc>
        <w:tc>
          <w:tcPr>
            <w:tcW w:w="4889" w:type="dxa"/>
            <w:gridSpan w:val="5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35106B8" w14:textId="77777777" w:rsidR="00FC0C25" w:rsidRDefault="00FC0C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SCHMACHTL CZ, spol. s r.o.</w:t>
            </w:r>
          </w:p>
          <w:p w14:paraId="667B9C54" w14:textId="77777777" w:rsidR="00FC0C25" w:rsidRDefault="00FC0C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Vestec 185</w:t>
            </w:r>
          </w:p>
          <w:p w14:paraId="2F293A67" w14:textId="77777777" w:rsidR="00FC0C25" w:rsidRDefault="00FC0C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252 </w:t>
            </w:r>
            <w:proofErr w:type="gramStart"/>
            <w:r>
              <w:rPr>
                <w:rFonts w:ascii="Arial" w:hAnsi="Arial" w:cs="Arial"/>
              </w:rPr>
              <w:t>42  Jesenice</w:t>
            </w:r>
            <w:proofErr w:type="gramEnd"/>
          </w:p>
        </w:tc>
      </w:tr>
      <w:tr w:rsidR="00FC0C25" w14:paraId="0AA366E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23BDD7A" w14:textId="77777777" w:rsidR="00FC0C25" w:rsidRDefault="00FC0C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objednání:</w:t>
            </w:r>
          </w:p>
          <w:p w14:paraId="2DAC82B0" w14:textId="77777777" w:rsidR="00FC0C25" w:rsidRDefault="00FC0C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dodání:</w:t>
            </w:r>
          </w:p>
          <w:p w14:paraId="4E1E6CF5" w14:textId="77777777" w:rsidR="00FC0C25" w:rsidRDefault="00FC0C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Způsob úhrady: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0046D6BD" w14:textId="77777777" w:rsidR="00FC0C25" w:rsidRDefault="00FC0C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03.09.2026</w:t>
            </w:r>
          </w:p>
          <w:p w14:paraId="38A8BB12" w14:textId="77777777" w:rsidR="00FC0C25" w:rsidRDefault="00FC0C25">
            <w:pPr>
              <w:rPr>
                <w:rFonts w:ascii="Arial" w:hAnsi="Arial" w:cs="Arial"/>
              </w:rPr>
            </w:pPr>
          </w:p>
          <w:p w14:paraId="3C1D740A" w14:textId="77777777" w:rsidR="00FC0C25" w:rsidRDefault="00FC0C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Převodem</w:t>
            </w:r>
          </w:p>
        </w:tc>
        <w:tc>
          <w:tcPr>
            <w:tcW w:w="4889" w:type="dxa"/>
            <w:gridSpan w:val="5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F964F8" w14:textId="77777777" w:rsidR="00FC0C25" w:rsidRDefault="00FC0C25">
            <w:pPr>
              <w:rPr>
                <w:rFonts w:ascii="Arial" w:hAnsi="Arial" w:cs="Arial"/>
              </w:rPr>
            </w:pPr>
          </w:p>
        </w:tc>
      </w:tr>
      <w:tr w:rsidR="00FC0C25" w14:paraId="04383DA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23A2" w14:textId="77777777" w:rsidR="00FC0C25" w:rsidRDefault="00FC0C25">
            <w:pPr>
              <w:pBdr>
                <w:right w:val="single" w:sz="4" w:space="4" w:color="auto"/>
              </w:pBd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Text: </w:t>
            </w:r>
          </w:p>
          <w:p w14:paraId="3553C4A9" w14:textId="77777777" w:rsidR="00FC0C25" w:rsidRDefault="00FC0C25">
            <w:pPr>
              <w:pBdr>
                <w:right w:val="single" w:sz="4" w:space="4" w:color="auto"/>
              </w:pBd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Okresní soud v Chomutově objednává dle cenové nabídky ze dne 18.8.2026 opravu centrální UPS v celkové částce 235 466 Kč s DPH. </w:t>
            </w:r>
          </w:p>
          <w:p w14:paraId="69AC53D2" w14:textId="77777777" w:rsidR="001F0516" w:rsidRDefault="001F0516">
            <w:pPr>
              <w:pBdr>
                <w:right w:val="single" w:sz="4" w:space="4" w:color="auto"/>
              </w:pBdr>
              <w:rPr>
                <w:rFonts w:ascii="Arial" w:hAnsi="Arial" w:cs="Arial"/>
              </w:rPr>
            </w:pPr>
          </w:p>
          <w:p w14:paraId="1318839F" w14:textId="77777777" w:rsidR="00FC0C25" w:rsidRDefault="00FC0C25">
            <w:pPr>
              <w:pBdr>
                <w:right w:val="single" w:sz="4" w:space="4" w:color="auto"/>
              </w:pBd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Obě strany souhlasí s uveřejněním této objednávky na dobu neurčitou v Registru smluv podle zákona č. 340/2015 Sb.</w:t>
            </w:r>
          </w:p>
          <w:p w14:paraId="2E7E268E" w14:textId="77777777" w:rsidR="00FC0C25" w:rsidRDefault="00FC0C25">
            <w:pPr>
              <w:pBdr>
                <w:right w:val="single" w:sz="4" w:space="4" w:color="auto"/>
              </w:pBd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Objednávku v Registru smluv uveřejní objednatel.</w:t>
            </w:r>
          </w:p>
          <w:p w14:paraId="3899ED7A" w14:textId="77777777" w:rsidR="001F0516" w:rsidRDefault="001F0516">
            <w:pPr>
              <w:pBdr>
                <w:right w:val="single" w:sz="4" w:space="4" w:color="auto"/>
              </w:pBdr>
              <w:rPr>
                <w:rFonts w:ascii="Arial" w:hAnsi="Arial" w:cs="Arial"/>
              </w:rPr>
            </w:pPr>
          </w:p>
        </w:tc>
      </w:tr>
      <w:tr w:rsidR="00FC0C25" w14:paraId="617649C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A1414C" w14:textId="77777777" w:rsidR="00FC0C25" w:rsidRDefault="00FC0C25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Č.pol</w:t>
            </w:r>
            <w:proofErr w:type="spellEnd"/>
            <w:r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52EB75" w14:textId="77777777" w:rsidR="00FC0C25" w:rsidRDefault="00FC0C2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Označení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1FC23D" w14:textId="77777777" w:rsidR="00FC0C25" w:rsidRDefault="00FC0C2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Měrná jednotka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6B9D16" w14:textId="77777777" w:rsidR="00FC0C25" w:rsidRDefault="00FC0C2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Množství</w:t>
            </w:r>
          </w:p>
        </w:tc>
      </w:tr>
    </w:tbl>
    <w:p w14:paraId="11FA447F" w14:textId="77777777" w:rsidR="00FC0C25" w:rsidRPr="00BB0009" w:rsidRDefault="00FC0C25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"/>
        <w:gridCol w:w="4678"/>
        <w:gridCol w:w="2126"/>
        <w:gridCol w:w="1344"/>
      </w:tblGrid>
      <w:tr w:rsidR="00FC0C25" w14:paraId="5C41E2A6" w14:textId="77777777">
        <w:tblPrEx>
          <w:tblCellMar>
            <w:top w:w="0" w:type="dxa"/>
            <w:bottom w:w="0" w:type="dxa"/>
          </w:tblCellMar>
        </w:tblPrEx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14:paraId="49227BC0" w14:textId="77777777" w:rsidR="00FC0C25" w:rsidRDefault="00FC0C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4AF256C2" w14:textId="77777777" w:rsidR="00FC0C25" w:rsidRDefault="00FC0C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1x oprava centrální UPS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DF71A6E" w14:textId="77777777" w:rsidR="00FC0C25" w:rsidRDefault="00FC0C25">
            <w:pPr>
              <w:rPr>
                <w:rFonts w:ascii="Arial" w:hAnsi="Arial" w:cs="Arial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</w:tcPr>
          <w:p w14:paraId="1BBDD284" w14:textId="77777777" w:rsidR="00FC0C25" w:rsidRDefault="00FC0C25">
            <w:pPr>
              <w:jc w:val="right"/>
              <w:rPr>
                <w:rFonts w:ascii="Arial" w:hAnsi="Arial" w:cs="Arial"/>
              </w:rPr>
            </w:pPr>
          </w:p>
        </w:tc>
      </w:tr>
    </w:tbl>
    <w:p w14:paraId="66A0EC32" w14:textId="77777777" w:rsidR="00FC0C25" w:rsidRPr="00BB0009" w:rsidRDefault="00FC0C25"/>
    <w:p w14:paraId="46921799" w14:textId="77777777" w:rsidR="00FC0C25" w:rsidRPr="00BB0009" w:rsidRDefault="00FC0C25">
      <w:pPr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1134"/>
        <w:gridCol w:w="3260"/>
        <w:gridCol w:w="2338"/>
      </w:tblGrid>
      <w:tr w:rsidR="00FC0C25" w14:paraId="3970BF6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35D3" w14:textId="77777777" w:rsidR="00FC0C25" w:rsidRDefault="00FC0C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Počet příloh: 0</w:t>
            </w:r>
          </w:p>
          <w:p w14:paraId="363DD969" w14:textId="77777777" w:rsidR="00FC0C25" w:rsidRDefault="00FC0C2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CA716D" w14:textId="77777777" w:rsidR="00FC0C25" w:rsidRDefault="00FC0C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Vyřizuje:</w:t>
            </w:r>
          </w:p>
          <w:p w14:paraId="5A6E4C18" w14:textId="77777777" w:rsidR="00FC0C25" w:rsidRDefault="00FC0C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Telefon:</w:t>
            </w:r>
          </w:p>
          <w:p w14:paraId="546A2B54" w14:textId="77777777" w:rsidR="00FC0C25" w:rsidRDefault="00FC0C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Fax: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0D23F7" w14:textId="199DF9A3" w:rsidR="00FC0C25" w:rsidRDefault="00BB000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xxxxxxxxxxxxxx</w:t>
            </w:r>
            <w:proofErr w:type="spellEnd"/>
          </w:p>
          <w:p w14:paraId="7B29642A" w14:textId="77777777" w:rsidR="00FC0C25" w:rsidRDefault="00FC0C25">
            <w:pPr>
              <w:rPr>
                <w:rFonts w:ascii="Arial" w:hAnsi="Arial" w:cs="Arial"/>
              </w:rPr>
            </w:pPr>
          </w:p>
          <w:p w14:paraId="7DF48A41" w14:textId="77777777" w:rsidR="00FC0C25" w:rsidRDefault="00FC0C25">
            <w:pPr>
              <w:rPr>
                <w:rFonts w:ascii="Arial" w:hAnsi="Arial" w:cs="Arial"/>
              </w:rPr>
            </w:pPr>
          </w:p>
          <w:p w14:paraId="2968C824" w14:textId="77777777" w:rsidR="00FC0C25" w:rsidRDefault="00FC0C25">
            <w:pPr>
              <w:pStyle w:val="Zhlav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CF8A" w14:textId="7F1479C9" w:rsidR="00FC0C25" w:rsidRDefault="00FC0C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Razítko a podpis:</w:t>
            </w:r>
            <w:r w:rsidR="001F0516">
              <w:rPr>
                <w:rFonts w:ascii="Arial" w:hAnsi="Arial" w:cs="Arial"/>
              </w:rPr>
              <w:t xml:space="preserve"> </w:t>
            </w:r>
            <w:proofErr w:type="spellStart"/>
            <w:r w:rsidR="00BB0009">
              <w:rPr>
                <w:rFonts w:ascii="Arial" w:hAnsi="Arial" w:cs="Arial"/>
              </w:rPr>
              <w:t>xxxxxxxxxx</w:t>
            </w:r>
            <w:proofErr w:type="spellEnd"/>
            <w:r w:rsidR="001F0516">
              <w:rPr>
                <w:rFonts w:ascii="Arial" w:hAnsi="Arial" w:cs="Arial"/>
              </w:rPr>
              <w:t>, předseda Okresního soudu v Chomutově</w:t>
            </w:r>
          </w:p>
        </w:tc>
      </w:tr>
    </w:tbl>
    <w:p w14:paraId="356B4C80" w14:textId="77777777" w:rsidR="00FC0C25" w:rsidRPr="00BB0009" w:rsidRDefault="00FC0C25">
      <w:pPr>
        <w:rPr>
          <w:rFonts w:ascii="Arial" w:hAnsi="Arial" w:cs="Arial"/>
        </w:rPr>
      </w:pPr>
    </w:p>
    <w:p w14:paraId="706296ED" w14:textId="77777777" w:rsidR="00FC0C25" w:rsidRPr="00BB0009" w:rsidRDefault="00FC0C25">
      <w:pPr>
        <w:rPr>
          <w:rFonts w:ascii="Arial" w:hAnsi="Arial" w:cs="Arial"/>
        </w:rPr>
      </w:pPr>
    </w:p>
    <w:sectPr w:rsidR="00FC0C25" w:rsidRPr="00BB0009">
      <w:footerReference w:type="default" r:id="rId6"/>
      <w:type w:val="continuous"/>
      <w:pgSz w:w="11906" w:h="16838"/>
      <w:pgMar w:top="1417" w:right="1417" w:bottom="1417" w:left="141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493C8" w14:textId="77777777" w:rsidR="00BA713B" w:rsidRDefault="00BA713B">
      <w:r>
        <w:separator/>
      </w:r>
    </w:p>
  </w:endnote>
  <w:endnote w:type="continuationSeparator" w:id="0">
    <w:p w14:paraId="185801E1" w14:textId="77777777" w:rsidR="00BA713B" w:rsidRDefault="00BA7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1C526" w14:textId="77777777" w:rsidR="00FC0C25" w:rsidRDefault="00FC0C25">
    <w:pPr>
      <w:pStyle w:val="Zpat"/>
      <w:rPr>
        <w:rFonts w:ascii="Arial" w:hAnsi="Arial" w:cs="Arial"/>
      </w:rPr>
    </w:pPr>
    <w:proofErr w:type="gramStart"/>
    <w:r>
      <w:rPr>
        <w:rFonts w:ascii="Arial" w:hAnsi="Arial" w:cs="Arial"/>
      </w:rPr>
      <w:t>Tisk:  CCA</w:t>
    </w:r>
    <w:proofErr w:type="gramEnd"/>
    <w:r>
      <w:rPr>
        <w:rFonts w:ascii="Arial" w:hAnsi="Arial" w:cs="Arial"/>
      </w:rPr>
      <w:t xml:space="preserve"> Group, a. 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836B7" w14:textId="77777777" w:rsidR="00BA713B" w:rsidRDefault="00BA713B">
      <w:r>
        <w:separator/>
      </w:r>
    </w:p>
  </w:footnote>
  <w:footnote w:type="continuationSeparator" w:id="0">
    <w:p w14:paraId="3B0B0C6E" w14:textId="77777777" w:rsidR="00BA713B" w:rsidRDefault="00BA71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oNotTrackMoves/>
  <w:documentProtection w:edit="readOnly" w:formatting="1" w:enforcement="1" w:cryptProviderType="rsaAES" w:cryptAlgorithmClass="hash" w:cryptAlgorithmType="typeAny" w:cryptAlgorithmSid="14" w:cryptSpinCount="100000" w:hash="QUOSP+3snae4DWtdFcepH+jtYogE2gHzFGQmtIWBgo6dazqUWxGiNX2BhVQf3OFUEv01Qq7xLYU5B8oQJmnT9Q==" w:salt="GmRC/F42uk+xncjnWw82Fw==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OKUMENT_ADRESAR_FS" w:val="C:\TMP\DB"/>
    <w:docVar w:name="DOKUMENT_AUTOMATICKE_UKLADANI" w:val="ANO"/>
    <w:docVar w:name="DOKUMENT_PERIODA_UKLADANI" w:val="3"/>
    <w:docVar w:name="DOKUMENT_ULOZIT_JAKO_DOCX" w:val="NE"/>
    <w:docVar w:name="DOKUMENT_ULOZIT_JAKO_PDF" w:val="NE"/>
    <w:docVar w:name="PODMINKA" w:val="A.Id_skupiny = 19970090"/>
  </w:docVars>
  <w:rsids>
    <w:rsidRoot w:val="001F0516"/>
    <w:rsid w:val="001F0516"/>
    <w:rsid w:val="00252394"/>
    <w:rsid w:val="00672059"/>
    <w:rsid w:val="00BA713B"/>
    <w:rsid w:val="00BB0009"/>
    <w:rsid w:val="00F85F5C"/>
    <w:rsid w:val="00FC0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41864F"/>
  <w14:defaultImageDpi w14:val="0"/>
  <w15:docId w15:val="{32EB6DB2-DD39-4EC3-A200-B2CCBC9F7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Times New Roman" w:hAnsi="Aptos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right"/>
      <w:outlineLvl w:val="0"/>
    </w:pPr>
    <w:rPr>
      <w:rFonts w:ascii="Arial" w:hAnsi="Arial" w:cs="Arial"/>
      <w:sz w:val="28"/>
      <w:szCs w:val="28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Pr>
      <w:rFonts w:ascii="Aptos Display" w:eastAsia="Times New Roman" w:hAnsi="Aptos Display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Pr>
      <w:rFonts w:ascii="Times New Roman" w:hAnsi="Times New Roman" w:cs="Times New Roman"/>
      <w:kern w:val="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Pr>
      <w:rFonts w:ascii="Times New Roman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2</TotalTime>
  <Pages>1</Pages>
  <Words>131</Words>
  <Characters>774</Characters>
  <Application>Microsoft Office Word</Application>
  <DocSecurity>8</DocSecurity>
  <Lines>6</Lines>
  <Paragraphs>1</Paragraphs>
  <ScaleCrop>false</ScaleCrop>
  <Company>CCA Systems a.s.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Korousová Lucie Ing. Bc. Dis.</cp:lastModifiedBy>
  <cp:revision>4</cp:revision>
  <cp:lastPrinted>2026-09-08T06:24:00Z</cp:lastPrinted>
  <dcterms:created xsi:type="dcterms:W3CDTF">2026-09-08T06:25:00Z</dcterms:created>
  <dcterms:modified xsi:type="dcterms:W3CDTF">2026-09-08T06:26:00Z</dcterms:modified>
</cp:coreProperties>
</file>