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E7116" w14:textId="77777777" w:rsidR="00CC02CA" w:rsidRPr="000459A8" w:rsidRDefault="00CC02CA" w:rsidP="00CC02CA">
      <w:pPr>
        <w:pStyle w:val="MNETnormln"/>
        <w:jc w:val="both"/>
        <w:rPr>
          <w:b/>
          <w:bCs/>
        </w:rPr>
      </w:pPr>
      <w:proofErr w:type="spellStart"/>
      <w:r w:rsidRPr="000459A8">
        <w:rPr>
          <w:b/>
          <w:bCs/>
        </w:rPr>
        <w:t>Metropolnet</w:t>
      </w:r>
      <w:proofErr w:type="spellEnd"/>
      <w:r w:rsidRPr="000459A8">
        <w:rPr>
          <w:b/>
          <w:bCs/>
        </w:rPr>
        <w:t>, a.s.</w:t>
      </w:r>
    </w:p>
    <w:p w14:paraId="4A6522F3" w14:textId="77777777" w:rsidR="00CC02CA" w:rsidRPr="000459A8" w:rsidRDefault="00CC02CA" w:rsidP="00CC02CA">
      <w:pPr>
        <w:pStyle w:val="MNETnormln"/>
        <w:jc w:val="both"/>
      </w:pPr>
      <w:r w:rsidRPr="000459A8">
        <w:t>se sídlem Mírové náměstí 3097/37, 400 01 Ústí nad Labem</w:t>
      </w:r>
    </w:p>
    <w:p w14:paraId="24FA9979" w14:textId="77777777" w:rsidR="00CC02CA" w:rsidRPr="000459A8" w:rsidRDefault="00CC02CA" w:rsidP="00CC02CA">
      <w:pPr>
        <w:pStyle w:val="MNETnormln"/>
        <w:jc w:val="both"/>
      </w:pPr>
    </w:p>
    <w:p w14:paraId="3CDE7E97" w14:textId="77777777" w:rsidR="00CC02CA" w:rsidRPr="000459A8" w:rsidRDefault="00CC02CA" w:rsidP="00CC02CA">
      <w:pPr>
        <w:pStyle w:val="MNETnormln"/>
        <w:jc w:val="both"/>
      </w:pPr>
      <w:r w:rsidRPr="000459A8">
        <w:t xml:space="preserve">IČO: </w:t>
      </w:r>
      <w:sdt>
        <w:sdtPr>
          <w:id w:val="-1764218222"/>
          <w:placeholder>
            <w:docPart w:val="E3F1E5AE727B450393D0B1D13EA9D8CF"/>
          </w:placeholder>
          <w:text/>
        </w:sdtPr>
        <w:sdtEndPr/>
        <w:sdtContent>
          <w:r w:rsidRPr="000459A8">
            <w:t>25439022</w:t>
          </w:r>
        </w:sdtContent>
      </w:sdt>
    </w:p>
    <w:p w14:paraId="3EAB3335" w14:textId="77777777" w:rsidR="00CC02CA" w:rsidRPr="000459A8" w:rsidRDefault="00CC02CA" w:rsidP="00CC02CA">
      <w:pPr>
        <w:pStyle w:val="MNETnormln"/>
        <w:jc w:val="both"/>
      </w:pPr>
      <w:r w:rsidRPr="000459A8">
        <w:t xml:space="preserve">DIČ: </w:t>
      </w:r>
      <w:sdt>
        <w:sdtPr>
          <w:id w:val="1906651426"/>
          <w:placeholder>
            <w:docPart w:val="B382148D257C427BA25DE668B3EF6F51"/>
          </w:placeholder>
          <w:text/>
        </w:sdtPr>
        <w:sdtEndPr/>
        <w:sdtContent>
          <w:r w:rsidRPr="000459A8">
            <w:t>CZ25439022</w:t>
          </w:r>
        </w:sdtContent>
      </w:sdt>
    </w:p>
    <w:p w14:paraId="48D8559D" w14:textId="77777777" w:rsidR="00CC02CA" w:rsidRPr="000459A8" w:rsidRDefault="00CC02CA" w:rsidP="00CC02CA">
      <w:pPr>
        <w:pStyle w:val="MNETnormln"/>
        <w:jc w:val="both"/>
      </w:pPr>
    </w:p>
    <w:p w14:paraId="2E594E50" w14:textId="77777777" w:rsidR="00CC02CA" w:rsidRPr="000459A8" w:rsidRDefault="00CC02CA" w:rsidP="00CC02CA">
      <w:pPr>
        <w:pStyle w:val="MNETnormln"/>
        <w:jc w:val="both"/>
      </w:pPr>
      <w:r w:rsidRPr="000459A8">
        <w:t xml:space="preserve">zapsaná v obchodním rejstříku vedeném KS v Ústí nad Labem, oddíl B, vložka 1383 </w:t>
      </w:r>
    </w:p>
    <w:p w14:paraId="331E2A94" w14:textId="77777777" w:rsidR="00CC02CA" w:rsidRPr="000459A8" w:rsidRDefault="00CC02CA" w:rsidP="00CC02CA">
      <w:pPr>
        <w:pStyle w:val="MNETnormln"/>
        <w:jc w:val="both"/>
        <w:rPr>
          <w:b/>
        </w:rPr>
      </w:pPr>
      <w:r w:rsidRPr="000459A8">
        <w:t>zastoupena</w:t>
      </w:r>
      <w:bookmarkStart w:id="0" w:name="_Hlk78199466"/>
      <w:r w:rsidRPr="000459A8">
        <w:t>: Martinem Konečným, předsedou představenstva a Ing. Jaroslavem Novákem, místopředsedou představenstva</w:t>
      </w:r>
    </w:p>
    <w:bookmarkEnd w:id="0"/>
    <w:p w14:paraId="27544F9A" w14:textId="2EC2C832" w:rsidR="00CC02CA" w:rsidRPr="000459A8" w:rsidRDefault="00CC02CA" w:rsidP="00CC02CA">
      <w:pPr>
        <w:pStyle w:val="MNETnormln"/>
        <w:jc w:val="both"/>
      </w:pPr>
      <w:r w:rsidRPr="000459A8">
        <w:t>bankovní spojení:</w:t>
      </w:r>
      <w:r w:rsidR="00125BB6">
        <w:tab/>
      </w:r>
      <w:r w:rsidR="00125BB6">
        <w:tab/>
      </w:r>
      <w:r w:rsidR="00125BB6">
        <w:tab/>
      </w:r>
      <w:r w:rsidRPr="000459A8">
        <w:t>číslo účtu</w:t>
      </w:r>
      <w:r w:rsidR="00125BB6">
        <w:t>:</w:t>
      </w:r>
    </w:p>
    <w:p w14:paraId="687E86A2" w14:textId="77777777" w:rsidR="00CC02CA" w:rsidRPr="000459A8" w:rsidRDefault="00CC02CA" w:rsidP="00CC02CA">
      <w:pPr>
        <w:jc w:val="both"/>
        <w:rPr>
          <w:rFonts w:cs="Arial"/>
        </w:rPr>
      </w:pPr>
      <w:r w:rsidRPr="000459A8">
        <w:rPr>
          <w:rFonts w:cs="Arial"/>
        </w:rPr>
        <w:t xml:space="preserve">(dále jen „Objednatel“) </w:t>
      </w:r>
    </w:p>
    <w:p w14:paraId="58FFDDD3" w14:textId="77777777" w:rsidR="00CC02CA" w:rsidRPr="000459A8" w:rsidRDefault="00CC02CA" w:rsidP="00CC02CA">
      <w:pPr>
        <w:jc w:val="both"/>
        <w:rPr>
          <w:rFonts w:cs="Arial"/>
        </w:rPr>
      </w:pPr>
      <w:r w:rsidRPr="000459A8">
        <w:rPr>
          <w:rFonts w:cs="Arial"/>
        </w:rPr>
        <w:t>a</w:t>
      </w:r>
    </w:p>
    <w:p w14:paraId="6AEDD3D9" w14:textId="77777777" w:rsidR="00CC02CA" w:rsidRPr="000459A8" w:rsidRDefault="003B2114" w:rsidP="00CC02CA">
      <w:pPr>
        <w:pStyle w:val="MNETnormln"/>
        <w:jc w:val="both"/>
      </w:pPr>
      <w:sdt>
        <w:sdtPr>
          <w:rPr>
            <w:b/>
            <w:bCs/>
          </w:rPr>
          <w:id w:val="936795063"/>
          <w:placeholder>
            <w:docPart w:val="F2962131F1B54585B8ED224BCF1D7C67"/>
          </w:placeholder>
          <w:text/>
        </w:sdtPr>
        <w:sdtEndPr/>
        <w:sdtContent>
          <w:r w:rsidR="00CC02CA" w:rsidRPr="000459A8">
            <w:rPr>
              <w:b/>
              <w:bCs/>
            </w:rPr>
            <w:t>MARBES CONSULTING s.r.o.</w:t>
          </w:r>
        </w:sdtContent>
      </w:sdt>
      <w:r w:rsidR="00CC02CA" w:rsidRPr="000459A8">
        <w:t xml:space="preserve"> </w:t>
      </w:r>
    </w:p>
    <w:p w14:paraId="40E510C3" w14:textId="77777777" w:rsidR="00CC02CA" w:rsidRPr="000459A8" w:rsidRDefault="00CC02CA" w:rsidP="00CC02CA">
      <w:pPr>
        <w:pStyle w:val="MNETnormln"/>
        <w:jc w:val="both"/>
      </w:pPr>
      <w:r w:rsidRPr="000459A8">
        <w:t>se sídlem </w:t>
      </w:r>
      <w:sdt>
        <w:sdtPr>
          <w:id w:val="1947812600"/>
          <w:placeholder>
            <w:docPart w:val="F2962131F1B54585B8ED224BCF1D7C67"/>
          </w:placeholder>
          <w:text/>
        </w:sdtPr>
        <w:sdtEndPr/>
        <w:sdtContent>
          <w:r w:rsidRPr="000459A8">
            <w:t>v Plzni, Brojova 2113/16, 326 00</w:t>
          </w:r>
        </w:sdtContent>
      </w:sdt>
    </w:p>
    <w:p w14:paraId="2EC0D618" w14:textId="77777777" w:rsidR="00CC02CA" w:rsidRPr="000459A8" w:rsidRDefault="00CC02CA" w:rsidP="00CC02CA">
      <w:pPr>
        <w:pStyle w:val="MNETnormln"/>
        <w:jc w:val="both"/>
      </w:pPr>
    </w:p>
    <w:p w14:paraId="36E2149C" w14:textId="77777777" w:rsidR="00CC02CA" w:rsidRPr="000459A8" w:rsidRDefault="00CC02CA" w:rsidP="00CC02CA">
      <w:pPr>
        <w:pStyle w:val="MNETnormln"/>
        <w:jc w:val="both"/>
      </w:pPr>
      <w:r w:rsidRPr="000459A8">
        <w:t xml:space="preserve">IČO: </w:t>
      </w:r>
      <w:sdt>
        <w:sdtPr>
          <w:id w:val="728120613"/>
          <w:placeholder>
            <w:docPart w:val="F2962131F1B54585B8ED224BCF1D7C67"/>
          </w:placeholder>
          <w:text/>
        </w:sdtPr>
        <w:sdtEndPr/>
        <w:sdtContent>
          <w:r w:rsidRPr="000459A8">
            <w:t>25212079</w:t>
          </w:r>
        </w:sdtContent>
      </w:sdt>
    </w:p>
    <w:p w14:paraId="1A3D7FDD" w14:textId="77777777" w:rsidR="00CC02CA" w:rsidRPr="000459A8" w:rsidRDefault="00CC02CA" w:rsidP="00CC02CA">
      <w:pPr>
        <w:pStyle w:val="MNETnormln"/>
        <w:jc w:val="both"/>
      </w:pPr>
      <w:r w:rsidRPr="000459A8">
        <w:t xml:space="preserve">DIČ: </w:t>
      </w:r>
      <w:sdt>
        <w:sdtPr>
          <w:id w:val="253863869"/>
          <w:placeholder>
            <w:docPart w:val="3B07EF4EC9264FA38B3E0275120ABAD7"/>
          </w:placeholder>
          <w:text/>
        </w:sdtPr>
        <w:sdtEndPr/>
        <w:sdtContent>
          <w:r w:rsidRPr="000459A8">
            <w:t>CZ25212079</w:t>
          </w:r>
        </w:sdtContent>
      </w:sdt>
    </w:p>
    <w:p w14:paraId="445EF6EF" w14:textId="77777777" w:rsidR="00CC02CA" w:rsidRPr="000459A8" w:rsidRDefault="00CC02CA" w:rsidP="00CC02CA">
      <w:pPr>
        <w:pStyle w:val="MNETnormln"/>
        <w:jc w:val="both"/>
      </w:pPr>
    </w:p>
    <w:p w14:paraId="0A340AC4" w14:textId="77777777" w:rsidR="00CC02CA" w:rsidRPr="000459A8" w:rsidRDefault="00CC02CA" w:rsidP="00CC02CA">
      <w:pPr>
        <w:pStyle w:val="MNETnormln"/>
        <w:jc w:val="both"/>
      </w:pPr>
      <w:r w:rsidRPr="000459A8">
        <w:t>zapsaná v obchodním rejstříku vedeném KS v Plzni, oddíl C, vložka 8963</w:t>
      </w:r>
    </w:p>
    <w:p w14:paraId="098DAFD0" w14:textId="24BE5614" w:rsidR="00CC02CA" w:rsidRPr="000459A8" w:rsidRDefault="00CC02CA" w:rsidP="00CC02CA">
      <w:pPr>
        <w:pStyle w:val="MNETnormln"/>
        <w:jc w:val="both"/>
      </w:pPr>
      <w:r w:rsidRPr="000459A8">
        <w:t xml:space="preserve">zastoupena: </w:t>
      </w:r>
      <w:sdt>
        <w:sdtPr>
          <w:id w:val="-656601962"/>
          <w:placeholder>
            <w:docPart w:val="F2962131F1B54585B8ED224BCF1D7C67"/>
          </w:placeholder>
          <w:text/>
        </w:sdtPr>
        <w:sdtEndPr/>
        <w:sdtContent>
          <w:r w:rsidR="00103423" w:rsidRPr="00103423">
            <w:t>Ing. Petrem Vybíralem, jednatelem společnosti</w:t>
          </w:r>
        </w:sdtContent>
      </w:sdt>
    </w:p>
    <w:p w14:paraId="1B9E714B" w14:textId="0C989C0C" w:rsidR="00CC02CA" w:rsidRPr="0091447A" w:rsidRDefault="00CC02CA" w:rsidP="00CC02CA">
      <w:pPr>
        <w:pStyle w:val="MNETnormln"/>
        <w:jc w:val="both"/>
      </w:pPr>
      <w:r w:rsidRPr="0091447A">
        <w:t xml:space="preserve">bankovní spojení: </w:t>
      </w:r>
      <w:r w:rsidR="00125BB6">
        <w:tab/>
      </w:r>
      <w:r w:rsidR="00125BB6">
        <w:tab/>
      </w:r>
      <w:r w:rsidRPr="0091447A">
        <w:t>číslo účtu:</w:t>
      </w:r>
    </w:p>
    <w:p w14:paraId="286CFC9A" w14:textId="77777777" w:rsidR="00CC02CA" w:rsidRPr="000459A8" w:rsidRDefault="00CC02CA" w:rsidP="00CC02CA">
      <w:pPr>
        <w:pStyle w:val="MNETnormln"/>
        <w:jc w:val="both"/>
      </w:pPr>
      <w:r w:rsidRPr="0091447A">
        <w:t>(dále jen „Zhotovitel“)</w:t>
      </w:r>
    </w:p>
    <w:p w14:paraId="5AE0B4D0" w14:textId="77777777" w:rsidR="0021019B" w:rsidRPr="000459A8" w:rsidRDefault="0021019B" w:rsidP="004E6DA9">
      <w:pPr>
        <w:rPr>
          <w:rFonts w:cs="Arial"/>
        </w:rPr>
      </w:pPr>
    </w:p>
    <w:p w14:paraId="3B3CB5A9" w14:textId="31E10C0D" w:rsidR="0021019B" w:rsidRPr="000459A8" w:rsidRDefault="00CF294E" w:rsidP="0021019B">
      <w:pPr>
        <w:pStyle w:val="Nzev"/>
        <w:rPr>
          <w:rFonts w:cs="Arial"/>
        </w:rPr>
      </w:pPr>
      <w:r w:rsidRPr="000459A8">
        <w:rPr>
          <w:rFonts w:cs="Arial"/>
        </w:rPr>
        <w:t xml:space="preserve">Objednávka </w:t>
      </w:r>
      <w:r w:rsidR="00280AFE">
        <w:rPr>
          <w:rFonts w:cs="Arial"/>
        </w:rPr>
        <w:t xml:space="preserve">k </w:t>
      </w:r>
      <w:r w:rsidRPr="000459A8">
        <w:rPr>
          <w:rFonts w:cs="Arial"/>
        </w:rPr>
        <w:t>provedení díla</w:t>
      </w:r>
    </w:p>
    <w:p w14:paraId="073399B5" w14:textId="30CD214C" w:rsidR="00CF294E" w:rsidRPr="000459A8" w:rsidRDefault="00CF294E" w:rsidP="00CF294E">
      <w:pPr>
        <w:jc w:val="center"/>
        <w:rPr>
          <w:rFonts w:cs="Arial"/>
          <w:b/>
          <w:bCs/>
          <w:lang w:eastAsia="cs-CZ"/>
        </w:rPr>
      </w:pPr>
      <w:r w:rsidRPr="000459A8">
        <w:rPr>
          <w:rFonts w:cs="Arial"/>
          <w:lang w:eastAsia="cs-CZ"/>
        </w:rPr>
        <w:t xml:space="preserve">Pro </w:t>
      </w:r>
      <w:r w:rsidR="00774BF6" w:rsidRPr="00774BF6">
        <w:rPr>
          <w:rFonts w:cs="Arial"/>
          <w:lang w:eastAsia="cs-CZ"/>
        </w:rPr>
        <w:t>Objednatel</w:t>
      </w:r>
      <w:r w:rsidR="00774BF6">
        <w:rPr>
          <w:rFonts w:cs="Arial"/>
          <w:lang w:eastAsia="cs-CZ"/>
        </w:rPr>
        <w:t>e</w:t>
      </w:r>
      <w:r w:rsidR="00756D5C" w:rsidRPr="000459A8">
        <w:rPr>
          <w:rFonts w:cs="Arial"/>
          <w:lang w:eastAsia="cs-CZ"/>
        </w:rPr>
        <w:t xml:space="preserve"> </w:t>
      </w:r>
      <w:r w:rsidR="00385D3B">
        <w:rPr>
          <w:rFonts w:cs="Arial"/>
          <w:lang w:eastAsia="cs-CZ"/>
        </w:rPr>
        <w:t>dodat</w:t>
      </w:r>
      <w:r w:rsidR="00DD782C">
        <w:rPr>
          <w:rFonts w:cs="Arial"/>
          <w:lang w:eastAsia="cs-CZ"/>
        </w:rPr>
        <w:t>, nasadit a implementovat</w:t>
      </w:r>
      <w:r w:rsidR="00385D3B">
        <w:rPr>
          <w:rFonts w:cs="Arial"/>
          <w:lang w:eastAsia="cs-CZ"/>
        </w:rPr>
        <w:t xml:space="preserve"> portálové řešení</w:t>
      </w:r>
      <w:r w:rsidR="00756D5C" w:rsidRPr="000459A8">
        <w:rPr>
          <w:rFonts w:cs="Arial"/>
          <w:lang w:eastAsia="cs-CZ"/>
        </w:rPr>
        <w:t xml:space="preserve"> </w:t>
      </w:r>
      <w:r w:rsidR="008B0E1A" w:rsidRPr="008B0E1A">
        <w:rPr>
          <w:rFonts w:cs="Arial"/>
          <w:b/>
          <w:bCs/>
          <w:lang w:eastAsia="cs-CZ"/>
        </w:rPr>
        <w:t>„Portál Občana</w:t>
      </w:r>
      <w:r w:rsidRPr="008B0E1A">
        <w:rPr>
          <w:rFonts w:cs="Arial"/>
          <w:b/>
          <w:bCs/>
          <w:lang w:eastAsia="cs-CZ"/>
        </w:rPr>
        <w:t>“</w:t>
      </w:r>
      <w:r w:rsidR="00DD782C">
        <w:rPr>
          <w:rFonts w:cs="Arial"/>
          <w:b/>
          <w:bCs/>
          <w:lang w:eastAsia="cs-CZ"/>
        </w:rPr>
        <w:t xml:space="preserve">, </w:t>
      </w:r>
      <w:r w:rsidR="00DD782C" w:rsidRPr="00614A8A">
        <w:rPr>
          <w:rFonts w:cs="Arial"/>
          <w:lang w:eastAsia="cs-CZ"/>
        </w:rPr>
        <w:t xml:space="preserve">dle cílového </w:t>
      </w:r>
      <w:r w:rsidR="00041A51" w:rsidRPr="00614A8A">
        <w:rPr>
          <w:rFonts w:cs="Arial"/>
          <w:lang w:eastAsia="cs-CZ"/>
        </w:rPr>
        <w:t>konceptu</w:t>
      </w:r>
      <w:r w:rsidR="00DB1D2F">
        <w:rPr>
          <w:rFonts w:cs="Arial"/>
          <w:lang w:eastAsia="cs-CZ"/>
        </w:rPr>
        <w:t xml:space="preserve"> nasazení a implementace Portálu občana</w:t>
      </w:r>
      <w:r w:rsidR="00041A51" w:rsidRPr="00614A8A">
        <w:rPr>
          <w:rFonts w:cs="Arial"/>
          <w:lang w:eastAsia="cs-CZ"/>
        </w:rPr>
        <w:t>, který je nedílnou součástí této objednávky viz</w:t>
      </w:r>
      <w:r w:rsidR="00614A8A" w:rsidRPr="00614A8A">
        <w:rPr>
          <w:rFonts w:cs="Arial"/>
          <w:lang w:eastAsia="cs-CZ"/>
        </w:rPr>
        <w:t xml:space="preserve">. </w:t>
      </w:r>
      <w:r w:rsidR="00614A8A">
        <w:rPr>
          <w:rFonts w:cs="Arial"/>
          <w:lang w:eastAsia="cs-CZ"/>
        </w:rPr>
        <w:t>p</w:t>
      </w:r>
      <w:r w:rsidR="00614A8A" w:rsidRPr="00614A8A">
        <w:rPr>
          <w:rFonts w:cs="Arial"/>
          <w:lang w:eastAsia="cs-CZ"/>
        </w:rPr>
        <w:t>říloha č.1</w:t>
      </w:r>
    </w:p>
    <w:p w14:paraId="325BDAD8" w14:textId="77777777" w:rsidR="005D072B" w:rsidRPr="000459A8" w:rsidRDefault="005D072B" w:rsidP="005D072B">
      <w:pPr>
        <w:pStyle w:val="MNETslovannadpis"/>
        <w:jc w:val="both"/>
      </w:pPr>
      <w:r w:rsidRPr="000459A8">
        <w:t>Preambule</w:t>
      </w:r>
    </w:p>
    <w:p w14:paraId="0D4365C7" w14:textId="20A63C03" w:rsidR="00A00142" w:rsidRPr="00BF28DB" w:rsidRDefault="005D072B">
      <w:pPr>
        <w:pStyle w:val="Odstavecseseznamem"/>
        <w:numPr>
          <w:ilvl w:val="0"/>
          <w:numId w:val="3"/>
        </w:numPr>
        <w:suppressAutoHyphens/>
        <w:jc w:val="both"/>
        <w:rPr>
          <w:b/>
          <w:i/>
        </w:rPr>
      </w:pPr>
      <w:r w:rsidRPr="000459A8">
        <w:rPr>
          <w:rFonts w:cs="Arial"/>
        </w:rPr>
        <w:t xml:space="preserve">Předmětem této </w:t>
      </w:r>
      <w:r w:rsidR="008B1965" w:rsidRPr="000459A8">
        <w:rPr>
          <w:rFonts w:cs="Arial"/>
        </w:rPr>
        <w:t>Objednávky</w:t>
      </w:r>
      <w:r w:rsidRPr="000459A8">
        <w:rPr>
          <w:rFonts w:cs="Arial"/>
        </w:rPr>
        <w:t xml:space="preserve"> je závazek Zhotovitele zajistit </w:t>
      </w:r>
      <w:r w:rsidR="00B20A70">
        <w:rPr>
          <w:rFonts w:cs="Arial"/>
        </w:rPr>
        <w:t xml:space="preserve">nasazení nového </w:t>
      </w:r>
      <w:r w:rsidR="00B47F8D">
        <w:rPr>
          <w:rFonts w:cs="Arial"/>
        </w:rPr>
        <w:t>Portálu Občana do prostředí Objednatele a pr</w:t>
      </w:r>
      <w:r w:rsidR="00391CFB">
        <w:rPr>
          <w:rFonts w:cs="Arial"/>
        </w:rPr>
        <w:t>opo</w:t>
      </w:r>
      <w:r w:rsidR="00B47F8D">
        <w:rPr>
          <w:rFonts w:cs="Arial"/>
        </w:rPr>
        <w:t xml:space="preserve">jit toto řešení na </w:t>
      </w:r>
      <w:r w:rsidR="00844EFC">
        <w:rPr>
          <w:rFonts w:cs="Arial"/>
        </w:rPr>
        <w:t xml:space="preserve">systémy 3 stran, </w:t>
      </w:r>
      <w:r w:rsidR="00844EFC" w:rsidRPr="00844EFC">
        <w:rPr>
          <w:rFonts w:cs="Arial"/>
        </w:rPr>
        <w:t>dle cílového konceptu viz. příloha č.1</w:t>
      </w:r>
      <w:r w:rsidR="00844EFC">
        <w:rPr>
          <w:rFonts w:cs="Arial"/>
        </w:rPr>
        <w:t xml:space="preserve"> </w:t>
      </w:r>
      <w:r w:rsidR="008B1965" w:rsidRPr="00BF28DB">
        <w:rPr>
          <w:rFonts w:cs="Arial"/>
        </w:rPr>
        <w:t>této Objednáv</w:t>
      </w:r>
      <w:r w:rsidR="00F35041">
        <w:rPr>
          <w:rFonts w:cs="Arial"/>
        </w:rPr>
        <w:t>ky</w:t>
      </w:r>
      <w:r w:rsidR="008B1965" w:rsidRPr="00BF28DB">
        <w:rPr>
          <w:rFonts w:cs="Arial"/>
        </w:rPr>
        <w:t>.</w:t>
      </w:r>
    </w:p>
    <w:p w14:paraId="57D397EA" w14:textId="7F77FBD0" w:rsidR="005D072B" w:rsidRPr="00786729" w:rsidRDefault="00A00142">
      <w:pPr>
        <w:pStyle w:val="Odstavecseseznamem"/>
        <w:numPr>
          <w:ilvl w:val="0"/>
          <w:numId w:val="3"/>
        </w:numPr>
        <w:suppressAutoHyphens/>
        <w:jc w:val="both"/>
        <w:rPr>
          <w:rFonts w:cs="Arial"/>
        </w:rPr>
      </w:pPr>
      <w:r w:rsidRPr="00786729">
        <w:rPr>
          <w:rFonts w:cs="Arial"/>
        </w:rPr>
        <w:t>Provozní podpora k</w:t>
      </w:r>
      <w:r w:rsidR="00A9528A" w:rsidRPr="00786729">
        <w:rPr>
          <w:rFonts w:cs="Arial"/>
        </w:rPr>
        <w:t> Portálu občana bude s</w:t>
      </w:r>
      <w:r w:rsidR="00894A88" w:rsidRPr="00786729">
        <w:rPr>
          <w:rFonts w:cs="Arial"/>
        </w:rPr>
        <w:t xml:space="preserve">jednána </w:t>
      </w:r>
      <w:r w:rsidR="005954D7" w:rsidRPr="00786729">
        <w:rPr>
          <w:rFonts w:cs="Arial"/>
        </w:rPr>
        <w:t xml:space="preserve">a </w:t>
      </w:r>
      <w:r w:rsidR="00894A88" w:rsidRPr="00786729">
        <w:rPr>
          <w:rFonts w:cs="Arial"/>
        </w:rPr>
        <w:t xml:space="preserve">zasmluvněna </w:t>
      </w:r>
      <w:r w:rsidR="00E87E2D" w:rsidRPr="00786729">
        <w:rPr>
          <w:rFonts w:cs="Arial"/>
        </w:rPr>
        <w:t xml:space="preserve">rozšířením </w:t>
      </w:r>
      <w:r w:rsidR="005954D7" w:rsidRPr="00786729">
        <w:rPr>
          <w:rFonts w:cs="Arial"/>
        </w:rPr>
        <w:t xml:space="preserve">stávající </w:t>
      </w:r>
      <w:r w:rsidR="00D61C8F" w:rsidRPr="00786729">
        <w:rPr>
          <w:rFonts w:cs="Arial"/>
        </w:rPr>
        <w:t>podporové smlouvy</w:t>
      </w:r>
      <w:r w:rsidR="00664B99" w:rsidRPr="00786729">
        <w:rPr>
          <w:rFonts w:cs="Arial"/>
        </w:rPr>
        <w:t xml:space="preserve"> uzavřené s Objednatelem číslo smlouvy</w:t>
      </w:r>
      <w:r w:rsidR="003A1699" w:rsidRPr="00786729">
        <w:rPr>
          <w:rFonts w:cs="Arial"/>
        </w:rPr>
        <w:t xml:space="preserve"> MNET-SML26-A</w:t>
      </w:r>
      <w:r w:rsidR="00327ED3">
        <w:rPr>
          <w:rFonts w:cs="Arial"/>
        </w:rPr>
        <w:t>2</w:t>
      </w:r>
      <w:r w:rsidR="003A1699" w:rsidRPr="00786729">
        <w:rPr>
          <w:rFonts w:cs="Arial"/>
        </w:rPr>
        <w:t>3</w:t>
      </w:r>
      <w:r w:rsidR="00664B99" w:rsidRPr="00786729">
        <w:rPr>
          <w:rFonts w:cs="Arial"/>
        </w:rPr>
        <w:t xml:space="preserve">. Cena podpory </w:t>
      </w:r>
      <w:r w:rsidR="00485D5C" w:rsidRPr="00786729">
        <w:rPr>
          <w:rFonts w:cs="Arial"/>
        </w:rPr>
        <w:t xml:space="preserve">je stanovena dle </w:t>
      </w:r>
      <w:r w:rsidR="00A77282" w:rsidRPr="00786729">
        <w:rPr>
          <w:rFonts w:cs="Arial"/>
        </w:rPr>
        <w:t xml:space="preserve">indikativní </w:t>
      </w:r>
      <w:r w:rsidR="00485D5C" w:rsidRPr="00786729">
        <w:rPr>
          <w:rFonts w:cs="Arial"/>
        </w:rPr>
        <w:t xml:space="preserve">nabídky </w:t>
      </w:r>
      <w:r w:rsidR="00553A62" w:rsidRPr="00786729">
        <w:rPr>
          <w:rFonts w:cs="Arial"/>
        </w:rPr>
        <w:t xml:space="preserve">č. </w:t>
      </w:r>
      <w:r w:rsidR="00553A62" w:rsidRPr="00786729">
        <w:rPr>
          <w:rFonts w:cstheme="minorHAnsi"/>
        </w:rPr>
        <w:t>MN-005/25 v</w:t>
      </w:r>
      <w:r w:rsidR="007D168F" w:rsidRPr="00786729">
        <w:rPr>
          <w:rFonts w:cstheme="minorHAnsi"/>
        </w:rPr>
        <w:t> kapitole 5.3</w:t>
      </w:r>
      <w:r w:rsidR="00D64B4B" w:rsidRPr="00786729">
        <w:rPr>
          <w:rFonts w:cstheme="minorHAnsi"/>
        </w:rPr>
        <w:t xml:space="preserve"> viz příloha č. 2 této objednávky</w:t>
      </w:r>
    </w:p>
    <w:p w14:paraId="6B77CBFD" w14:textId="13FFEB50" w:rsidR="005D072B" w:rsidRPr="000459A8" w:rsidRDefault="00AD28D5" w:rsidP="005D072B">
      <w:pPr>
        <w:pStyle w:val="MNETslovannadpis"/>
        <w:jc w:val="both"/>
      </w:pPr>
      <w:r w:rsidRPr="000459A8">
        <w:t>Detailní specifikace díla</w:t>
      </w:r>
    </w:p>
    <w:p w14:paraId="013D76AE" w14:textId="57E0CD36" w:rsidR="0021019B" w:rsidRPr="000459A8" w:rsidRDefault="00426DA3">
      <w:pPr>
        <w:pStyle w:val="MNETnormln"/>
        <w:numPr>
          <w:ilvl w:val="0"/>
          <w:numId w:val="4"/>
        </w:numPr>
        <w:jc w:val="both"/>
      </w:pPr>
      <w:r w:rsidRPr="000459A8">
        <w:t>Předmětem objednávky je provedení díla spočívajícího v</w:t>
      </w:r>
      <w:r w:rsidR="004B46C1">
        <w:t xml:space="preserve"> dodávce </w:t>
      </w:r>
      <w:r w:rsidR="00DE7380">
        <w:t>licencí, nasazení a</w:t>
      </w:r>
      <w:r w:rsidR="005D072B" w:rsidRPr="000459A8">
        <w:t xml:space="preserve"> </w:t>
      </w:r>
      <w:r w:rsidR="00763C92" w:rsidRPr="000459A8">
        <w:t xml:space="preserve">implementaci </w:t>
      </w:r>
      <w:r w:rsidR="00DE7380">
        <w:t>řešení Portálu občana</w:t>
      </w:r>
      <w:r w:rsidR="007E3FFF">
        <w:t>.</w:t>
      </w:r>
    </w:p>
    <w:p w14:paraId="32BB2F9E" w14:textId="790355C4" w:rsidR="00C54B46" w:rsidRDefault="00BD246B">
      <w:pPr>
        <w:pStyle w:val="Odstavecseseznamem"/>
        <w:numPr>
          <w:ilvl w:val="0"/>
          <w:numId w:val="4"/>
        </w:numPr>
        <w:spacing w:before="0"/>
        <w:jc w:val="both"/>
        <w:rPr>
          <w:rFonts w:cs="Arial"/>
        </w:rPr>
      </w:pPr>
      <w:r w:rsidRPr="000459A8">
        <w:rPr>
          <w:rFonts w:cs="Arial"/>
        </w:rPr>
        <w:t xml:space="preserve">Předmět implementace </w:t>
      </w:r>
      <w:r w:rsidR="00CD211B">
        <w:rPr>
          <w:rFonts w:cs="Arial"/>
        </w:rPr>
        <w:t xml:space="preserve">jsou tyto </w:t>
      </w:r>
      <w:r w:rsidR="00BF0F6D">
        <w:rPr>
          <w:rFonts w:cs="Arial"/>
        </w:rPr>
        <w:t>milníky</w:t>
      </w:r>
      <w:r w:rsidR="00F83ADC">
        <w:rPr>
          <w:rFonts w:cs="Arial"/>
        </w:rPr>
        <w:t>:</w:t>
      </w:r>
      <w:r w:rsidRPr="000459A8">
        <w:rPr>
          <w:rFonts w:cs="Arial"/>
        </w:rPr>
        <w:t xml:space="preserve"> </w:t>
      </w:r>
      <w:r w:rsidR="00C54B46" w:rsidRPr="00C54B46">
        <w:rPr>
          <w:rFonts w:cs="Arial"/>
        </w:rPr>
        <w:t>Zobrazovat počty oznámení předaných od MPÚL</w:t>
      </w:r>
      <w:r w:rsidR="00C54B46">
        <w:rPr>
          <w:rFonts w:cs="Arial"/>
        </w:rPr>
        <w:t>.</w:t>
      </w:r>
    </w:p>
    <w:p w14:paraId="302B1D4B" w14:textId="57E725CE" w:rsidR="0023370D" w:rsidRPr="0023370D" w:rsidRDefault="0023370D">
      <w:pPr>
        <w:pStyle w:val="Odstavecseseznamem"/>
        <w:numPr>
          <w:ilvl w:val="0"/>
          <w:numId w:val="11"/>
        </w:numPr>
        <w:jc w:val="both"/>
        <w:rPr>
          <w:rFonts w:cs="Arial"/>
        </w:rPr>
      </w:pPr>
      <w:r w:rsidRPr="0023370D">
        <w:rPr>
          <w:rFonts w:cs="Arial"/>
        </w:rPr>
        <w:t>Základ portálu občana s redakčním systémem</w:t>
      </w:r>
      <w:r w:rsidR="00E07479">
        <w:rPr>
          <w:rFonts w:cs="Arial"/>
        </w:rPr>
        <w:t xml:space="preserve"> TST</w:t>
      </w:r>
    </w:p>
    <w:p w14:paraId="010F8DBB" w14:textId="77777777" w:rsidR="0023370D" w:rsidRPr="0023370D" w:rsidRDefault="0023370D">
      <w:pPr>
        <w:pStyle w:val="Odstavecseseznamem"/>
        <w:numPr>
          <w:ilvl w:val="0"/>
          <w:numId w:val="11"/>
        </w:numPr>
        <w:jc w:val="both"/>
        <w:rPr>
          <w:rFonts w:cs="Arial"/>
        </w:rPr>
      </w:pPr>
      <w:r w:rsidRPr="0023370D">
        <w:rPr>
          <w:rFonts w:cs="Arial"/>
        </w:rPr>
        <w:t>Integrace autentizačních metod NIA a ISDS</w:t>
      </w:r>
    </w:p>
    <w:p w14:paraId="4CBCFD59" w14:textId="77777777" w:rsidR="0023370D" w:rsidRPr="0023370D" w:rsidRDefault="0023370D">
      <w:pPr>
        <w:pStyle w:val="Odstavecseseznamem"/>
        <w:numPr>
          <w:ilvl w:val="0"/>
          <w:numId w:val="11"/>
        </w:numPr>
        <w:jc w:val="both"/>
        <w:rPr>
          <w:rFonts w:cs="Arial"/>
        </w:rPr>
      </w:pPr>
      <w:r w:rsidRPr="0023370D">
        <w:rPr>
          <w:rFonts w:cs="Arial"/>
        </w:rPr>
        <w:t>Integrace platební brány PAYS</w:t>
      </w:r>
    </w:p>
    <w:p w14:paraId="06097D7A" w14:textId="7BDFD10C" w:rsidR="00F8640A" w:rsidRPr="00712794" w:rsidRDefault="0023370D" w:rsidP="4579C6B8">
      <w:pPr>
        <w:pStyle w:val="Odstavecseseznamem"/>
        <w:jc w:val="both"/>
        <w:rPr>
          <w:rFonts w:cs="Arial"/>
        </w:rPr>
      </w:pPr>
      <w:r w:rsidRPr="0023370D">
        <w:rPr>
          <w:rFonts w:cs="Arial"/>
        </w:rPr>
        <w:t>Moje závazky</w:t>
      </w:r>
      <w:r w:rsidR="00712794">
        <w:rPr>
          <w:rFonts w:cs="Arial"/>
        </w:rPr>
        <w:t xml:space="preserve"> (bez </w:t>
      </w:r>
      <w:r w:rsidR="00F8640A" w:rsidRPr="00712794">
        <w:rPr>
          <w:rFonts w:cs="Arial"/>
        </w:rPr>
        <w:t xml:space="preserve">VPV, </w:t>
      </w:r>
      <w:r w:rsidR="4F940A0F" w:rsidRPr="4579C6B8">
        <w:rPr>
          <w:rFonts w:cs="Arial"/>
        </w:rPr>
        <w:t xml:space="preserve">bez </w:t>
      </w:r>
      <w:r w:rsidR="75C143FF" w:rsidRPr="4579C6B8">
        <w:rPr>
          <w:rFonts w:cs="Arial"/>
        </w:rPr>
        <w:t>podklad</w:t>
      </w:r>
      <w:r w:rsidR="6A02B184" w:rsidRPr="4579C6B8">
        <w:rPr>
          <w:rFonts w:cs="Arial"/>
        </w:rPr>
        <w:t>ů</w:t>
      </w:r>
      <w:r w:rsidR="00F8640A" w:rsidRPr="00712794">
        <w:rPr>
          <w:rFonts w:cs="Arial"/>
        </w:rPr>
        <w:t xml:space="preserve"> pro výzvy na PO</w:t>
      </w:r>
      <w:r w:rsidR="00712794">
        <w:rPr>
          <w:rFonts w:cs="Arial"/>
        </w:rPr>
        <w:t>)</w:t>
      </w:r>
    </w:p>
    <w:p w14:paraId="5CC70D47" w14:textId="0254FC31" w:rsidR="00B91120" w:rsidRPr="0023370D" w:rsidRDefault="00B91120">
      <w:pPr>
        <w:pStyle w:val="Odstavecseseznamem"/>
        <w:numPr>
          <w:ilvl w:val="0"/>
          <w:numId w:val="11"/>
        </w:numPr>
        <w:jc w:val="both"/>
        <w:rPr>
          <w:rFonts w:cs="Arial"/>
        </w:rPr>
      </w:pPr>
      <w:r w:rsidRPr="00B91120">
        <w:rPr>
          <w:rFonts w:cs="Arial"/>
        </w:rPr>
        <w:t>Kontaktní údaje u životní</w:t>
      </w:r>
      <w:r w:rsidR="00965E3F">
        <w:rPr>
          <w:rFonts w:cs="Arial"/>
        </w:rPr>
        <w:t>ch</w:t>
      </w:r>
      <w:r w:rsidRPr="00B91120">
        <w:rPr>
          <w:rFonts w:cs="Arial"/>
        </w:rPr>
        <w:t xml:space="preserve"> situac</w:t>
      </w:r>
      <w:r w:rsidR="00965E3F">
        <w:rPr>
          <w:rFonts w:cs="Arial"/>
        </w:rPr>
        <w:t>ích</w:t>
      </w:r>
    </w:p>
    <w:p w14:paraId="62A5D5D0" w14:textId="77777777" w:rsidR="0023370D" w:rsidRPr="0023370D" w:rsidRDefault="0023370D">
      <w:pPr>
        <w:pStyle w:val="Odstavecseseznamem"/>
        <w:numPr>
          <w:ilvl w:val="0"/>
          <w:numId w:val="11"/>
        </w:numPr>
        <w:jc w:val="both"/>
        <w:rPr>
          <w:rFonts w:cs="Arial"/>
        </w:rPr>
      </w:pPr>
      <w:r w:rsidRPr="0023370D">
        <w:rPr>
          <w:rFonts w:cs="Arial"/>
        </w:rPr>
        <w:t>Životní situace – základní sada pro místní poplatky</w:t>
      </w:r>
    </w:p>
    <w:p w14:paraId="6444C64C" w14:textId="7E2FAB94" w:rsidR="0023370D" w:rsidRDefault="0023370D" w:rsidP="2D160E9F">
      <w:pPr>
        <w:pStyle w:val="Odstavecseseznamem"/>
        <w:jc w:val="both"/>
        <w:rPr>
          <w:rFonts w:cs="Arial"/>
        </w:rPr>
      </w:pPr>
      <w:r w:rsidRPr="2D160E9F">
        <w:rPr>
          <w:rFonts w:cs="Arial"/>
        </w:rPr>
        <w:t xml:space="preserve">Formuláře </w:t>
      </w:r>
      <w:proofErr w:type="spellStart"/>
      <w:r w:rsidRPr="2D160E9F">
        <w:rPr>
          <w:rFonts w:cs="Arial"/>
        </w:rPr>
        <w:t>Marbes</w:t>
      </w:r>
      <w:proofErr w:type="spellEnd"/>
      <w:r w:rsidRPr="2D160E9F">
        <w:rPr>
          <w:rFonts w:cs="Arial"/>
        </w:rPr>
        <w:t xml:space="preserve"> (pro agendu poplatku za odpad a poplatku za psa)</w:t>
      </w:r>
    </w:p>
    <w:p w14:paraId="22D44F05" w14:textId="6052E4BF" w:rsidR="00917D7C" w:rsidRPr="00917D7C" w:rsidRDefault="00272853">
      <w:pPr>
        <w:pStyle w:val="Odstavecseseznamem"/>
        <w:numPr>
          <w:ilvl w:val="0"/>
          <w:numId w:val="11"/>
        </w:numPr>
        <w:jc w:val="both"/>
        <w:rPr>
          <w:rFonts w:cs="Arial"/>
        </w:rPr>
      </w:pPr>
      <w:r>
        <w:rPr>
          <w:rFonts w:cs="Arial"/>
        </w:rPr>
        <w:t xml:space="preserve">Vytvoření a </w:t>
      </w:r>
      <w:r w:rsidR="00724D47" w:rsidRPr="00724D47">
        <w:rPr>
          <w:rFonts w:cs="Arial"/>
        </w:rPr>
        <w:t>spuštění PO v produkčním prostředí</w:t>
      </w:r>
    </w:p>
    <w:p w14:paraId="2FAB673D" w14:textId="2D4012A3" w:rsidR="002D6651" w:rsidRPr="000459A8" w:rsidRDefault="001575C3">
      <w:pPr>
        <w:pStyle w:val="MNETnormln"/>
        <w:numPr>
          <w:ilvl w:val="0"/>
          <w:numId w:val="4"/>
        </w:numPr>
        <w:jc w:val="both"/>
      </w:pPr>
      <w:r w:rsidRPr="000459A8">
        <w:t xml:space="preserve">Specifikace tohoto díla je dále plně definována a specifikována </w:t>
      </w:r>
      <w:r w:rsidR="00D86784" w:rsidRPr="000459A8">
        <w:t xml:space="preserve">v </w:t>
      </w:r>
      <w:r w:rsidRPr="000459A8">
        <w:rPr>
          <w:b/>
          <w:bCs/>
          <w:i/>
          <w:iCs/>
        </w:rPr>
        <w:t>Přílo</w:t>
      </w:r>
      <w:r w:rsidR="00D86784" w:rsidRPr="000459A8">
        <w:rPr>
          <w:b/>
          <w:bCs/>
          <w:i/>
          <w:iCs/>
        </w:rPr>
        <w:t>ze</w:t>
      </w:r>
      <w:r w:rsidRPr="000459A8">
        <w:rPr>
          <w:b/>
          <w:bCs/>
          <w:i/>
          <w:iCs/>
        </w:rPr>
        <w:t xml:space="preserve"> č. 1 –</w:t>
      </w:r>
      <w:r w:rsidRPr="00257859">
        <w:rPr>
          <w:b/>
          <w:bCs/>
          <w:i/>
          <w:iCs/>
        </w:rPr>
        <w:t xml:space="preserve"> </w:t>
      </w:r>
      <w:r w:rsidR="004F7E64">
        <w:rPr>
          <w:b/>
          <w:i/>
        </w:rPr>
        <w:t xml:space="preserve">Cílový koncept </w:t>
      </w:r>
      <w:r w:rsidR="00DB1D2F" w:rsidRPr="00DB1D2F">
        <w:rPr>
          <w:b/>
          <w:i/>
        </w:rPr>
        <w:t>nasazení a implementace Portálu občana</w:t>
      </w:r>
      <w:r w:rsidR="00D86784" w:rsidRPr="000459A8">
        <w:t>, která je nedílnou součástí této Objednávky.</w:t>
      </w:r>
    </w:p>
    <w:p w14:paraId="5C86DBDB" w14:textId="59B48E29" w:rsidR="002D6651" w:rsidRPr="000459A8" w:rsidRDefault="002D6651" w:rsidP="002D6651">
      <w:pPr>
        <w:pStyle w:val="MNETslovannadpis"/>
        <w:jc w:val="both"/>
      </w:pPr>
      <w:r w:rsidRPr="000459A8">
        <w:lastRenderedPageBreak/>
        <w:t>Celková cena díla</w:t>
      </w:r>
    </w:p>
    <w:p w14:paraId="0EED2A8E" w14:textId="31070DAB" w:rsidR="00862E5D" w:rsidRDefault="00862E5D">
      <w:pPr>
        <w:pStyle w:val="MNETnormln"/>
        <w:numPr>
          <w:ilvl w:val="0"/>
          <w:numId w:val="5"/>
        </w:numPr>
        <w:jc w:val="both"/>
      </w:pPr>
      <w:r w:rsidRPr="000459A8">
        <w:t xml:space="preserve">Celková cena díla činí </w:t>
      </w:r>
      <w:proofErr w:type="gramStart"/>
      <w:r w:rsidR="00824CAC" w:rsidRPr="00824CAC">
        <w:rPr>
          <w:b/>
          <w:bCs/>
        </w:rPr>
        <w:t>927</w:t>
      </w:r>
      <w:r w:rsidR="00824CAC">
        <w:rPr>
          <w:b/>
          <w:bCs/>
        </w:rPr>
        <w:t>.</w:t>
      </w:r>
      <w:r w:rsidR="005B212B">
        <w:rPr>
          <w:b/>
          <w:bCs/>
        </w:rPr>
        <w:t>2</w:t>
      </w:r>
      <w:r w:rsidR="00824CAC" w:rsidRPr="00824CAC">
        <w:rPr>
          <w:b/>
          <w:bCs/>
        </w:rPr>
        <w:t>50</w:t>
      </w:r>
      <w:r w:rsidR="003447F8" w:rsidRPr="001A704B">
        <w:rPr>
          <w:b/>
          <w:bCs/>
        </w:rPr>
        <w:t>,-</w:t>
      </w:r>
      <w:proofErr w:type="gramEnd"/>
      <w:r w:rsidR="003447F8" w:rsidRPr="001A704B">
        <w:rPr>
          <w:b/>
          <w:bCs/>
        </w:rPr>
        <w:t xml:space="preserve"> Kč</w:t>
      </w:r>
      <w:r w:rsidRPr="001A704B">
        <w:rPr>
          <w:b/>
          <w:bCs/>
        </w:rPr>
        <w:t xml:space="preserve"> bez DPH</w:t>
      </w:r>
      <w:r w:rsidRPr="00257859">
        <w:t>.</w:t>
      </w:r>
    </w:p>
    <w:p w14:paraId="7B07A8D9" w14:textId="78F36B25" w:rsidR="00C5131C" w:rsidRPr="001041E5" w:rsidRDefault="00E41952">
      <w:pPr>
        <w:pStyle w:val="MNETnormln"/>
        <w:numPr>
          <w:ilvl w:val="1"/>
          <w:numId w:val="5"/>
        </w:numPr>
        <w:jc w:val="both"/>
      </w:pPr>
      <w:r w:rsidRPr="001041E5">
        <w:t xml:space="preserve">Dodávka licencí Portál Občana </w:t>
      </w:r>
      <w:proofErr w:type="gramStart"/>
      <w:r w:rsidR="00601133" w:rsidRPr="001041E5">
        <w:rPr>
          <w:b/>
          <w:bCs/>
        </w:rPr>
        <w:t>100.000,-</w:t>
      </w:r>
      <w:proofErr w:type="gramEnd"/>
      <w:r w:rsidR="00D276B6" w:rsidRPr="001041E5">
        <w:rPr>
          <w:b/>
          <w:bCs/>
        </w:rPr>
        <w:t xml:space="preserve"> Kč</w:t>
      </w:r>
      <w:r w:rsidR="00601133" w:rsidRPr="001041E5">
        <w:rPr>
          <w:b/>
          <w:bCs/>
        </w:rPr>
        <w:t xml:space="preserve"> bez DPH</w:t>
      </w:r>
    </w:p>
    <w:p w14:paraId="48D933DD" w14:textId="76A432A8" w:rsidR="001A704B" w:rsidRDefault="00344AE4">
      <w:pPr>
        <w:pStyle w:val="MNETnormln"/>
        <w:numPr>
          <w:ilvl w:val="1"/>
          <w:numId w:val="5"/>
        </w:numPr>
        <w:jc w:val="both"/>
      </w:pPr>
      <w:r>
        <w:t>Pořízení</w:t>
      </w:r>
      <w:r w:rsidR="0062482C">
        <w:t xml:space="preserve"> </w:t>
      </w:r>
      <w:r w:rsidR="005A5BFE">
        <w:t>činí</w:t>
      </w:r>
      <w:r>
        <w:t xml:space="preserve"> </w:t>
      </w:r>
      <w:proofErr w:type="gramStart"/>
      <w:r w:rsidR="007C64BD" w:rsidRPr="007C64BD">
        <w:rPr>
          <w:b/>
          <w:bCs/>
        </w:rPr>
        <w:t>827</w:t>
      </w:r>
      <w:r w:rsidR="007C64BD">
        <w:rPr>
          <w:b/>
          <w:bCs/>
        </w:rPr>
        <w:t>.</w:t>
      </w:r>
      <w:r w:rsidR="001A4EBD">
        <w:rPr>
          <w:b/>
          <w:bCs/>
        </w:rPr>
        <w:t>2</w:t>
      </w:r>
      <w:r w:rsidR="007C64BD" w:rsidRPr="007C64BD">
        <w:rPr>
          <w:b/>
          <w:bCs/>
        </w:rPr>
        <w:t>50</w:t>
      </w:r>
      <w:r w:rsidR="00D276B6" w:rsidRPr="00D276B6">
        <w:rPr>
          <w:b/>
          <w:bCs/>
        </w:rPr>
        <w:t>,-</w:t>
      </w:r>
      <w:proofErr w:type="gramEnd"/>
      <w:r w:rsidR="00D276B6" w:rsidRPr="00D276B6">
        <w:rPr>
          <w:b/>
          <w:bCs/>
        </w:rPr>
        <w:t xml:space="preserve"> </w:t>
      </w:r>
      <w:r w:rsidR="00D276B6">
        <w:rPr>
          <w:b/>
          <w:bCs/>
        </w:rPr>
        <w:t xml:space="preserve">Kč </w:t>
      </w:r>
      <w:r w:rsidR="00D276B6" w:rsidRPr="00D276B6">
        <w:rPr>
          <w:b/>
          <w:bCs/>
        </w:rPr>
        <w:t>bez DPH</w:t>
      </w:r>
      <w:r w:rsidR="0062482C">
        <w:t xml:space="preserve">, kdy </w:t>
      </w:r>
      <w:r>
        <w:t xml:space="preserve">je </w:t>
      </w:r>
      <w:r w:rsidR="0062482C">
        <w:t xml:space="preserve">tato částka </w:t>
      </w:r>
      <w:r>
        <w:t xml:space="preserve">rozdělena na </w:t>
      </w:r>
      <w:r w:rsidR="00E42713">
        <w:t xml:space="preserve">níže vypsané </w:t>
      </w:r>
      <w:r w:rsidR="006570F3">
        <w:t>milníky</w:t>
      </w:r>
      <w:r w:rsidR="00E42713">
        <w:t>:</w:t>
      </w:r>
    </w:p>
    <w:p w14:paraId="12EC348E" w14:textId="77777777" w:rsidR="0062482C" w:rsidRDefault="0062482C" w:rsidP="0062482C">
      <w:pPr>
        <w:pStyle w:val="MNETnormln"/>
        <w:jc w:val="both"/>
      </w:pPr>
    </w:p>
    <w:tbl>
      <w:tblPr>
        <w:tblW w:w="5037" w:type="pct"/>
        <w:tblInd w:w="-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"/>
        <w:gridCol w:w="2200"/>
        <w:gridCol w:w="210"/>
        <w:gridCol w:w="425"/>
        <w:gridCol w:w="72"/>
        <w:gridCol w:w="5388"/>
        <w:gridCol w:w="70"/>
        <w:gridCol w:w="1204"/>
        <w:gridCol w:w="70"/>
      </w:tblGrid>
      <w:tr w:rsidR="004D35AE" w:rsidRPr="002E4000" w14:paraId="6518BA0B" w14:textId="77777777" w:rsidTr="007B449F">
        <w:trPr>
          <w:gridBefore w:val="1"/>
          <w:wBefore w:w="36" w:type="pct"/>
          <w:trHeight w:val="349"/>
        </w:trPr>
        <w:tc>
          <w:tcPr>
            <w:tcW w:w="12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F9ED5"/>
            <w:noWrap/>
            <w:vAlign w:val="bottom"/>
            <w:hideMark/>
          </w:tcPr>
          <w:p w14:paraId="366207A9" w14:textId="77777777" w:rsidR="004D35AE" w:rsidRPr="002E4000" w:rsidRDefault="004D35AE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E400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Služby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0F9ED5"/>
            <w:noWrap/>
            <w:vAlign w:val="bottom"/>
            <w:hideMark/>
          </w:tcPr>
          <w:p w14:paraId="69CCC173" w14:textId="77777777" w:rsidR="004D35AE" w:rsidRPr="002E4000" w:rsidRDefault="004D35AE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E400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84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0F9ED5"/>
            <w:noWrap/>
            <w:vAlign w:val="bottom"/>
            <w:hideMark/>
          </w:tcPr>
          <w:p w14:paraId="6F26378F" w14:textId="77777777" w:rsidR="004D35AE" w:rsidRPr="002E4000" w:rsidRDefault="004D35AE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E400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F9ED5"/>
            <w:noWrap/>
            <w:vAlign w:val="bottom"/>
            <w:hideMark/>
          </w:tcPr>
          <w:p w14:paraId="282E6089" w14:textId="77777777" w:rsidR="004D35AE" w:rsidRPr="002E4000" w:rsidRDefault="004D35AE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E400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4D35AE" w:rsidRPr="002E4000" w14:paraId="157BB45B" w14:textId="77777777" w:rsidTr="007B449F">
        <w:trPr>
          <w:gridBefore w:val="1"/>
          <w:wBefore w:w="36" w:type="pct"/>
          <w:trHeight w:val="440"/>
        </w:trPr>
        <w:tc>
          <w:tcPr>
            <w:tcW w:w="12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DFB"/>
            <w:noWrap/>
            <w:vAlign w:val="center"/>
            <w:hideMark/>
          </w:tcPr>
          <w:p w14:paraId="00A6191B" w14:textId="77777777" w:rsidR="004D35AE" w:rsidRPr="004D396C" w:rsidRDefault="004D35AE" w:rsidP="004D396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cs-CZ"/>
              </w:rPr>
            </w:pPr>
            <w:r w:rsidRPr="004D396C"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cs-CZ"/>
              </w:rPr>
              <w:t>Typ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CAEDFB"/>
            <w:noWrap/>
            <w:vAlign w:val="center"/>
            <w:hideMark/>
          </w:tcPr>
          <w:p w14:paraId="7F1DE3DE" w14:textId="77777777" w:rsidR="004D35AE" w:rsidRPr="004D396C" w:rsidRDefault="004D35AE" w:rsidP="004D396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cs-CZ"/>
              </w:rPr>
            </w:pPr>
            <w:r w:rsidRPr="004D396C"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cs-CZ"/>
              </w:rPr>
              <w:t>Etapa</w:t>
            </w:r>
          </w:p>
        </w:tc>
        <w:tc>
          <w:tcPr>
            <w:tcW w:w="284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AEDFB"/>
            <w:noWrap/>
            <w:vAlign w:val="center"/>
            <w:hideMark/>
          </w:tcPr>
          <w:p w14:paraId="38BBAB4B" w14:textId="77777777" w:rsidR="004D35AE" w:rsidRPr="004D396C" w:rsidRDefault="004D35AE" w:rsidP="004D396C">
            <w:pPr>
              <w:jc w:val="center"/>
              <w:rPr>
                <w:rFonts w:ascii="Calibri" w:eastAsia="Times New Roman" w:hAnsi="Calibri" w:cs="Calibri"/>
                <w:color w:val="000000"/>
                <w:szCs w:val="20"/>
                <w:lang w:eastAsia="cs-CZ"/>
              </w:rPr>
            </w:pPr>
            <w:r w:rsidRPr="004D396C">
              <w:rPr>
                <w:rFonts w:ascii="Calibri" w:eastAsia="Times New Roman" w:hAnsi="Calibri" w:cs="Calibri"/>
                <w:color w:val="000000"/>
                <w:szCs w:val="20"/>
                <w:lang w:eastAsia="cs-CZ"/>
              </w:rPr>
              <w:t>Popis</w:t>
            </w:r>
          </w:p>
        </w:tc>
        <w:tc>
          <w:tcPr>
            <w:tcW w:w="6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AEDFB"/>
            <w:vAlign w:val="center"/>
            <w:hideMark/>
          </w:tcPr>
          <w:p w14:paraId="12A733FD" w14:textId="77777777" w:rsidR="004D35AE" w:rsidRPr="004D396C" w:rsidRDefault="004D35AE" w:rsidP="004D396C">
            <w:pPr>
              <w:jc w:val="center"/>
              <w:rPr>
                <w:rFonts w:ascii="Calibri" w:eastAsia="Times New Roman" w:hAnsi="Calibri" w:cs="Calibri"/>
                <w:color w:val="000000"/>
                <w:szCs w:val="20"/>
                <w:lang w:eastAsia="cs-CZ"/>
              </w:rPr>
            </w:pPr>
            <w:r w:rsidRPr="004D396C">
              <w:rPr>
                <w:rFonts w:ascii="Calibri" w:eastAsia="Times New Roman" w:hAnsi="Calibri" w:cs="Calibri"/>
                <w:color w:val="000000"/>
                <w:szCs w:val="20"/>
                <w:lang w:eastAsia="cs-CZ"/>
              </w:rPr>
              <w:t>Celkem bez DPH</w:t>
            </w:r>
          </w:p>
        </w:tc>
      </w:tr>
      <w:tr w:rsidR="002C091B" w:rsidRPr="002E4000" w14:paraId="334E84E9" w14:textId="77777777" w:rsidTr="007B449F">
        <w:trPr>
          <w:gridBefore w:val="1"/>
          <w:wBefore w:w="36" w:type="pct"/>
          <w:trHeight w:val="300"/>
        </w:trPr>
        <w:tc>
          <w:tcPr>
            <w:tcW w:w="12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noWrap/>
            <w:vAlign w:val="center"/>
          </w:tcPr>
          <w:p w14:paraId="5528E768" w14:textId="47CE9F2B" w:rsidR="002C091B" w:rsidRPr="002C091B" w:rsidRDefault="002C091B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C091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1. Akceptační milník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noWrap/>
            <w:vAlign w:val="center"/>
          </w:tcPr>
          <w:p w14:paraId="1D426AF5" w14:textId="3D7458C3" w:rsidR="002C091B" w:rsidRPr="002C091B" w:rsidRDefault="002C091B" w:rsidP="0048075A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C091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</w:t>
            </w:r>
          </w:p>
        </w:tc>
        <w:tc>
          <w:tcPr>
            <w:tcW w:w="350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6B6C42E0" w14:textId="3B160D7A" w:rsidR="002C091B" w:rsidRPr="002C091B" w:rsidRDefault="002C091B" w:rsidP="002C091B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4579C6B8">
              <w:rPr>
                <w:rFonts w:ascii="Calibri" w:eastAsia="Times New Roman" w:hAnsi="Calibri" w:cs="Calibri"/>
                <w:b/>
                <w:color w:val="000000" w:themeColor="text1"/>
                <w:lang w:eastAsia="cs-CZ"/>
              </w:rPr>
              <w:t xml:space="preserve">Vypořádání připomínek a akceptační test na testovacím prostředí – </w:t>
            </w:r>
            <w:proofErr w:type="spellStart"/>
            <w:r w:rsidRPr="4579C6B8">
              <w:rPr>
                <w:rFonts w:ascii="Calibri" w:eastAsia="Times New Roman" w:hAnsi="Calibri" w:cs="Calibri"/>
                <w:b/>
                <w:color w:val="000000" w:themeColor="text1"/>
                <w:lang w:eastAsia="cs-CZ"/>
              </w:rPr>
              <w:t>onsite</w:t>
            </w:r>
            <w:proofErr w:type="spellEnd"/>
            <w:r w:rsidRPr="4579C6B8">
              <w:rPr>
                <w:rFonts w:ascii="Calibri" w:eastAsia="Times New Roman" w:hAnsi="Calibri" w:cs="Calibri"/>
                <w:b/>
                <w:color w:val="000000" w:themeColor="text1"/>
                <w:lang w:eastAsia="cs-CZ"/>
              </w:rPr>
              <w:t xml:space="preserve"> na MMUL (Bod </w:t>
            </w:r>
            <w:r w:rsidR="252BD2B0" w:rsidRPr="4579C6B8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cs-CZ"/>
              </w:rPr>
              <w:t>3</w:t>
            </w:r>
            <w:r w:rsidRPr="4579C6B8">
              <w:rPr>
                <w:rFonts w:ascii="Calibri" w:eastAsia="Times New Roman" w:hAnsi="Calibri" w:cs="Calibri"/>
                <w:b/>
                <w:color w:val="000000" w:themeColor="text1"/>
                <w:lang w:eastAsia="cs-CZ"/>
              </w:rPr>
              <w:t>. Harmonogramu projektu)</w:t>
            </w:r>
          </w:p>
        </w:tc>
      </w:tr>
      <w:tr w:rsidR="004D35AE" w:rsidRPr="002E4000" w14:paraId="20A93816" w14:textId="77777777" w:rsidTr="0048075A">
        <w:trPr>
          <w:gridAfter w:val="1"/>
          <w:wAfter w:w="36" w:type="pct"/>
          <w:trHeight w:val="300"/>
        </w:trPr>
        <w:tc>
          <w:tcPr>
            <w:tcW w:w="11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E192CE" w14:textId="1645A9F4" w:rsidR="004D35AE" w:rsidRPr="002E4000" w:rsidRDefault="0048075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</w:t>
            </w:r>
            <w:proofErr w:type="gramStart"/>
            <w:r w:rsidR="004D35AE" w:rsidRPr="002E4000">
              <w:rPr>
                <w:rFonts w:ascii="Calibri" w:eastAsia="Times New Roman" w:hAnsi="Calibri" w:cs="Calibri"/>
                <w:color w:val="000000"/>
                <w:lang w:eastAsia="cs-CZ"/>
              </w:rPr>
              <w:t>TST - Základ</w:t>
            </w:r>
            <w:proofErr w:type="gramEnd"/>
            <w:r w:rsidR="004D35AE" w:rsidRPr="002E4000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PO</w:t>
            </w:r>
          </w:p>
        </w:tc>
        <w:tc>
          <w:tcPr>
            <w:tcW w:w="3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C9C78C" w14:textId="556BDFD7" w:rsidR="004D35AE" w:rsidRPr="002E4000" w:rsidRDefault="008351EB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27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F9101E" w14:textId="77777777" w:rsidR="004D35AE" w:rsidRPr="002E4000" w:rsidRDefault="004D35AE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E4000">
              <w:rPr>
                <w:rFonts w:ascii="Calibri" w:eastAsia="Times New Roman" w:hAnsi="Calibri" w:cs="Calibri"/>
                <w:color w:val="000000"/>
                <w:lang w:eastAsia="cs-CZ"/>
              </w:rPr>
              <w:t>Implementace základu nového PO na testovací prostředí</w:t>
            </w:r>
          </w:p>
        </w:tc>
        <w:tc>
          <w:tcPr>
            <w:tcW w:w="6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EC0299" w14:textId="77777777" w:rsidR="004D35AE" w:rsidRPr="002E4000" w:rsidRDefault="004D35AE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E4000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132 000 Kč </w:t>
            </w:r>
          </w:p>
        </w:tc>
      </w:tr>
      <w:tr w:rsidR="0048075A" w:rsidRPr="002E4000" w14:paraId="7EBFCD2D" w14:textId="77777777" w:rsidTr="0048075A">
        <w:trPr>
          <w:gridAfter w:val="1"/>
          <w:wAfter w:w="36" w:type="pct"/>
          <w:trHeight w:val="300"/>
        </w:trPr>
        <w:tc>
          <w:tcPr>
            <w:tcW w:w="11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86BBDF" w14:textId="11C03889" w:rsidR="0048075A" w:rsidRPr="002E4000" w:rsidRDefault="0048075A" w:rsidP="0048075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</w:t>
            </w:r>
            <w:proofErr w:type="gramStart"/>
            <w:r w:rsidRPr="002E4000">
              <w:rPr>
                <w:rFonts w:ascii="Calibri" w:eastAsia="Times New Roman" w:hAnsi="Calibri" w:cs="Calibri"/>
                <w:color w:val="000000"/>
                <w:lang w:eastAsia="cs-CZ"/>
              </w:rPr>
              <w:t>TST - Životní</w:t>
            </w:r>
            <w:proofErr w:type="gramEnd"/>
            <w:r w:rsidRPr="002E4000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situace</w:t>
            </w:r>
          </w:p>
        </w:tc>
        <w:tc>
          <w:tcPr>
            <w:tcW w:w="3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E2217E" w14:textId="31B4D9C6" w:rsidR="0048075A" w:rsidRPr="002E4000" w:rsidRDefault="0048075A" w:rsidP="0048075A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E4000"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  <w:tc>
          <w:tcPr>
            <w:tcW w:w="27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52BC38E" w14:textId="021343D8" w:rsidR="0048075A" w:rsidRPr="002E4000" w:rsidRDefault="0048075A" w:rsidP="0048075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E4000">
              <w:rPr>
                <w:rFonts w:ascii="Calibri" w:eastAsia="Times New Roman" w:hAnsi="Calibri" w:cs="Calibri"/>
                <w:color w:val="000000"/>
                <w:lang w:eastAsia="cs-CZ"/>
              </w:rPr>
              <w:t>Vytvoření základní sady ŽS (pouze pro místní poplatky + psy)</w:t>
            </w:r>
          </w:p>
        </w:tc>
        <w:tc>
          <w:tcPr>
            <w:tcW w:w="6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AF9DDD4" w14:textId="381E70D0" w:rsidR="0048075A" w:rsidRPr="002E4000" w:rsidRDefault="0048075A" w:rsidP="0048075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E4000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135 000 Kč </w:t>
            </w:r>
          </w:p>
        </w:tc>
      </w:tr>
      <w:tr w:rsidR="0048075A" w:rsidRPr="002E4000" w14:paraId="2BE0195D" w14:textId="77777777" w:rsidTr="0048075A">
        <w:trPr>
          <w:gridAfter w:val="1"/>
          <w:wAfter w:w="36" w:type="pct"/>
          <w:trHeight w:val="300"/>
        </w:trPr>
        <w:tc>
          <w:tcPr>
            <w:tcW w:w="11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F060EE" w14:textId="26792D01" w:rsidR="0048075A" w:rsidRPr="002E4000" w:rsidRDefault="0048075A" w:rsidP="0048075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</w:t>
            </w:r>
            <w:proofErr w:type="gramStart"/>
            <w:r w:rsidRPr="002E4000">
              <w:rPr>
                <w:rFonts w:ascii="Calibri" w:eastAsia="Times New Roman" w:hAnsi="Calibri" w:cs="Calibri"/>
                <w:color w:val="000000"/>
                <w:lang w:eastAsia="cs-CZ"/>
              </w:rPr>
              <w:t>TST - Formuláře</w:t>
            </w:r>
            <w:proofErr w:type="gramEnd"/>
            <w:r w:rsidRPr="002E4000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spellStart"/>
            <w:r w:rsidRPr="002E4000">
              <w:rPr>
                <w:rFonts w:ascii="Calibri" w:eastAsia="Times New Roman" w:hAnsi="Calibri" w:cs="Calibri"/>
                <w:color w:val="000000"/>
                <w:lang w:eastAsia="cs-CZ"/>
              </w:rPr>
              <w:t>Marbes</w:t>
            </w:r>
            <w:proofErr w:type="spellEnd"/>
            <w:r w:rsidRPr="002E4000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</w:p>
        </w:tc>
        <w:tc>
          <w:tcPr>
            <w:tcW w:w="3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C35E87" w14:textId="5E74AC86" w:rsidR="0048075A" w:rsidRPr="002E4000" w:rsidRDefault="0048075A" w:rsidP="0048075A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E4000"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  <w:tc>
          <w:tcPr>
            <w:tcW w:w="27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0E599B" w14:textId="3D0B7C5A" w:rsidR="0048075A" w:rsidRPr="002E4000" w:rsidRDefault="0048075A" w:rsidP="0048075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E4000">
              <w:rPr>
                <w:rFonts w:ascii="Calibri" w:eastAsia="Times New Roman" w:hAnsi="Calibri" w:cs="Calibri"/>
                <w:color w:val="000000"/>
                <w:lang w:eastAsia="cs-CZ"/>
              </w:rPr>
              <w:t>Vytvoření základní sady pro místní poplatky</w:t>
            </w:r>
          </w:p>
        </w:tc>
        <w:tc>
          <w:tcPr>
            <w:tcW w:w="6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5904CD4" w14:textId="7CAE6335" w:rsidR="0048075A" w:rsidRPr="002E4000" w:rsidRDefault="0048075A" w:rsidP="0048075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E4000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41 250 Kč </w:t>
            </w:r>
          </w:p>
        </w:tc>
      </w:tr>
      <w:tr w:rsidR="0048075A" w:rsidRPr="002E4000" w14:paraId="0B4B6F3C" w14:textId="77777777" w:rsidTr="007B449F">
        <w:trPr>
          <w:gridBefore w:val="1"/>
          <w:wBefore w:w="36" w:type="pct"/>
          <w:trHeight w:val="300"/>
        </w:trPr>
        <w:tc>
          <w:tcPr>
            <w:tcW w:w="12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D9652F" w14:textId="178553D2" w:rsidR="0048075A" w:rsidRPr="002E4000" w:rsidRDefault="00372F10" w:rsidP="0048075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</w:t>
            </w:r>
            <w:proofErr w:type="gramStart"/>
            <w:r w:rsidR="0048075A" w:rsidRPr="002E4000">
              <w:rPr>
                <w:rFonts w:ascii="Calibri" w:eastAsia="Times New Roman" w:hAnsi="Calibri" w:cs="Calibri"/>
                <w:color w:val="000000"/>
                <w:lang w:eastAsia="cs-CZ"/>
              </w:rPr>
              <w:t>TST - NIA</w:t>
            </w:r>
            <w:proofErr w:type="gramEnd"/>
            <w:r w:rsidR="0048075A" w:rsidRPr="002E4000">
              <w:rPr>
                <w:rFonts w:ascii="Calibri" w:eastAsia="Times New Roman" w:hAnsi="Calibri" w:cs="Calibri"/>
                <w:color w:val="000000"/>
                <w:lang w:eastAsia="cs-CZ"/>
              </w:rPr>
              <w:t>, …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0B709A" w14:textId="77777777" w:rsidR="0048075A" w:rsidRPr="002E4000" w:rsidRDefault="0048075A" w:rsidP="0048075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E4000"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  <w:tc>
          <w:tcPr>
            <w:tcW w:w="284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EB8416" w14:textId="77777777" w:rsidR="0048075A" w:rsidRPr="002E4000" w:rsidRDefault="0048075A" w:rsidP="0048075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E4000">
              <w:rPr>
                <w:rFonts w:ascii="Calibri" w:eastAsia="Times New Roman" w:hAnsi="Calibri" w:cs="Calibri"/>
                <w:color w:val="000000"/>
                <w:lang w:eastAsia="cs-CZ"/>
              </w:rPr>
              <w:t>Implementace externích autentizačních metod na TST prostředí</w:t>
            </w:r>
          </w:p>
        </w:tc>
        <w:tc>
          <w:tcPr>
            <w:tcW w:w="6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37060D" w14:textId="77777777" w:rsidR="0048075A" w:rsidRPr="002E4000" w:rsidRDefault="0048075A" w:rsidP="0048075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E4000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82 500 Kč </w:t>
            </w:r>
          </w:p>
        </w:tc>
      </w:tr>
      <w:tr w:rsidR="002C091B" w:rsidRPr="002E4000" w14:paraId="1AD556AB" w14:textId="77777777" w:rsidTr="007B449F">
        <w:trPr>
          <w:gridBefore w:val="1"/>
          <w:wBefore w:w="36" w:type="pct"/>
          <w:trHeight w:val="300"/>
        </w:trPr>
        <w:tc>
          <w:tcPr>
            <w:tcW w:w="12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0CE10D30" w14:textId="7FE79A1A" w:rsidR="002C091B" w:rsidRPr="002C091B" w:rsidRDefault="002C091B" w:rsidP="0048075A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C091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2. Akceptační milník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30C3A5DB" w14:textId="77777777" w:rsidR="002C091B" w:rsidRPr="002C091B" w:rsidRDefault="002C091B" w:rsidP="0048075A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50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noWrap/>
            <w:vAlign w:val="center"/>
          </w:tcPr>
          <w:p w14:paraId="17BF2403" w14:textId="0E0C1F24" w:rsidR="002C091B" w:rsidRPr="002C091B" w:rsidRDefault="002C091B" w:rsidP="002C091B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4579C6B8">
              <w:rPr>
                <w:rFonts w:ascii="Calibri" w:eastAsia="Times New Roman" w:hAnsi="Calibri" w:cs="Calibri"/>
                <w:b/>
                <w:color w:val="000000" w:themeColor="text1"/>
                <w:lang w:eastAsia="cs-CZ"/>
              </w:rPr>
              <w:t xml:space="preserve">Vypořádání připomínek a akceptační test na testovacím </w:t>
            </w:r>
            <w:proofErr w:type="gramStart"/>
            <w:r w:rsidRPr="4579C6B8">
              <w:rPr>
                <w:rFonts w:ascii="Calibri" w:eastAsia="Times New Roman" w:hAnsi="Calibri" w:cs="Calibri"/>
                <w:b/>
                <w:color w:val="000000" w:themeColor="text1"/>
                <w:lang w:eastAsia="cs-CZ"/>
              </w:rPr>
              <w:t xml:space="preserve">prostředí - </w:t>
            </w:r>
            <w:proofErr w:type="spellStart"/>
            <w:r w:rsidRPr="4579C6B8">
              <w:rPr>
                <w:rFonts w:ascii="Calibri" w:eastAsia="Times New Roman" w:hAnsi="Calibri" w:cs="Calibri"/>
                <w:b/>
                <w:color w:val="000000" w:themeColor="text1"/>
                <w:lang w:eastAsia="cs-CZ"/>
              </w:rPr>
              <w:t>onsite</w:t>
            </w:r>
            <w:proofErr w:type="spellEnd"/>
            <w:proofErr w:type="gramEnd"/>
            <w:r w:rsidRPr="4579C6B8">
              <w:rPr>
                <w:rFonts w:ascii="Calibri" w:eastAsia="Times New Roman" w:hAnsi="Calibri" w:cs="Calibri"/>
                <w:b/>
                <w:color w:val="000000" w:themeColor="text1"/>
                <w:lang w:eastAsia="cs-CZ"/>
              </w:rPr>
              <w:t xml:space="preserve"> na MMUL (bod </w:t>
            </w:r>
            <w:r w:rsidR="7712794B" w:rsidRPr="4579C6B8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cs-CZ"/>
              </w:rPr>
              <w:t>4</w:t>
            </w:r>
            <w:r w:rsidRPr="4579C6B8">
              <w:rPr>
                <w:rFonts w:ascii="Calibri" w:eastAsia="Times New Roman" w:hAnsi="Calibri" w:cs="Calibri"/>
                <w:b/>
                <w:color w:val="000000" w:themeColor="text1"/>
                <w:lang w:eastAsia="cs-CZ"/>
              </w:rPr>
              <w:t>. Harmonogramu projektu)</w:t>
            </w:r>
          </w:p>
        </w:tc>
      </w:tr>
      <w:tr w:rsidR="0048075A" w:rsidRPr="002E4000" w14:paraId="55464894" w14:textId="77777777" w:rsidTr="007B449F">
        <w:trPr>
          <w:gridBefore w:val="1"/>
          <w:wBefore w:w="36" w:type="pct"/>
          <w:trHeight w:val="300"/>
        </w:trPr>
        <w:tc>
          <w:tcPr>
            <w:tcW w:w="12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F6FF2D" w14:textId="23D2BDD3" w:rsidR="0048075A" w:rsidRPr="002E4000" w:rsidRDefault="00E14CDC" w:rsidP="0048075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</w:t>
            </w:r>
            <w:proofErr w:type="gramStart"/>
            <w:r w:rsidR="0048075A" w:rsidRPr="002E4000">
              <w:rPr>
                <w:rFonts w:ascii="Calibri" w:eastAsia="Times New Roman" w:hAnsi="Calibri" w:cs="Calibri"/>
                <w:color w:val="000000"/>
                <w:lang w:eastAsia="cs-CZ"/>
              </w:rPr>
              <w:t>TST - Platební</w:t>
            </w:r>
            <w:proofErr w:type="gramEnd"/>
            <w:r w:rsidR="0048075A" w:rsidRPr="002E4000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brána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A84BE6" w14:textId="77777777" w:rsidR="0048075A" w:rsidRPr="002E4000" w:rsidRDefault="0048075A" w:rsidP="0048075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E4000"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  <w:tc>
          <w:tcPr>
            <w:tcW w:w="284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747546" w14:textId="77777777" w:rsidR="0048075A" w:rsidRPr="002E4000" w:rsidRDefault="0048075A" w:rsidP="0048075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E4000">
              <w:rPr>
                <w:rFonts w:ascii="Calibri" w:eastAsia="Times New Roman" w:hAnsi="Calibri" w:cs="Calibri"/>
                <w:color w:val="000000"/>
                <w:lang w:eastAsia="cs-CZ"/>
              </w:rPr>
              <w:t>Implementace platební brány PAYS na testovací prostředí</w:t>
            </w:r>
          </w:p>
        </w:tc>
        <w:tc>
          <w:tcPr>
            <w:tcW w:w="6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C3B32E" w14:textId="77777777" w:rsidR="0048075A" w:rsidRPr="002E4000" w:rsidRDefault="0048075A" w:rsidP="0048075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E4000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33 000 Kč </w:t>
            </w:r>
          </w:p>
        </w:tc>
      </w:tr>
      <w:tr w:rsidR="0048075A" w:rsidRPr="002E4000" w14:paraId="1090F809" w14:textId="77777777" w:rsidTr="007B449F">
        <w:trPr>
          <w:gridBefore w:val="1"/>
          <w:wBefore w:w="36" w:type="pct"/>
          <w:trHeight w:val="300"/>
        </w:trPr>
        <w:tc>
          <w:tcPr>
            <w:tcW w:w="12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5B3275" w14:textId="0C549206" w:rsidR="0048075A" w:rsidRPr="002E4000" w:rsidRDefault="00E14CDC" w:rsidP="0048075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</w:t>
            </w:r>
            <w:proofErr w:type="gramStart"/>
            <w:r w:rsidR="0048075A" w:rsidRPr="002E4000">
              <w:rPr>
                <w:rFonts w:ascii="Calibri" w:eastAsia="Times New Roman" w:hAnsi="Calibri" w:cs="Calibri"/>
                <w:color w:val="000000"/>
                <w:lang w:eastAsia="cs-CZ"/>
              </w:rPr>
              <w:t>TST - Moje</w:t>
            </w:r>
            <w:proofErr w:type="gramEnd"/>
            <w:r w:rsidR="0048075A" w:rsidRPr="002E4000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závazky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AB5A11" w14:textId="77777777" w:rsidR="0048075A" w:rsidRPr="002E4000" w:rsidRDefault="0048075A" w:rsidP="0048075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E4000"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  <w:tc>
          <w:tcPr>
            <w:tcW w:w="284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AB146A" w14:textId="77777777" w:rsidR="0048075A" w:rsidRPr="002E4000" w:rsidRDefault="0048075A" w:rsidP="0048075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E4000">
              <w:rPr>
                <w:rFonts w:ascii="Calibri" w:eastAsia="Times New Roman" w:hAnsi="Calibri" w:cs="Calibri"/>
                <w:color w:val="000000"/>
                <w:lang w:eastAsia="cs-CZ"/>
              </w:rPr>
              <w:t>Napojení agendy včetně metadat místních poplatků</w:t>
            </w:r>
          </w:p>
        </w:tc>
        <w:tc>
          <w:tcPr>
            <w:tcW w:w="6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3B2956" w14:textId="77777777" w:rsidR="0048075A" w:rsidRPr="002E4000" w:rsidRDefault="0048075A" w:rsidP="0048075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E4000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82 500 Kč </w:t>
            </w:r>
          </w:p>
        </w:tc>
      </w:tr>
      <w:tr w:rsidR="0048075A" w:rsidRPr="002E4000" w14:paraId="7B9BB1F2" w14:textId="77777777" w:rsidTr="007B449F">
        <w:trPr>
          <w:gridBefore w:val="1"/>
          <w:wBefore w:w="36" w:type="pct"/>
          <w:trHeight w:val="300"/>
        </w:trPr>
        <w:tc>
          <w:tcPr>
            <w:tcW w:w="12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AFF2F6" w14:textId="516F3ED4" w:rsidR="0048075A" w:rsidRPr="002E4000" w:rsidRDefault="00E14CDC" w:rsidP="0048075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 xml:space="preserve">   </w:t>
            </w:r>
            <w:proofErr w:type="gramStart"/>
            <w:r w:rsidR="0048075A" w:rsidRPr="2D160E9F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TST - Kontakty</w:t>
            </w:r>
            <w:proofErr w:type="gramEnd"/>
            <w:r w:rsidR="0048075A" w:rsidRPr="2D160E9F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 xml:space="preserve"> u ŽS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08A7DF" w14:textId="77777777" w:rsidR="0048075A" w:rsidRPr="002E4000" w:rsidRDefault="0048075A" w:rsidP="0048075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E4000"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  <w:tc>
          <w:tcPr>
            <w:tcW w:w="284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1D146A" w14:textId="77777777" w:rsidR="0048075A" w:rsidRPr="002E4000" w:rsidRDefault="0048075A" w:rsidP="0048075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E4000">
              <w:rPr>
                <w:rFonts w:ascii="Calibri" w:eastAsia="Times New Roman" w:hAnsi="Calibri" w:cs="Calibri"/>
                <w:color w:val="000000"/>
                <w:lang w:eastAsia="cs-CZ"/>
              </w:rPr>
              <w:t>Zobrazení kontaktních údajů (vizitek/dlaždic) u životní situace</w:t>
            </w:r>
          </w:p>
        </w:tc>
        <w:tc>
          <w:tcPr>
            <w:tcW w:w="6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A510D4" w14:textId="77777777" w:rsidR="0048075A" w:rsidRPr="002E4000" w:rsidRDefault="0048075A" w:rsidP="0048075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E4000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139 500 Kč </w:t>
            </w:r>
          </w:p>
        </w:tc>
      </w:tr>
      <w:tr w:rsidR="002C091B" w:rsidRPr="002E4000" w14:paraId="114DBA58" w14:textId="77777777" w:rsidTr="007B449F">
        <w:trPr>
          <w:gridBefore w:val="1"/>
          <w:wBefore w:w="36" w:type="pct"/>
          <w:trHeight w:val="300"/>
        </w:trPr>
        <w:tc>
          <w:tcPr>
            <w:tcW w:w="12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noWrap/>
            <w:vAlign w:val="center"/>
          </w:tcPr>
          <w:p w14:paraId="42BEB5EA" w14:textId="51822D3C" w:rsidR="002C091B" w:rsidRPr="002C091B" w:rsidRDefault="002C091B" w:rsidP="00E14CDC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C091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3. Akceptační milník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noWrap/>
            <w:vAlign w:val="center"/>
          </w:tcPr>
          <w:p w14:paraId="29559E5D" w14:textId="77777777" w:rsidR="002C091B" w:rsidRPr="002C091B" w:rsidRDefault="002C091B" w:rsidP="00E14CDC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50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noWrap/>
            <w:vAlign w:val="center"/>
          </w:tcPr>
          <w:p w14:paraId="745C3AEE" w14:textId="7CF8C40C" w:rsidR="002C091B" w:rsidRPr="002E4000" w:rsidRDefault="002C091B" w:rsidP="002C091B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4579C6B8">
              <w:rPr>
                <w:rFonts w:ascii="Calibri" w:eastAsia="Times New Roman" w:hAnsi="Calibri" w:cs="Calibri"/>
                <w:b/>
                <w:color w:val="000000" w:themeColor="text1"/>
                <w:lang w:eastAsia="cs-CZ"/>
              </w:rPr>
              <w:t>Předání produkčního Portálu občana, závěrečná akceptace</w:t>
            </w:r>
            <w:r w:rsidR="00D52852">
              <w:br/>
            </w:r>
            <w:r w:rsidRPr="4579C6B8">
              <w:rPr>
                <w:rFonts w:ascii="Calibri" w:eastAsia="Times New Roman" w:hAnsi="Calibri" w:cs="Calibri"/>
                <w:b/>
                <w:color w:val="000000" w:themeColor="text1"/>
                <w:lang w:eastAsia="cs-CZ"/>
              </w:rPr>
              <w:t xml:space="preserve"> (bod </w:t>
            </w:r>
            <w:r w:rsidR="2BA656F8" w:rsidRPr="4579C6B8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cs-CZ"/>
              </w:rPr>
              <w:t>5</w:t>
            </w:r>
            <w:r w:rsidRPr="4579C6B8">
              <w:rPr>
                <w:rFonts w:ascii="Calibri" w:eastAsia="Times New Roman" w:hAnsi="Calibri" w:cs="Calibri"/>
                <w:b/>
                <w:color w:val="000000" w:themeColor="text1"/>
                <w:lang w:eastAsia="cs-CZ"/>
              </w:rPr>
              <w:t>. Harmonogramu projektu)</w:t>
            </w:r>
          </w:p>
        </w:tc>
      </w:tr>
      <w:tr w:rsidR="00E14CDC" w:rsidRPr="002E4000" w14:paraId="2703AA9A" w14:textId="77777777" w:rsidTr="007B449F">
        <w:trPr>
          <w:gridBefore w:val="1"/>
          <w:wBefore w:w="36" w:type="pct"/>
          <w:trHeight w:val="300"/>
        </w:trPr>
        <w:tc>
          <w:tcPr>
            <w:tcW w:w="12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067B8A" w14:textId="1441F8BC" w:rsidR="00E14CDC" w:rsidRPr="002E4000" w:rsidRDefault="00D52852" w:rsidP="00E14CDC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</w:t>
            </w:r>
            <w:proofErr w:type="gramStart"/>
            <w:r w:rsidR="00E14CDC" w:rsidRPr="002E4000">
              <w:rPr>
                <w:rFonts w:ascii="Calibri" w:eastAsia="Times New Roman" w:hAnsi="Calibri" w:cs="Calibri"/>
                <w:color w:val="000000"/>
                <w:lang w:eastAsia="cs-CZ"/>
              </w:rPr>
              <w:t>PRO - Produkce</w:t>
            </w:r>
            <w:proofErr w:type="gramEnd"/>
            <w:r w:rsidR="00E14CDC" w:rsidRPr="002E4000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PO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BE22E4" w14:textId="77777777" w:rsidR="00E14CDC" w:rsidRPr="002E4000" w:rsidRDefault="00E14CDC" w:rsidP="00E14CDC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E4000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  <w:tc>
          <w:tcPr>
            <w:tcW w:w="284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4D62C9" w14:textId="77777777" w:rsidR="00E14CDC" w:rsidRPr="002E4000" w:rsidRDefault="00E14CDC" w:rsidP="00E14CDC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E4000">
              <w:rPr>
                <w:rFonts w:ascii="Calibri" w:eastAsia="Times New Roman" w:hAnsi="Calibri" w:cs="Calibri"/>
                <w:color w:val="000000"/>
                <w:lang w:eastAsia="cs-CZ"/>
              </w:rPr>
              <w:t>Implementace PO na produkční prostředí</w:t>
            </w:r>
          </w:p>
        </w:tc>
        <w:tc>
          <w:tcPr>
            <w:tcW w:w="6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D3B0AE" w14:textId="77777777" w:rsidR="00E14CDC" w:rsidRPr="002E4000" w:rsidRDefault="00E14CDC" w:rsidP="00E14CDC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E4000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181 500 Kč </w:t>
            </w:r>
          </w:p>
        </w:tc>
      </w:tr>
    </w:tbl>
    <w:p w14:paraId="0EE3A32D" w14:textId="77777777" w:rsidR="00A96446" w:rsidRDefault="00A96446" w:rsidP="00A96446">
      <w:pPr>
        <w:pStyle w:val="MNETnormln"/>
      </w:pPr>
    </w:p>
    <w:p w14:paraId="39199D82" w14:textId="17BA6216" w:rsidR="00C102C7" w:rsidRDefault="00C102C7">
      <w:pPr>
        <w:pStyle w:val="MNETnormln"/>
        <w:numPr>
          <w:ilvl w:val="0"/>
          <w:numId w:val="5"/>
        </w:numPr>
        <w:jc w:val="both"/>
      </w:pPr>
      <w:r w:rsidRPr="00C102C7">
        <w:t>Každý akceptační milník je současně samostatným fakturačním milníkem. Milník se skládá z několika dílčích funkčních částí projektu.</w:t>
      </w:r>
      <w:r w:rsidR="00102977">
        <w:t xml:space="preserve"> </w:t>
      </w:r>
      <w:r w:rsidR="00AA6939">
        <w:t xml:space="preserve">Tyto milníky vycházejí z harmonogramu </w:t>
      </w:r>
      <w:r w:rsidR="00AF248C">
        <w:t>projektu</w:t>
      </w:r>
      <w:r w:rsidR="005F7F2D">
        <w:t xml:space="preserve"> viz příloha č. 3 této smlouvy.</w:t>
      </w:r>
    </w:p>
    <w:p w14:paraId="516CB4EF" w14:textId="5BD297E2" w:rsidR="00FE4402" w:rsidRPr="003447F8" w:rsidRDefault="008B41A0">
      <w:pPr>
        <w:pStyle w:val="MNETnormln"/>
        <w:numPr>
          <w:ilvl w:val="0"/>
          <w:numId w:val="5"/>
        </w:numPr>
        <w:jc w:val="both"/>
      </w:pPr>
      <w:r w:rsidRPr="000459A8">
        <w:t>K ceně plnění bez DPH hrazené podle této objednávky bude Zhotovitelem účtována daň z přidané hodnoty v zákonem stanovené výši, platné ke dni uskutečnění zdanitelného plnění. Uvedená cena zahrnuje veškerá plnění podle této objednávky.</w:t>
      </w:r>
    </w:p>
    <w:p w14:paraId="2CA97ED8" w14:textId="46073768" w:rsidR="002D6651" w:rsidRPr="000459A8" w:rsidRDefault="002D6651" w:rsidP="002D6651">
      <w:pPr>
        <w:pStyle w:val="MNETslovannadpis"/>
        <w:jc w:val="both"/>
      </w:pPr>
      <w:r w:rsidRPr="000459A8">
        <w:t>Dodací a platební podmínky</w:t>
      </w:r>
    </w:p>
    <w:p w14:paraId="659DE0D7" w14:textId="14F8A050" w:rsidR="000A3E79" w:rsidRPr="000459A8" w:rsidRDefault="000A3E79">
      <w:pPr>
        <w:pStyle w:val="MNETnormln"/>
        <w:numPr>
          <w:ilvl w:val="0"/>
          <w:numId w:val="6"/>
        </w:numPr>
        <w:jc w:val="both"/>
      </w:pPr>
      <w:r w:rsidRPr="000459A8">
        <w:t>Termín plnění díla</w:t>
      </w:r>
      <w:r w:rsidR="00257859">
        <w:t xml:space="preserve"> – splnění milníku </w:t>
      </w:r>
      <w:r w:rsidR="00257859" w:rsidRPr="000B02F7">
        <w:t>Implementace na PROD prostředí – spuštění, akceptace</w:t>
      </w:r>
      <w:r w:rsidR="00257859">
        <w:t xml:space="preserve">: </w:t>
      </w:r>
      <w:r w:rsidR="009755F3" w:rsidRPr="009755F3">
        <w:t>do 9 měsíců od převzetí závazné objednávky</w:t>
      </w:r>
      <w:r w:rsidRPr="000459A8">
        <w:t xml:space="preserve"> od nabytí účinnosti</w:t>
      </w:r>
      <w:r w:rsidR="001032AA" w:rsidRPr="000459A8">
        <w:t xml:space="preserve"> </w:t>
      </w:r>
      <w:r w:rsidR="00D0032F" w:rsidRPr="000459A8">
        <w:t xml:space="preserve">objednávky </w:t>
      </w:r>
      <w:r w:rsidR="001032AA" w:rsidRPr="000459A8">
        <w:t>(zveřejnění v registru smluv)</w:t>
      </w:r>
      <w:r w:rsidRPr="000459A8">
        <w:t>.</w:t>
      </w:r>
    </w:p>
    <w:p w14:paraId="32BDED9C" w14:textId="12CBFFBD" w:rsidR="00DB41C6" w:rsidRPr="000459A8" w:rsidRDefault="00DB41C6">
      <w:pPr>
        <w:pStyle w:val="MNETnormln"/>
        <w:numPr>
          <w:ilvl w:val="0"/>
          <w:numId w:val="6"/>
        </w:numPr>
        <w:jc w:val="both"/>
      </w:pPr>
      <w:r w:rsidRPr="000459A8">
        <w:t xml:space="preserve">Termín plnění </w:t>
      </w:r>
      <w:r w:rsidR="004A6969">
        <w:t xml:space="preserve">díla </w:t>
      </w:r>
      <w:r w:rsidRPr="000459A8">
        <w:t xml:space="preserve">je </w:t>
      </w:r>
      <w:r w:rsidR="004A6969">
        <w:t xml:space="preserve">dále </w:t>
      </w:r>
      <w:r w:rsidRPr="000459A8">
        <w:t xml:space="preserve">považován za splněný </w:t>
      </w:r>
      <w:r w:rsidR="00381C95" w:rsidRPr="000459A8">
        <w:t xml:space="preserve">podpisem akceptačního protokolu </w:t>
      </w:r>
      <w:r w:rsidR="00933419">
        <w:t>stanovené části díla</w:t>
      </w:r>
      <w:r w:rsidR="00F326FB">
        <w:t xml:space="preserve"> </w:t>
      </w:r>
      <w:r w:rsidRPr="000459A8">
        <w:t xml:space="preserve">za podmínek uvedených v bodu </w:t>
      </w:r>
      <w:r w:rsidRPr="00F326FB">
        <w:rPr>
          <w:b/>
          <w:bCs/>
          <w:i/>
          <w:iCs/>
        </w:rPr>
        <w:t>5) Akceptační podmínky</w:t>
      </w:r>
      <w:r w:rsidRPr="000459A8">
        <w:t>.</w:t>
      </w:r>
    </w:p>
    <w:p w14:paraId="017DD804" w14:textId="1E3B450E" w:rsidR="00902C66" w:rsidRPr="000459A8" w:rsidRDefault="00902C66">
      <w:pPr>
        <w:pStyle w:val="MNETnormln"/>
        <w:numPr>
          <w:ilvl w:val="0"/>
          <w:numId w:val="6"/>
        </w:numPr>
        <w:jc w:val="both"/>
      </w:pPr>
      <w:r w:rsidRPr="000459A8">
        <w:t xml:space="preserve">Termín plnění </w:t>
      </w:r>
      <w:r w:rsidR="009555DF" w:rsidRPr="000459A8">
        <w:t xml:space="preserve">pro dokončení </w:t>
      </w:r>
      <w:r w:rsidRPr="000459A8">
        <w:t xml:space="preserve">díla je </w:t>
      </w:r>
      <w:r w:rsidR="00E23003" w:rsidRPr="000459A8">
        <w:t>možné prodloužit</w:t>
      </w:r>
      <w:r w:rsidR="009555DF" w:rsidRPr="000459A8">
        <w:t xml:space="preserve"> pouze v případě, že nebude poskytována součinnost ze strany Objednatele či jeho zákazníků. Tuto skutečnost oznámí </w:t>
      </w:r>
      <w:r w:rsidR="00E23003" w:rsidRPr="000459A8">
        <w:t>Zhotovitel</w:t>
      </w:r>
      <w:r w:rsidR="009555DF" w:rsidRPr="000459A8">
        <w:t xml:space="preserve"> </w:t>
      </w:r>
      <w:r w:rsidR="00E23003" w:rsidRPr="000459A8">
        <w:t>neprodleně Objednateli písemnou formou.</w:t>
      </w:r>
    </w:p>
    <w:p w14:paraId="41A099EF" w14:textId="4DB05A1D" w:rsidR="001032AA" w:rsidRPr="000459A8" w:rsidRDefault="001032AA">
      <w:pPr>
        <w:pStyle w:val="MNETnormln"/>
        <w:numPr>
          <w:ilvl w:val="0"/>
          <w:numId w:val="6"/>
        </w:numPr>
        <w:jc w:val="both"/>
      </w:pPr>
      <w:r w:rsidRPr="000459A8">
        <w:t xml:space="preserve">Místo plnění: </w:t>
      </w:r>
      <w:r w:rsidR="00C86FC0" w:rsidRPr="000459A8">
        <w:t>Mírové náměstí 3097/37, Ústí nad Labem, 400 01</w:t>
      </w:r>
    </w:p>
    <w:p w14:paraId="73B1477A" w14:textId="533BCD40" w:rsidR="001032AA" w:rsidRPr="00C1495B" w:rsidRDefault="001032AA">
      <w:pPr>
        <w:pStyle w:val="MNETnormln"/>
        <w:numPr>
          <w:ilvl w:val="0"/>
          <w:numId w:val="6"/>
        </w:numPr>
        <w:jc w:val="both"/>
      </w:pPr>
      <w:r w:rsidRPr="000459A8">
        <w:lastRenderedPageBreak/>
        <w:t xml:space="preserve">Osoba oprávněná k převzetí plnění a akceptaci plnění </w:t>
      </w:r>
      <w:r w:rsidRPr="00C1495B">
        <w:t xml:space="preserve">– </w:t>
      </w:r>
      <w:r w:rsidRPr="000B02F7">
        <w:t xml:space="preserve">Objednatel: </w:t>
      </w:r>
      <w:r w:rsidR="00F77299" w:rsidRPr="0037615D">
        <w:rPr>
          <w:b/>
          <w:bCs/>
        </w:rPr>
        <w:t>B</w:t>
      </w:r>
      <w:r w:rsidR="00F77299">
        <w:rPr>
          <w:b/>
          <w:bCs/>
        </w:rPr>
        <w:t>c</w:t>
      </w:r>
      <w:r w:rsidR="00257859" w:rsidRPr="0037615D">
        <w:rPr>
          <w:b/>
          <w:bCs/>
        </w:rPr>
        <w:t>. Petra Jouklová</w:t>
      </w:r>
      <w:r w:rsidR="00257859" w:rsidRPr="000B02F7">
        <w:t xml:space="preserve">, </w:t>
      </w:r>
      <w:r w:rsidR="00257859" w:rsidRPr="00933419">
        <w:rPr>
          <w:b/>
          <w:bCs/>
        </w:rPr>
        <w:t>petra.jouklova@metropolnet.cz</w:t>
      </w:r>
      <w:r w:rsidR="00257859" w:rsidRPr="00C1495B">
        <w:t>.</w:t>
      </w:r>
    </w:p>
    <w:p w14:paraId="097A3252" w14:textId="5C04903A" w:rsidR="00567BE4" w:rsidRPr="00C1495B" w:rsidRDefault="001032AA">
      <w:pPr>
        <w:pStyle w:val="MNETnormln"/>
        <w:numPr>
          <w:ilvl w:val="0"/>
          <w:numId w:val="6"/>
        </w:numPr>
        <w:jc w:val="both"/>
      </w:pPr>
      <w:r w:rsidRPr="00C1495B">
        <w:t xml:space="preserve">Osoba oprávněná k předání plnění a podpisu protokolů – </w:t>
      </w:r>
      <w:r w:rsidR="000B6732">
        <w:t>Z</w:t>
      </w:r>
      <w:r w:rsidR="00DB7745">
        <w:t>hotovitel</w:t>
      </w:r>
      <w:r w:rsidRPr="000B02F7">
        <w:t xml:space="preserve">: </w:t>
      </w:r>
      <w:r w:rsidR="000B6732" w:rsidRPr="0037615D">
        <w:rPr>
          <w:b/>
          <w:bCs/>
        </w:rPr>
        <w:t>Křikava Petr</w:t>
      </w:r>
      <w:r w:rsidR="00434FE4" w:rsidRPr="000B02F7">
        <w:t xml:space="preserve">, </w:t>
      </w:r>
      <w:r w:rsidR="000B6732" w:rsidRPr="000B6732">
        <w:rPr>
          <w:b/>
          <w:bCs/>
        </w:rPr>
        <w:t>petr.krikava@marbes.cz</w:t>
      </w:r>
      <w:r w:rsidR="00434FE4" w:rsidRPr="00C1495B">
        <w:t>.</w:t>
      </w:r>
    </w:p>
    <w:p w14:paraId="6BC7B754" w14:textId="5C2FB76C" w:rsidR="00567BE4" w:rsidRPr="00450180" w:rsidRDefault="000A3E79">
      <w:pPr>
        <w:pStyle w:val="MNETnormln"/>
        <w:numPr>
          <w:ilvl w:val="0"/>
          <w:numId w:val="6"/>
        </w:numPr>
        <w:jc w:val="both"/>
      </w:pPr>
      <w:r w:rsidRPr="00450180">
        <w:t xml:space="preserve">Další podmínky provedení díla (např. součinnost Objednatele) </w:t>
      </w:r>
      <w:r w:rsidR="00434FE4" w:rsidRPr="00450180">
        <w:t xml:space="preserve">jsou </w:t>
      </w:r>
      <w:r w:rsidRPr="00450180">
        <w:t>uvedeny v</w:t>
      </w:r>
      <w:r w:rsidR="0037615D" w:rsidRPr="00450180">
        <w:t xml:space="preserve"> příloze č.1 </w:t>
      </w:r>
      <w:r w:rsidR="00722289" w:rsidRPr="00450180">
        <w:t xml:space="preserve">Cílový koncept v bodě </w:t>
      </w:r>
      <w:r w:rsidR="003F7106" w:rsidRPr="00450180">
        <w:t>č. 9</w:t>
      </w:r>
      <w:r w:rsidR="003826D2" w:rsidRPr="00450180">
        <w:t>.3.</w:t>
      </w:r>
      <w:r w:rsidR="00434FE4" w:rsidRPr="00450180">
        <w:t>, případně mohou plynout z průběhu projektu</w:t>
      </w:r>
      <w:r w:rsidRPr="00450180">
        <w:t>.</w:t>
      </w:r>
    </w:p>
    <w:p w14:paraId="05A887EB" w14:textId="6617612A" w:rsidR="000457D1" w:rsidRPr="000459A8" w:rsidRDefault="000457D1">
      <w:pPr>
        <w:pStyle w:val="Odstavecseseznamem"/>
        <w:numPr>
          <w:ilvl w:val="0"/>
          <w:numId w:val="6"/>
        </w:numPr>
        <w:spacing w:before="0"/>
        <w:jc w:val="both"/>
        <w:rPr>
          <w:rFonts w:eastAsiaTheme="minorHAnsi" w:cs="Arial"/>
          <w:szCs w:val="22"/>
          <w:lang w:eastAsia="en-US"/>
        </w:rPr>
      </w:pPr>
      <w:r w:rsidRPr="000459A8">
        <w:rPr>
          <w:rFonts w:eastAsiaTheme="minorHAnsi" w:cs="Arial"/>
          <w:szCs w:val="22"/>
          <w:lang w:eastAsia="en-US"/>
        </w:rPr>
        <w:t xml:space="preserve">Za den uskutečnění zdanitelného plnění se považuje den podpisu Akceptačního protokolu o akceptaci plnění Zhotovitelem i Objednatelem.  </w:t>
      </w:r>
    </w:p>
    <w:p w14:paraId="0B8AA88B" w14:textId="77777777" w:rsidR="000457D1" w:rsidRPr="000459A8" w:rsidRDefault="000457D1">
      <w:pPr>
        <w:pStyle w:val="Odstavecseseznamem"/>
        <w:numPr>
          <w:ilvl w:val="0"/>
          <w:numId w:val="6"/>
        </w:numPr>
        <w:jc w:val="both"/>
        <w:rPr>
          <w:rFonts w:eastAsiaTheme="minorHAnsi" w:cs="Arial"/>
          <w:szCs w:val="22"/>
          <w:lang w:eastAsia="en-US"/>
        </w:rPr>
      </w:pPr>
      <w:r w:rsidRPr="000459A8">
        <w:rPr>
          <w:rFonts w:eastAsiaTheme="minorHAnsi" w:cs="Arial"/>
          <w:szCs w:val="22"/>
          <w:lang w:eastAsia="en-US"/>
        </w:rPr>
        <w:t xml:space="preserve">Zhotovitel je povinen uvádět číslo této objednávky v předávacím protokolu (je-li pořizován), v Akceptačním protokolu a na příslušném daňovém dokladu (faktuře). </w:t>
      </w:r>
    </w:p>
    <w:p w14:paraId="6949DA18" w14:textId="56632BB8" w:rsidR="000457D1" w:rsidRPr="000459A8" w:rsidRDefault="000457D1">
      <w:pPr>
        <w:pStyle w:val="Odstavecseseznamem"/>
        <w:numPr>
          <w:ilvl w:val="0"/>
          <w:numId w:val="6"/>
        </w:numPr>
        <w:jc w:val="both"/>
        <w:rPr>
          <w:rFonts w:eastAsiaTheme="minorHAnsi" w:cs="Arial"/>
          <w:szCs w:val="22"/>
          <w:lang w:eastAsia="en-US"/>
        </w:rPr>
      </w:pPr>
      <w:r w:rsidRPr="000459A8">
        <w:rPr>
          <w:rFonts w:eastAsiaTheme="minorHAnsi" w:cs="Arial"/>
          <w:szCs w:val="22"/>
          <w:lang w:eastAsia="en-US"/>
        </w:rPr>
        <w:t>Zhotovitel připojí k faktuře kopii této objednávky s podpisem osoby oprávněné k jejímu přijetí a Akceptační protokol podepsaný oběma smluvními stranami, popř. předávací protokol, je-li pořizován.</w:t>
      </w:r>
    </w:p>
    <w:p w14:paraId="46531FF2" w14:textId="1F5B1E5D" w:rsidR="00567BE4" w:rsidRPr="000459A8" w:rsidRDefault="000A3E79">
      <w:pPr>
        <w:pStyle w:val="MNETnormln"/>
        <w:numPr>
          <w:ilvl w:val="0"/>
          <w:numId w:val="6"/>
        </w:numPr>
        <w:jc w:val="both"/>
      </w:pPr>
      <w:r w:rsidRPr="000459A8">
        <w:t xml:space="preserve">Platební podmínky: bezhotovostním převodem na základě faktury – daňového dokladu. </w:t>
      </w:r>
    </w:p>
    <w:p w14:paraId="3A2B719B" w14:textId="6334547B" w:rsidR="00381C95" w:rsidRPr="000459A8" w:rsidRDefault="000A3E79">
      <w:pPr>
        <w:pStyle w:val="MNETnormln"/>
        <w:numPr>
          <w:ilvl w:val="0"/>
          <w:numId w:val="6"/>
        </w:numPr>
        <w:jc w:val="both"/>
      </w:pPr>
      <w:r w:rsidRPr="000459A8">
        <w:t>Splatnost faktury: 30 dní ode dne jejího doručení do sídla Objednatele.</w:t>
      </w:r>
    </w:p>
    <w:p w14:paraId="0CD2FEEC" w14:textId="1C731261" w:rsidR="00A03091" w:rsidRPr="000459A8" w:rsidRDefault="00A03091" w:rsidP="00A03091">
      <w:pPr>
        <w:pStyle w:val="MNETslovannadpis"/>
        <w:jc w:val="both"/>
      </w:pPr>
      <w:r w:rsidRPr="000459A8">
        <w:t>Akceptační podmínky</w:t>
      </w:r>
    </w:p>
    <w:p w14:paraId="44B6ECC0" w14:textId="7F8EB499" w:rsidR="00A74550" w:rsidRPr="00252166" w:rsidRDefault="00A74550">
      <w:pPr>
        <w:pStyle w:val="Odstavecseseznamem"/>
        <w:numPr>
          <w:ilvl w:val="0"/>
          <w:numId w:val="8"/>
        </w:numPr>
        <w:jc w:val="both"/>
      </w:pPr>
      <w:r w:rsidRPr="00252166">
        <w:rPr>
          <w:rFonts w:cs="Arial"/>
        </w:rPr>
        <w:t>V rámci akceptačního řízení se budou nové procesy a funkcionality (které jsou součástí díla) ověřovat a testovat podle vzájemně odsouhlasených testovacích scénářů), které, nebude-li dohodnuto jinak, zajistí a připraví Zhotovitel.</w:t>
      </w:r>
    </w:p>
    <w:p w14:paraId="39C04CA6" w14:textId="79813991" w:rsidR="00A74550" w:rsidRPr="003264F2" w:rsidRDefault="00A74550">
      <w:pPr>
        <w:pStyle w:val="Odstavecseseznamem"/>
        <w:numPr>
          <w:ilvl w:val="0"/>
          <w:numId w:val="8"/>
        </w:numPr>
        <w:jc w:val="both"/>
      </w:pPr>
      <w:r w:rsidRPr="003264F2">
        <w:rPr>
          <w:rFonts w:cs="Arial"/>
        </w:rPr>
        <w:t>Zhotovitel vyzve Objednatele k zahájení akceptačního řízení pro příslušnou funkční součást díla a Objednatel provede bez zbytečného prodlení (max. do 7 pracovních dní) příslušný akceptační test.</w:t>
      </w:r>
      <w:r w:rsidR="002407F5">
        <w:rPr>
          <w:rFonts w:cs="Arial"/>
        </w:rPr>
        <w:t xml:space="preserve"> V případě, že Objednatel </w:t>
      </w:r>
      <w:r w:rsidR="006F7901">
        <w:rPr>
          <w:rFonts w:cs="Arial"/>
        </w:rPr>
        <w:t xml:space="preserve">nedokáže zajistit kapacity interního zákazníka, může písemně požádat o prodloužení </w:t>
      </w:r>
      <w:r w:rsidR="00EC4F07">
        <w:rPr>
          <w:rFonts w:cs="Arial"/>
        </w:rPr>
        <w:t>o dalších 7 pracovních dní</w:t>
      </w:r>
      <w:r w:rsidR="00CC4662">
        <w:rPr>
          <w:rFonts w:cs="Arial"/>
        </w:rPr>
        <w:t>, o kterých se prodlouží termín plnění díla dle bodu 4.1 této Objednávky</w:t>
      </w:r>
      <w:r w:rsidR="00EC4F07">
        <w:rPr>
          <w:rFonts w:cs="Arial"/>
        </w:rPr>
        <w:t xml:space="preserve">. </w:t>
      </w:r>
    </w:p>
    <w:p w14:paraId="16C80C1D" w14:textId="59B4BCBD" w:rsidR="00A74550" w:rsidRPr="003264F2" w:rsidRDefault="00A74550">
      <w:pPr>
        <w:pStyle w:val="Odstavecseseznamem"/>
        <w:numPr>
          <w:ilvl w:val="0"/>
          <w:numId w:val="8"/>
        </w:numPr>
        <w:jc w:val="both"/>
      </w:pPr>
      <w:r w:rsidRPr="003264F2">
        <w:rPr>
          <w:rFonts w:cs="Arial"/>
        </w:rPr>
        <w:t>Objednatel v rámci akceptačního testu identifikuje vady funkční součásti díla a po dohodě se Zhotovitelem provede kategorizaci</w:t>
      </w:r>
      <w:r w:rsidR="003264F2">
        <w:rPr>
          <w:rFonts w:cs="Arial"/>
        </w:rPr>
        <w:t>:</w:t>
      </w:r>
    </w:p>
    <w:p w14:paraId="13857C3F" w14:textId="3A4B1539" w:rsidR="00A74550" w:rsidRPr="003264F2" w:rsidRDefault="00A74550" w:rsidP="000B02F7">
      <w:pPr>
        <w:pStyle w:val="Odstavecseseznamem"/>
        <w:numPr>
          <w:ilvl w:val="0"/>
          <w:numId w:val="0"/>
        </w:numPr>
        <w:ind w:left="360"/>
      </w:pPr>
    </w:p>
    <w:p w14:paraId="02FC29D9" w14:textId="77777777" w:rsidR="00A74550" w:rsidRPr="003264F2" w:rsidRDefault="00A74550" w:rsidP="000B02F7">
      <w:pPr>
        <w:pStyle w:val="Odstavecseseznamem"/>
        <w:numPr>
          <w:ilvl w:val="0"/>
          <w:numId w:val="0"/>
        </w:numPr>
        <w:ind w:left="360"/>
        <w:jc w:val="both"/>
      </w:pPr>
      <w:r w:rsidRPr="003264F2">
        <w:rPr>
          <w:rFonts w:cs="Arial"/>
        </w:rPr>
        <w:t>Vada kategorie A</w:t>
      </w:r>
    </w:p>
    <w:p w14:paraId="1EDE1CB6" w14:textId="47BBF178" w:rsidR="00A74550" w:rsidRPr="003264F2" w:rsidRDefault="00A74550" w:rsidP="000B02F7">
      <w:pPr>
        <w:pStyle w:val="Odstavecseseznamem"/>
        <w:numPr>
          <w:ilvl w:val="0"/>
          <w:numId w:val="0"/>
        </w:numPr>
        <w:ind w:left="360"/>
        <w:jc w:val="both"/>
      </w:pPr>
      <w:r w:rsidRPr="003264F2">
        <w:rPr>
          <w:rFonts w:cs="Arial"/>
        </w:rPr>
        <w:t>Vad</w:t>
      </w:r>
      <w:r w:rsidRPr="000B02F7">
        <w:rPr>
          <w:rFonts w:cs="Arial"/>
        </w:rPr>
        <w:t>a</w:t>
      </w:r>
      <w:r w:rsidRPr="003264F2">
        <w:rPr>
          <w:rFonts w:cs="Arial"/>
        </w:rPr>
        <w:t>, kde jsou vážně ovlivněny základní procesy a nezbytné úlohy nemohou být plněny.</w:t>
      </w:r>
    </w:p>
    <w:p w14:paraId="4A003268" w14:textId="5F9048B0" w:rsidR="00A74550" w:rsidRPr="003264F2" w:rsidRDefault="00A74550" w:rsidP="000B02F7">
      <w:pPr>
        <w:pStyle w:val="Odstavecseseznamem"/>
        <w:numPr>
          <w:ilvl w:val="0"/>
          <w:numId w:val="0"/>
        </w:numPr>
        <w:ind w:left="360"/>
      </w:pPr>
    </w:p>
    <w:p w14:paraId="049AAAC8" w14:textId="77777777" w:rsidR="00A74550" w:rsidRPr="003264F2" w:rsidRDefault="00A74550" w:rsidP="000B02F7">
      <w:pPr>
        <w:pStyle w:val="Odstavecseseznamem"/>
        <w:numPr>
          <w:ilvl w:val="0"/>
          <w:numId w:val="0"/>
        </w:numPr>
        <w:ind w:left="360"/>
        <w:jc w:val="both"/>
      </w:pPr>
      <w:r w:rsidRPr="003264F2">
        <w:rPr>
          <w:rFonts w:cs="Arial"/>
        </w:rPr>
        <w:t>Vada kategorie B</w:t>
      </w:r>
    </w:p>
    <w:p w14:paraId="3C967CD2" w14:textId="704AFED6" w:rsidR="00A74550" w:rsidRPr="003264F2" w:rsidRDefault="00A74550" w:rsidP="000B02F7">
      <w:pPr>
        <w:pStyle w:val="Odstavecseseznamem"/>
        <w:numPr>
          <w:ilvl w:val="0"/>
          <w:numId w:val="0"/>
        </w:numPr>
        <w:ind w:left="360"/>
        <w:jc w:val="both"/>
      </w:pPr>
      <w:r w:rsidRPr="003264F2">
        <w:rPr>
          <w:rFonts w:cs="Arial"/>
        </w:rPr>
        <w:t>Vad</w:t>
      </w:r>
      <w:r w:rsidRPr="000B02F7">
        <w:rPr>
          <w:rFonts w:cs="Arial"/>
        </w:rPr>
        <w:t>a</w:t>
      </w:r>
      <w:r w:rsidRPr="003264F2">
        <w:rPr>
          <w:rFonts w:cs="Arial"/>
        </w:rPr>
        <w:t>, kter</w:t>
      </w:r>
      <w:r w:rsidRPr="000B02F7">
        <w:rPr>
          <w:rFonts w:cs="Arial"/>
        </w:rPr>
        <w:t>á</w:t>
      </w:r>
      <w:r w:rsidRPr="003264F2">
        <w:rPr>
          <w:rFonts w:cs="Arial"/>
        </w:rPr>
        <w:t xml:space="preserve"> ztěžuj</w:t>
      </w:r>
      <w:r w:rsidRPr="000B02F7">
        <w:rPr>
          <w:rFonts w:cs="Arial"/>
        </w:rPr>
        <w:t>e</w:t>
      </w:r>
      <w:r w:rsidRPr="003264F2">
        <w:rPr>
          <w:rFonts w:cs="Arial"/>
        </w:rPr>
        <w:t xml:space="preserve"> základní procesy a plnění nezbytných úloh. Vad</w:t>
      </w:r>
      <w:r w:rsidRPr="000B02F7">
        <w:rPr>
          <w:rFonts w:cs="Arial"/>
        </w:rPr>
        <w:t>a</w:t>
      </w:r>
      <w:r w:rsidRPr="003264F2">
        <w:rPr>
          <w:rFonts w:cs="Arial"/>
        </w:rPr>
        <w:t xml:space="preserve"> neznemožňuj</w:t>
      </w:r>
      <w:r w:rsidRPr="000B02F7">
        <w:rPr>
          <w:rFonts w:cs="Arial"/>
        </w:rPr>
        <w:t>e</w:t>
      </w:r>
      <w:r w:rsidRPr="003264F2">
        <w:rPr>
          <w:rFonts w:cs="Arial"/>
        </w:rPr>
        <w:t xml:space="preserve"> provoz díla.</w:t>
      </w:r>
    </w:p>
    <w:p w14:paraId="743F46AC" w14:textId="22B68BC6" w:rsidR="00A74550" w:rsidRPr="003264F2" w:rsidRDefault="00A74550" w:rsidP="000B02F7">
      <w:pPr>
        <w:pStyle w:val="Odstavecseseznamem"/>
        <w:numPr>
          <w:ilvl w:val="0"/>
          <w:numId w:val="0"/>
        </w:numPr>
        <w:ind w:left="360"/>
      </w:pPr>
    </w:p>
    <w:p w14:paraId="3A873224" w14:textId="77777777" w:rsidR="00A74550" w:rsidRPr="003264F2" w:rsidRDefault="00A74550" w:rsidP="000B02F7">
      <w:pPr>
        <w:pStyle w:val="Odstavecseseznamem"/>
        <w:numPr>
          <w:ilvl w:val="0"/>
          <w:numId w:val="0"/>
        </w:numPr>
        <w:ind w:left="360"/>
        <w:jc w:val="both"/>
      </w:pPr>
      <w:r w:rsidRPr="003264F2">
        <w:rPr>
          <w:rFonts w:cs="Arial"/>
        </w:rPr>
        <w:t>Vada kategorie C</w:t>
      </w:r>
    </w:p>
    <w:p w14:paraId="6F9B5A14" w14:textId="365BAE8B" w:rsidR="00A74550" w:rsidRPr="003264F2" w:rsidRDefault="00A74550" w:rsidP="000B02F7">
      <w:pPr>
        <w:pStyle w:val="Odstavecseseznamem"/>
        <w:numPr>
          <w:ilvl w:val="0"/>
          <w:numId w:val="0"/>
        </w:numPr>
        <w:ind w:left="360"/>
        <w:jc w:val="both"/>
      </w:pPr>
      <w:r w:rsidRPr="003264F2">
        <w:rPr>
          <w:rFonts w:cs="Arial"/>
        </w:rPr>
        <w:t>Vad</w:t>
      </w:r>
      <w:r w:rsidRPr="000B02F7">
        <w:rPr>
          <w:rFonts w:cs="Arial"/>
        </w:rPr>
        <w:t>a</w:t>
      </w:r>
      <w:r w:rsidRPr="003264F2">
        <w:rPr>
          <w:rFonts w:cs="Arial"/>
        </w:rPr>
        <w:t>, kter</w:t>
      </w:r>
      <w:r w:rsidRPr="000B02F7">
        <w:rPr>
          <w:rFonts w:cs="Arial"/>
        </w:rPr>
        <w:t>á má</w:t>
      </w:r>
      <w:r w:rsidRPr="003264F2">
        <w:rPr>
          <w:rFonts w:cs="Arial"/>
        </w:rPr>
        <w:t xml:space="preserve"> minimální/žádný dopad na základní procesy a plnění nezbytných úkolů</w:t>
      </w:r>
      <w:r w:rsidRPr="000B02F7">
        <w:rPr>
          <w:rFonts w:cs="Arial"/>
        </w:rPr>
        <w:t>.</w:t>
      </w:r>
    </w:p>
    <w:p w14:paraId="35DBAAA7" w14:textId="284CD26F" w:rsidR="00A74550" w:rsidRPr="003264F2" w:rsidRDefault="00A74550" w:rsidP="000B02F7">
      <w:pPr>
        <w:pStyle w:val="Odstavecseseznamem"/>
        <w:numPr>
          <w:ilvl w:val="0"/>
          <w:numId w:val="0"/>
        </w:numPr>
        <w:ind w:left="360"/>
      </w:pPr>
    </w:p>
    <w:p w14:paraId="472E8609" w14:textId="77777777" w:rsidR="00A74550" w:rsidRPr="00252166" w:rsidRDefault="00A74550">
      <w:pPr>
        <w:pStyle w:val="Odstavecseseznamem"/>
        <w:numPr>
          <w:ilvl w:val="0"/>
          <w:numId w:val="8"/>
        </w:numPr>
        <w:jc w:val="both"/>
      </w:pPr>
      <w:r w:rsidRPr="003264F2">
        <w:rPr>
          <w:rFonts w:cs="Arial"/>
        </w:rPr>
        <w:t xml:space="preserve">Výstupem akceptačního testování bude souhrnný akceptační protokol (včetně případných termínů zapracování výhrad), který </w:t>
      </w:r>
      <w:r w:rsidRPr="00252166">
        <w:rPr>
          <w:rFonts w:cs="Arial"/>
        </w:rPr>
        <w:t>bude obsahovat jednu z následujících hodnoty:</w:t>
      </w:r>
    </w:p>
    <w:p w14:paraId="5ED8D80A" w14:textId="66F3B65A" w:rsidR="00A74550" w:rsidRPr="00252166" w:rsidRDefault="00A74550" w:rsidP="000B02F7">
      <w:pPr>
        <w:pStyle w:val="Odstavecseseznamem"/>
        <w:numPr>
          <w:ilvl w:val="0"/>
          <w:numId w:val="0"/>
        </w:numPr>
        <w:ind w:left="360"/>
      </w:pPr>
    </w:p>
    <w:p w14:paraId="3FE4F07E" w14:textId="788886B4" w:rsidR="00A74550" w:rsidRPr="003264F2" w:rsidRDefault="00A74550" w:rsidP="000B02F7">
      <w:pPr>
        <w:pStyle w:val="Odstavecseseznamem"/>
        <w:numPr>
          <w:ilvl w:val="0"/>
          <w:numId w:val="0"/>
        </w:numPr>
        <w:ind w:left="360"/>
        <w:jc w:val="both"/>
      </w:pPr>
      <w:r w:rsidRPr="00252166">
        <w:rPr>
          <w:rFonts w:cs="Arial"/>
        </w:rPr>
        <w:t>Akceptováno (akceptační testy proběhly bez vad kategorie A, B, C)</w:t>
      </w:r>
      <w:r w:rsidR="003264F2">
        <w:rPr>
          <w:rFonts w:cs="Arial"/>
        </w:rPr>
        <w:t>.</w:t>
      </w:r>
    </w:p>
    <w:p w14:paraId="4CEAEB16" w14:textId="1052AA5B" w:rsidR="00A74550" w:rsidRPr="003264F2" w:rsidRDefault="00A74550" w:rsidP="000B02F7">
      <w:pPr>
        <w:pStyle w:val="Odstavecseseznamem"/>
        <w:numPr>
          <w:ilvl w:val="0"/>
          <w:numId w:val="0"/>
        </w:numPr>
        <w:ind w:left="360"/>
      </w:pPr>
    </w:p>
    <w:p w14:paraId="6B49989C" w14:textId="4F1DF70E" w:rsidR="00A74550" w:rsidRPr="003264F2" w:rsidRDefault="00A74550" w:rsidP="000B02F7">
      <w:pPr>
        <w:pStyle w:val="Odstavecseseznamem"/>
        <w:numPr>
          <w:ilvl w:val="0"/>
          <w:numId w:val="0"/>
        </w:numPr>
        <w:ind w:left="360"/>
        <w:jc w:val="both"/>
      </w:pPr>
      <w:r w:rsidRPr="003264F2">
        <w:rPr>
          <w:rFonts w:cs="Arial"/>
        </w:rPr>
        <w:t>Akceptováno s výhradou (akceptační testy proběhly bez vad kategorie A, B)</w:t>
      </w:r>
      <w:r w:rsidR="003264F2">
        <w:rPr>
          <w:rFonts w:cs="Arial"/>
        </w:rPr>
        <w:t>.</w:t>
      </w:r>
    </w:p>
    <w:p w14:paraId="01708EEA" w14:textId="2E602830" w:rsidR="00A74550" w:rsidRPr="003264F2" w:rsidRDefault="00A74550" w:rsidP="000B02F7">
      <w:pPr>
        <w:pStyle w:val="Odstavecseseznamem"/>
        <w:numPr>
          <w:ilvl w:val="0"/>
          <w:numId w:val="0"/>
        </w:numPr>
        <w:ind w:left="360"/>
      </w:pPr>
    </w:p>
    <w:p w14:paraId="56274C65" w14:textId="69CA39AA" w:rsidR="00A74550" w:rsidRPr="003264F2" w:rsidRDefault="00A74550" w:rsidP="000B02F7">
      <w:pPr>
        <w:pStyle w:val="Odstavecseseznamem"/>
        <w:numPr>
          <w:ilvl w:val="0"/>
          <w:numId w:val="0"/>
        </w:numPr>
        <w:ind w:left="360"/>
        <w:jc w:val="both"/>
      </w:pPr>
      <w:r w:rsidRPr="003264F2">
        <w:rPr>
          <w:rFonts w:cs="Arial"/>
        </w:rPr>
        <w:t>Neakceptováno (akceptační testy proběhly s vadami kategorie A, B)</w:t>
      </w:r>
      <w:r w:rsidR="003264F2">
        <w:rPr>
          <w:rFonts w:cs="Arial"/>
        </w:rPr>
        <w:t>.</w:t>
      </w:r>
    </w:p>
    <w:p w14:paraId="3CAAB109" w14:textId="536D96CD" w:rsidR="00A74550" w:rsidRPr="003264F2" w:rsidRDefault="00A74550" w:rsidP="000B02F7">
      <w:pPr>
        <w:pStyle w:val="Odstavecseseznamem"/>
        <w:numPr>
          <w:ilvl w:val="0"/>
          <w:numId w:val="0"/>
        </w:numPr>
        <w:ind w:left="360"/>
      </w:pPr>
    </w:p>
    <w:p w14:paraId="7B566C40" w14:textId="7DC588EB" w:rsidR="00A74550" w:rsidRPr="003264F2" w:rsidRDefault="00A74550">
      <w:pPr>
        <w:pStyle w:val="Odstavecseseznamem"/>
        <w:numPr>
          <w:ilvl w:val="0"/>
          <w:numId w:val="8"/>
        </w:numPr>
        <w:jc w:val="both"/>
      </w:pPr>
      <w:r w:rsidRPr="003264F2">
        <w:rPr>
          <w:rFonts w:cs="Arial"/>
        </w:rPr>
        <w:t>Akceptační protokol bude potvrzen Objednatelem i Zhotovitelem bez zbytečného prodlení (max. do 5 pracovních dní). Součástí akceptačního protokolu nebudou změnové/rozvojové požadavky</w:t>
      </w:r>
      <w:r w:rsidR="003264F2">
        <w:rPr>
          <w:rFonts w:cs="Arial"/>
        </w:rPr>
        <w:t>.</w:t>
      </w:r>
    </w:p>
    <w:p w14:paraId="3D83C61E" w14:textId="2FE84DAB" w:rsidR="00A74550" w:rsidRPr="003264F2" w:rsidRDefault="00A74550" w:rsidP="000B02F7">
      <w:pPr>
        <w:pStyle w:val="Odstavecseseznamem"/>
        <w:numPr>
          <w:ilvl w:val="0"/>
          <w:numId w:val="0"/>
        </w:numPr>
        <w:ind w:left="360"/>
      </w:pPr>
    </w:p>
    <w:p w14:paraId="035431E9" w14:textId="5A91CE8C" w:rsidR="00A74550" w:rsidRPr="003264F2" w:rsidRDefault="00A74550">
      <w:pPr>
        <w:pStyle w:val="Odstavecseseznamem"/>
        <w:numPr>
          <w:ilvl w:val="0"/>
          <w:numId w:val="8"/>
        </w:numPr>
        <w:jc w:val="both"/>
      </w:pPr>
      <w:r w:rsidRPr="003264F2">
        <w:rPr>
          <w:rFonts w:cs="Arial"/>
        </w:rPr>
        <w:t>Akceptační test se však nebude považovat za nesplněný, jestliže daný nedostatek byl způsoben Objednatelem</w:t>
      </w:r>
      <w:r w:rsidR="003264F2">
        <w:rPr>
          <w:rFonts w:cs="Arial"/>
        </w:rPr>
        <w:t xml:space="preserve"> nebo třetí stranou</w:t>
      </w:r>
      <w:r w:rsidRPr="003264F2">
        <w:rPr>
          <w:rFonts w:cs="Arial"/>
        </w:rPr>
        <w:t>.</w:t>
      </w:r>
    </w:p>
    <w:p w14:paraId="6FF0B00E" w14:textId="77777777" w:rsidR="00A74550" w:rsidRPr="000B02F7" w:rsidRDefault="00A74550" w:rsidP="000B02F7">
      <w:pPr>
        <w:pStyle w:val="Odstavecseseznamem"/>
        <w:numPr>
          <w:ilvl w:val="0"/>
          <w:numId w:val="0"/>
        </w:numPr>
        <w:ind w:left="360"/>
        <w:rPr>
          <w:rFonts w:cs="Arial"/>
        </w:rPr>
      </w:pPr>
    </w:p>
    <w:p w14:paraId="27271338" w14:textId="5CDDD913" w:rsidR="00897715" w:rsidRPr="000459A8" w:rsidRDefault="00A03091" w:rsidP="00897715">
      <w:pPr>
        <w:pStyle w:val="MNETslovannadpis"/>
        <w:jc w:val="both"/>
      </w:pPr>
      <w:r w:rsidRPr="000459A8">
        <w:t>Sankce</w:t>
      </w:r>
    </w:p>
    <w:p w14:paraId="7D19C494" w14:textId="20F7EF5B" w:rsidR="00897715" w:rsidRPr="000459A8" w:rsidRDefault="00930B60">
      <w:pPr>
        <w:pStyle w:val="MNETnormln"/>
        <w:numPr>
          <w:ilvl w:val="0"/>
          <w:numId w:val="7"/>
        </w:numPr>
        <w:jc w:val="both"/>
      </w:pPr>
      <w:r w:rsidRPr="000459A8">
        <w:t xml:space="preserve">Za prodlení se </w:t>
      </w:r>
      <w:r w:rsidR="00503B3E" w:rsidRPr="000459A8">
        <w:t>z</w:t>
      </w:r>
      <w:r w:rsidRPr="000459A8">
        <w:t>hotovením díla</w:t>
      </w:r>
      <w:r w:rsidR="00503B3E" w:rsidRPr="000459A8">
        <w:t xml:space="preserve"> </w:t>
      </w:r>
      <w:r w:rsidR="00763BDE">
        <w:t xml:space="preserve">(milník </w:t>
      </w:r>
      <w:r w:rsidR="00E03F05">
        <w:t xml:space="preserve">„Nasazení a spuštění celého systému na PROD prostředí“ </w:t>
      </w:r>
      <w:r w:rsidR="00763BDE" w:rsidRPr="000B02F7">
        <w:t>– spuštění, akceptace</w:t>
      </w:r>
      <w:r w:rsidR="00763BDE">
        <w:t>)</w:t>
      </w:r>
      <w:r w:rsidR="00763BDE" w:rsidRPr="000B02F7">
        <w:t xml:space="preserve"> </w:t>
      </w:r>
      <w:r w:rsidR="00503B3E" w:rsidRPr="000459A8">
        <w:t>ze strany Zhotovitele</w:t>
      </w:r>
      <w:r w:rsidRPr="000459A8">
        <w:t xml:space="preserve"> </w:t>
      </w:r>
      <w:r w:rsidR="00503B3E" w:rsidRPr="000459A8">
        <w:t xml:space="preserve">a předání jeho výstupů Objednateli se Zhotovitel zavazuje </w:t>
      </w:r>
      <w:r w:rsidR="00503B3E" w:rsidRPr="000459A8">
        <w:lastRenderedPageBreak/>
        <w:t xml:space="preserve">uhradit Objednateli dohodnutou smluvní pokutu </w:t>
      </w:r>
      <w:r w:rsidR="00503B3E" w:rsidRPr="00824CAC">
        <w:t xml:space="preserve">ve výši </w:t>
      </w:r>
      <w:r w:rsidR="00897715" w:rsidRPr="00824CAC">
        <w:t>2</w:t>
      </w:r>
      <w:r w:rsidR="00897715" w:rsidRPr="00824CAC">
        <w:rPr>
          <w:lang w:val="en-US"/>
        </w:rPr>
        <w:t xml:space="preserve"> %</w:t>
      </w:r>
      <w:r w:rsidR="00D7369A" w:rsidRPr="00824CAC">
        <w:t xml:space="preserve"> z</w:t>
      </w:r>
      <w:r w:rsidR="00C42FE3" w:rsidRPr="00824CAC">
        <w:t xml:space="preserve"> neakceptovaných částí </w:t>
      </w:r>
      <w:r w:rsidR="00CC70DD" w:rsidRPr="00824CAC">
        <w:t xml:space="preserve">díla </w:t>
      </w:r>
      <w:r w:rsidR="001B2DA3" w:rsidRPr="00824CAC">
        <w:t xml:space="preserve">této </w:t>
      </w:r>
      <w:r w:rsidR="00897715" w:rsidRPr="00824CAC">
        <w:t>Objednávky,</w:t>
      </w:r>
      <w:r w:rsidR="00492CFD" w:rsidRPr="00824CAC">
        <w:t xml:space="preserve"> a to za každý i započatý den prodlení</w:t>
      </w:r>
      <w:r w:rsidR="00E83B4E" w:rsidRPr="00824CAC">
        <w:t xml:space="preserve">, maximálně však </w:t>
      </w:r>
      <w:r w:rsidR="00897715" w:rsidRPr="00824CAC">
        <w:t>100</w:t>
      </w:r>
      <w:r w:rsidR="00897715" w:rsidRPr="00824CAC">
        <w:rPr>
          <w:lang w:val="en-US"/>
        </w:rPr>
        <w:t xml:space="preserve"> %</w:t>
      </w:r>
      <w:r w:rsidR="00E83B4E" w:rsidRPr="00824CAC">
        <w:t xml:space="preserve"> z ceny </w:t>
      </w:r>
      <w:r w:rsidR="00A67152" w:rsidRPr="00824CAC">
        <w:t>této Objednávky.</w:t>
      </w:r>
    </w:p>
    <w:p w14:paraId="588902A0" w14:textId="77777777" w:rsidR="00897715" w:rsidRPr="000459A8" w:rsidRDefault="00031A79">
      <w:pPr>
        <w:pStyle w:val="MNETnormln"/>
        <w:numPr>
          <w:ilvl w:val="0"/>
          <w:numId w:val="7"/>
        </w:numPr>
        <w:jc w:val="both"/>
      </w:pPr>
      <w:r w:rsidRPr="000459A8">
        <w:t xml:space="preserve">Uplatnění </w:t>
      </w:r>
      <w:r w:rsidR="00A67152" w:rsidRPr="000459A8">
        <w:t>případných a prokazatelných sankčních poplatků lze učinit z</w:t>
      </w:r>
      <w:r w:rsidR="001032AA" w:rsidRPr="000459A8">
        <w:t xml:space="preserve">ápočtem proti </w:t>
      </w:r>
      <w:r w:rsidR="00A67152" w:rsidRPr="000459A8">
        <w:t xml:space="preserve">vystavené </w:t>
      </w:r>
      <w:r w:rsidR="001032AA" w:rsidRPr="000459A8">
        <w:t>faktuře</w:t>
      </w:r>
    </w:p>
    <w:p w14:paraId="2AFD4F69" w14:textId="79B2B9A6" w:rsidR="001A7F1F" w:rsidRPr="000459A8" w:rsidRDefault="005A4EA6">
      <w:pPr>
        <w:pStyle w:val="MNETnormln"/>
        <w:numPr>
          <w:ilvl w:val="0"/>
          <w:numId w:val="7"/>
        </w:numPr>
        <w:jc w:val="both"/>
      </w:pPr>
      <w:r w:rsidRPr="000459A8">
        <w:t>Uplatněním sankcí nezaniká povinnost Zhotovitele dílo řádně dokončit a předat.</w:t>
      </w:r>
    </w:p>
    <w:p w14:paraId="117404E7" w14:textId="204113A0" w:rsidR="002E1F75" w:rsidRPr="000459A8" w:rsidRDefault="001B0D59">
      <w:pPr>
        <w:pStyle w:val="MNETnormln"/>
        <w:numPr>
          <w:ilvl w:val="0"/>
          <w:numId w:val="7"/>
        </w:numPr>
        <w:jc w:val="both"/>
      </w:pPr>
      <w:r>
        <w:t xml:space="preserve">Čas strávený opravou </w:t>
      </w:r>
      <w:r w:rsidR="00A30259">
        <w:t xml:space="preserve">Objednatelem či Zhotovitelem identifikovaných chyb u </w:t>
      </w:r>
      <w:r>
        <w:t>funkcionalit, neprodlužuje termín plnění.</w:t>
      </w:r>
    </w:p>
    <w:p w14:paraId="6EEC47B6" w14:textId="77777777" w:rsidR="00415B67" w:rsidRDefault="00415B67" w:rsidP="00FE4402">
      <w:pPr>
        <w:rPr>
          <w:rFonts w:cs="Arial"/>
        </w:rPr>
      </w:pPr>
    </w:p>
    <w:p w14:paraId="638A8F86" w14:textId="1BE54A2A" w:rsidR="001A7F1F" w:rsidRPr="000459A8" w:rsidRDefault="0047578D" w:rsidP="00FE4402">
      <w:pPr>
        <w:pStyle w:val="MNETslovannadpis"/>
        <w:jc w:val="both"/>
      </w:pPr>
      <w:r w:rsidRPr="000459A8">
        <w:t>Ostatní</w:t>
      </w:r>
    </w:p>
    <w:p w14:paraId="023DA9A6" w14:textId="03A4ED96" w:rsidR="001A7F1F" w:rsidRPr="007B14BF" w:rsidRDefault="00493059">
      <w:pPr>
        <w:pStyle w:val="Odstavecseseznamem"/>
        <w:numPr>
          <w:ilvl w:val="0"/>
          <w:numId w:val="9"/>
        </w:numPr>
        <w:jc w:val="both"/>
        <w:rPr>
          <w:rFonts w:cs="Arial"/>
        </w:rPr>
      </w:pPr>
      <w:r>
        <w:t xml:space="preserve">Záruční a licenční podmínky se dále řídí dle </w:t>
      </w:r>
      <w:r w:rsidRPr="00493059">
        <w:rPr>
          <w:rFonts w:cs="Arial"/>
        </w:rPr>
        <w:t>Smlouvy o dílo uzavřené dne 21.11.2018 s číslem smlouvy zhotovitele č. MS-055/18</w:t>
      </w:r>
    </w:p>
    <w:p w14:paraId="60A7BE63" w14:textId="553A893A" w:rsidR="006F065C" w:rsidRPr="007B14BF" w:rsidRDefault="006F065C">
      <w:pPr>
        <w:pStyle w:val="Odstavecseseznamem"/>
        <w:numPr>
          <w:ilvl w:val="0"/>
          <w:numId w:val="9"/>
        </w:numPr>
        <w:jc w:val="both"/>
        <w:rPr>
          <w:rFonts w:cs="Arial"/>
        </w:rPr>
      </w:pPr>
      <w:r w:rsidRPr="007B14BF">
        <w:rPr>
          <w:rFonts w:cs="Arial"/>
        </w:rPr>
        <w:t xml:space="preserve">Zhotovitel bere na vědomí, že objednatel ve smyslu ustanovení zákona č.106/1999 Sb. o svobodném přístupu k informacím, má zákonnou povinnost zpřístupnit informace o této objednávce, pokud bude řádně požádán dle splnění základních podmínek, za nichž jsou informace poskytovány. Rovněž bere na vědomí, že </w:t>
      </w:r>
      <w:r w:rsidR="006F2300">
        <w:rPr>
          <w:rFonts w:cs="Arial"/>
        </w:rPr>
        <w:t>případné</w:t>
      </w:r>
      <w:r w:rsidRPr="007B14BF">
        <w:rPr>
          <w:rFonts w:cs="Arial"/>
        </w:rPr>
        <w:t xml:space="preserve"> dodatk</w:t>
      </w:r>
      <w:r w:rsidR="00520C98">
        <w:rPr>
          <w:rFonts w:cs="Arial"/>
        </w:rPr>
        <w:t>y</w:t>
      </w:r>
      <w:r w:rsidRPr="007B14BF">
        <w:rPr>
          <w:rFonts w:cs="Arial"/>
        </w:rPr>
        <w:t xml:space="preserve"> bud</w:t>
      </w:r>
      <w:r w:rsidR="00520C98">
        <w:rPr>
          <w:rFonts w:cs="Arial"/>
        </w:rPr>
        <w:t>ou</w:t>
      </w:r>
      <w:r w:rsidRPr="007B14BF">
        <w:rPr>
          <w:rFonts w:cs="Arial"/>
        </w:rPr>
        <w:t xml:space="preserve"> v souladu s obecně závaznými předpisy zveřejněn</w:t>
      </w:r>
      <w:r w:rsidR="00520C98">
        <w:rPr>
          <w:rFonts w:cs="Arial"/>
        </w:rPr>
        <w:t>y</w:t>
      </w:r>
      <w:r w:rsidRPr="007B14BF">
        <w:rPr>
          <w:rFonts w:cs="Arial"/>
        </w:rPr>
        <w:t xml:space="preserve"> v registru smluv.</w:t>
      </w:r>
    </w:p>
    <w:p w14:paraId="1E3FB85B" w14:textId="16F9DE7A" w:rsidR="006F065C" w:rsidRDefault="00A8718A">
      <w:pPr>
        <w:pStyle w:val="Odstavecseseznamem"/>
        <w:numPr>
          <w:ilvl w:val="0"/>
          <w:numId w:val="9"/>
        </w:numPr>
        <w:jc w:val="both"/>
        <w:rPr>
          <w:rFonts w:cs="Arial"/>
        </w:rPr>
      </w:pPr>
      <w:r>
        <w:rPr>
          <w:rFonts w:cs="Arial"/>
        </w:rPr>
        <w:t>Tato objednávka</w:t>
      </w:r>
      <w:r w:rsidR="006F065C" w:rsidRPr="007B14BF">
        <w:rPr>
          <w:rFonts w:cs="Arial"/>
        </w:rPr>
        <w:t xml:space="preserve"> nabývá platnosti dnem podpisu smluvních stran, účinnosti zveřejněním v registru smluv. Smluvní strany se dále dohodly, že v souladu se zákonem č. 340/2015 Sb., o zvláštních podmínkách účinnosti některých smluv, uveřejňování těchto smluv a registru smluv, ve znění pozdějších předpisů, provede uveřejnění této smlouvy v registru smluv Objednatel.</w:t>
      </w:r>
    </w:p>
    <w:p w14:paraId="434F230C" w14:textId="77777777" w:rsidR="00773C05" w:rsidRPr="00773C05" w:rsidRDefault="00773C05" w:rsidP="00773C05">
      <w:pPr>
        <w:jc w:val="both"/>
        <w:rPr>
          <w:rFonts w:cs="Arial"/>
        </w:rPr>
      </w:pPr>
    </w:p>
    <w:p w14:paraId="1BF81FCF" w14:textId="562F82EE" w:rsidR="001A7F1F" w:rsidRPr="003447F8" w:rsidRDefault="001A7F1F" w:rsidP="001A7F1F">
      <w:pPr>
        <w:rPr>
          <w:rFonts w:cs="Arial"/>
          <w:b/>
          <w:bCs/>
          <w:u w:val="single"/>
        </w:rPr>
      </w:pPr>
      <w:r w:rsidRPr="003447F8">
        <w:rPr>
          <w:rFonts w:cs="Arial"/>
          <w:b/>
          <w:bCs/>
          <w:u w:val="single"/>
        </w:rPr>
        <w:t xml:space="preserve">Přílohy této objednávky: </w:t>
      </w:r>
    </w:p>
    <w:p w14:paraId="18E8FFF3" w14:textId="338C25BE" w:rsidR="001A7F1F" w:rsidRPr="000459A8" w:rsidRDefault="001A7F1F" w:rsidP="007A156A">
      <w:pPr>
        <w:jc w:val="both"/>
        <w:rPr>
          <w:rFonts w:cs="Arial"/>
        </w:rPr>
      </w:pPr>
      <w:r w:rsidRPr="000459A8">
        <w:rPr>
          <w:rFonts w:cs="Arial"/>
        </w:rPr>
        <w:t xml:space="preserve">Příloha č. 1 – </w:t>
      </w:r>
      <w:r w:rsidR="00670AC5">
        <w:t>Cílový koncept</w:t>
      </w:r>
      <w:r w:rsidR="00CE2CE3">
        <w:t xml:space="preserve"> nasazení řešení Portálu občana do prostředí objednatele</w:t>
      </w:r>
    </w:p>
    <w:p w14:paraId="78DA2B7A" w14:textId="576A80BB" w:rsidR="001A7F1F" w:rsidRDefault="00670AC5" w:rsidP="001A7F1F">
      <w:pPr>
        <w:rPr>
          <w:rFonts w:cs="Arial"/>
        </w:rPr>
      </w:pPr>
      <w:r w:rsidRPr="000459A8">
        <w:rPr>
          <w:rFonts w:cs="Arial"/>
        </w:rPr>
        <w:t xml:space="preserve">Příloha č. </w:t>
      </w:r>
      <w:r>
        <w:rPr>
          <w:rFonts w:cs="Arial"/>
        </w:rPr>
        <w:t xml:space="preserve">2 – Nabídka nasazení řešení Portálu Občana </w:t>
      </w:r>
      <w:r w:rsidRPr="00670AC5">
        <w:rPr>
          <w:rFonts w:cs="Arial"/>
        </w:rPr>
        <w:t>MN-005/25</w:t>
      </w:r>
    </w:p>
    <w:p w14:paraId="4AFD4E41" w14:textId="46F2C5BA" w:rsidR="00917BFD" w:rsidRPr="000459A8" w:rsidRDefault="00917BFD" w:rsidP="001A7F1F">
      <w:pPr>
        <w:rPr>
          <w:rFonts w:cs="Arial"/>
        </w:rPr>
      </w:pPr>
      <w:r>
        <w:rPr>
          <w:rFonts w:cs="Arial"/>
        </w:rPr>
        <w:t xml:space="preserve">Příloha č.3 </w:t>
      </w:r>
      <w:r w:rsidR="00C97765">
        <w:rPr>
          <w:rFonts w:cs="Arial"/>
        </w:rPr>
        <w:t>–</w:t>
      </w:r>
      <w:r>
        <w:rPr>
          <w:rFonts w:cs="Arial"/>
        </w:rPr>
        <w:t xml:space="preserve"> </w:t>
      </w:r>
      <w:r w:rsidR="00D70C52" w:rsidRPr="00D70C52">
        <w:rPr>
          <w:rFonts w:cs="Arial"/>
        </w:rPr>
        <w:t>Harmonogram projektu</w:t>
      </w:r>
    </w:p>
    <w:p w14:paraId="0053005D" w14:textId="77BEBD9F" w:rsidR="001A7F1F" w:rsidRDefault="001A7F1F" w:rsidP="007A156A">
      <w:pPr>
        <w:jc w:val="both"/>
        <w:rPr>
          <w:rFonts w:cs="Arial"/>
        </w:rPr>
      </w:pPr>
      <w:r w:rsidRPr="000459A8">
        <w:rPr>
          <w:rFonts w:cs="Arial"/>
        </w:rPr>
        <w:t xml:space="preserve">Právní vztahy mezi Objednatelem a Zhotovitelem se řídí touto objednávkou, jejími přílohami (podle číselné posloupnosti) a Smlouvou v uvedeném pořadí.  </w:t>
      </w:r>
    </w:p>
    <w:p w14:paraId="08714DD3" w14:textId="28C06F5B" w:rsidR="00C94094" w:rsidRPr="000459A8" w:rsidRDefault="00C94094" w:rsidP="00C94094">
      <w:pPr>
        <w:jc w:val="both"/>
        <w:rPr>
          <w:rFonts w:cs="Arial"/>
        </w:rPr>
      </w:pPr>
      <w:r w:rsidRPr="000459A8">
        <w:rPr>
          <w:rFonts w:cs="Arial"/>
        </w:rPr>
        <w:t>V </w:t>
      </w:r>
      <w:r w:rsidR="00DD77C6">
        <w:rPr>
          <w:rFonts w:cs="Arial"/>
        </w:rPr>
        <w:t>Plzni</w:t>
      </w:r>
      <w:r w:rsidRPr="000459A8">
        <w:rPr>
          <w:rFonts w:cs="Arial"/>
        </w:rPr>
        <w:tab/>
      </w:r>
      <w:r w:rsidRPr="000459A8">
        <w:rPr>
          <w:rFonts w:cs="Arial"/>
        </w:rPr>
        <w:tab/>
      </w:r>
      <w:r w:rsidRPr="000459A8">
        <w:rPr>
          <w:rFonts w:cs="Arial"/>
        </w:rPr>
        <w:tab/>
      </w:r>
      <w:r w:rsidRPr="000459A8">
        <w:rPr>
          <w:rFonts w:cs="Arial"/>
        </w:rPr>
        <w:tab/>
      </w:r>
      <w:r w:rsidRPr="000459A8">
        <w:rPr>
          <w:rFonts w:cs="Arial"/>
        </w:rPr>
        <w:tab/>
      </w:r>
      <w:r w:rsidRPr="000459A8">
        <w:rPr>
          <w:rFonts w:cs="Arial"/>
        </w:rPr>
        <w:tab/>
        <w:t xml:space="preserve">V Ústí nad Labem </w:t>
      </w:r>
    </w:p>
    <w:p w14:paraId="7DC34A86" w14:textId="77777777" w:rsidR="00C94094" w:rsidRPr="000459A8" w:rsidRDefault="00C94094" w:rsidP="00C94094">
      <w:pPr>
        <w:jc w:val="both"/>
        <w:rPr>
          <w:rFonts w:cs="Arial"/>
        </w:rPr>
      </w:pPr>
      <w:r w:rsidRPr="000459A8">
        <w:rPr>
          <w:rFonts w:cs="Arial"/>
        </w:rPr>
        <w:t>dne: …………………………….</w:t>
      </w:r>
      <w:r w:rsidRPr="000459A8">
        <w:rPr>
          <w:rFonts w:cs="Arial"/>
        </w:rPr>
        <w:tab/>
      </w:r>
      <w:r w:rsidRPr="000459A8">
        <w:rPr>
          <w:rFonts w:cs="Arial"/>
        </w:rPr>
        <w:tab/>
      </w:r>
      <w:r w:rsidRPr="000459A8">
        <w:rPr>
          <w:rFonts w:cs="Arial"/>
        </w:rPr>
        <w:tab/>
      </w:r>
      <w:r w:rsidRPr="000459A8">
        <w:rPr>
          <w:rFonts w:cs="Arial"/>
        </w:rPr>
        <w:tab/>
      </w:r>
      <w:r w:rsidRPr="000459A8">
        <w:rPr>
          <w:rFonts w:cs="Arial"/>
        </w:rPr>
        <w:tab/>
        <w:t>dne: …………………………….</w:t>
      </w:r>
    </w:p>
    <w:p w14:paraId="18B3A11D" w14:textId="77777777" w:rsidR="001D359E" w:rsidRDefault="001D359E" w:rsidP="00C94094">
      <w:pPr>
        <w:jc w:val="both"/>
        <w:rPr>
          <w:rFonts w:cs="Arial"/>
        </w:rPr>
      </w:pPr>
    </w:p>
    <w:p w14:paraId="4CD86AE4" w14:textId="77777777" w:rsidR="006F7B6D" w:rsidRPr="000459A8" w:rsidRDefault="006F7B6D" w:rsidP="00C94094">
      <w:pPr>
        <w:jc w:val="both"/>
        <w:rPr>
          <w:rFonts w:cs="Arial"/>
        </w:rPr>
      </w:pPr>
    </w:p>
    <w:p w14:paraId="14250479" w14:textId="77777777" w:rsidR="00C94094" w:rsidRPr="000459A8" w:rsidRDefault="00C94094" w:rsidP="00787D88">
      <w:pPr>
        <w:spacing w:after="0" w:line="240" w:lineRule="auto"/>
        <w:jc w:val="both"/>
        <w:rPr>
          <w:rFonts w:cs="Arial"/>
        </w:rPr>
      </w:pPr>
      <w:r w:rsidRPr="000459A8">
        <w:rPr>
          <w:rFonts w:cs="Arial"/>
        </w:rPr>
        <w:t>…………………………………….</w:t>
      </w:r>
      <w:r w:rsidRPr="000459A8">
        <w:rPr>
          <w:rFonts w:cs="Arial"/>
        </w:rPr>
        <w:tab/>
      </w:r>
      <w:r w:rsidRPr="000459A8">
        <w:rPr>
          <w:rFonts w:cs="Arial"/>
        </w:rPr>
        <w:tab/>
      </w:r>
      <w:r w:rsidRPr="000459A8">
        <w:rPr>
          <w:rFonts w:cs="Arial"/>
        </w:rPr>
        <w:tab/>
      </w:r>
      <w:r w:rsidRPr="000459A8">
        <w:rPr>
          <w:rFonts w:cs="Arial"/>
        </w:rPr>
        <w:tab/>
        <w:t>…………………………………….</w:t>
      </w:r>
    </w:p>
    <w:p w14:paraId="6B295EB6" w14:textId="40A74B38" w:rsidR="00C94094" w:rsidRPr="000459A8" w:rsidRDefault="00C94094" w:rsidP="00787D88">
      <w:pPr>
        <w:spacing w:after="0" w:line="240" w:lineRule="auto"/>
        <w:jc w:val="both"/>
        <w:rPr>
          <w:rFonts w:cs="Arial"/>
        </w:rPr>
      </w:pPr>
      <w:r w:rsidRPr="000459A8">
        <w:rPr>
          <w:rFonts w:cs="Arial"/>
        </w:rPr>
        <w:t xml:space="preserve">Ing. </w:t>
      </w:r>
      <w:r w:rsidR="00DB75DC">
        <w:rPr>
          <w:rFonts w:cs="Arial"/>
        </w:rPr>
        <w:t>Petr Vybíral</w:t>
      </w:r>
      <w:r w:rsidRPr="000459A8">
        <w:rPr>
          <w:rFonts w:cs="Arial"/>
        </w:rPr>
        <w:tab/>
      </w:r>
      <w:r w:rsidRPr="000459A8">
        <w:rPr>
          <w:rFonts w:cs="Arial"/>
        </w:rPr>
        <w:tab/>
      </w:r>
      <w:r w:rsidRPr="000459A8">
        <w:rPr>
          <w:rFonts w:cs="Arial"/>
        </w:rPr>
        <w:tab/>
      </w:r>
      <w:r w:rsidRPr="000459A8">
        <w:rPr>
          <w:rFonts w:cs="Arial"/>
        </w:rPr>
        <w:tab/>
      </w:r>
      <w:r w:rsidRPr="000459A8">
        <w:rPr>
          <w:rFonts w:cs="Arial"/>
        </w:rPr>
        <w:tab/>
      </w:r>
      <w:r w:rsidRPr="000459A8">
        <w:rPr>
          <w:rFonts w:cs="Arial"/>
        </w:rPr>
        <w:tab/>
        <w:t>Martin Konečný</w:t>
      </w:r>
    </w:p>
    <w:p w14:paraId="2D235445" w14:textId="77777777" w:rsidR="00C94094" w:rsidRPr="000459A8" w:rsidRDefault="00C94094" w:rsidP="00787D88">
      <w:pPr>
        <w:spacing w:after="0" w:line="240" w:lineRule="auto"/>
        <w:jc w:val="both"/>
        <w:rPr>
          <w:rFonts w:cs="Arial"/>
        </w:rPr>
      </w:pPr>
      <w:r w:rsidRPr="000459A8">
        <w:rPr>
          <w:rFonts w:cs="Arial"/>
        </w:rPr>
        <w:t>jednatel společnosti</w:t>
      </w:r>
      <w:r w:rsidRPr="000459A8">
        <w:rPr>
          <w:rFonts w:cs="Arial"/>
        </w:rPr>
        <w:tab/>
      </w:r>
      <w:r w:rsidRPr="000459A8">
        <w:rPr>
          <w:rFonts w:cs="Arial"/>
        </w:rPr>
        <w:tab/>
      </w:r>
      <w:r w:rsidRPr="000459A8">
        <w:rPr>
          <w:rFonts w:cs="Arial"/>
        </w:rPr>
        <w:tab/>
      </w:r>
      <w:r w:rsidRPr="000459A8">
        <w:rPr>
          <w:rFonts w:cs="Arial"/>
        </w:rPr>
        <w:tab/>
      </w:r>
      <w:r w:rsidRPr="000459A8">
        <w:rPr>
          <w:rFonts w:cs="Arial"/>
        </w:rPr>
        <w:tab/>
      </w:r>
      <w:r w:rsidRPr="000459A8">
        <w:rPr>
          <w:rFonts w:cs="Arial"/>
        </w:rPr>
        <w:tab/>
        <w:t>předseda představenstva</w:t>
      </w:r>
    </w:p>
    <w:p w14:paraId="12861C19" w14:textId="77777777" w:rsidR="00C94094" w:rsidRDefault="00C94094" w:rsidP="006F7B6D">
      <w:pPr>
        <w:spacing w:after="0" w:line="240" w:lineRule="auto"/>
        <w:jc w:val="both"/>
        <w:rPr>
          <w:rFonts w:cs="Arial"/>
        </w:rPr>
      </w:pPr>
      <w:r w:rsidRPr="000459A8">
        <w:rPr>
          <w:rFonts w:cs="Arial"/>
        </w:rPr>
        <w:t>Zhotovitel</w:t>
      </w:r>
    </w:p>
    <w:p w14:paraId="35EA8464" w14:textId="77777777" w:rsidR="006F7B6D" w:rsidRDefault="006F7B6D" w:rsidP="006F7B6D">
      <w:pPr>
        <w:spacing w:after="0" w:line="240" w:lineRule="auto"/>
        <w:jc w:val="both"/>
        <w:rPr>
          <w:rFonts w:cs="Arial"/>
        </w:rPr>
      </w:pPr>
    </w:p>
    <w:p w14:paraId="27DB96B2" w14:textId="77777777" w:rsidR="006F7B6D" w:rsidRDefault="006F7B6D" w:rsidP="006F7B6D">
      <w:pPr>
        <w:spacing w:after="0" w:line="240" w:lineRule="auto"/>
        <w:jc w:val="both"/>
        <w:rPr>
          <w:rFonts w:cs="Arial"/>
        </w:rPr>
      </w:pPr>
    </w:p>
    <w:p w14:paraId="61C525DF" w14:textId="77777777" w:rsidR="006F7B6D" w:rsidRDefault="006F7B6D" w:rsidP="00787D88">
      <w:pPr>
        <w:spacing w:after="0" w:line="240" w:lineRule="auto"/>
        <w:jc w:val="both"/>
        <w:rPr>
          <w:rFonts w:cs="Arial"/>
        </w:rPr>
      </w:pPr>
    </w:p>
    <w:p w14:paraId="32A48109" w14:textId="77777777" w:rsidR="001D359E" w:rsidRPr="000459A8" w:rsidRDefault="001D359E" w:rsidP="00787D88">
      <w:pPr>
        <w:spacing w:after="0" w:line="240" w:lineRule="auto"/>
        <w:jc w:val="both"/>
        <w:rPr>
          <w:rFonts w:cs="Arial"/>
        </w:rPr>
      </w:pPr>
    </w:p>
    <w:p w14:paraId="54FF4E9A" w14:textId="77777777" w:rsidR="00C94094" w:rsidRPr="000459A8" w:rsidRDefault="00C94094" w:rsidP="00787D88">
      <w:pPr>
        <w:spacing w:after="0" w:line="240" w:lineRule="auto"/>
        <w:ind w:left="4956" w:firstLine="708"/>
        <w:jc w:val="both"/>
        <w:rPr>
          <w:rFonts w:cs="Arial"/>
        </w:rPr>
      </w:pPr>
      <w:r w:rsidRPr="000459A8">
        <w:rPr>
          <w:rFonts w:cs="Arial"/>
        </w:rPr>
        <w:t>…………………………………….</w:t>
      </w:r>
    </w:p>
    <w:p w14:paraId="61773EB0" w14:textId="77777777" w:rsidR="00C94094" w:rsidRPr="000459A8" w:rsidRDefault="00C94094" w:rsidP="00787D88">
      <w:pPr>
        <w:spacing w:after="0" w:line="240" w:lineRule="auto"/>
        <w:jc w:val="both"/>
        <w:rPr>
          <w:rFonts w:cs="Arial"/>
        </w:rPr>
      </w:pPr>
      <w:r w:rsidRPr="000459A8">
        <w:rPr>
          <w:rFonts w:cs="Arial"/>
        </w:rPr>
        <w:tab/>
      </w:r>
      <w:r w:rsidRPr="000459A8">
        <w:rPr>
          <w:rFonts w:cs="Arial"/>
        </w:rPr>
        <w:tab/>
      </w:r>
      <w:r w:rsidRPr="000459A8">
        <w:rPr>
          <w:rFonts w:cs="Arial"/>
        </w:rPr>
        <w:tab/>
      </w:r>
      <w:r w:rsidRPr="000459A8">
        <w:rPr>
          <w:rFonts w:cs="Arial"/>
        </w:rPr>
        <w:tab/>
      </w:r>
      <w:r w:rsidRPr="000459A8">
        <w:rPr>
          <w:rFonts w:cs="Arial"/>
        </w:rPr>
        <w:tab/>
      </w:r>
      <w:r w:rsidRPr="000459A8">
        <w:rPr>
          <w:rFonts w:cs="Arial"/>
        </w:rPr>
        <w:tab/>
      </w:r>
      <w:r w:rsidRPr="000459A8">
        <w:rPr>
          <w:rFonts w:cs="Arial"/>
        </w:rPr>
        <w:tab/>
      </w:r>
      <w:r w:rsidRPr="000459A8">
        <w:rPr>
          <w:rFonts w:cs="Arial"/>
        </w:rPr>
        <w:tab/>
        <w:t>Ing. Jaroslav Novák</w:t>
      </w:r>
    </w:p>
    <w:p w14:paraId="36ACD07D" w14:textId="77777777" w:rsidR="00C94094" w:rsidRPr="000459A8" w:rsidRDefault="00C94094" w:rsidP="00787D88">
      <w:pPr>
        <w:spacing w:after="0" w:line="240" w:lineRule="auto"/>
        <w:ind w:left="4956" w:firstLine="708"/>
        <w:jc w:val="both"/>
        <w:rPr>
          <w:rFonts w:cs="Arial"/>
        </w:rPr>
      </w:pPr>
      <w:r w:rsidRPr="000459A8">
        <w:rPr>
          <w:rFonts w:cs="Arial"/>
        </w:rPr>
        <w:t>místopředseda představenstva</w:t>
      </w:r>
    </w:p>
    <w:p w14:paraId="0E31794B" w14:textId="566DF0BE" w:rsidR="001A7F1F" w:rsidRDefault="00C94094" w:rsidP="00787D88">
      <w:pPr>
        <w:spacing w:after="0" w:line="240" w:lineRule="auto"/>
        <w:ind w:left="4956" w:firstLine="708"/>
        <w:jc w:val="both"/>
        <w:rPr>
          <w:rFonts w:cs="Arial"/>
        </w:rPr>
      </w:pPr>
      <w:r w:rsidRPr="000459A8">
        <w:rPr>
          <w:rFonts w:cs="Arial"/>
        </w:rPr>
        <w:t>Objednatel</w:t>
      </w:r>
    </w:p>
    <w:p w14:paraId="67E7FB07" w14:textId="77777777" w:rsidR="00D7636E" w:rsidRDefault="00D7636E" w:rsidP="00D7636E">
      <w:pPr>
        <w:spacing w:after="120"/>
        <w:ind w:left="4956" w:firstLine="708"/>
        <w:jc w:val="both"/>
        <w:rPr>
          <w:rFonts w:cs="Arial"/>
        </w:rPr>
      </w:pPr>
    </w:p>
    <w:p w14:paraId="43F55399" w14:textId="77777777" w:rsidR="00F04E58" w:rsidRDefault="00F04E58" w:rsidP="00841191">
      <w:pPr>
        <w:jc w:val="both"/>
        <w:rPr>
          <w:rFonts w:cs="Arial"/>
        </w:rPr>
      </w:pPr>
    </w:p>
    <w:p w14:paraId="2C3E05E9" w14:textId="77777777" w:rsidR="00F04E58" w:rsidRDefault="00F04E58" w:rsidP="00841191">
      <w:pPr>
        <w:jc w:val="both"/>
        <w:rPr>
          <w:rFonts w:cs="Arial"/>
        </w:rPr>
      </w:pPr>
    </w:p>
    <w:sectPr w:rsidR="00F04E58" w:rsidSect="00B4045D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18" w:right="1134" w:bottom="1616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C431F" w14:textId="77777777" w:rsidR="003B2114" w:rsidRDefault="003B2114" w:rsidP="004C64CE">
      <w:pPr>
        <w:spacing w:after="0" w:line="240" w:lineRule="auto"/>
      </w:pPr>
      <w:r>
        <w:separator/>
      </w:r>
    </w:p>
  </w:endnote>
  <w:endnote w:type="continuationSeparator" w:id="0">
    <w:p w14:paraId="29A36685" w14:textId="77777777" w:rsidR="003B2114" w:rsidRDefault="003B2114" w:rsidP="004C6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(Základní text">
    <w:altName w:val="Times New Roman"/>
    <w:charset w:val="00"/>
    <w:family w:val="roman"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New Roman (Nadpisy CS)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C0B50" w14:textId="77777777" w:rsidR="00C902EA" w:rsidRDefault="00C902EA" w:rsidP="00C902EA">
    <w:pPr>
      <w:pStyle w:val="Zpat"/>
      <w:rPr>
        <w:rFonts w:cs="Arial"/>
        <w:sz w:val="16"/>
        <w:szCs w:val="16"/>
      </w:rPr>
    </w:pPr>
  </w:p>
  <w:p w14:paraId="6FA3B1CA" w14:textId="77777777" w:rsidR="00C902EA" w:rsidRDefault="00C902EA" w:rsidP="00C902EA">
    <w:pPr>
      <w:pStyle w:val="Zpat"/>
      <w:rPr>
        <w:rFonts w:cs="Arial"/>
        <w:sz w:val="16"/>
        <w:szCs w:val="16"/>
      </w:rPr>
    </w:pPr>
  </w:p>
  <w:p w14:paraId="3BC4CAE7" w14:textId="40098F52" w:rsidR="007E6047" w:rsidRPr="00D932BD" w:rsidRDefault="007E6047" w:rsidP="007E6047">
    <w:pPr>
      <w:pStyle w:val="Zpat"/>
      <w:ind w:left="284"/>
      <w:rPr>
        <w:rFonts w:cs="Arial"/>
        <w:sz w:val="16"/>
        <w:szCs w:val="16"/>
      </w:rPr>
    </w:pPr>
    <w:r w:rsidRPr="00D932BD">
      <w:rPr>
        <w:rFonts w:cs="Arial"/>
        <w:noProof/>
        <w:sz w:val="16"/>
        <w:szCs w:val="16"/>
        <w:lang w:eastAsia="cs-CZ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0F63275C" wp14:editId="69E9A858">
              <wp:simplePos x="0" y="0"/>
              <wp:positionH relativeFrom="column">
                <wp:posOffset>41910</wp:posOffset>
              </wp:positionH>
              <wp:positionV relativeFrom="paragraph">
                <wp:posOffset>17780</wp:posOffset>
              </wp:positionV>
              <wp:extent cx="0" cy="533400"/>
              <wp:effectExtent l="13335" t="8255" r="5715" b="10795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53340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813A5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3.3pt;margin-top:1.4pt;width:0;height:42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"/>
          </w:pict>
        </mc:Fallback>
      </mc:AlternateContent>
    </w:r>
    <w:proofErr w:type="spellStart"/>
    <w:r w:rsidRPr="00D932BD">
      <w:rPr>
        <w:rFonts w:cs="Arial"/>
        <w:sz w:val="16"/>
        <w:szCs w:val="16"/>
      </w:rPr>
      <w:t>Metropolnet</w:t>
    </w:r>
    <w:proofErr w:type="spellEnd"/>
    <w:r w:rsidRPr="00D932BD">
      <w:rPr>
        <w:rFonts w:cs="Arial"/>
        <w:sz w:val="16"/>
        <w:szCs w:val="16"/>
      </w:rPr>
      <w:t>, a.</w:t>
    </w:r>
    <w:r w:rsidR="00745EAE">
      <w:rPr>
        <w:rFonts w:cs="Arial"/>
        <w:sz w:val="16"/>
        <w:szCs w:val="16"/>
      </w:rPr>
      <w:t>s., Mírové náměstí 3097/37, 400</w:t>
    </w:r>
    <w:r w:rsidRPr="00D932BD">
      <w:rPr>
        <w:rFonts w:cs="Arial"/>
        <w:sz w:val="16"/>
        <w:szCs w:val="16"/>
      </w:rPr>
      <w:t xml:space="preserve"> 01 Ústí nad Labem</w:t>
    </w:r>
  </w:p>
  <w:p w14:paraId="07A8E586" w14:textId="77777777" w:rsidR="007E6047" w:rsidRPr="00D932BD" w:rsidRDefault="007E6047" w:rsidP="007E6047">
    <w:pPr>
      <w:pStyle w:val="Zpat"/>
      <w:tabs>
        <w:tab w:val="clear" w:pos="4536"/>
      </w:tabs>
      <w:ind w:left="284"/>
      <w:rPr>
        <w:rFonts w:cs="Arial"/>
        <w:sz w:val="16"/>
        <w:szCs w:val="16"/>
      </w:rPr>
    </w:pPr>
  </w:p>
  <w:p w14:paraId="757A04D7" w14:textId="4F024756" w:rsidR="007E6047" w:rsidRPr="00D932BD" w:rsidRDefault="007E6047" w:rsidP="007E6047">
    <w:pPr>
      <w:pStyle w:val="Zpat"/>
      <w:tabs>
        <w:tab w:val="clear" w:pos="4536"/>
        <w:tab w:val="left" w:pos="3686"/>
        <w:tab w:val="left" w:pos="6237"/>
        <w:tab w:val="left" w:pos="7655"/>
      </w:tabs>
      <w:ind w:left="284"/>
      <w:rPr>
        <w:rFonts w:cs="Arial"/>
        <w:sz w:val="16"/>
        <w:szCs w:val="16"/>
      </w:rPr>
    </w:pPr>
    <w:r w:rsidRPr="00D932BD">
      <w:rPr>
        <w:rFonts w:cs="Arial"/>
        <w:sz w:val="16"/>
        <w:szCs w:val="16"/>
      </w:rPr>
      <w:t>tel.:</w:t>
    </w:r>
    <w:r w:rsidRPr="00D932BD">
      <w:rPr>
        <w:rFonts w:cs="Arial"/>
        <w:sz w:val="16"/>
        <w:szCs w:val="16"/>
      </w:rPr>
      <w:tab/>
      <w:t xml:space="preserve">url: </w:t>
    </w:r>
    <w:hyperlink r:id="rId1" w:history="1">
      <w:r w:rsidRPr="00D932BD">
        <w:rPr>
          <w:rStyle w:val="Hypertextovodkaz"/>
          <w:rFonts w:cs="Arial"/>
          <w:sz w:val="16"/>
          <w:szCs w:val="16"/>
        </w:rPr>
        <w:t>www.metropolnet.cz</w:t>
      </w:r>
    </w:hyperlink>
    <w:r w:rsidR="00745EAE">
      <w:rPr>
        <w:rFonts w:cs="Arial"/>
        <w:sz w:val="16"/>
        <w:szCs w:val="16"/>
      </w:rPr>
      <w:tab/>
      <w:t>IČ: 25439022</w:t>
    </w:r>
  </w:p>
  <w:p w14:paraId="7F4C3C5F" w14:textId="257783D0" w:rsidR="007E6047" w:rsidRPr="00D932BD" w:rsidRDefault="007E6047" w:rsidP="00C902EA">
    <w:pPr>
      <w:pStyle w:val="Zpat"/>
      <w:tabs>
        <w:tab w:val="clear" w:pos="4536"/>
        <w:tab w:val="left" w:pos="3686"/>
        <w:tab w:val="left" w:pos="6237"/>
        <w:tab w:val="left" w:pos="7655"/>
      </w:tabs>
      <w:ind w:left="284"/>
      <w:rPr>
        <w:rFonts w:cs="Arial"/>
        <w:sz w:val="16"/>
        <w:szCs w:val="16"/>
      </w:rPr>
    </w:pPr>
    <w:r w:rsidRPr="00D932BD">
      <w:rPr>
        <w:rFonts w:cs="Arial"/>
        <w:sz w:val="16"/>
        <w:szCs w:val="16"/>
      </w:rPr>
      <w:t>e-mail:</w:t>
    </w:r>
    <w:r w:rsidRPr="00D932BD">
      <w:rPr>
        <w:rFonts w:cs="Arial"/>
        <w:sz w:val="16"/>
        <w:szCs w:val="16"/>
      </w:rPr>
      <w:tab/>
      <w:t xml:space="preserve">ID DS: </w:t>
    </w:r>
    <w:r w:rsidRPr="00D932BD">
      <w:rPr>
        <w:rFonts w:cs="Arial"/>
        <w:spacing w:val="12"/>
        <w:sz w:val="16"/>
        <w:szCs w:val="16"/>
        <w:shd w:val="clear" w:color="auto" w:fill="F5F5F5"/>
      </w:rPr>
      <w:t>5r4e67q</w:t>
    </w:r>
    <w:r w:rsidRPr="00D932BD">
      <w:rPr>
        <w:rFonts w:cs="Arial"/>
        <w:color w:val="333333"/>
        <w:sz w:val="16"/>
        <w:szCs w:val="16"/>
        <w:shd w:val="clear" w:color="auto" w:fill="FFFFFF"/>
      </w:rPr>
      <w:tab/>
    </w:r>
    <w:r w:rsidRPr="00D932BD">
      <w:rPr>
        <w:rFonts w:cs="Arial"/>
        <w:sz w:val="16"/>
        <w:szCs w:val="16"/>
      </w:rPr>
      <w:t>DIČ: CZ254939022</w:t>
    </w:r>
  </w:p>
  <w:p w14:paraId="2AB4F8C2" w14:textId="48A36BA6" w:rsidR="003349E4" w:rsidRPr="007E6047" w:rsidRDefault="007E6047" w:rsidP="007E6047">
    <w:pPr>
      <w:pStyle w:val="Zpat"/>
      <w:tabs>
        <w:tab w:val="clear" w:pos="4536"/>
        <w:tab w:val="clear" w:pos="9072"/>
      </w:tabs>
      <w:overflowPunct w:val="0"/>
      <w:autoSpaceDE w:val="0"/>
      <w:autoSpaceDN w:val="0"/>
      <w:adjustRightInd w:val="0"/>
      <w:ind w:left="-567"/>
      <w:jc w:val="right"/>
      <w:textAlignment w:val="baseline"/>
      <w:rPr>
        <w:rFonts w:cs="Arial"/>
        <w:sz w:val="18"/>
        <w:szCs w:val="18"/>
        <w:lang w:eastAsia="cs-CZ"/>
      </w:rPr>
    </w:pPr>
    <w:r w:rsidRPr="00D932BD">
      <w:rPr>
        <w:rFonts w:cs="Arial"/>
        <w:b/>
        <w:sz w:val="16"/>
        <w:szCs w:val="16"/>
      </w:rPr>
      <w:fldChar w:fldCharType="begin"/>
    </w:r>
    <w:r w:rsidRPr="00D932BD">
      <w:rPr>
        <w:rFonts w:cs="Arial"/>
        <w:b/>
        <w:sz w:val="16"/>
        <w:szCs w:val="16"/>
      </w:rPr>
      <w:instrText>PAGE  \* Arabic  \* MERGEFORMAT</w:instrText>
    </w:r>
    <w:r w:rsidRPr="00D932BD">
      <w:rPr>
        <w:rFonts w:cs="Arial"/>
        <w:b/>
        <w:sz w:val="16"/>
        <w:szCs w:val="16"/>
      </w:rPr>
      <w:fldChar w:fldCharType="separate"/>
    </w:r>
    <w:r w:rsidR="0091447A">
      <w:rPr>
        <w:rFonts w:cs="Arial"/>
        <w:b/>
        <w:noProof/>
        <w:sz w:val="16"/>
        <w:szCs w:val="16"/>
      </w:rPr>
      <w:t>4</w:t>
    </w:r>
    <w:r w:rsidRPr="00D932BD">
      <w:rPr>
        <w:rFonts w:cs="Arial"/>
        <w:b/>
        <w:sz w:val="16"/>
        <w:szCs w:val="16"/>
      </w:rPr>
      <w:fldChar w:fldCharType="end"/>
    </w:r>
    <w:r w:rsidRPr="00D932BD">
      <w:rPr>
        <w:rFonts w:cs="Arial"/>
        <w:sz w:val="16"/>
        <w:szCs w:val="16"/>
      </w:rPr>
      <w:t xml:space="preserve"> z </w:t>
    </w:r>
    <w:r w:rsidRPr="00D932BD">
      <w:rPr>
        <w:rFonts w:cs="Arial"/>
        <w:b/>
        <w:sz w:val="16"/>
        <w:szCs w:val="16"/>
      </w:rPr>
      <w:fldChar w:fldCharType="begin"/>
    </w:r>
    <w:r w:rsidRPr="00D932BD">
      <w:rPr>
        <w:rFonts w:cs="Arial"/>
        <w:b/>
        <w:sz w:val="16"/>
        <w:szCs w:val="16"/>
      </w:rPr>
      <w:instrText>NUMPAGES  \* Arabic  \* MERGEFORMAT</w:instrText>
    </w:r>
    <w:r w:rsidRPr="00D932BD">
      <w:rPr>
        <w:rFonts w:cs="Arial"/>
        <w:b/>
        <w:sz w:val="16"/>
        <w:szCs w:val="16"/>
      </w:rPr>
      <w:fldChar w:fldCharType="separate"/>
    </w:r>
    <w:r w:rsidR="0091447A">
      <w:rPr>
        <w:rFonts w:cs="Arial"/>
        <w:b/>
        <w:noProof/>
        <w:sz w:val="16"/>
        <w:szCs w:val="16"/>
      </w:rPr>
      <w:t>4</w:t>
    </w:r>
    <w:r w:rsidRPr="00D932BD">
      <w:rPr>
        <w:rFonts w:cs="Arial"/>
        <w:b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C8FE6" w14:textId="77777777" w:rsidR="004E6DA9" w:rsidRDefault="004E6DA9" w:rsidP="00833BAC">
    <w:pPr>
      <w:pStyle w:val="Zpat"/>
      <w:ind w:left="284"/>
      <w:rPr>
        <w:rFonts w:cs="Arial"/>
        <w:sz w:val="16"/>
        <w:szCs w:val="16"/>
      </w:rPr>
    </w:pPr>
  </w:p>
  <w:p w14:paraId="117EED42" w14:textId="77777777" w:rsidR="00C902EA" w:rsidRDefault="00C902EA" w:rsidP="00833BAC">
    <w:pPr>
      <w:pStyle w:val="Zpat"/>
      <w:ind w:left="284"/>
      <w:rPr>
        <w:rFonts w:cs="Arial"/>
        <w:sz w:val="16"/>
        <w:szCs w:val="16"/>
      </w:rPr>
    </w:pPr>
  </w:p>
  <w:p w14:paraId="1B2782E4" w14:textId="5A83E898" w:rsidR="00833BAC" w:rsidRPr="00D932BD" w:rsidRDefault="00833BAC" w:rsidP="00833BAC">
    <w:pPr>
      <w:pStyle w:val="Zpat"/>
      <w:ind w:left="284"/>
      <w:rPr>
        <w:rFonts w:cs="Arial"/>
        <w:sz w:val="16"/>
        <w:szCs w:val="16"/>
      </w:rPr>
    </w:pPr>
    <w:r w:rsidRPr="00D932BD">
      <w:rPr>
        <w:rFonts w:cs="Arial"/>
        <w:noProof/>
        <w:sz w:val="16"/>
        <w:szCs w:val="16"/>
        <w:lang w:eastAsia="cs-CZ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0BA116" wp14:editId="1D2F7E6B">
              <wp:simplePos x="0" y="0"/>
              <wp:positionH relativeFrom="column">
                <wp:posOffset>41910</wp:posOffset>
              </wp:positionH>
              <wp:positionV relativeFrom="paragraph">
                <wp:posOffset>17780</wp:posOffset>
              </wp:positionV>
              <wp:extent cx="0" cy="533400"/>
              <wp:effectExtent l="13335" t="8255" r="5715" b="10795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53340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E9EB1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3.3pt;margin-top:1.4pt;width:0;height:4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"/>
          </w:pict>
        </mc:Fallback>
      </mc:AlternateContent>
    </w:r>
    <w:proofErr w:type="spellStart"/>
    <w:r w:rsidRPr="00D932BD">
      <w:rPr>
        <w:rFonts w:cs="Arial"/>
        <w:sz w:val="16"/>
        <w:szCs w:val="16"/>
      </w:rPr>
      <w:t>Metropolnet</w:t>
    </w:r>
    <w:proofErr w:type="spellEnd"/>
    <w:r w:rsidRPr="00D932BD">
      <w:rPr>
        <w:rFonts w:cs="Arial"/>
        <w:sz w:val="16"/>
        <w:szCs w:val="16"/>
      </w:rPr>
      <w:t>, a.</w:t>
    </w:r>
    <w:r>
      <w:rPr>
        <w:rFonts w:cs="Arial"/>
        <w:sz w:val="16"/>
        <w:szCs w:val="16"/>
      </w:rPr>
      <w:t>s., Mírové náměstí 3097/37, 400</w:t>
    </w:r>
    <w:r w:rsidRPr="00D932BD">
      <w:rPr>
        <w:rFonts w:cs="Arial"/>
        <w:sz w:val="16"/>
        <w:szCs w:val="16"/>
      </w:rPr>
      <w:t xml:space="preserve"> 01 Ústí nad Labem</w:t>
    </w:r>
  </w:p>
  <w:p w14:paraId="55D51741" w14:textId="77777777" w:rsidR="00833BAC" w:rsidRPr="00D932BD" w:rsidRDefault="00833BAC" w:rsidP="00833BAC">
    <w:pPr>
      <w:pStyle w:val="Zpat"/>
      <w:tabs>
        <w:tab w:val="clear" w:pos="4536"/>
      </w:tabs>
      <w:ind w:left="284"/>
      <w:rPr>
        <w:rFonts w:cs="Arial"/>
        <w:sz w:val="16"/>
        <w:szCs w:val="16"/>
      </w:rPr>
    </w:pPr>
  </w:p>
  <w:p w14:paraId="6AE9FBD1" w14:textId="7EFF7D94" w:rsidR="00833BAC" w:rsidRPr="00D932BD" w:rsidRDefault="00833BAC" w:rsidP="00833BAC">
    <w:pPr>
      <w:pStyle w:val="Zpat"/>
      <w:tabs>
        <w:tab w:val="clear" w:pos="4536"/>
        <w:tab w:val="left" w:pos="3686"/>
        <w:tab w:val="left" w:pos="6237"/>
        <w:tab w:val="left" w:pos="7655"/>
      </w:tabs>
      <w:ind w:left="284"/>
      <w:rPr>
        <w:rFonts w:cs="Arial"/>
        <w:sz w:val="16"/>
        <w:szCs w:val="16"/>
      </w:rPr>
    </w:pPr>
    <w:r w:rsidRPr="00D932BD">
      <w:rPr>
        <w:rFonts w:cs="Arial"/>
        <w:sz w:val="16"/>
        <w:szCs w:val="16"/>
      </w:rPr>
      <w:t>tel.:</w:t>
    </w:r>
    <w:r w:rsidRPr="00D932BD">
      <w:rPr>
        <w:rFonts w:cs="Arial"/>
        <w:sz w:val="16"/>
        <w:szCs w:val="16"/>
      </w:rPr>
      <w:tab/>
      <w:t xml:space="preserve">url: </w:t>
    </w:r>
    <w:hyperlink r:id="rId1" w:history="1">
      <w:r w:rsidRPr="00D932BD">
        <w:rPr>
          <w:rStyle w:val="Hypertextovodkaz"/>
          <w:rFonts w:cs="Arial"/>
          <w:sz w:val="16"/>
          <w:szCs w:val="16"/>
        </w:rPr>
        <w:t>www.metropolnet.cz</w:t>
      </w:r>
    </w:hyperlink>
    <w:r>
      <w:rPr>
        <w:rFonts w:cs="Arial"/>
        <w:sz w:val="16"/>
        <w:szCs w:val="16"/>
      </w:rPr>
      <w:tab/>
      <w:t>IČ: 25439022</w:t>
    </w:r>
  </w:p>
  <w:p w14:paraId="2EED15A7" w14:textId="2A819446" w:rsidR="00833BAC" w:rsidRDefault="00833BAC" w:rsidP="004E6DA9">
    <w:pPr>
      <w:pStyle w:val="Zpat"/>
      <w:tabs>
        <w:tab w:val="clear" w:pos="4536"/>
        <w:tab w:val="left" w:pos="3686"/>
        <w:tab w:val="left" w:pos="6237"/>
        <w:tab w:val="left" w:pos="7655"/>
      </w:tabs>
      <w:ind w:left="284"/>
      <w:rPr>
        <w:rFonts w:cs="Arial"/>
        <w:sz w:val="16"/>
        <w:szCs w:val="16"/>
      </w:rPr>
    </w:pPr>
    <w:r w:rsidRPr="00D932BD">
      <w:rPr>
        <w:rFonts w:cs="Arial"/>
        <w:sz w:val="16"/>
        <w:szCs w:val="16"/>
      </w:rPr>
      <w:t>e-mail:</w:t>
    </w:r>
    <w:r w:rsidRPr="00D932BD">
      <w:rPr>
        <w:rFonts w:cs="Arial"/>
        <w:sz w:val="16"/>
        <w:szCs w:val="16"/>
      </w:rPr>
      <w:tab/>
      <w:t xml:space="preserve">ID DS: </w:t>
    </w:r>
    <w:r w:rsidRPr="00D932BD">
      <w:rPr>
        <w:rFonts w:cs="Arial"/>
        <w:spacing w:val="12"/>
        <w:sz w:val="16"/>
        <w:szCs w:val="16"/>
        <w:shd w:val="clear" w:color="auto" w:fill="F5F5F5"/>
      </w:rPr>
      <w:t>5r4e67q</w:t>
    </w:r>
    <w:r w:rsidRPr="00D932BD">
      <w:rPr>
        <w:rFonts w:cs="Arial"/>
        <w:color w:val="333333"/>
        <w:sz w:val="16"/>
        <w:szCs w:val="16"/>
        <w:shd w:val="clear" w:color="auto" w:fill="FFFFFF"/>
      </w:rPr>
      <w:tab/>
    </w:r>
    <w:r w:rsidRPr="00D932BD">
      <w:rPr>
        <w:rFonts w:cs="Arial"/>
        <w:sz w:val="16"/>
        <w:szCs w:val="16"/>
      </w:rPr>
      <w:t>DIČ: CZ254939022</w:t>
    </w:r>
  </w:p>
  <w:p w14:paraId="59F55D87" w14:textId="325A6B27" w:rsidR="00C902EA" w:rsidRPr="00C902EA" w:rsidRDefault="00C902EA" w:rsidP="00C902EA">
    <w:pPr>
      <w:pStyle w:val="Zpat"/>
      <w:tabs>
        <w:tab w:val="clear" w:pos="4536"/>
        <w:tab w:val="clear" w:pos="9072"/>
      </w:tabs>
      <w:overflowPunct w:val="0"/>
      <w:autoSpaceDE w:val="0"/>
      <w:autoSpaceDN w:val="0"/>
      <w:adjustRightInd w:val="0"/>
      <w:ind w:left="-567"/>
      <w:jc w:val="right"/>
      <w:textAlignment w:val="baseline"/>
      <w:rPr>
        <w:rFonts w:cs="Arial"/>
        <w:sz w:val="18"/>
        <w:szCs w:val="18"/>
        <w:lang w:eastAsia="cs-CZ"/>
      </w:rPr>
    </w:pPr>
    <w:r w:rsidRPr="00D932BD">
      <w:rPr>
        <w:rFonts w:cs="Arial"/>
        <w:b/>
        <w:sz w:val="16"/>
        <w:szCs w:val="16"/>
      </w:rPr>
      <w:fldChar w:fldCharType="begin"/>
    </w:r>
    <w:r w:rsidRPr="00D932BD">
      <w:rPr>
        <w:rFonts w:cs="Arial"/>
        <w:b/>
        <w:sz w:val="16"/>
        <w:szCs w:val="16"/>
      </w:rPr>
      <w:instrText>PAGE  \* Arabic  \* MERGEFORMAT</w:instrText>
    </w:r>
    <w:r w:rsidRPr="00D932BD">
      <w:rPr>
        <w:rFonts w:cs="Arial"/>
        <w:b/>
        <w:sz w:val="16"/>
        <w:szCs w:val="16"/>
      </w:rPr>
      <w:fldChar w:fldCharType="separate"/>
    </w:r>
    <w:r w:rsidR="0091447A">
      <w:rPr>
        <w:rFonts w:cs="Arial"/>
        <w:b/>
        <w:noProof/>
        <w:sz w:val="16"/>
        <w:szCs w:val="16"/>
      </w:rPr>
      <w:t>1</w:t>
    </w:r>
    <w:r w:rsidRPr="00D932BD">
      <w:rPr>
        <w:rFonts w:cs="Arial"/>
        <w:b/>
        <w:sz w:val="16"/>
        <w:szCs w:val="16"/>
      </w:rPr>
      <w:fldChar w:fldCharType="end"/>
    </w:r>
    <w:r w:rsidRPr="00D932BD">
      <w:rPr>
        <w:rFonts w:cs="Arial"/>
        <w:sz w:val="16"/>
        <w:szCs w:val="16"/>
      </w:rPr>
      <w:t xml:space="preserve"> z </w:t>
    </w:r>
    <w:r w:rsidRPr="00D932BD">
      <w:rPr>
        <w:rFonts w:cs="Arial"/>
        <w:b/>
        <w:sz w:val="16"/>
        <w:szCs w:val="16"/>
      </w:rPr>
      <w:fldChar w:fldCharType="begin"/>
    </w:r>
    <w:r w:rsidRPr="00D932BD">
      <w:rPr>
        <w:rFonts w:cs="Arial"/>
        <w:b/>
        <w:sz w:val="16"/>
        <w:szCs w:val="16"/>
      </w:rPr>
      <w:instrText>NUMPAGES  \* Arabic  \* MERGEFORMAT</w:instrText>
    </w:r>
    <w:r w:rsidRPr="00D932BD">
      <w:rPr>
        <w:rFonts w:cs="Arial"/>
        <w:b/>
        <w:sz w:val="16"/>
        <w:szCs w:val="16"/>
      </w:rPr>
      <w:fldChar w:fldCharType="separate"/>
    </w:r>
    <w:r w:rsidR="0091447A">
      <w:rPr>
        <w:rFonts w:cs="Arial"/>
        <w:b/>
        <w:noProof/>
        <w:sz w:val="16"/>
        <w:szCs w:val="16"/>
      </w:rPr>
      <w:t>4</w:t>
    </w:r>
    <w:r w:rsidRPr="00D932BD">
      <w:rPr>
        <w:rFonts w:cs="Arial"/>
        <w:b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C2DEF" w14:textId="77777777" w:rsidR="003B2114" w:rsidRDefault="003B2114" w:rsidP="004C64CE">
      <w:pPr>
        <w:spacing w:after="0" w:line="240" w:lineRule="auto"/>
      </w:pPr>
      <w:r>
        <w:separator/>
      </w:r>
    </w:p>
  </w:footnote>
  <w:footnote w:type="continuationSeparator" w:id="0">
    <w:p w14:paraId="6706C7EF" w14:textId="77777777" w:rsidR="003B2114" w:rsidRDefault="003B2114" w:rsidP="004C6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E69D1" w14:textId="7D75196D" w:rsidR="00781289" w:rsidRPr="00781289" w:rsidRDefault="002D6651" w:rsidP="00781289">
    <w:pPr>
      <w:pStyle w:val="Zhlav"/>
      <w:jc w:val="right"/>
      <w:rPr>
        <w:sz w:val="18"/>
        <w:szCs w:val="18"/>
      </w:rPr>
    </w:pPr>
    <w:r w:rsidRPr="00781289">
      <w:rPr>
        <w:rFonts w:cs="Arial"/>
        <w:sz w:val="18"/>
        <w:szCs w:val="18"/>
      </w:rPr>
      <w:t xml:space="preserve">Objednávka provedení díla – </w:t>
    </w:r>
    <w:proofErr w:type="spellStart"/>
    <w:r w:rsidRPr="00781289">
      <w:rPr>
        <w:rFonts w:cs="Arial"/>
        <w:sz w:val="18"/>
        <w:szCs w:val="18"/>
      </w:rPr>
      <w:t>Metropolnet</w:t>
    </w:r>
    <w:proofErr w:type="spellEnd"/>
    <w:r w:rsidR="00AC388C" w:rsidRPr="00781289">
      <w:rPr>
        <w:rFonts w:cs="Arial"/>
        <w:sz w:val="18"/>
        <w:szCs w:val="18"/>
      </w:rPr>
      <w:t>, a.s.</w:t>
    </w:r>
  </w:p>
  <w:p w14:paraId="6CFE875F" w14:textId="603E4779" w:rsidR="004C64CE" w:rsidRPr="00781289" w:rsidRDefault="00781289" w:rsidP="00781289">
    <w:pPr>
      <w:pStyle w:val="Zhlav"/>
      <w:jc w:val="right"/>
      <w:rPr>
        <w:sz w:val="18"/>
        <w:szCs w:val="18"/>
      </w:rPr>
    </w:pPr>
    <w:r w:rsidRPr="00781289">
      <w:rPr>
        <w:sz w:val="18"/>
        <w:szCs w:val="18"/>
      </w:rPr>
      <w:t>Systém pro hromadné zpracování přestupků z dopravních systémů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02496" w14:textId="77777777" w:rsidR="00D932BD" w:rsidRDefault="00745EAE" w:rsidP="000B5CED">
    <w:pPr>
      <w:pStyle w:val="MNETnormln"/>
      <w:tabs>
        <w:tab w:val="left" w:pos="6804"/>
      </w:tabs>
    </w:pPr>
    <w:r>
      <w:rPr>
        <w:noProof/>
        <w:lang w:eastAsia="cs-CZ"/>
      </w:rPr>
      <w:drawing>
        <wp:anchor distT="0" distB="0" distL="114300" distR="114300" simplePos="0" relativeHeight="251658241" behindDoc="1" locked="0" layoutInCell="1" allowOverlap="1" wp14:anchorId="43EC3373" wp14:editId="577EA9CD">
          <wp:simplePos x="0" y="0"/>
          <wp:positionH relativeFrom="column">
            <wp:posOffset>-457581</wp:posOffset>
          </wp:positionH>
          <wp:positionV relativeFrom="paragraph">
            <wp:posOffset>-666750</wp:posOffset>
          </wp:positionV>
          <wp:extent cx="3044825" cy="1764665"/>
          <wp:effectExtent l="0" t="0" r="0" b="0"/>
          <wp:wrapNone/>
          <wp:docPr id="14" name="Obrázek 14" descr="C:\Users\pjouklova.000\AppData\Local\Microsoft\Windows\INetCache\Content.Word\mnet-logo-zakladni verze-RGB-barva_mediu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jouklova.000\AppData\Local\Microsoft\Windows\INetCache\Content.Word\mnet-logo-zakladni verze-RGB-barva_medium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4825" cy="1764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B5CED">
      <w:tab/>
    </w:r>
    <w:proofErr w:type="spellStart"/>
    <w:r w:rsidR="000B5CED">
      <w:t>Metropolnet</w:t>
    </w:r>
    <w:proofErr w:type="spellEnd"/>
    <w:r w:rsidR="000B5CED">
      <w:t>, a.s.</w:t>
    </w:r>
  </w:p>
  <w:p w14:paraId="7B6877EA" w14:textId="77777777" w:rsidR="000B5CED" w:rsidRDefault="000B5CED" w:rsidP="000B5CED">
    <w:pPr>
      <w:pStyle w:val="MNETnormln"/>
      <w:tabs>
        <w:tab w:val="left" w:pos="6804"/>
      </w:tabs>
    </w:pPr>
    <w:r>
      <w:tab/>
      <w:t>Mírové náměstí 3097/37</w:t>
    </w:r>
  </w:p>
  <w:p w14:paraId="71CD3BA6" w14:textId="15BD8577" w:rsidR="00745EAE" w:rsidRDefault="000B5CED" w:rsidP="000B5CED">
    <w:pPr>
      <w:pStyle w:val="MNETnormln"/>
      <w:tabs>
        <w:tab w:val="left" w:pos="6804"/>
      </w:tabs>
    </w:pPr>
    <w:r>
      <w:tab/>
      <w:t>400 01 Ústí nad Labem</w:t>
    </w:r>
  </w:p>
  <w:p w14:paraId="69764205" w14:textId="77777777" w:rsidR="00D932BD" w:rsidRDefault="00D932BD" w:rsidP="00D932BD">
    <w:pPr>
      <w:pStyle w:val="MNETnormln"/>
    </w:pPr>
  </w:p>
  <w:p w14:paraId="78CF9740" w14:textId="77777777" w:rsidR="004C64CE" w:rsidRPr="00D932BD" w:rsidRDefault="004C64CE" w:rsidP="00D932BD">
    <w:pPr>
      <w:pStyle w:val="Zhlav"/>
      <w:tabs>
        <w:tab w:val="clear" w:pos="4536"/>
        <w:tab w:val="left" w:pos="6804"/>
      </w:tabs>
      <w:rPr>
        <w:rFonts w:cs="Arial"/>
        <w:b/>
        <w:b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E5BC2"/>
    <w:multiLevelType w:val="multilevel"/>
    <w:tmpl w:val="6C208CB4"/>
    <w:styleLink w:val="Aktulnseznam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44B4FF4"/>
    <w:multiLevelType w:val="hybridMultilevel"/>
    <w:tmpl w:val="F93E4334"/>
    <w:lvl w:ilvl="0" w:tplc="0405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2" w15:restartNumberingAfterBreak="0">
    <w:nsid w:val="06A6352E"/>
    <w:multiLevelType w:val="multilevel"/>
    <w:tmpl w:val="82185138"/>
    <w:styleLink w:val="Aktulnseznam2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094F4B1D"/>
    <w:multiLevelType w:val="hybridMultilevel"/>
    <w:tmpl w:val="E87EEFBC"/>
    <w:lvl w:ilvl="0" w:tplc="921E0646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5C6E26"/>
    <w:multiLevelType w:val="multilevel"/>
    <w:tmpl w:val="E2F09B14"/>
    <w:styleLink w:val="Aktulnseznam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0C152636"/>
    <w:multiLevelType w:val="hybridMultilevel"/>
    <w:tmpl w:val="347CD8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4A30E4"/>
    <w:multiLevelType w:val="multilevel"/>
    <w:tmpl w:val="0405001D"/>
    <w:styleLink w:val="Aktulnseznam2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C7D5AED"/>
    <w:multiLevelType w:val="multilevel"/>
    <w:tmpl w:val="7EBEAA82"/>
    <w:styleLink w:val="Aktulnseznam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0D2E05A9"/>
    <w:multiLevelType w:val="hybridMultilevel"/>
    <w:tmpl w:val="00A8963E"/>
    <w:lvl w:ilvl="0" w:tplc="74CAF5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AA07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A215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BC45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06E4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FE08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028D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16F9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E824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5E585A"/>
    <w:multiLevelType w:val="hybridMultilevel"/>
    <w:tmpl w:val="A1F0168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EB2042E"/>
    <w:multiLevelType w:val="hybridMultilevel"/>
    <w:tmpl w:val="DC741302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11756FA0"/>
    <w:multiLevelType w:val="multilevel"/>
    <w:tmpl w:val="7EBEAA82"/>
    <w:styleLink w:val="Aktulnseznam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4FC4E49"/>
    <w:multiLevelType w:val="multilevel"/>
    <w:tmpl w:val="E8AEDFC8"/>
    <w:styleLink w:val="Aktulnseznam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169D31FC"/>
    <w:multiLevelType w:val="hybridMultilevel"/>
    <w:tmpl w:val="0DC24144"/>
    <w:lvl w:ilvl="0" w:tplc="CB1EF024">
      <w:start w:val="1"/>
      <w:numFmt w:val="decimal"/>
      <w:pStyle w:val="Odstavecseseznamem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6FA1E9D"/>
    <w:multiLevelType w:val="multilevel"/>
    <w:tmpl w:val="EA94F534"/>
    <w:styleLink w:val="Aktulnseznam15"/>
    <w:lvl w:ilvl="0">
      <w:start w:val="1"/>
      <w:numFmt w:val="decimal"/>
      <w:lvlText w:val="%1"/>
      <w:lvlJc w:val="left"/>
      <w:pPr>
        <w:ind w:left="290" w:hanging="432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6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1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5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9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2" w:hanging="1584"/>
      </w:pPr>
      <w:rPr>
        <w:rFonts w:hint="default"/>
      </w:rPr>
    </w:lvl>
  </w:abstractNum>
  <w:abstractNum w:abstractNumId="15" w15:restartNumberingAfterBreak="0">
    <w:nsid w:val="170C5D84"/>
    <w:multiLevelType w:val="multilevel"/>
    <w:tmpl w:val="0405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17500ECD"/>
    <w:multiLevelType w:val="multilevel"/>
    <w:tmpl w:val="46E67290"/>
    <w:styleLink w:val="Aktulnseznam1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17EA17D7"/>
    <w:multiLevelType w:val="hybridMultilevel"/>
    <w:tmpl w:val="9190C7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B222E6C"/>
    <w:multiLevelType w:val="hybridMultilevel"/>
    <w:tmpl w:val="F0CEA120"/>
    <w:lvl w:ilvl="0" w:tplc="996420F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BF6505D"/>
    <w:multiLevelType w:val="hybridMultilevel"/>
    <w:tmpl w:val="97424C6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D6F6124"/>
    <w:multiLevelType w:val="multilevel"/>
    <w:tmpl w:val="0405001D"/>
    <w:styleLink w:val="Aktulnseznam2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1DF8A637"/>
    <w:multiLevelType w:val="hybridMultilevel"/>
    <w:tmpl w:val="1E50574E"/>
    <w:lvl w:ilvl="0" w:tplc="D47C33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566D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88C6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64E4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8855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9FE11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848F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1016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F08F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E527305"/>
    <w:multiLevelType w:val="multilevel"/>
    <w:tmpl w:val="0405001D"/>
    <w:styleLink w:val="Aktulnseznam3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24AB6369"/>
    <w:multiLevelType w:val="multilevel"/>
    <w:tmpl w:val="0405001D"/>
    <w:styleLink w:val="Aktulnseznam2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25C51E07"/>
    <w:multiLevelType w:val="multilevel"/>
    <w:tmpl w:val="0405001D"/>
    <w:styleLink w:val="Aktulnseznam2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2728605C"/>
    <w:multiLevelType w:val="multilevel"/>
    <w:tmpl w:val="DFEC11DA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</w:lvl>
  </w:abstractNum>
  <w:abstractNum w:abstractNumId="26" w15:restartNumberingAfterBreak="0">
    <w:nsid w:val="273B461C"/>
    <w:multiLevelType w:val="multilevel"/>
    <w:tmpl w:val="62DC1634"/>
    <w:lvl w:ilvl="0">
      <w:start w:val="1"/>
      <w:numFmt w:val="decimal"/>
      <w:pStyle w:val="NadpisMC1"/>
      <w:lvlText w:val="%1"/>
      <w:lvlJc w:val="left"/>
      <w:pPr>
        <w:ind w:left="432" w:hanging="432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MC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MC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7" w15:restartNumberingAfterBreak="0">
    <w:nsid w:val="277E4F06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8" w15:restartNumberingAfterBreak="0">
    <w:nsid w:val="2A7477D8"/>
    <w:multiLevelType w:val="hybridMultilevel"/>
    <w:tmpl w:val="F6A6CB04"/>
    <w:lvl w:ilvl="0" w:tplc="12886F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AA0A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6C690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B647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88FE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7E5A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F471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FCD4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8650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DEB583B"/>
    <w:multiLevelType w:val="multilevel"/>
    <w:tmpl w:val="E8AEDFC8"/>
    <w:styleLink w:val="Aktulnseznam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0" w15:restartNumberingAfterBreak="0">
    <w:nsid w:val="33A33613"/>
    <w:multiLevelType w:val="multilevel"/>
    <w:tmpl w:val="593EFDDC"/>
    <w:lvl w:ilvl="0">
      <w:start w:val="1"/>
      <w:numFmt w:val="bullet"/>
      <w:lvlText w:val=""/>
      <w:lvlJc w:val="left"/>
      <w:pPr>
        <w:ind w:left="864" w:hanging="432"/>
      </w:pPr>
      <w:rPr>
        <w:rFonts w:ascii="Symbol" w:hAnsi="Symbol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%1.%2"/>
      <w:lvlJc w:val="left"/>
      <w:pPr>
        <w:ind w:left="1008" w:hanging="576"/>
      </w:pPr>
    </w:lvl>
    <w:lvl w:ilvl="2">
      <w:start w:val="1"/>
      <w:numFmt w:val="decimal"/>
      <w:lvlText w:val="%1.%2.%3"/>
      <w:lvlJc w:val="left"/>
      <w:pPr>
        <w:ind w:left="1152" w:hanging="720"/>
      </w:pPr>
    </w:lvl>
    <w:lvl w:ilvl="3">
      <w:start w:val="1"/>
      <w:numFmt w:val="decimal"/>
      <w:lvlText w:val="%1.%2.%3.%4"/>
      <w:lvlJc w:val="left"/>
      <w:pPr>
        <w:ind w:left="1296" w:hanging="864"/>
      </w:pPr>
    </w:lvl>
    <w:lvl w:ilvl="4">
      <w:start w:val="1"/>
      <w:numFmt w:val="decimal"/>
      <w:lvlText w:val="%1.%2.%3.%4.%5"/>
      <w:lvlJc w:val="left"/>
      <w:pPr>
        <w:ind w:left="1440" w:hanging="1008"/>
      </w:pPr>
    </w:lvl>
    <w:lvl w:ilvl="5">
      <w:start w:val="1"/>
      <w:numFmt w:val="decimal"/>
      <w:lvlText w:val="%1.%2.%3.%4.%5.%6"/>
      <w:lvlJc w:val="left"/>
      <w:pPr>
        <w:ind w:left="1584" w:hanging="1152"/>
      </w:pPr>
    </w:lvl>
    <w:lvl w:ilvl="6">
      <w:start w:val="1"/>
      <w:numFmt w:val="decimal"/>
      <w:lvlText w:val="%1.%2.%3.%4.%5.%6.%7"/>
      <w:lvlJc w:val="left"/>
      <w:pPr>
        <w:ind w:left="1728" w:hanging="1296"/>
      </w:pPr>
    </w:lvl>
    <w:lvl w:ilvl="7">
      <w:start w:val="1"/>
      <w:numFmt w:val="decimal"/>
      <w:lvlText w:val="%1.%2.%3.%4.%5.%6.%7.%8"/>
      <w:lvlJc w:val="left"/>
      <w:pPr>
        <w:ind w:left="1872" w:hanging="1440"/>
      </w:pPr>
    </w:lvl>
    <w:lvl w:ilvl="8">
      <w:start w:val="1"/>
      <w:numFmt w:val="decimal"/>
      <w:lvlText w:val="%1.%2.%3.%4.%5.%6.%7.%8.%9"/>
      <w:lvlJc w:val="left"/>
      <w:pPr>
        <w:ind w:left="2016" w:hanging="1584"/>
      </w:pPr>
    </w:lvl>
  </w:abstractNum>
  <w:abstractNum w:abstractNumId="31" w15:restartNumberingAfterBreak="0">
    <w:nsid w:val="35E56006"/>
    <w:multiLevelType w:val="multilevel"/>
    <w:tmpl w:val="0405001D"/>
    <w:styleLink w:val="Aktulnseznam1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38DF74E8"/>
    <w:multiLevelType w:val="hybridMultilevel"/>
    <w:tmpl w:val="08B6B1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C5D0141"/>
    <w:multiLevelType w:val="hybridMultilevel"/>
    <w:tmpl w:val="82489194"/>
    <w:lvl w:ilvl="0" w:tplc="04050001">
      <w:start w:val="1"/>
      <w:numFmt w:val="bullet"/>
      <w:lvlText w:val=""/>
      <w:lvlJc w:val="left"/>
      <w:pPr>
        <w:ind w:left="21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34" w15:restartNumberingAfterBreak="0">
    <w:nsid w:val="3DA47FF5"/>
    <w:multiLevelType w:val="multilevel"/>
    <w:tmpl w:val="DFEC11DA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</w:lvl>
  </w:abstractNum>
  <w:abstractNum w:abstractNumId="35" w15:restartNumberingAfterBreak="0">
    <w:nsid w:val="3FAD0E1F"/>
    <w:multiLevelType w:val="multilevel"/>
    <w:tmpl w:val="7EBEAA82"/>
    <w:styleLink w:val="Aktulnseznam17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3FC94938"/>
    <w:multiLevelType w:val="hybridMultilevel"/>
    <w:tmpl w:val="D2ACA0B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04715DE"/>
    <w:multiLevelType w:val="multilevel"/>
    <w:tmpl w:val="F5A8DD90"/>
    <w:styleLink w:val="Aktulnseznam11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8" w15:restartNumberingAfterBreak="0">
    <w:nsid w:val="4839779F"/>
    <w:multiLevelType w:val="multilevel"/>
    <w:tmpl w:val="DFEC11DA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</w:lvl>
  </w:abstractNum>
  <w:abstractNum w:abstractNumId="39" w15:restartNumberingAfterBreak="0">
    <w:nsid w:val="4A3C199D"/>
    <w:multiLevelType w:val="multilevel"/>
    <w:tmpl w:val="4A64455A"/>
    <w:styleLink w:val="Aktulnseznam3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0" w15:restartNumberingAfterBreak="0">
    <w:nsid w:val="4C103F10"/>
    <w:multiLevelType w:val="multilevel"/>
    <w:tmpl w:val="3BCA2020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</w:lvl>
  </w:abstractNum>
  <w:abstractNum w:abstractNumId="41" w15:restartNumberingAfterBreak="0">
    <w:nsid w:val="4FA377A8"/>
    <w:multiLevelType w:val="multilevel"/>
    <w:tmpl w:val="CA1E5666"/>
    <w:styleLink w:val="Aktulnseznam2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2" w15:restartNumberingAfterBreak="0">
    <w:nsid w:val="53E53B44"/>
    <w:multiLevelType w:val="hybridMultilevel"/>
    <w:tmpl w:val="7B1AF728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54324452"/>
    <w:multiLevelType w:val="multilevel"/>
    <w:tmpl w:val="0405001D"/>
    <w:styleLink w:val="Aktulnseznam2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 w15:restartNumberingAfterBreak="0">
    <w:nsid w:val="56B951B5"/>
    <w:multiLevelType w:val="multilevel"/>
    <w:tmpl w:val="96965F84"/>
    <w:styleLink w:val="Aktulnseznam7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5" w15:restartNumberingAfterBreak="0">
    <w:nsid w:val="571046E0"/>
    <w:multiLevelType w:val="multilevel"/>
    <w:tmpl w:val="BCA8F82A"/>
    <w:styleLink w:val="Aktulnseznam13"/>
    <w:lvl w:ilvl="0">
      <w:start w:val="1"/>
      <w:numFmt w:val="decimal"/>
      <w:lvlText w:val="%1"/>
      <w:lvlJc w:val="left"/>
      <w:pPr>
        <w:ind w:left="290" w:hanging="432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6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1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5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9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2" w:hanging="1584"/>
      </w:pPr>
      <w:rPr>
        <w:rFonts w:hint="default"/>
      </w:rPr>
    </w:lvl>
  </w:abstractNum>
  <w:abstractNum w:abstractNumId="46" w15:restartNumberingAfterBreak="0">
    <w:nsid w:val="5BF16788"/>
    <w:multiLevelType w:val="hybridMultilevel"/>
    <w:tmpl w:val="3962F5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C3D67E3"/>
    <w:multiLevelType w:val="multilevel"/>
    <w:tmpl w:val="593EFDDC"/>
    <w:lvl w:ilvl="0">
      <w:start w:val="1"/>
      <w:numFmt w:val="bullet"/>
      <w:lvlText w:val=""/>
      <w:lvlJc w:val="left"/>
      <w:pPr>
        <w:ind w:left="864" w:hanging="432"/>
      </w:pPr>
      <w:rPr>
        <w:rFonts w:ascii="Symbol" w:hAnsi="Symbol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%1.%2"/>
      <w:lvlJc w:val="left"/>
      <w:pPr>
        <w:ind w:left="1008" w:hanging="576"/>
      </w:pPr>
    </w:lvl>
    <w:lvl w:ilvl="2">
      <w:start w:val="1"/>
      <w:numFmt w:val="decimal"/>
      <w:lvlText w:val="%1.%2.%3"/>
      <w:lvlJc w:val="left"/>
      <w:pPr>
        <w:ind w:left="1152" w:hanging="720"/>
      </w:pPr>
    </w:lvl>
    <w:lvl w:ilvl="3">
      <w:start w:val="1"/>
      <w:numFmt w:val="decimal"/>
      <w:lvlText w:val="%1.%2.%3.%4"/>
      <w:lvlJc w:val="left"/>
      <w:pPr>
        <w:ind w:left="1296" w:hanging="864"/>
      </w:pPr>
    </w:lvl>
    <w:lvl w:ilvl="4">
      <w:start w:val="1"/>
      <w:numFmt w:val="decimal"/>
      <w:lvlText w:val="%1.%2.%3.%4.%5"/>
      <w:lvlJc w:val="left"/>
      <w:pPr>
        <w:ind w:left="1440" w:hanging="1008"/>
      </w:pPr>
    </w:lvl>
    <w:lvl w:ilvl="5">
      <w:start w:val="1"/>
      <w:numFmt w:val="decimal"/>
      <w:lvlText w:val="%1.%2.%3.%4.%5.%6"/>
      <w:lvlJc w:val="left"/>
      <w:pPr>
        <w:ind w:left="1584" w:hanging="1152"/>
      </w:pPr>
    </w:lvl>
    <w:lvl w:ilvl="6">
      <w:start w:val="1"/>
      <w:numFmt w:val="decimal"/>
      <w:lvlText w:val="%1.%2.%3.%4.%5.%6.%7"/>
      <w:lvlJc w:val="left"/>
      <w:pPr>
        <w:ind w:left="1728" w:hanging="1296"/>
      </w:pPr>
    </w:lvl>
    <w:lvl w:ilvl="7">
      <w:start w:val="1"/>
      <w:numFmt w:val="decimal"/>
      <w:lvlText w:val="%1.%2.%3.%4.%5.%6.%7.%8"/>
      <w:lvlJc w:val="left"/>
      <w:pPr>
        <w:ind w:left="1872" w:hanging="1440"/>
      </w:pPr>
    </w:lvl>
    <w:lvl w:ilvl="8">
      <w:start w:val="1"/>
      <w:numFmt w:val="decimal"/>
      <w:lvlText w:val="%1.%2.%3.%4.%5.%6.%7.%8.%9"/>
      <w:lvlJc w:val="left"/>
      <w:pPr>
        <w:ind w:left="2016" w:hanging="1584"/>
      </w:pPr>
    </w:lvl>
  </w:abstractNum>
  <w:abstractNum w:abstractNumId="48" w15:restartNumberingAfterBreak="0">
    <w:nsid w:val="5C6E3E9C"/>
    <w:multiLevelType w:val="multilevel"/>
    <w:tmpl w:val="0405001D"/>
    <w:styleLink w:val="Aktulnseznam2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9" w15:restartNumberingAfterBreak="0">
    <w:nsid w:val="5CD363AC"/>
    <w:multiLevelType w:val="multilevel"/>
    <w:tmpl w:val="344A7B16"/>
    <w:styleLink w:val="Aktulnseznam14"/>
    <w:lvl w:ilvl="0">
      <w:start w:val="1"/>
      <w:numFmt w:val="decimal"/>
      <w:lvlText w:val="%1"/>
      <w:lvlJc w:val="left"/>
      <w:pPr>
        <w:ind w:left="290" w:hanging="432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6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1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5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9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2" w:hanging="1584"/>
      </w:pPr>
      <w:rPr>
        <w:rFonts w:hint="default"/>
      </w:rPr>
    </w:lvl>
  </w:abstractNum>
  <w:abstractNum w:abstractNumId="50" w15:restartNumberingAfterBreak="0">
    <w:nsid w:val="5D850918"/>
    <w:multiLevelType w:val="multilevel"/>
    <w:tmpl w:val="73C6F5A2"/>
    <w:styleLink w:val="Aktulnseznam9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1" w15:restartNumberingAfterBreak="0">
    <w:nsid w:val="5DCB7B40"/>
    <w:multiLevelType w:val="multilevel"/>
    <w:tmpl w:val="F6D021E8"/>
    <w:styleLink w:val="Aktulnseznam2"/>
    <w:lvl w:ilvl="0">
      <w:start w:val="1"/>
      <w:numFmt w:val="decimal"/>
      <w:lvlText w:val="%1"/>
      <w:lvlJc w:val="left"/>
      <w:pPr>
        <w:ind w:left="432" w:hanging="432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2" w15:restartNumberingAfterBreak="0">
    <w:nsid w:val="60490DEF"/>
    <w:multiLevelType w:val="multilevel"/>
    <w:tmpl w:val="7CF0A4FE"/>
    <w:styleLink w:val="StylVcerovovLatinkaCourierNew10bVlevo19cmP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664D7632"/>
    <w:multiLevelType w:val="multilevel"/>
    <w:tmpl w:val="CE960BD8"/>
    <w:lvl w:ilvl="0">
      <w:start w:val="1"/>
      <w:numFmt w:val="decimal"/>
      <w:pStyle w:val="MNETslovannadpis"/>
      <w:lvlText w:val="%1.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4" w15:restartNumberingAfterBreak="0">
    <w:nsid w:val="66D36FEF"/>
    <w:multiLevelType w:val="multilevel"/>
    <w:tmpl w:val="DFEC11DA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</w:lvl>
  </w:abstractNum>
  <w:abstractNum w:abstractNumId="55" w15:restartNumberingAfterBreak="0">
    <w:nsid w:val="677138F2"/>
    <w:multiLevelType w:val="multilevel"/>
    <w:tmpl w:val="EA4856D0"/>
    <w:styleLink w:val="Aktulnseznam35"/>
    <w:lvl w:ilvl="0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9DF5BF2"/>
    <w:multiLevelType w:val="hybridMultilevel"/>
    <w:tmpl w:val="5A3E6F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A3079F9"/>
    <w:multiLevelType w:val="hybridMultilevel"/>
    <w:tmpl w:val="126E75B6"/>
    <w:lvl w:ilvl="0" w:tplc="04050001">
      <w:start w:val="1"/>
      <w:numFmt w:val="bullet"/>
      <w:lvlText w:val=""/>
      <w:lvlJc w:val="left"/>
      <w:pPr>
        <w:ind w:left="21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58" w15:restartNumberingAfterBreak="0">
    <w:nsid w:val="6D3A129D"/>
    <w:multiLevelType w:val="multilevel"/>
    <w:tmpl w:val="7EBEAA82"/>
    <w:lvl w:ilvl="0">
      <w:start w:val="1"/>
      <w:numFmt w:val="decimal"/>
      <w:lvlText w:val="%1"/>
      <w:lvlJc w:val="left"/>
      <w:pPr>
        <w:ind w:left="709" w:hanging="360"/>
      </w:pPr>
    </w:lvl>
    <w:lvl w:ilvl="1">
      <w:start w:val="1"/>
      <w:numFmt w:val="decimal"/>
      <w:lvlText w:val="%1.%2"/>
      <w:lvlJc w:val="left"/>
      <w:pPr>
        <w:ind w:left="1141" w:hanging="792"/>
      </w:pPr>
    </w:lvl>
    <w:lvl w:ilvl="2">
      <w:start w:val="1"/>
      <w:numFmt w:val="decimal"/>
      <w:lvlText w:val="%1.%2.%3."/>
      <w:lvlJc w:val="left"/>
      <w:pPr>
        <w:ind w:left="1573" w:hanging="504"/>
      </w:pPr>
    </w:lvl>
    <w:lvl w:ilvl="3">
      <w:start w:val="1"/>
      <w:numFmt w:val="decimal"/>
      <w:lvlText w:val="%1.%2.%3.%4."/>
      <w:lvlJc w:val="left"/>
      <w:pPr>
        <w:ind w:left="2077" w:hanging="648"/>
      </w:pPr>
    </w:lvl>
    <w:lvl w:ilvl="4">
      <w:start w:val="1"/>
      <w:numFmt w:val="decimal"/>
      <w:lvlText w:val="%1.%2.%3.%4.%5."/>
      <w:lvlJc w:val="left"/>
      <w:pPr>
        <w:ind w:left="2581" w:hanging="792"/>
      </w:pPr>
    </w:lvl>
    <w:lvl w:ilvl="5">
      <w:start w:val="1"/>
      <w:numFmt w:val="decimal"/>
      <w:lvlText w:val="%1.%2.%3.%4.%5.%6."/>
      <w:lvlJc w:val="left"/>
      <w:pPr>
        <w:ind w:left="3085" w:hanging="936"/>
      </w:pPr>
    </w:lvl>
    <w:lvl w:ilvl="6">
      <w:start w:val="1"/>
      <w:numFmt w:val="decimal"/>
      <w:lvlText w:val="%1.%2.%3.%4.%5.%6.%7."/>
      <w:lvlJc w:val="left"/>
      <w:pPr>
        <w:ind w:left="3589" w:hanging="1080"/>
      </w:pPr>
    </w:lvl>
    <w:lvl w:ilvl="7">
      <w:start w:val="1"/>
      <w:numFmt w:val="decimal"/>
      <w:lvlText w:val="%1.%2.%3.%4.%5.%6.%7.%8."/>
      <w:lvlJc w:val="left"/>
      <w:pPr>
        <w:ind w:left="4093" w:hanging="1224"/>
      </w:pPr>
    </w:lvl>
    <w:lvl w:ilvl="8">
      <w:start w:val="1"/>
      <w:numFmt w:val="decimal"/>
      <w:lvlText w:val="%1.%2.%3.%4.%5.%6.%7.%8.%9."/>
      <w:lvlJc w:val="left"/>
      <w:pPr>
        <w:ind w:left="4669" w:hanging="1440"/>
      </w:pPr>
    </w:lvl>
  </w:abstractNum>
  <w:abstractNum w:abstractNumId="59" w15:restartNumberingAfterBreak="0">
    <w:nsid w:val="6D50775C"/>
    <w:multiLevelType w:val="hybridMultilevel"/>
    <w:tmpl w:val="66F2B9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DA52274"/>
    <w:multiLevelType w:val="multilevel"/>
    <w:tmpl w:val="7D2201E0"/>
    <w:styleLink w:val="Aktulnseznam10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1" w15:restartNumberingAfterBreak="0">
    <w:nsid w:val="70C05394"/>
    <w:multiLevelType w:val="hybridMultilevel"/>
    <w:tmpl w:val="2D3CB186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2" w15:restartNumberingAfterBreak="0">
    <w:nsid w:val="70C336C4"/>
    <w:multiLevelType w:val="multilevel"/>
    <w:tmpl w:val="15EC5CEE"/>
    <w:styleLink w:val="Aktulnseznam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3" w15:restartNumberingAfterBreak="0">
    <w:nsid w:val="729E6B04"/>
    <w:multiLevelType w:val="multilevel"/>
    <w:tmpl w:val="61100E92"/>
    <w:styleLink w:val="Aktulnseznam1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%1.%2"/>
      <w:lvlJc w:val="left"/>
      <w:pPr>
        <w:ind w:left="71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4" w15:restartNumberingAfterBreak="0">
    <w:nsid w:val="72B7353F"/>
    <w:multiLevelType w:val="multilevel"/>
    <w:tmpl w:val="D8D4C50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792" w:hanging="79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5" w15:restartNumberingAfterBreak="0">
    <w:nsid w:val="762B159B"/>
    <w:multiLevelType w:val="multilevel"/>
    <w:tmpl w:val="0405001D"/>
    <w:styleLink w:val="Aktulnseznam3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6" w15:restartNumberingAfterBreak="0">
    <w:nsid w:val="77AC4F87"/>
    <w:multiLevelType w:val="multilevel"/>
    <w:tmpl w:val="DFEC11DA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</w:lvl>
  </w:abstractNum>
  <w:abstractNum w:abstractNumId="67" w15:restartNumberingAfterBreak="0">
    <w:nsid w:val="77F425D4"/>
    <w:multiLevelType w:val="multilevel"/>
    <w:tmpl w:val="5FB06406"/>
    <w:styleLink w:val="Aktulnseznam34"/>
    <w:lvl w:ilvl="0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8BF1CB5"/>
    <w:multiLevelType w:val="multilevel"/>
    <w:tmpl w:val="965CD050"/>
    <w:styleLink w:val="Aktulnseznam21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9" w15:restartNumberingAfterBreak="0">
    <w:nsid w:val="795879DE"/>
    <w:multiLevelType w:val="multilevel"/>
    <w:tmpl w:val="DE5049F8"/>
    <w:styleLink w:val="Aktulnseznam20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0" w15:restartNumberingAfterBreak="0">
    <w:nsid w:val="7D6738C9"/>
    <w:multiLevelType w:val="multilevel"/>
    <w:tmpl w:val="FBD60914"/>
    <w:styleLink w:val="Aktulnseznam31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2%1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1" w15:restartNumberingAfterBreak="0">
    <w:nsid w:val="7E0B4CBE"/>
    <w:multiLevelType w:val="hybridMultilevel"/>
    <w:tmpl w:val="CA246832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9881066">
    <w:abstractNumId w:val="53"/>
  </w:num>
  <w:num w:numId="2" w16cid:durableId="760839563">
    <w:abstractNumId w:val="27"/>
  </w:num>
  <w:num w:numId="3" w16cid:durableId="737283503">
    <w:abstractNumId w:val="25"/>
  </w:num>
  <w:num w:numId="4" w16cid:durableId="31851294">
    <w:abstractNumId w:val="54"/>
  </w:num>
  <w:num w:numId="5" w16cid:durableId="19943271">
    <w:abstractNumId w:val="40"/>
  </w:num>
  <w:num w:numId="6" w16cid:durableId="707031010">
    <w:abstractNumId w:val="34"/>
  </w:num>
  <w:num w:numId="7" w16cid:durableId="1351251504">
    <w:abstractNumId w:val="66"/>
  </w:num>
  <w:num w:numId="8" w16cid:durableId="477890447">
    <w:abstractNumId w:val="38"/>
  </w:num>
  <w:num w:numId="9" w16cid:durableId="1073048466">
    <w:abstractNumId w:val="19"/>
  </w:num>
  <w:num w:numId="10" w16cid:durableId="305352970">
    <w:abstractNumId w:val="13"/>
  </w:num>
  <w:num w:numId="11" w16cid:durableId="31931047">
    <w:abstractNumId w:val="18"/>
  </w:num>
  <w:num w:numId="12" w16cid:durableId="1953897139">
    <w:abstractNumId w:val="15"/>
  </w:num>
  <w:num w:numId="13" w16cid:durableId="388112740">
    <w:abstractNumId w:val="16"/>
  </w:num>
  <w:num w:numId="14" w16cid:durableId="1683580153">
    <w:abstractNumId w:val="51"/>
  </w:num>
  <w:num w:numId="15" w16cid:durableId="1584754739">
    <w:abstractNumId w:val="62"/>
  </w:num>
  <w:num w:numId="16" w16cid:durableId="923148865">
    <w:abstractNumId w:val="29"/>
  </w:num>
  <w:num w:numId="17" w16cid:durableId="1999383372">
    <w:abstractNumId w:val="12"/>
  </w:num>
  <w:num w:numId="18" w16cid:durableId="1104763340">
    <w:abstractNumId w:val="4"/>
  </w:num>
  <w:num w:numId="19" w16cid:durableId="1554198017">
    <w:abstractNumId w:val="44"/>
  </w:num>
  <w:num w:numId="20" w16cid:durableId="89276058">
    <w:abstractNumId w:val="0"/>
  </w:num>
  <w:num w:numId="21" w16cid:durableId="415595611">
    <w:abstractNumId w:val="50"/>
  </w:num>
  <w:num w:numId="22" w16cid:durableId="1548758779">
    <w:abstractNumId w:val="60"/>
  </w:num>
  <w:num w:numId="23" w16cid:durableId="807941915">
    <w:abstractNumId w:val="37"/>
  </w:num>
  <w:num w:numId="24" w16cid:durableId="813762340">
    <w:abstractNumId w:val="63"/>
  </w:num>
  <w:num w:numId="25" w16cid:durableId="2002847814">
    <w:abstractNumId w:val="45"/>
  </w:num>
  <w:num w:numId="26" w16cid:durableId="685596645">
    <w:abstractNumId w:val="49"/>
  </w:num>
  <w:num w:numId="27" w16cid:durableId="165482763">
    <w:abstractNumId w:val="14"/>
  </w:num>
  <w:num w:numId="28" w16cid:durableId="1707366569">
    <w:abstractNumId w:val="11"/>
  </w:num>
  <w:num w:numId="29" w16cid:durableId="212470705">
    <w:abstractNumId w:val="35"/>
  </w:num>
  <w:num w:numId="30" w16cid:durableId="867260345">
    <w:abstractNumId w:val="7"/>
  </w:num>
  <w:num w:numId="31" w16cid:durableId="231812027">
    <w:abstractNumId w:val="31"/>
  </w:num>
  <w:num w:numId="32" w16cid:durableId="572161215">
    <w:abstractNumId w:val="69"/>
  </w:num>
  <w:num w:numId="33" w16cid:durableId="1924407608">
    <w:abstractNumId w:val="68"/>
  </w:num>
  <w:num w:numId="34" w16cid:durableId="1127240563">
    <w:abstractNumId w:val="2"/>
  </w:num>
  <w:num w:numId="35" w16cid:durableId="861553199">
    <w:abstractNumId w:val="41"/>
  </w:num>
  <w:num w:numId="36" w16cid:durableId="1682512454">
    <w:abstractNumId w:val="20"/>
  </w:num>
  <w:num w:numId="37" w16cid:durableId="1253510112">
    <w:abstractNumId w:val="48"/>
  </w:num>
  <w:num w:numId="38" w16cid:durableId="556548112">
    <w:abstractNumId w:val="6"/>
  </w:num>
  <w:num w:numId="39" w16cid:durableId="1696037214">
    <w:abstractNumId w:val="24"/>
  </w:num>
  <w:num w:numId="40" w16cid:durableId="700395527">
    <w:abstractNumId w:val="43"/>
  </w:num>
  <w:num w:numId="41" w16cid:durableId="565991009">
    <w:abstractNumId w:val="23"/>
  </w:num>
  <w:num w:numId="42" w16cid:durableId="1439835425">
    <w:abstractNumId w:val="65"/>
  </w:num>
  <w:num w:numId="43" w16cid:durableId="1544250162">
    <w:abstractNumId w:val="70"/>
  </w:num>
  <w:num w:numId="44" w16cid:durableId="566262269">
    <w:abstractNumId w:val="22"/>
  </w:num>
  <w:num w:numId="45" w16cid:durableId="752094752">
    <w:abstractNumId w:val="39"/>
  </w:num>
  <w:num w:numId="46" w16cid:durableId="1007248797">
    <w:abstractNumId w:val="26"/>
  </w:num>
  <w:num w:numId="47" w16cid:durableId="64765914">
    <w:abstractNumId w:val="32"/>
  </w:num>
  <w:num w:numId="48" w16cid:durableId="485438266">
    <w:abstractNumId w:val="71"/>
  </w:num>
  <w:num w:numId="49" w16cid:durableId="654142413">
    <w:abstractNumId w:val="17"/>
  </w:num>
  <w:num w:numId="50" w16cid:durableId="1513642405">
    <w:abstractNumId w:val="3"/>
  </w:num>
  <w:num w:numId="51" w16cid:durableId="1960452869">
    <w:abstractNumId w:val="67"/>
  </w:num>
  <w:num w:numId="52" w16cid:durableId="1374034078">
    <w:abstractNumId w:val="55"/>
  </w:num>
  <w:num w:numId="53" w16cid:durableId="1087535044">
    <w:abstractNumId w:val="5"/>
  </w:num>
  <w:num w:numId="54" w16cid:durableId="635140376">
    <w:abstractNumId w:val="46"/>
  </w:num>
  <w:num w:numId="55" w16cid:durableId="81219580">
    <w:abstractNumId w:val="26"/>
    <w:lvlOverride w:ilvl="2">
      <w:lvl w:ilvl="2">
        <w:start w:val="1"/>
        <w:numFmt w:val="decimal"/>
        <w:pStyle w:val="NadpisMC3"/>
        <w:lvlText w:val="%1."/>
        <w:lvlJc w:val="left"/>
        <w:pPr>
          <w:ind w:left="720" w:hanging="720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</w:num>
  <w:num w:numId="56" w16cid:durableId="1250768577">
    <w:abstractNumId w:val="59"/>
  </w:num>
  <w:num w:numId="57" w16cid:durableId="1031761128">
    <w:abstractNumId w:val="52"/>
  </w:num>
  <w:num w:numId="58" w16cid:durableId="963192608">
    <w:abstractNumId w:val="8"/>
  </w:num>
  <w:num w:numId="59" w16cid:durableId="1876849145">
    <w:abstractNumId w:val="61"/>
  </w:num>
  <w:num w:numId="60" w16cid:durableId="720708044">
    <w:abstractNumId w:val="56"/>
  </w:num>
  <w:num w:numId="61" w16cid:durableId="170796839">
    <w:abstractNumId w:val="57"/>
  </w:num>
  <w:num w:numId="62" w16cid:durableId="1803378094">
    <w:abstractNumId w:val="21"/>
  </w:num>
  <w:num w:numId="63" w16cid:durableId="497618199">
    <w:abstractNumId w:val="10"/>
  </w:num>
  <w:num w:numId="64" w16cid:durableId="2083480419">
    <w:abstractNumId w:val="1"/>
  </w:num>
  <w:num w:numId="65" w16cid:durableId="1605914349">
    <w:abstractNumId w:val="9"/>
  </w:num>
  <w:num w:numId="66" w16cid:durableId="1484464844">
    <w:abstractNumId w:val="42"/>
  </w:num>
  <w:num w:numId="67" w16cid:durableId="1013072037">
    <w:abstractNumId w:val="33"/>
  </w:num>
  <w:num w:numId="68" w16cid:durableId="798451211">
    <w:abstractNumId w:val="30"/>
  </w:num>
  <w:num w:numId="69" w16cid:durableId="490950675">
    <w:abstractNumId w:val="64"/>
  </w:num>
  <w:num w:numId="70" w16cid:durableId="480850082">
    <w:abstractNumId w:val="58"/>
  </w:num>
  <w:num w:numId="71" w16cid:durableId="1764375055">
    <w:abstractNumId w:val="36"/>
  </w:num>
  <w:num w:numId="72" w16cid:durableId="892816224">
    <w:abstractNumId w:val="28"/>
  </w:num>
  <w:num w:numId="73" w16cid:durableId="1500004439">
    <w:abstractNumId w:val="47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7D1"/>
    <w:rsid w:val="000067D0"/>
    <w:rsid w:val="00007EB6"/>
    <w:rsid w:val="00015986"/>
    <w:rsid w:val="00031A79"/>
    <w:rsid w:val="00037249"/>
    <w:rsid w:val="00040A5E"/>
    <w:rsid w:val="00041A51"/>
    <w:rsid w:val="00044AD2"/>
    <w:rsid w:val="00044AF3"/>
    <w:rsid w:val="00044B42"/>
    <w:rsid w:val="000457D1"/>
    <w:rsid w:val="000459A8"/>
    <w:rsid w:val="00051882"/>
    <w:rsid w:val="00053DF6"/>
    <w:rsid w:val="00071397"/>
    <w:rsid w:val="00071E8A"/>
    <w:rsid w:val="00072790"/>
    <w:rsid w:val="000829DD"/>
    <w:rsid w:val="00087EA5"/>
    <w:rsid w:val="00090B2C"/>
    <w:rsid w:val="000A3E79"/>
    <w:rsid w:val="000A7FE0"/>
    <w:rsid w:val="000B02F7"/>
    <w:rsid w:val="000B29CD"/>
    <w:rsid w:val="000B3B36"/>
    <w:rsid w:val="000B3C21"/>
    <w:rsid w:val="000B5CED"/>
    <w:rsid w:val="000B6732"/>
    <w:rsid w:val="000D0ADF"/>
    <w:rsid w:val="000D41F5"/>
    <w:rsid w:val="000D5136"/>
    <w:rsid w:val="000D570A"/>
    <w:rsid w:val="000E6F83"/>
    <w:rsid w:val="00102977"/>
    <w:rsid w:val="001032AA"/>
    <w:rsid w:val="00103423"/>
    <w:rsid w:val="001041E5"/>
    <w:rsid w:val="00111EFA"/>
    <w:rsid w:val="00125BB6"/>
    <w:rsid w:val="00130418"/>
    <w:rsid w:val="001307EF"/>
    <w:rsid w:val="00135766"/>
    <w:rsid w:val="00143C9B"/>
    <w:rsid w:val="00144D82"/>
    <w:rsid w:val="001575C3"/>
    <w:rsid w:val="0016279D"/>
    <w:rsid w:val="00167CFA"/>
    <w:rsid w:val="00186A99"/>
    <w:rsid w:val="0019089F"/>
    <w:rsid w:val="00196D77"/>
    <w:rsid w:val="001A0649"/>
    <w:rsid w:val="001A4D06"/>
    <w:rsid w:val="001A4EBD"/>
    <w:rsid w:val="001A633E"/>
    <w:rsid w:val="001A704B"/>
    <w:rsid w:val="001A7F1F"/>
    <w:rsid w:val="001B0D59"/>
    <w:rsid w:val="001B2DA3"/>
    <w:rsid w:val="001B53DD"/>
    <w:rsid w:val="001B7F81"/>
    <w:rsid w:val="001C2B0E"/>
    <w:rsid w:val="001C40EC"/>
    <w:rsid w:val="001D359E"/>
    <w:rsid w:val="001D651D"/>
    <w:rsid w:val="001D7DBD"/>
    <w:rsid w:val="001E1F28"/>
    <w:rsid w:val="001F4231"/>
    <w:rsid w:val="001F5C16"/>
    <w:rsid w:val="00201EB9"/>
    <w:rsid w:val="00207F07"/>
    <w:rsid w:val="0021019B"/>
    <w:rsid w:val="00211F57"/>
    <w:rsid w:val="0021673C"/>
    <w:rsid w:val="00220409"/>
    <w:rsid w:val="00222851"/>
    <w:rsid w:val="00224445"/>
    <w:rsid w:val="002309DE"/>
    <w:rsid w:val="00231DE9"/>
    <w:rsid w:val="0023370D"/>
    <w:rsid w:val="00234E0E"/>
    <w:rsid w:val="002363A3"/>
    <w:rsid w:val="002407F5"/>
    <w:rsid w:val="00242CEC"/>
    <w:rsid w:val="00252166"/>
    <w:rsid w:val="00257859"/>
    <w:rsid w:val="00257B87"/>
    <w:rsid w:val="00263BBF"/>
    <w:rsid w:val="002651B9"/>
    <w:rsid w:val="00265406"/>
    <w:rsid w:val="00265DF5"/>
    <w:rsid w:val="00266211"/>
    <w:rsid w:val="00272853"/>
    <w:rsid w:val="00280AFE"/>
    <w:rsid w:val="00281588"/>
    <w:rsid w:val="0028674C"/>
    <w:rsid w:val="00297594"/>
    <w:rsid w:val="002B1B51"/>
    <w:rsid w:val="002C091B"/>
    <w:rsid w:val="002C149B"/>
    <w:rsid w:val="002C1B1F"/>
    <w:rsid w:val="002C1E5B"/>
    <w:rsid w:val="002D1B90"/>
    <w:rsid w:val="002D2E1C"/>
    <w:rsid w:val="002D5285"/>
    <w:rsid w:val="002D6651"/>
    <w:rsid w:val="002E17DB"/>
    <w:rsid w:val="002E1F75"/>
    <w:rsid w:val="002E2073"/>
    <w:rsid w:val="002E624C"/>
    <w:rsid w:val="002F31F9"/>
    <w:rsid w:val="002F354F"/>
    <w:rsid w:val="00314CF9"/>
    <w:rsid w:val="003168F2"/>
    <w:rsid w:val="003264F2"/>
    <w:rsid w:val="00327ED3"/>
    <w:rsid w:val="00331B0C"/>
    <w:rsid w:val="003328D7"/>
    <w:rsid w:val="003349E4"/>
    <w:rsid w:val="003447F8"/>
    <w:rsid w:val="00344AE4"/>
    <w:rsid w:val="003565DF"/>
    <w:rsid w:val="003651F7"/>
    <w:rsid w:val="00370401"/>
    <w:rsid w:val="00372F10"/>
    <w:rsid w:val="00375B92"/>
    <w:rsid w:val="00375E5D"/>
    <w:rsid w:val="0037615D"/>
    <w:rsid w:val="00381C95"/>
    <w:rsid w:val="003824DA"/>
    <w:rsid w:val="003826D2"/>
    <w:rsid w:val="0038599A"/>
    <w:rsid w:val="00385D3B"/>
    <w:rsid w:val="003874D1"/>
    <w:rsid w:val="0039150D"/>
    <w:rsid w:val="00391CFB"/>
    <w:rsid w:val="003A1699"/>
    <w:rsid w:val="003B2114"/>
    <w:rsid w:val="003C41FB"/>
    <w:rsid w:val="003C564F"/>
    <w:rsid w:val="003D6D53"/>
    <w:rsid w:val="003E2789"/>
    <w:rsid w:val="003E38B8"/>
    <w:rsid w:val="003F00B6"/>
    <w:rsid w:val="003F7106"/>
    <w:rsid w:val="003F71A1"/>
    <w:rsid w:val="00401002"/>
    <w:rsid w:val="004046F0"/>
    <w:rsid w:val="00405CFA"/>
    <w:rsid w:val="00405D80"/>
    <w:rsid w:val="00415B67"/>
    <w:rsid w:val="00426DA3"/>
    <w:rsid w:val="00434FE4"/>
    <w:rsid w:val="00441F11"/>
    <w:rsid w:val="00450180"/>
    <w:rsid w:val="00451E7E"/>
    <w:rsid w:val="00457D2C"/>
    <w:rsid w:val="0046708F"/>
    <w:rsid w:val="0047578D"/>
    <w:rsid w:val="0048075A"/>
    <w:rsid w:val="00485D5C"/>
    <w:rsid w:val="004860B4"/>
    <w:rsid w:val="00492CFD"/>
    <w:rsid w:val="00493059"/>
    <w:rsid w:val="00493969"/>
    <w:rsid w:val="004A37E2"/>
    <w:rsid w:val="004A6969"/>
    <w:rsid w:val="004A7BCF"/>
    <w:rsid w:val="004B2DD0"/>
    <w:rsid w:val="004B46C1"/>
    <w:rsid w:val="004B7391"/>
    <w:rsid w:val="004C64CE"/>
    <w:rsid w:val="004D35AE"/>
    <w:rsid w:val="004D396C"/>
    <w:rsid w:val="004E27B7"/>
    <w:rsid w:val="004E57E7"/>
    <w:rsid w:val="004E6DA9"/>
    <w:rsid w:val="004F118F"/>
    <w:rsid w:val="004F7E64"/>
    <w:rsid w:val="00500531"/>
    <w:rsid w:val="00503B3E"/>
    <w:rsid w:val="0050550B"/>
    <w:rsid w:val="0051400F"/>
    <w:rsid w:val="00520C98"/>
    <w:rsid w:val="00522614"/>
    <w:rsid w:val="00525484"/>
    <w:rsid w:val="00526804"/>
    <w:rsid w:val="005277BF"/>
    <w:rsid w:val="0054085C"/>
    <w:rsid w:val="005419E8"/>
    <w:rsid w:val="005443C6"/>
    <w:rsid w:val="00553A62"/>
    <w:rsid w:val="00567BE4"/>
    <w:rsid w:val="00573C32"/>
    <w:rsid w:val="00576067"/>
    <w:rsid w:val="005832A2"/>
    <w:rsid w:val="005911E4"/>
    <w:rsid w:val="00594AF2"/>
    <w:rsid w:val="005954D7"/>
    <w:rsid w:val="00597FE8"/>
    <w:rsid w:val="005A0AE3"/>
    <w:rsid w:val="005A4E17"/>
    <w:rsid w:val="005A4EA6"/>
    <w:rsid w:val="005A5BFE"/>
    <w:rsid w:val="005B212B"/>
    <w:rsid w:val="005B6962"/>
    <w:rsid w:val="005C07D1"/>
    <w:rsid w:val="005C157E"/>
    <w:rsid w:val="005C1E7F"/>
    <w:rsid w:val="005D072B"/>
    <w:rsid w:val="005D5C29"/>
    <w:rsid w:val="005D5D8A"/>
    <w:rsid w:val="005D6AE1"/>
    <w:rsid w:val="005E3203"/>
    <w:rsid w:val="005E4B32"/>
    <w:rsid w:val="005E5676"/>
    <w:rsid w:val="005E76F2"/>
    <w:rsid w:val="005E7EA1"/>
    <w:rsid w:val="005F7F2D"/>
    <w:rsid w:val="00601133"/>
    <w:rsid w:val="006013FF"/>
    <w:rsid w:val="0060221D"/>
    <w:rsid w:val="00602E58"/>
    <w:rsid w:val="00614A8A"/>
    <w:rsid w:val="0062482C"/>
    <w:rsid w:val="0062483F"/>
    <w:rsid w:val="00631283"/>
    <w:rsid w:val="00636110"/>
    <w:rsid w:val="00646038"/>
    <w:rsid w:val="00651CAE"/>
    <w:rsid w:val="006546B7"/>
    <w:rsid w:val="0065668F"/>
    <w:rsid w:val="006570F3"/>
    <w:rsid w:val="0066140A"/>
    <w:rsid w:val="00664B99"/>
    <w:rsid w:val="00665A74"/>
    <w:rsid w:val="00666621"/>
    <w:rsid w:val="00670AC5"/>
    <w:rsid w:val="00674187"/>
    <w:rsid w:val="006845A0"/>
    <w:rsid w:val="00692694"/>
    <w:rsid w:val="006B0CE0"/>
    <w:rsid w:val="006B44D7"/>
    <w:rsid w:val="006B4703"/>
    <w:rsid w:val="006C0F67"/>
    <w:rsid w:val="006E7653"/>
    <w:rsid w:val="006F065C"/>
    <w:rsid w:val="006F1F53"/>
    <w:rsid w:val="006F2300"/>
    <w:rsid w:val="006F7901"/>
    <w:rsid w:val="006F7B6D"/>
    <w:rsid w:val="00707ABC"/>
    <w:rsid w:val="00712794"/>
    <w:rsid w:val="00713082"/>
    <w:rsid w:val="007158CA"/>
    <w:rsid w:val="00717E8A"/>
    <w:rsid w:val="00722289"/>
    <w:rsid w:val="0072293B"/>
    <w:rsid w:val="00724D47"/>
    <w:rsid w:val="007371F4"/>
    <w:rsid w:val="00745EAE"/>
    <w:rsid w:val="0074789F"/>
    <w:rsid w:val="00755097"/>
    <w:rsid w:val="00756D5C"/>
    <w:rsid w:val="00763BDE"/>
    <w:rsid w:val="00763C92"/>
    <w:rsid w:val="0077358F"/>
    <w:rsid w:val="00773C05"/>
    <w:rsid w:val="00774BF6"/>
    <w:rsid w:val="00781289"/>
    <w:rsid w:val="007821AB"/>
    <w:rsid w:val="00786729"/>
    <w:rsid w:val="00787D88"/>
    <w:rsid w:val="00794F46"/>
    <w:rsid w:val="007A156A"/>
    <w:rsid w:val="007A1D07"/>
    <w:rsid w:val="007A6170"/>
    <w:rsid w:val="007B14BF"/>
    <w:rsid w:val="007B449F"/>
    <w:rsid w:val="007C64BD"/>
    <w:rsid w:val="007D168F"/>
    <w:rsid w:val="007E0430"/>
    <w:rsid w:val="007E3FFF"/>
    <w:rsid w:val="007E44B9"/>
    <w:rsid w:val="007E6047"/>
    <w:rsid w:val="007F15C8"/>
    <w:rsid w:val="00800807"/>
    <w:rsid w:val="008069A3"/>
    <w:rsid w:val="00811187"/>
    <w:rsid w:val="00811D4E"/>
    <w:rsid w:val="008148A9"/>
    <w:rsid w:val="008178CB"/>
    <w:rsid w:val="008227B0"/>
    <w:rsid w:val="00823F7E"/>
    <w:rsid w:val="00824CAC"/>
    <w:rsid w:val="0083159A"/>
    <w:rsid w:val="00833BAC"/>
    <w:rsid w:val="0083492C"/>
    <w:rsid w:val="008351EB"/>
    <w:rsid w:val="008364CF"/>
    <w:rsid w:val="00841191"/>
    <w:rsid w:val="00843E5D"/>
    <w:rsid w:val="00844EFC"/>
    <w:rsid w:val="00847BAB"/>
    <w:rsid w:val="008563CB"/>
    <w:rsid w:val="00862E5D"/>
    <w:rsid w:val="008674E4"/>
    <w:rsid w:val="008731D3"/>
    <w:rsid w:val="00877C9E"/>
    <w:rsid w:val="008870E5"/>
    <w:rsid w:val="008904A2"/>
    <w:rsid w:val="00894A88"/>
    <w:rsid w:val="00895253"/>
    <w:rsid w:val="00897715"/>
    <w:rsid w:val="008A0231"/>
    <w:rsid w:val="008B0E1A"/>
    <w:rsid w:val="008B0E38"/>
    <w:rsid w:val="008B1965"/>
    <w:rsid w:val="008B3B7B"/>
    <w:rsid w:val="008B41A0"/>
    <w:rsid w:val="008B5657"/>
    <w:rsid w:val="008B6378"/>
    <w:rsid w:val="008C2491"/>
    <w:rsid w:val="008C5B9D"/>
    <w:rsid w:val="008E5F9D"/>
    <w:rsid w:val="00902C66"/>
    <w:rsid w:val="00903C44"/>
    <w:rsid w:val="00904BFC"/>
    <w:rsid w:val="00910885"/>
    <w:rsid w:val="0091447A"/>
    <w:rsid w:val="0091469D"/>
    <w:rsid w:val="00917BFD"/>
    <w:rsid w:val="00917D7C"/>
    <w:rsid w:val="0093094D"/>
    <w:rsid w:val="00930B60"/>
    <w:rsid w:val="00932012"/>
    <w:rsid w:val="00932A14"/>
    <w:rsid w:val="00933419"/>
    <w:rsid w:val="009354F3"/>
    <w:rsid w:val="0094244D"/>
    <w:rsid w:val="009555DF"/>
    <w:rsid w:val="00957BBA"/>
    <w:rsid w:val="00965E3F"/>
    <w:rsid w:val="00973A67"/>
    <w:rsid w:val="009755F3"/>
    <w:rsid w:val="009838FE"/>
    <w:rsid w:val="00996DC4"/>
    <w:rsid w:val="009B04C2"/>
    <w:rsid w:val="009B329C"/>
    <w:rsid w:val="009B4210"/>
    <w:rsid w:val="009C1894"/>
    <w:rsid w:val="009C1CC8"/>
    <w:rsid w:val="009C4322"/>
    <w:rsid w:val="009C7DAC"/>
    <w:rsid w:val="009D191C"/>
    <w:rsid w:val="009E62AB"/>
    <w:rsid w:val="009E76EF"/>
    <w:rsid w:val="009E7FE4"/>
    <w:rsid w:val="009F10DF"/>
    <w:rsid w:val="009F1924"/>
    <w:rsid w:val="009F7D2D"/>
    <w:rsid w:val="00A00142"/>
    <w:rsid w:val="00A00FCC"/>
    <w:rsid w:val="00A03091"/>
    <w:rsid w:val="00A275DF"/>
    <w:rsid w:val="00A30259"/>
    <w:rsid w:val="00A400C8"/>
    <w:rsid w:val="00A50AD2"/>
    <w:rsid w:val="00A548A0"/>
    <w:rsid w:val="00A6204B"/>
    <w:rsid w:val="00A66B66"/>
    <w:rsid w:val="00A67152"/>
    <w:rsid w:val="00A67642"/>
    <w:rsid w:val="00A710F7"/>
    <w:rsid w:val="00A74550"/>
    <w:rsid w:val="00A77282"/>
    <w:rsid w:val="00A81BF3"/>
    <w:rsid w:val="00A8718A"/>
    <w:rsid w:val="00A90994"/>
    <w:rsid w:val="00A9283B"/>
    <w:rsid w:val="00A92FEA"/>
    <w:rsid w:val="00A9528A"/>
    <w:rsid w:val="00A96446"/>
    <w:rsid w:val="00AA1F6E"/>
    <w:rsid w:val="00AA6939"/>
    <w:rsid w:val="00AB0315"/>
    <w:rsid w:val="00AB4DFE"/>
    <w:rsid w:val="00AB50FA"/>
    <w:rsid w:val="00AB7BA7"/>
    <w:rsid w:val="00AC2A35"/>
    <w:rsid w:val="00AC388C"/>
    <w:rsid w:val="00AD28D5"/>
    <w:rsid w:val="00AD60FC"/>
    <w:rsid w:val="00AE6BE2"/>
    <w:rsid w:val="00AE7AD9"/>
    <w:rsid w:val="00AF248C"/>
    <w:rsid w:val="00AF2B3C"/>
    <w:rsid w:val="00AF71F2"/>
    <w:rsid w:val="00B04BCB"/>
    <w:rsid w:val="00B053E3"/>
    <w:rsid w:val="00B12784"/>
    <w:rsid w:val="00B13489"/>
    <w:rsid w:val="00B1635C"/>
    <w:rsid w:val="00B1753B"/>
    <w:rsid w:val="00B207C5"/>
    <w:rsid w:val="00B20A70"/>
    <w:rsid w:val="00B212F0"/>
    <w:rsid w:val="00B25574"/>
    <w:rsid w:val="00B266BA"/>
    <w:rsid w:val="00B33BF2"/>
    <w:rsid w:val="00B365CC"/>
    <w:rsid w:val="00B3682D"/>
    <w:rsid w:val="00B4045D"/>
    <w:rsid w:val="00B447DD"/>
    <w:rsid w:val="00B47F8D"/>
    <w:rsid w:val="00B50C60"/>
    <w:rsid w:val="00B64F21"/>
    <w:rsid w:val="00B6594C"/>
    <w:rsid w:val="00B81734"/>
    <w:rsid w:val="00B91120"/>
    <w:rsid w:val="00BA1F84"/>
    <w:rsid w:val="00BA5A62"/>
    <w:rsid w:val="00BD091A"/>
    <w:rsid w:val="00BD18CC"/>
    <w:rsid w:val="00BD246B"/>
    <w:rsid w:val="00BD7028"/>
    <w:rsid w:val="00BE2533"/>
    <w:rsid w:val="00BF0F6D"/>
    <w:rsid w:val="00BF28DB"/>
    <w:rsid w:val="00BF62F7"/>
    <w:rsid w:val="00C04E0E"/>
    <w:rsid w:val="00C102C7"/>
    <w:rsid w:val="00C12E58"/>
    <w:rsid w:val="00C1495B"/>
    <w:rsid w:val="00C160BB"/>
    <w:rsid w:val="00C16C9E"/>
    <w:rsid w:val="00C17068"/>
    <w:rsid w:val="00C23158"/>
    <w:rsid w:val="00C240BB"/>
    <w:rsid w:val="00C25F5A"/>
    <w:rsid w:val="00C26C80"/>
    <w:rsid w:val="00C42FE3"/>
    <w:rsid w:val="00C44A06"/>
    <w:rsid w:val="00C45280"/>
    <w:rsid w:val="00C5131C"/>
    <w:rsid w:val="00C518C5"/>
    <w:rsid w:val="00C54B46"/>
    <w:rsid w:val="00C64311"/>
    <w:rsid w:val="00C6500D"/>
    <w:rsid w:val="00C66257"/>
    <w:rsid w:val="00C7690E"/>
    <w:rsid w:val="00C84F95"/>
    <w:rsid w:val="00C86FC0"/>
    <w:rsid w:val="00C902EA"/>
    <w:rsid w:val="00C94094"/>
    <w:rsid w:val="00C97765"/>
    <w:rsid w:val="00CB0E7F"/>
    <w:rsid w:val="00CB5A21"/>
    <w:rsid w:val="00CB6697"/>
    <w:rsid w:val="00CC02CA"/>
    <w:rsid w:val="00CC23B3"/>
    <w:rsid w:val="00CC4662"/>
    <w:rsid w:val="00CC70DD"/>
    <w:rsid w:val="00CD211B"/>
    <w:rsid w:val="00CD631B"/>
    <w:rsid w:val="00CE2CE3"/>
    <w:rsid w:val="00CF294E"/>
    <w:rsid w:val="00CF37B1"/>
    <w:rsid w:val="00D0032F"/>
    <w:rsid w:val="00D0153B"/>
    <w:rsid w:val="00D13416"/>
    <w:rsid w:val="00D21088"/>
    <w:rsid w:val="00D276B6"/>
    <w:rsid w:val="00D3543F"/>
    <w:rsid w:val="00D37C45"/>
    <w:rsid w:val="00D40000"/>
    <w:rsid w:val="00D46A84"/>
    <w:rsid w:val="00D5229A"/>
    <w:rsid w:val="00D52363"/>
    <w:rsid w:val="00D52852"/>
    <w:rsid w:val="00D61C8F"/>
    <w:rsid w:val="00D64B4B"/>
    <w:rsid w:val="00D7099A"/>
    <w:rsid w:val="00D70C52"/>
    <w:rsid w:val="00D7369A"/>
    <w:rsid w:val="00D755ED"/>
    <w:rsid w:val="00D75FE5"/>
    <w:rsid w:val="00D7636E"/>
    <w:rsid w:val="00D77861"/>
    <w:rsid w:val="00D86784"/>
    <w:rsid w:val="00D932BD"/>
    <w:rsid w:val="00DB1D2F"/>
    <w:rsid w:val="00DB41C6"/>
    <w:rsid w:val="00DB60F0"/>
    <w:rsid w:val="00DB75DC"/>
    <w:rsid w:val="00DB7745"/>
    <w:rsid w:val="00DC00AA"/>
    <w:rsid w:val="00DC1C0C"/>
    <w:rsid w:val="00DC20EF"/>
    <w:rsid w:val="00DC4004"/>
    <w:rsid w:val="00DC6767"/>
    <w:rsid w:val="00DD4CFE"/>
    <w:rsid w:val="00DD77C6"/>
    <w:rsid w:val="00DD782C"/>
    <w:rsid w:val="00DE1570"/>
    <w:rsid w:val="00DE7380"/>
    <w:rsid w:val="00DE7487"/>
    <w:rsid w:val="00DE7EB1"/>
    <w:rsid w:val="00DF7ABC"/>
    <w:rsid w:val="00E03F05"/>
    <w:rsid w:val="00E07479"/>
    <w:rsid w:val="00E14CDC"/>
    <w:rsid w:val="00E23003"/>
    <w:rsid w:val="00E308F7"/>
    <w:rsid w:val="00E3387F"/>
    <w:rsid w:val="00E35DDD"/>
    <w:rsid w:val="00E41952"/>
    <w:rsid w:val="00E42713"/>
    <w:rsid w:val="00E53BD3"/>
    <w:rsid w:val="00E56424"/>
    <w:rsid w:val="00E643C7"/>
    <w:rsid w:val="00E70D0A"/>
    <w:rsid w:val="00E773AC"/>
    <w:rsid w:val="00E83B4E"/>
    <w:rsid w:val="00E87E2D"/>
    <w:rsid w:val="00EA1C4B"/>
    <w:rsid w:val="00EA7AE2"/>
    <w:rsid w:val="00EB2B80"/>
    <w:rsid w:val="00EC4F07"/>
    <w:rsid w:val="00EC77FF"/>
    <w:rsid w:val="00EE0B15"/>
    <w:rsid w:val="00EF78ED"/>
    <w:rsid w:val="00F02277"/>
    <w:rsid w:val="00F04E58"/>
    <w:rsid w:val="00F06B88"/>
    <w:rsid w:val="00F1659B"/>
    <w:rsid w:val="00F2351A"/>
    <w:rsid w:val="00F242EE"/>
    <w:rsid w:val="00F27644"/>
    <w:rsid w:val="00F326FB"/>
    <w:rsid w:val="00F34B18"/>
    <w:rsid w:val="00F35041"/>
    <w:rsid w:val="00F424ED"/>
    <w:rsid w:val="00F43136"/>
    <w:rsid w:val="00F50FA4"/>
    <w:rsid w:val="00F5227F"/>
    <w:rsid w:val="00F5559E"/>
    <w:rsid w:val="00F707DB"/>
    <w:rsid w:val="00F76528"/>
    <w:rsid w:val="00F77299"/>
    <w:rsid w:val="00F83ADC"/>
    <w:rsid w:val="00F84228"/>
    <w:rsid w:val="00F8640A"/>
    <w:rsid w:val="00F90DBA"/>
    <w:rsid w:val="00F956E2"/>
    <w:rsid w:val="00FC1238"/>
    <w:rsid w:val="00FD00D3"/>
    <w:rsid w:val="00FD7584"/>
    <w:rsid w:val="00FE4402"/>
    <w:rsid w:val="097C00F1"/>
    <w:rsid w:val="0F0E19D2"/>
    <w:rsid w:val="1F6E2A6E"/>
    <w:rsid w:val="252BD2B0"/>
    <w:rsid w:val="2BA656F8"/>
    <w:rsid w:val="2D160E9F"/>
    <w:rsid w:val="395F7F6A"/>
    <w:rsid w:val="4579C6B8"/>
    <w:rsid w:val="4F940A0F"/>
    <w:rsid w:val="5FE8341C"/>
    <w:rsid w:val="5FF3B9CB"/>
    <w:rsid w:val="629A7797"/>
    <w:rsid w:val="6A02B184"/>
    <w:rsid w:val="6DA26E15"/>
    <w:rsid w:val="75C143FF"/>
    <w:rsid w:val="77127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28F7AF"/>
  <w15:docId w15:val="{D136F170-F697-4639-ABB1-AB95E0946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41191"/>
    <w:rPr>
      <w:rFonts w:ascii="Arial" w:hAnsi="Arial"/>
      <w:sz w:val="20"/>
    </w:rPr>
  </w:style>
  <w:style w:type="paragraph" w:styleId="Nadpis1">
    <w:name w:val="heading 1"/>
    <w:aliases w:val="Titulka nadpis"/>
    <w:basedOn w:val="Normln"/>
    <w:next w:val="Normln"/>
    <w:link w:val="Nadpis1Char"/>
    <w:uiPriority w:val="1"/>
    <w:qFormat/>
    <w:rsid w:val="003F00B6"/>
    <w:pPr>
      <w:keepNext/>
      <w:keepLines/>
      <w:numPr>
        <w:numId w:val="2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1"/>
    <w:unhideWhenUsed/>
    <w:qFormat/>
    <w:rsid w:val="00D75FE5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1"/>
    <w:unhideWhenUsed/>
    <w:qFormat/>
    <w:rsid w:val="00D75FE5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1"/>
    <w:unhideWhenUsed/>
    <w:qFormat/>
    <w:rsid w:val="00D75FE5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75FE5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75FE5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75FE5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75FE5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75FE5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NETnormln">
    <w:name w:val="MNET_normální"/>
    <w:basedOn w:val="Normln"/>
    <w:link w:val="MNETnormlnChar"/>
    <w:qFormat/>
    <w:rsid w:val="008B0E38"/>
    <w:pPr>
      <w:spacing w:after="0" w:line="240" w:lineRule="auto"/>
    </w:pPr>
    <w:rPr>
      <w:rFonts w:cs="Arial"/>
    </w:rPr>
  </w:style>
  <w:style w:type="character" w:customStyle="1" w:styleId="MNETnormlnChar">
    <w:name w:val="MNET_normální Char"/>
    <w:basedOn w:val="Standardnpsmoodstavce"/>
    <w:link w:val="MNETnormln"/>
    <w:rsid w:val="008B0E38"/>
    <w:rPr>
      <w:rFonts w:ascii="Arial" w:hAnsi="Arial" w:cs="Arial"/>
    </w:rPr>
  </w:style>
  <w:style w:type="paragraph" w:styleId="Zhlav">
    <w:name w:val="header"/>
    <w:basedOn w:val="Normln"/>
    <w:link w:val="ZhlavChar"/>
    <w:uiPriority w:val="99"/>
    <w:unhideWhenUsed/>
    <w:rsid w:val="004C6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C64CE"/>
  </w:style>
  <w:style w:type="paragraph" w:styleId="Zpat">
    <w:name w:val="footer"/>
    <w:basedOn w:val="Normln"/>
    <w:link w:val="ZpatChar"/>
    <w:uiPriority w:val="99"/>
    <w:unhideWhenUsed/>
    <w:rsid w:val="004C6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C64CE"/>
  </w:style>
  <w:style w:type="paragraph" w:styleId="Textbubliny">
    <w:name w:val="Balloon Text"/>
    <w:basedOn w:val="Normln"/>
    <w:link w:val="TextbublinyChar"/>
    <w:uiPriority w:val="99"/>
    <w:semiHidden/>
    <w:unhideWhenUsed/>
    <w:rsid w:val="004C64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C64CE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4C64CE"/>
    <w:rPr>
      <w:color w:val="0000FF" w:themeColor="hyperlink"/>
      <w:u w:val="single"/>
    </w:rPr>
  </w:style>
  <w:style w:type="paragraph" w:customStyle="1" w:styleId="MNETNadpis1">
    <w:name w:val="MNET_Nadpis1"/>
    <w:basedOn w:val="MNETnormln"/>
    <w:next w:val="MNETnormln"/>
    <w:link w:val="MNETNadpis1Char"/>
    <w:qFormat/>
    <w:rsid w:val="004C64CE"/>
    <w:pPr>
      <w:spacing w:after="200"/>
    </w:pPr>
    <w:rPr>
      <w:b/>
      <w:sz w:val="28"/>
      <w:szCs w:val="28"/>
    </w:rPr>
  </w:style>
  <w:style w:type="paragraph" w:customStyle="1" w:styleId="MNETzhlav">
    <w:name w:val="MNET_záhlaví"/>
    <w:basedOn w:val="MNETNadpis1"/>
    <w:next w:val="MNETnormln"/>
    <w:link w:val="MNETzhlavChar"/>
    <w:qFormat/>
    <w:rsid w:val="003349E4"/>
    <w:pPr>
      <w:tabs>
        <w:tab w:val="right" w:pos="9639"/>
      </w:tabs>
      <w:spacing w:after="0"/>
    </w:pPr>
    <w:rPr>
      <w:b w:val="0"/>
      <w:sz w:val="18"/>
      <w:szCs w:val="18"/>
    </w:rPr>
  </w:style>
  <w:style w:type="character" w:customStyle="1" w:styleId="MNETNadpis1Char">
    <w:name w:val="MNET_Nadpis1 Char"/>
    <w:basedOn w:val="MNETnormlnChar"/>
    <w:link w:val="MNETNadpis1"/>
    <w:rsid w:val="004C64CE"/>
    <w:rPr>
      <w:rFonts w:ascii="Arial" w:hAnsi="Arial" w:cs="Arial"/>
      <w:b/>
      <w:sz w:val="28"/>
      <w:szCs w:val="28"/>
    </w:rPr>
  </w:style>
  <w:style w:type="character" w:customStyle="1" w:styleId="MNETzhlavChar">
    <w:name w:val="MNET_záhlaví Char"/>
    <w:basedOn w:val="MNETNadpis1Char"/>
    <w:link w:val="MNETzhlav"/>
    <w:rsid w:val="003349E4"/>
    <w:rPr>
      <w:rFonts w:ascii="Arial" w:hAnsi="Arial" w:cs="Arial"/>
      <w:b w:val="0"/>
      <w:sz w:val="18"/>
      <w:szCs w:val="18"/>
    </w:rPr>
  </w:style>
  <w:style w:type="paragraph" w:customStyle="1" w:styleId="MNETsmernicenadpis">
    <w:name w:val="MNET_smernice_nadpis"/>
    <w:basedOn w:val="Normln"/>
    <w:next w:val="MNETnormln"/>
    <w:link w:val="MNETsmernicenadpisChar"/>
    <w:qFormat/>
    <w:rsid w:val="000B5CED"/>
    <w:pPr>
      <w:spacing w:after="0"/>
    </w:pPr>
    <w:rPr>
      <w:rFonts w:cs="Arial"/>
      <w:b/>
      <w:caps/>
      <w:sz w:val="48"/>
      <w:szCs w:val="48"/>
    </w:rPr>
  </w:style>
  <w:style w:type="table" w:styleId="Mkatabulky">
    <w:name w:val="Table Grid"/>
    <w:basedOn w:val="Normlntabulka"/>
    <w:uiPriority w:val="59"/>
    <w:rsid w:val="00A00F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NETsmernicenadpisChar">
    <w:name w:val="MNET_smernice_nadpis Char"/>
    <w:basedOn w:val="Standardnpsmoodstavce"/>
    <w:link w:val="MNETsmernicenadpis"/>
    <w:rsid w:val="000B5CED"/>
    <w:rPr>
      <w:rFonts w:ascii="Arial" w:hAnsi="Arial" w:cs="Arial"/>
      <w:b/>
      <w:caps/>
      <w:sz w:val="48"/>
      <w:szCs w:val="48"/>
    </w:rPr>
  </w:style>
  <w:style w:type="paragraph" w:styleId="Bezmezer">
    <w:name w:val="No Spacing"/>
    <w:link w:val="BezmezerChar"/>
    <w:uiPriority w:val="1"/>
    <w:qFormat/>
    <w:rsid w:val="000E6F83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0E6F83"/>
    <w:rPr>
      <w:rFonts w:eastAsiaTheme="minorEastAsia"/>
      <w:lang w:eastAsia="cs-CZ"/>
    </w:rPr>
  </w:style>
  <w:style w:type="character" w:styleId="Zstupntext">
    <w:name w:val="Placeholder Text"/>
    <w:basedOn w:val="Standardnpsmoodstavce"/>
    <w:uiPriority w:val="99"/>
    <w:semiHidden/>
    <w:rsid w:val="00C17068"/>
    <w:rPr>
      <w:color w:val="808080"/>
    </w:rPr>
  </w:style>
  <w:style w:type="paragraph" w:customStyle="1" w:styleId="MNETslovannadpis">
    <w:name w:val="MNET_číslovaný nadpis"/>
    <w:basedOn w:val="MNETnormln"/>
    <w:next w:val="MNETnormln"/>
    <w:link w:val="MNETslovannadpisChar"/>
    <w:qFormat/>
    <w:rsid w:val="005443C6"/>
    <w:pPr>
      <w:numPr>
        <w:numId w:val="1"/>
      </w:numPr>
      <w:spacing w:before="200" w:after="200"/>
    </w:pPr>
    <w:rPr>
      <w:b/>
      <w:sz w:val="24"/>
      <w:szCs w:val="28"/>
    </w:rPr>
  </w:style>
  <w:style w:type="paragraph" w:customStyle="1" w:styleId="MNETpodpis">
    <w:name w:val="MNET_podpis"/>
    <w:basedOn w:val="MNETnormln"/>
    <w:next w:val="MNETnormln"/>
    <w:link w:val="MNETpodpisChar"/>
    <w:qFormat/>
    <w:rsid w:val="003F00B6"/>
    <w:pPr>
      <w:spacing w:before="1400"/>
      <w:contextualSpacing/>
    </w:pPr>
  </w:style>
  <w:style w:type="character" w:customStyle="1" w:styleId="MNETslovannadpisChar">
    <w:name w:val="MNET_číslovaný nadpis Char"/>
    <w:basedOn w:val="MNETnormlnChar"/>
    <w:link w:val="MNETslovannadpis"/>
    <w:rsid w:val="005443C6"/>
    <w:rPr>
      <w:rFonts w:ascii="Arial" w:hAnsi="Arial" w:cs="Arial"/>
      <w:b/>
      <w:sz w:val="24"/>
      <w:szCs w:val="28"/>
    </w:rPr>
  </w:style>
  <w:style w:type="character" w:customStyle="1" w:styleId="Nadpis1Char">
    <w:name w:val="Nadpis 1 Char"/>
    <w:aliases w:val="Titulka nadpis Char"/>
    <w:basedOn w:val="Standardnpsmoodstavce"/>
    <w:link w:val="Nadpis1"/>
    <w:uiPriority w:val="1"/>
    <w:rsid w:val="003F00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MNETpodpisChar">
    <w:name w:val="MNET_podpis Char"/>
    <w:basedOn w:val="MNETnormlnChar"/>
    <w:link w:val="MNETpodpis"/>
    <w:rsid w:val="003F00B6"/>
    <w:rPr>
      <w:rFonts w:ascii="Arial" w:hAnsi="Arial" w:cs="Arial"/>
    </w:rPr>
  </w:style>
  <w:style w:type="paragraph" w:styleId="Nadpisobsahu">
    <w:name w:val="TOC Heading"/>
    <w:basedOn w:val="Nadpis1"/>
    <w:next w:val="Normln"/>
    <w:uiPriority w:val="39"/>
    <w:unhideWhenUsed/>
    <w:qFormat/>
    <w:rsid w:val="003F00B6"/>
    <w:pPr>
      <w:outlineLvl w:val="9"/>
    </w:pPr>
    <w:rPr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3F00B6"/>
    <w:pPr>
      <w:spacing w:after="100"/>
      <w:ind w:left="220"/>
    </w:pPr>
    <w:rPr>
      <w:rFonts w:eastAsiaTheme="minorEastAsia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4E57E7"/>
    <w:pPr>
      <w:tabs>
        <w:tab w:val="left" w:pos="440"/>
        <w:tab w:val="right" w:leader="dot" w:pos="9628"/>
      </w:tabs>
      <w:spacing w:after="100"/>
    </w:pPr>
    <w:rPr>
      <w:rFonts w:eastAsiaTheme="minorEastAsia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3F00B6"/>
    <w:pPr>
      <w:spacing w:after="100"/>
      <w:ind w:left="440"/>
    </w:pPr>
    <w:rPr>
      <w:rFonts w:eastAsiaTheme="minorEastAsia"/>
      <w:lang w:eastAsia="cs-CZ"/>
    </w:rPr>
  </w:style>
  <w:style w:type="character" w:customStyle="1" w:styleId="Nadpis2Char">
    <w:name w:val="Nadpis 2 Char"/>
    <w:basedOn w:val="Standardnpsmoodstavce"/>
    <w:link w:val="Nadpis2"/>
    <w:uiPriority w:val="1"/>
    <w:rsid w:val="00D75FE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1"/>
    <w:rsid w:val="00D75FE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1"/>
    <w:rsid w:val="00D75FE5"/>
    <w:rPr>
      <w:rFonts w:asciiTheme="majorHAnsi" w:eastAsiaTheme="majorEastAsia" w:hAnsiTheme="majorHAnsi" w:cstheme="majorBidi"/>
      <w:i/>
      <w:iCs/>
      <w:color w:val="365F91" w:themeColor="accent1" w:themeShade="BF"/>
      <w:sz w:val="20"/>
    </w:rPr>
  </w:style>
  <w:style w:type="character" w:customStyle="1" w:styleId="Nadpis5Char">
    <w:name w:val="Nadpis 5 Char"/>
    <w:basedOn w:val="Standardnpsmoodstavce"/>
    <w:link w:val="Nadpis5"/>
    <w:uiPriority w:val="9"/>
    <w:rsid w:val="00D75FE5"/>
    <w:rPr>
      <w:rFonts w:asciiTheme="majorHAnsi" w:eastAsiaTheme="majorEastAsia" w:hAnsiTheme="majorHAnsi" w:cstheme="majorBidi"/>
      <w:color w:val="365F91" w:themeColor="accent1" w:themeShade="BF"/>
      <w:sz w:val="2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75FE5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75FE5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75FE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75FE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dstavecseseznamem">
    <w:name w:val="List Paragraph"/>
    <w:aliases w:val="Odstavec se seznamem a odrážkou,1 úroveň Odstavec se seznamem,Odrážkový seznam,Odstavec,Odstavec se seznamem1,Odstavec se seznamem2,Odstavec se seznamem11,Nad,Odstavec cíl se seznamem,Odstavec se seznamem5,Odstavec_muj,Odrážky"/>
    <w:basedOn w:val="Normln"/>
    <w:link w:val="OdstavecseseznamemChar"/>
    <w:uiPriority w:val="34"/>
    <w:qFormat/>
    <w:rsid w:val="00A275DF"/>
    <w:pPr>
      <w:numPr>
        <w:numId w:val="10"/>
      </w:numPr>
      <w:spacing w:before="120" w:after="0" w:line="240" w:lineRule="auto"/>
      <w:contextualSpacing/>
    </w:pPr>
    <w:rPr>
      <w:rFonts w:eastAsia="Times New Roman" w:cs="Times New Roman"/>
      <w:szCs w:val="24"/>
      <w:lang w:eastAsia="cs-CZ"/>
    </w:rPr>
  </w:style>
  <w:style w:type="paragraph" w:customStyle="1" w:styleId="Default">
    <w:name w:val="Default"/>
    <w:rsid w:val="004046F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9E7FE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E7FE4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7FE4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E7FE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E7FE4"/>
    <w:rPr>
      <w:rFonts w:ascii="Arial" w:hAnsi="Arial"/>
      <w:b/>
      <w:bCs/>
      <w:sz w:val="20"/>
      <w:szCs w:val="20"/>
    </w:rPr>
  </w:style>
  <w:style w:type="paragraph" w:styleId="Revize">
    <w:name w:val="Revision"/>
    <w:hidden/>
    <w:uiPriority w:val="99"/>
    <w:semiHidden/>
    <w:rsid w:val="009838FE"/>
    <w:pPr>
      <w:spacing w:after="0" w:line="240" w:lineRule="auto"/>
    </w:pPr>
    <w:rPr>
      <w:rFonts w:ascii="Arial" w:hAnsi="Arial"/>
      <w:sz w:val="20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8674C"/>
    <w:pPr>
      <w:numPr>
        <w:ilvl w:val="1"/>
      </w:numPr>
      <w:pBdr>
        <w:top w:val="single" w:sz="4" w:space="5" w:color="auto"/>
        <w:left w:val="single" w:sz="4" w:space="4" w:color="auto"/>
        <w:bottom w:val="single" w:sz="4" w:space="5" w:color="auto"/>
        <w:right w:val="single" w:sz="4" w:space="4" w:color="auto"/>
      </w:pBdr>
      <w:spacing w:before="120" w:after="120" w:line="240" w:lineRule="auto"/>
    </w:pPr>
    <w:rPr>
      <w:rFonts w:eastAsiaTheme="minorEastAsia"/>
      <w:b/>
      <w:spacing w:val="15"/>
      <w:sz w:val="22"/>
      <w:lang w:eastAsia="cs-CZ"/>
    </w:rPr>
  </w:style>
  <w:style w:type="character" w:customStyle="1" w:styleId="PodnadpisChar">
    <w:name w:val="Podnadpis Char"/>
    <w:basedOn w:val="Standardnpsmoodstavce"/>
    <w:link w:val="Podnadpis"/>
    <w:uiPriority w:val="11"/>
    <w:rsid w:val="0028674C"/>
    <w:rPr>
      <w:rFonts w:ascii="Arial" w:eastAsiaTheme="minorEastAsia" w:hAnsi="Arial"/>
      <w:b/>
      <w:spacing w:val="15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4E6DA9"/>
    <w:pPr>
      <w:suppressAutoHyphens/>
      <w:spacing w:before="240" w:after="240" w:line="240" w:lineRule="auto"/>
      <w:contextualSpacing/>
      <w:jc w:val="center"/>
    </w:pPr>
    <w:rPr>
      <w:rFonts w:eastAsiaTheme="majorEastAsia" w:cstheme="majorBidi"/>
      <w:spacing w:val="-10"/>
      <w:kern w:val="2"/>
      <w:sz w:val="40"/>
      <w:szCs w:val="56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qFormat/>
    <w:rsid w:val="004E6DA9"/>
    <w:rPr>
      <w:rFonts w:ascii="Arial" w:eastAsiaTheme="majorEastAsia" w:hAnsi="Arial" w:cstheme="majorBidi"/>
      <w:spacing w:val="-10"/>
      <w:kern w:val="2"/>
      <w:sz w:val="40"/>
      <w:szCs w:val="56"/>
      <w:lang w:eastAsia="cs-CZ"/>
    </w:rPr>
  </w:style>
  <w:style w:type="paragraph" w:styleId="Normlnweb">
    <w:name w:val="Normal (Web)"/>
    <w:basedOn w:val="Normln"/>
    <w:uiPriority w:val="99"/>
    <w:unhideWhenUsed/>
    <w:rsid w:val="00044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numbering" w:customStyle="1" w:styleId="Aktulnseznam20">
    <w:name w:val="Aktuální seznam20"/>
    <w:uiPriority w:val="99"/>
    <w:rsid w:val="00EA1C4B"/>
    <w:pPr>
      <w:numPr>
        <w:numId w:val="32"/>
      </w:numPr>
    </w:pPr>
  </w:style>
  <w:style w:type="numbering" w:customStyle="1" w:styleId="Aktulnseznam23">
    <w:name w:val="Aktuální seznam23"/>
    <w:uiPriority w:val="99"/>
    <w:rsid w:val="00EA1C4B"/>
    <w:pPr>
      <w:numPr>
        <w:numId w:val="35"/>
      </w:numPr>
    </w:pPr>
  </w:style>
  <w:style w:type="table" w:customStyle="1" w:styleId="Tabulka">
    <w:name w:val="Tabulka"/>
    <w:basedOn w:val="Normlntabulka"/>
    <w:uiPriority w:val="99"/>
    <w:rsid w:val="00EA1C4B"/>
    <w:pPr>
      <w:spacing w:after="0" w:line="240" w:lineRule="auto"/>
    </w:pPr>
    <w:rPr>
      <w:sz w:val="24"/>
      <w:szCs w:val="24"/>
    </w:rPr>
    <w:tblPr/>
  </w:style>
  <w:style w:type="table" w:customStyle="1" w:styleId="Tabulka-Podmnkyakce">
    <w:name w:val="Tabulka - Podmínky akce"/>
    <w:basedOn w:val="Normlntabulka"/>
    <w:uiPriority w:val="99"/>
    <w:rsid w:val="00EA1C4B"/>
    <w:pPr>
      <w:spacing w:after="0" w:line="240" w:lineRule="auto"/>
    </w:pPr>
    <w:rPr>
      <w:sz w:val="24"/>
      <w:szCs w:val="24"/>
    </w:rPr>
    <w:tblPr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vAlign w:val="center"/>
    </w:tc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A1C4B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EA1C4B"/>
    <w:rPr>
      <w:color w:val="800080" w:themeColor="followedHyperlink"/>
      <w:u w:val="single"/>
    </w:rPr>
  </w:style>
  <w:style w:type="paragraph" w:styleId="Obsah4">
    <w:name w:val="toc 4"/>
    <w:basedOn w:val="Normln"/>
    <w:next w:val="Normln"/>
    <w:autoRedefine/>
    <w:uiPriority w:val="39"/>
    <w:unhideWhenUsed/>
    <w:rsid w:val="00EA1C4B"/>
    <w:pPr>
      <w:spacing w:after="0" w:line="240" w:lineRule="auto"/>
      <w:ind w:left="720"/>
    </w:pPr>
    <w:rPr>
      <w:rFonts w:asciiTheme="minorHAnsi" w:hAnsiTheme="minorHAnsi" w:cstheme="minorHAnsi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EA1C4B"/>
    <w:pPr>
      <w:spacing w:after="0" w:line="240" w:lineRule="auto"/>
      <w:ind w:left="960"/>
    </w:pPr>
    <w:rPr>
      <w:rFonts w:asciiTheme="minorHAnsi" w:hAnsiTheme="minorHAnsi" w:cstheme="minorHAnsi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EA1C4B"/>
    <w:pPr>
      <w:spacing w:after="0" w:line="240" w:lineRule="auto"/>
      <w:ind w:left="1200"/>
    </w:pPr>
    <w:rPr>
      <w:rFonts w:asciiTheme="minorHAnsi" w:hAnsiTheme="minorHAnsi" w:cstheme="minorHAnsi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EA1C4B"/>
    <w:pPr>
      <w:spacing w:after="0" w:line="240" w:lineRule="auto"/>
      <w:ind w:left="1440"/>
    </w:pPr>
    <w:rPr>
      <w:rFonts w:asciiTheme="minorHAnsi" w:hAnsiTheme="minorHAnsi" w:cstheme="minorHAnsi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EA1C4B"/>
    <w:pPr>
      <w:spacing w:after="0" w:line="240" w:lineRule="auto"/>
      <w:ind w:left="1680"/>
    </w:pPr>
    <w:rPr>
      <w:rFonts w:asciiTheme="minorHAnsi" w:hAnsiTheme="minorHAnsi" w:cstheme="minorHAnsi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EA1C4B"/>
    <w:pPr>
      <w:spacing w:after="0" w:line="240" w:lineRule="auto"/>
      <w:ind w:left="1920"/>
    </w:pPr>
    <w:rPr>
      <w:rFonts w:asciiTheme="minorHAnsi" w:hAnsiTheme="minorHAnsi" w:cstheme="minorHAnsi"/>
      <w:szCs w:val="20"/>
    </w:rPr>
  </w:style>
  <w:style w:type="paragraph" w:customStyle="1" w:styleId="NadpisMC1">
    <w:name w:val="Nadpis MC 1"/>
    <w:basedOn w:val="Nadpis1"/>
    <w:next w:val="Normln"/>
    <w:qFormat/>
    <w:rsid w:val="00EA1C4B"/>
    <w:pPr>
      <w:numPr>
        <w:numId w:val="46"/>
      </w:numPr>
      <w:spacing w:before="240" w:after="360" w:line="240" w:lineRule="auto"/>
    </w:pPr>
    <w:rPr>
      <w:rFonts w:asciiTheme="minorHAnsi" w:hAnsiTheme="minorHAnsi" w:cstheme="minorHAnsi"/>
      <w:bCs w:val="0"/>
      <w:color w:val="1D2748"/>
      <w:sz w:val="44"/>
      <w:szCs w:val="32"/>
    </w:rPr>
  </w:style>
  <w:style w:type="paragraph" w:customStyle="1" w:styleId="NadpisMC2">
    <w:name w:val="Nadpis MC 2"/>
    <w:basedOn w:val="Nadpis2"/>
    <w:next w:val="Normln"/>
    <w:qFormat/>
    <w:rsid w:val="00EA1C4B"/>
    <w:pPr>
      <w:numPr>
        <w:numId w:val="46"/>
      </w:numPr>
      <w:spacing w:before="240" w:after="240" w:line="240" w:lineRule="auto"/>
      <w:ind w:left="0" w:firstLine="0"/>
    </w:pPr>
    <w:rPr>
      <w:rFonts w:asciiTheme="minorHAnsi" w:hAnsiTheme="minorHAnsi" w:cstheme="minorHAnsi"/>
      <w:b/>
      <w:color w:val="00A0B3"/>
      <w:sz w:val="32"/>
    </w:rPr>
  </w:style>
  <w:style w:type="paragraph" w:customStyle="1" w:styleId="OdstavcovtextMC">
    <w:name w:val="Odstavcový text MC"/>
    <w:next w:val="Normln"/>
    <w:qFormat/>
    <w:rsid w:val="00EA1C4B"/>
    <w:pPr>
      <w:spacing w:after="120" w:line="300" w:lineRule="exact"/>
    </w:pPr>
    <w:rPr>
      <w:rFonts w:cs="Times New Roman (Základní text"/>
      <w:szCs w:val="24"/>
    </w:rPr>
  </w:style>
  <w:style w:type="paragraph" w:customStyle="1" w:styleId="OdstavcovtextMCed">
    <w:name w:val="Odstavcový text MC šedý"/>
    <w:basedOn w:val="OdstavcovtextMC"/>
    <w:qFormat/>
    <w:rsid w:val="00EA1C4B"/>
    <w:rPr>
      <w:color w:val="808080" w:themeColor="background1" w:themeShade="80"/>
    </w:rPr>
  </w:style>
  <w:style w:type="character" w:styleId="slostrnky">
    <w:name w:val="page number"/>
    <w:basedOn w:val="Standardnpsmoodstavce"/>
    <w:uiPriority w:val="99"/>
    <w:unhideWhenUsed/>
    <w:rsid w:val="00EA1C4B"/>
  </w:style>
  <w:style w:type="paragraph" w:customStyle="1" w:styleId="Nadpistitulka">
    <w:name w:val="Nadpis titulka"/>
    <w:basedOn w:val="Normln"/>
    <w:qFormat/>
    <w:rsid w:val="00EA1C4B"/>
    <w:pPr>
      <w:spacing w:after="0" w:line="240" w:lineRule="auto"/>
    </w:pPr>
    <w:rPr>
      <w:rFonts w:ascii="Calibri" w:hAnsi="Calibri"/>
      <w:b/>
      <w:color w:val="1D2748"/>
      <w:sz w:val="72"/>
      <w:szCs w:val="24"/>
    </w:rPr>
  </w:style>
  <w:style w:type="numbering" w:styleId="111111">
    <w:name w:val="Outline List 2"/>
    <w:basedOn w:val="Bezseznamu"/>
    <w:uiPriority w:val="99"/>
    <w:semiHidden/>
    <w:unhideWhenUsed/>
    <w:rsid w:val="00EA1C4B"/>
    <w:pPr>
      <w:numPr>
        <w:numId w:val="12"/>
      </w:numPr>
    </w:pPr>
  </w:style>
  <w:style w:type="numbering" w:customStyle="1" w:styleId="Aktulnseznam1">
    <w:name w:val="Aktuální seznam1"/>
    <w:uiPriority w:val="99"/>
    <w:rsid w:val="00EA1C4B"/>
    <w:pPr>
      <w:numPr>
        <w:numId w:val="13"/>
      </w:numPr>
    </w:pPr>
  </w:style>
  <w:style w:type="numbering" w:customStyle="1" w:styleId="Aktulnseznam21">
    <w:name w:val="Aktuální seznam21"/>
    <w:uiPriority w:val="99"/>
    <w:rsid w:val="00EA1C4B"/>
    <w:pPr>
      <w:numPr>
        <w:numId w:val="33"/>
      </w:numPr>
    </w:pPr>
  </w:style>
  <w:style w:type="numbering" w:customStyle="1" w:styleId="Aktulnseznam2">
    <w:name w:val="Aktuální seznam2"/>
    <w:uiPriority w:val="99"/>
    <w:rsid w:val="00EA1C4B"/>
    <w:pPr>
      <w:numPr>
        <w:numId w:val="14"/>
      </w:numPr>
    </w:pPr>
  </w:style>
  <w:style w:type="numbering" w:customStyle="1" w:styleId="Aktulnseznam3">
    <w:name w:val="Aktuální seznam3"/>
    <w:uiPriority w:val="99"/>
    <w:rsid w:val="00EA1C4B"/>
    <w:pPr>
      <w:numPr>
        <w:numId w:val="15"/>
      </w:numPr>
    </w:pPr>
  </w:style>
  <w:style w:type="numbering" w:customStyle="1" w:styleId="Aktulnseznam4">
    <w:name w:val="Aktuální seznam4"/>
    <w:uiPriority w:val="99"/>
    <w:rsid w:val="00EA1C4B"/>
    <w:pPr>
      <w:numPr>
        <w:numId w:val="16"/>
      </w:numPr>
    </w:pPr>
  </w:style>
  <w:style w:type="numbering" w:customStyle="1" w:styleId="Aktulnseznam5">
    <w:name w:val="Aktuální seznam5"/>
    <w:uiPriority w:val="99"/>
    <w:rsid w:val="00EA1C4B"/>
    <w:pPr>
      <w:numPr>
        <w:numId w:val="17"/>
      </w:numPr>
    </w:pPr>
  </w:style>
  <w:style w:type="numbering" w:customStyle="1" w:styleId="Aktulnseznam6">
    <w:name w:val="Aktuální seznam6"/>
    <w:uiPriority w:val="99"/>
    <w:rsid w:val="00EA1C4B"/>
    <w:pPr>
      <w:numPr>
        <w:numId w:val="18"/>
      </w:numPr>
    </w:pPr>
  </w:style>
  <w:style w:type="numbering" w:customStyle="1" w:styleId="Aktulnseznam7">
    <w:name w:val="Aktuální seznam7"/>
    <w:uiPriority w:val="99"/>
    <w:rsid w:val="00EA1C4B"/>
    <w:pPr>
      <w:numPr>
        <w:numId w:val="19"/>
      </w:numPr>
    </w:pPr>
  </w:style>
  <w:style w:type="numbering" w:customStyle="1" w:styleId="Aktulnseznam8">
    <w:name w:val="Aktuální seznam8"/>
    <w:uiPriority w:val="99"/>
    <w:rsid w:val="00EA1C4B"/>
    <w:pPr>
      <w:numPr>
        <w:numId w:val="20"/>
      </w:numPr>
    </w:pPr>
  </w:style>
  <w:style w:type="numbering" w:customStyle="1" w:styleId="Aktulnseznam9">
    <w:name w:val="Aktuální seznam9"/>
    <w:uiPriority w:val="99"/>
    <w:rsid w:val="00EA1C4B"/>
    <w:pPr>
      <w:numPr>
        <w:numId w:val="21"/>
      </w:numPr>
    </w:pPr>
  </w:style>
  <w:style w:type="numbering" w:customStyle="1" w:styleId="Aktulnseznam10">
    <w:name w:val="Aktuální seznam10"/>
    <w:uiPriority w:val="99"/>
    <w:rsid w:val="00EA1C4B"/>
    <w:pPr>
      <w:numPr>
        <w:numId w:val="22"/>
      </w:numPr>
    </w:pPr>
  </w:style>
  <w:style w:type="numbering" w:customStyle="1" w:styleId="Aktulnseznam11">
    <w:name w:val="Aktuální seznam11"/>
    <w:uiPriority w:val="99"/>
    <w:rsid w:val="00EA1C4B"/>
    <w:pPr>
      <w:numPr>
        <w:numId w:val="23"/>
      </w:numPr>
    </w:pPr>
  </w:style>
  <w:style w:type="numbering" w:customStyle="1" w:styleId="Aktulnseznam12">
    <w:name w:val="Aktuální seznam12"/>
    <w:uiPriority w:val="99"/>
    <w:rsid w:val="00EA1C4B"/>
    <w:pPr>
      <w:numPr>
        <w:numId w:val="24"/>
      </w:numPr>
    </w:pPr>
  </w:style>
  <w:style w:type="numbering" w:customStyle="1" w:styleId="Aktulnseznam13">
    <w:name w:val="Aktuální seznam13"/>
    <w:uiPriority w:val="99"/>
    <w:rsid w:val="00EA1C4B"/>
    <w:pPr>
      <w:numPr>
        <w:numId w:val="25"/>
      </w:numPr>
    </w:pPr>
  </w:style>
  <w:style w:type="numbering" w:customStyle="1" w:styleId="Aktulnseznam14">
    <w:name w:val="Aktuální seznam14"/>
    <w:uiPriority w:val="99"/>
    <w:rsid w:val="00EA1C4B"/>
    <w:pPr>
      <w:numPr>
        <w:numId w:val="26"/>
      </w:numPr>
    </w:pPr>
  </w:style>
  <w:style w:type="numbering" w:customStyle="1" w:styleId="Aktulnseznam15">
    <w:name w:val="Aktuální seznam15"/>
    <w:uiPriority w:val="99"/>
    <w:rsid w:val="00EA1C4B"/>
    <w:pPr>
      <w:numPr>
        <w:numId w:val="27"/>
      </w:numPr>
    </w:pPr>
  </w:style>
  <w:style w:type="numbering" w:customStyle="1" w:styleId="Aktulnseznam16">
    <w:name w:val="Aktuální seznam16"/>
    <w:uiPriority w:val="99"/>
    <w:rsid w:val="00EA1C4B"/>
    <w:pPr>
      <w:numPr>
        <w:numId w:val="28"/>
      </w:numPr>
    </w:pPr>
  </w:style>
  <w:style w:type="numbering" w:customStyle="1" w:styleId="Aktulnseznam17">
    <w:name w:val="Aktuální seznam17"/>
    <w:uiPriority w:val="99"/>
    <w:rsid w:val="00EA1C4B"/>
    <w:pPr>
      <w:numPr>
        <w:numId w:val="29"/>
      </w:numPr>
    </w:pPr>
  </w:style>
  <w:style w:type="numbering" w:customStyle="1" w:styleId="Aktulnseznam18">
    <w:name w:val="Aktuální seznam18"/>
    <w:uiPriority w:val="99"/>
    <w:rsid w:val="00EA1C4B"/>
    <w:pPr>
      <w:numPr>
        <w:numId w:val="30"/>
      </w:numPr>
    </w:pPr>
  </w:style>
  <w:style w:type="numbering" w:customStyle="1" w:styleId="Aktulnseznam19">
    <w:name w:val="Aktuální seznam19"/>
    <w:uiPriority w:val="99"/>
    <w:rsid w:val="00EA1C4B"/>
    <w:pPr>
      <w:numPr>
        <w:numId w:val="31"/>
      </w:numPr>
    </w:pPr>
  </w:style>
  <w:style w:type="numbering" w:customStyle="1" w:styleId="Aktulnseznam22">
    <w:name w:val="Aktuální seznam22"/>
    <w:uiPriority w:val="99"/>
    <w:rsid w:val="00EA1C4B"/>
    <w:pPr>
      <w:numPr>
        <w:numId w:val="34"/>
      </w:numPr>
    </w:pPr>
  </w:style>
  <w:style w:type="character" w:customStyle="1" w:styleId="OdstavecseseznamemChar">
    <w:name w:val="Odstavec se seznamem Char"/>
    <w:aliases w:val="Odstavec se seznamem a odrážkou Char,1 úroveň Odstavec se seznamem Char,Odrážkový seznam Char,Odstavec Char,Odstavec se seznamem1 Char,Odstavec se seznamem2 Char,Odstavec se seznamem11 Char,Nad Char,Odstavec se seznamem5 Char"/>
    <w:link w:val="Odstavecseseznamem"/>
    <w:uiPriority w:val="34"/>
    <w:qFormat/>
    <w:locked/>
    <w:rsid w:val="00EA1C4B"/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NadpisMC3">
    <w:name w:val="Nadpis MC 3"/>
    <w:basedOn w:val="Nadpis3"/>
    <w:next w:val="Normln"/>
    <w:qFormat/>
    <w:rsid w:val="00EA1C4B"/>
    <w:pPr>
      <w:numPr>
        <w:numId w:val="46"/>
      </w:numPr>
      <w:spacing w:line="240" w:lineRule="auto"/>
    </w:pPr>
    <w:rPr>
      <w:rFonts w:ascii="Calibri" w:hAnsi="Calibri"/>
      <w:b/>
      <w:sz w:val="28"/>
    </w:rPr>
  </w:style>
  <w:style w:type="numbering" w:customStyle="1" w:styleId="Aktulnseznam24">
    <w:name w:val="Aktuální seznam24"/>
    <w:uiPriority w:val="99"/>
    <w:rsid w:val="00EA1C4B"/>
    <w:pPr>
      <w:numPr>
        <w:numId w:val="36"/>
      </w:numPr>
    </w:pPr>
  </w:style>
  <w:style w:type="numbering" w:customStyle="1" w:styleId="Aktulnseznam25">
    <w:name w:val="Aktuální seznam25"/>
    <w:uiPriority w:val="99"/>
    <w:rsid w:val="00EA1C4B"/>
    <w:pPr>
      <w:numPr>
        <w:numId w:val="37"/>
      </w:numPr>
    </w:pPr>
  </w:style>
  <w:style w:type="numbering" w:customStyle="1" w:styleId="Aktulnseznam26">
    <w:name w:val="Aktuální seznam26"/>
    <w:uiPriority w:val="99"/>
    <w:rsid w:val="00EA1C4B"/>
    <w:pPr>
      <w:numPr>
        <w:numId w:val="38"/>
      </w:numPr>
    </w:pPr>
  </w:style>
  <w:style w:type="numbering" w:customStyle="1" w:styleId="Aktulnseznam27">
    <w:name w:val="Aktuální seznam27"/>
    <w:uiPriority w:val="99"/>
    <w:rsid w:val="00EA1C4B"/>
    <w:pPr>
      <w:numPr>
        <w:numId w:val="39"/>
      </w:numPr>
    </w:pPr>
  </w:style>
  <w:style w:type="numbering" w:customStyle="1" w:styleId="Aktulnseznam28">
    <w:name w:val="Aktuální seznam28"/>
    <w:uiPriority w:val="99"/>
    <w:rsid w:val="00EA1C4B"/>
    <w:pPr>
      <w:numPr>
        <w:numId w:val="40"/>
      </w:numPr>
    </w:pPr>
  </w:style>
  <w:style w:type="numbering" w:customStyle="1" w:styleId="Aktulnseznam29">
    <w:name w:val="Aktuální seznam29"/>
    <w:uiPriority w:val="99"/>
    <w:rsid w:val="00EA1C4B"/>
    <w:pPr>
      <w:numPr>
        <w:numId w:val="41"/>
      </w:numPr>
    </w:pPr>
  </w:style>
  <w:style w:type="numbering" w:customStyle="1" w:styleId="Aktulnseznam30">
    <w:name w:val="Aktuální seznam30"/>
    <w:uiPriority w:val="99"/>
    <w:rsid w:val="00EA1C4B"/>
    <w:pPr>
      <w:numPr>
        <w:numId w:val="42"/>
      </w:numPr>
    </w:pPr>
  </w:style>
  <w:style w:type="numbering" w:customStyle="1" w:styleId="Aktulnseznam31">
    <w:name w:val="Aktuální seznam31"/>
    <w:uiPriority w:val="99"/>
    <w:rsid w:val="00EA1C4B"/>
    <w:pPr>
      <w:numPr>
        <w:numId w:val="43"/>
      </w:numPr>
    </w:pPr>
  </w:style>
  <w:style w:type="numbering" w:customStyle="1" w:styleId="Aktulnseznam32">
    <w:name w:val="Aktuální seznam32"/>
    <w:uiPriority w:val="99"/>
    <w:rsid w:val="00EA1C4B"/>
    <w:pPr>
      <w:numPr>
        <w:numId w:val="44"/>
      </w:numPr>
    </w:pPr>
  </w:style>
  <w:style w:type="numbering" w:customStyle="1" w:styleId="Aktulnseznam33">
    <w:name w:val="Aktuální seznam33"/>
    <w:uiPriority w:val="99"/>
    <w:rsid w:val="00EA1C4B"/>
    <w:pPr>
      <w:numPr>
        <w:numId w:val="45"/>
      </w:numPr>
    </w:pPr>
  </w:style>
  <w:style w:type="character" w:customStyle="1" w:styleId="color15">
    <w:name w:val="color_15"/>
    <w:basedOn w:val="Standardnpsmoodstavce"/>
    <w:rsid w:val="00EA1C4B"/>
  </w:style>
  <w:style w:type="paragraph" w:styleId="Titulek">
    <w:name w:val="caption"/>
    <w:basedOn w:val="Normln"/>
    <w:next w:val="Normln"/>
    <w:uiPriority w:val="35"/>
    <w:unhideWhenUsed/>
    <w:qFormat/>
    <w:rsid w:val="00EA1C4B"/>
    <w:pPr>
      <w:spacing w:line="240" w:lineRule="auto"/>
    </w:pPr>
    <w:rPr>
      <w:rFonts w:asciiTheme="minorHAnsi" w:hAnsiTheme="minorHAnsi"/>
      <w:i/>
      <w:iCs/>
      <w:color w:val="1F497D" w:themeColor="text2"/>
      <w:sz w:val="18"/>
      <w:szCs w:val="18"/>
    </w:rPr>
  </w:style>
  <w:style w:type="paragraph" w:customStyle="1" w:styleId="font8">
    <w:name w:val="font_8"/>
    <w:basedOn w:val="Normln"/>
    <w:rsid w:val="00EA1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EA1C4B"/>
    <w:rPr>
      <w:color w:val="605E5C"/>
      <w:shd w:val="clear" w:color="auto" w:fill="E1DFDD"/>
    </w:rPr>
  </w:style>
  <w:style w:type="numbering" w:customStyle="1" w:styleId="Aktulnseznam34">
    <w:name w:val="Aktuální seznam34"/>
    <w:uiPriority w:val="99"/>
    <w:rsid w:val="00EA1C4B"/>
    <w:pPr>
      <w:numPr>
        <w:numId w:val="51"/>
      </w:numPr>
    </w:pPr>
  </w:style>
  <w:style w:type="numbering" w:customStyle="1" w:styleId="Aktulnseznam35">
    <w:name w:val="Aktuální seznam35"/>
    <w:uiPriority w:val="99"/>
    <w:rsid w:val="00EA1C4B"/>
    <w:pPr>
      <w:numPr>
        <w:numId w:val="52"/>
      </w:numPr>
    </w:pPr>
  </w:style>
  <w:style w:type="character" w:customStyle="1" w:styleId="Mention1">
    <w:name w:val="Mention1"/>
    <w:basedOn w:val="Standardnpsmoodstavce"/>
    <w:uiPriority w:val="99"/>
    <w:unhideWhenUsed/>
    <w:rsid w:val="00EA1C4B"/>
    <w:rPr>
      <w:color w:val="2B579A"/>
      <w:shd w:val="clear" w:color="auto" w:fill="E1DFDD"/>
    </w:rPr>
  </w:style>
  <w:style w:type="paragraph" w:customStyle="1" w:styleId="NadpisMC4">
    <w:name w:val="Nadpis MC 4"/>
    <w:basedOn w:val="Nadpis4"/>
    <w:next w:val="Normln"/>
    <w:qFormat/>
    <w:rsid w:val="00266211"/>
    <w:pPr>
      <w:numPr>
        <w:ilvl w:val="0"/>
        <w:numId w:val="0"/>
      </w:numPr>
      <w:spacing w:before="120" w:after="40" w:line="257" w:lineRule="auto"/>
      <w:ind w:left="1728" w:hanging="648"/>
      <w:jc w:val="both"/>
    </w:pPr>
    <w:rPr>
      <w:rFonts w:ascii="Calibri" w:eastAsia="Times New Roman" w:hAnsi="Calibri" w:cs="Times New Roman"/>
      <w:b/>
      <w:i w:val="0"/>
      <w:color w:val="auto"/>
      <w:sz w:val="26"/>
      <w:szCs w:val="20"/>
      <w:lang w:eastAsia="cs-CZ"/>
    </w:rPr>
  </w:style>
  <w:style w:type="paragraph" w:customStyle="1" w:styleId="StylObsah112bnenTun">
    <w:name w:val="Styl Obsah 1 + 12 b. není Tučné"/>
    <w:basedOn w:val="Obsah1"/>
    <w:rsid w:val="00266211"/>
    <w:pPr>
      <w:tabs>
        <w:tab w:val="clear" w:pos="440"/>
        <w:tab w:val="left" w:pos="480"/>
        <w:tab w:val="left" w:pos="1418"/>
      </w:tabs>
      <w:spacing w:before="80" w:after="80" w:line="257" w:lineRule="auto"/>
      <w:jc w:val="both"/>
    </w:pPr>
    <w:rPr>
      <w:rFonts w:asciiTheme="minorHAnsi" w:eastAsiaTheme="minorHAnsi" w:hAnsiTheme="minorHAnsi" w:cstheme="minorHAnsi"/>
      <w:sz w:val="24"/>
      <w:szCs w:val="20"/>
      <w:lang w:eastAsia="en-US"/>
    </w:rPr>
  </w:style>
  <w:style w:type="character" w:styleId="Siln">
    <w:name w:val="Strong"/>
    <w:basedOn w:val="Standardnpsmoodstavce"/>
    <w:uiPriority w:val="22"/>
    <w:qFormat/>
    <w:rsid w:val="00266211"/>
    <w:rPr>
      <w:b/>
      <w:bCs/>
    </w:rPr>
  </w:style>
  <w:style w:type="table" w:customStyle="1" w:styleId="Mkatabulky2">
    <w:name w:val="Mřížka tabulky2"/>
    <w:basedOn w:val="Normlntabulka"/>
    <w:next w:val="Mkatabulky"/>
    <w:uiPriority w:val="39"/>
    <w:rsid w:val="002662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dpisMC5">
    <w:name w:val="Nadpis MC 5"/>
    <w:basedOn w:val="Nadpis5"/>
    <w:qFormat/>
    <w:rsid w:val="00266211"/>
    <w:pPr>
      <w:numPr>
        <w:ilvl w:val="0"/>
        <w:numId w:val="0"/>
      </w:numPr>
      <w:spacing w:before="120" w:after="40" w:line="257" w:lineRule="auto"/>
      <w:ind w:left="1009" w:hanging="1009"/>
      <w:jc w:val="both"/>
    </w:pPr>
    <w:rPr>
      <w:b/>
      <w:bCs/>
      <w:color w:val="auto"/>
      <w:sz w:val="24"/>
      <w:szCs w:val="24"/>
    </w:rPr>
  </w:style>
  <w:style w:type="table" w:customStyle="1" w:styleId="Tabulkaseznamu3zvraznn51">
    <w:name w:val="Tabulka seznamu 3 – zvýraznění 51"/>
    <w:basedOn w:val="Normlntabulka"/>
    <w:uiPriority w:val="48"/>
    <w:rsid w:val="00266211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customStyle="1" w:styleId="Tabulkasmkou4zvraznn51">
    <w:name w:val="Tabulka s mřížkou 4 – zvýraznění 51"/>
    <w:basedOn w:val="Normlntabulka"/>
    <w:uiPriority w:val="49"/>
    <w:rsid w:val="00266211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Tabulkasmkou4zvraznn61">
    <w:name w:val="Tabulka s mřížkou 4 – zvýraznění 61"/>
    <w:basedOn w:val="Normlntabulka"/>
    <w:uiPriority w:val="49"/>
    <w:rsid w:val="00266211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customStyle="1" w:styleId="Styl14bTunKurzvaTmavmodrPed14175b">
    <w:name w:val="Styl 14 b. Tučné Kurzíva Tmavě modrá Před:  14175 b."/>
    <w:basedOn w:val="Normln"/>
    <w:rsid w:val="00266211"/>
    <w:pPr>
      <w:spacing w:before="2835" w:after="240" w:line="257" w:lineRule="auto"/>
      <w:jc w:val="both"/>
    </w:pPr>
    <w:rPr>
      <w:rFonts w:asciiTheme="minorHAnsi" w:eastAsia="Times New Roman" w:hAnsiTheme="minorHAnsi" w:cs="Times New Roman"/>
      <w:b/>
      <w:bCs/>
      <w:i/>
      <w:iCs/>
      <w:color w:val="002060"/>
      <w:sz w:val="28"/>
      <w:szCs w:val="20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266211"/>
    <w:rPr>
      <w:color w:val="605E5C"/>
      <w:shd w:val="clear" w:color="auto" w:fill="E1DFDD"/>
    </w:rPr>
  </w:style>
  <w:style w:type="character" w:customStyle="1" w:styleId="ui-provider">
    <w:name w:val="ui-provider"/>
    <w:basedOn w:val="Standardnpsmoodstavce"/>
    <w:uiPriority w:val="1"/>
    <w:rsid w:val="00266211"/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2662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266211"/>
    <w:rPr>
      <w:rFonts w:ascii="Courier New" w:eastAsia="Times New Roman" w:hAnsi="Courier New" w:cs="Courier New"/>
      <w:sz w:val="20"/>
      <w:szCs w:val="20"/>
      <w:lang w:eastAsia="cs-CZ"/>
    </w:rPr>
  </w:style>
  <w:style w:type="character" w:styleId="KdHTML">
    <w:name w:val="HTML Code"/>
    <w:basedOn w:val="Standardnpsmoodstavce"/>
    <w:uiPriority w:val="99"/>
    <w:semiHidden/>
    <w:unhideWhenUsed/>
    <w:rsid w:val="00266211"/>
    <w:rPr>
      <w:rFonts w:ascii="Courier New" w:eastAsia="Times New Roman" w:hAnsi="Courier New" w:cs="Courier New"/>
      <w:sz w:val="20"/>
      <w:szCs w:val="20"/>
    </w:rPr>
  </w:style>
  <w:style w:type="paragraph" w:customStyle="1" w:styleId="paragraph">
    <w:name w:val="paragraph"/>
    <w:basedOn w:val="Normln"/>
    <w:rsid w:val="002662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uiPriority w:val="1"/>
    <w:rsid w:val="00266211"/>
  </w:style>
  <w:style w:type="character" w:customStyle="1" w:styleId="eop">
    <w:name w:val="eop"/>
    <w:basedOn w:val="Standardnpsmoodstavce"/>
    <w:uiPriority w:val="1"/>
    <w:rsid w:val="00266211"/>
  </w:style>
  <w:style w:type="table" w:styleId="Tabulkasmkou2zvraznn5">
    <w:name w:val="Grid Table 2 Accent 5"/>
    <w:basedOn w:val="Normlntabulka"/>
    <w:uiPriority w:val="47"/>
    <w:rsid w:val="00266211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Citt">
    <w:name w:val="Quote"/>
    <w:basedOn w:val="Normln"/>
    <w:next w:val="Normln"/>
    <w:link w:val="CittChar"/>
    <w:uiPriority w:val="29"/>
    <w:qFormat/>
    <w:rsid w:val="00266211"/>
    <w:pPr>
      <w:spacing w:before="200" w:after="160" w:line="240" w:lineRule="auto"/>
      <w:ind w:left="360" w:right="864"/>
    </w:pPr>
    <w:rPr>
      <w:rFonts w:ascii="Book Antiqua" w:eastAsia="Times New Roman" w:hAnsi="Book Antiqua" w:cs="Times New Roman"/>
      <w:i/>
      <w:iCs/>
      <w:color w:val="DD3028"/>
      <w:sz w:val="22"/>
      <w:szCs w:val="20"/>
      <w:lang w:eastAsia="cs-CZ"/>
    </w:rPr>
  </w:style>
  <w:style w:type="character" w:customStyle="1" w:styleId="CittChar">
    <w:name w:val="Citát Char"/>
    <w:basedOn w:val="Standardnpsmoodstavce"/>
    <w:link w:val="Citt"/>
    <w:uiPriority w:val="29"/>
    <w:rsid w:val="00266211"/>
    <w:rPr>
      <w:rFonts w:ascii="Book Antiqua" w:eastAsia="Times New Roman" w:hAnsi="Book Antiqua" w:cs="Times New Roman"/>
      <w:i/>
      <w:iCs/>
      <w:color w:val="DD3028"/>
      <w:szCs w:val="20"/>
      <w:lang w:eastAsia="cs-CZ"/>
    </w:rPr>
  </w:style>
  <w:style w:type="character" w:styleId="Zdraznnintenzivn">
    <w:name w:val="Intense Emphasis"/>
    <w:basedOn w:val="Standardnpsmoodstavce"/>
    <w:uiPriority w:val="21"/>
    <w:qFormat/>
    <w:rsid w:val="00266211"/>
    <w:rPr>
      <w:i/>
      <w:iCs/>
      <w:color w:val="4F81BD" w:themeColor="accent1"/>
    </w:rPr>
  </w:style>
  <w:style w:type="paragraph" w:customStyle="1" w:styleId="p1">
    <w:name w:val="p1"/>
    <w:basedOn w:val="Normln"/>
    <w:rsid w:val="00266211"/>
    <w:pPr>
      <w:spacing w:after="0" w:line="240" w:lineRule="auto"/>
    </w:pPr>
    <w:rPr>
      <w:rFonts w:ascii="Helvetica" w:eastAsia="Times New Roman" w:hAnsi="Helvetica" w:cs="Times New Roman"/>
      <w:color w:val="000000"/>
      <w:szCs w:val="20"/>
      <w:lang w:eastAsia="cs-CZ"/>
    </w:rPr>
  </w:style>
  <w:style w:type="paragraph" w:customStyle="1" w:styleId="p2">
    <w:name w:val="p2"/>
    <w:basedOn w:val="Normln"/>
    <w:rsid w:val="00266211"/>
    <w:pPr>
      <w:spacing w:after="0" w:line="240" w:lineRule="auto"/>
    </w:pPr>
    <w:rPr>
      <w:rFonts w:ascii="Helvetica" w:eastAsia="Times New Roman" w:hAnsi="Helvetica" w:cs="Times New Roman"/>
      <w:color w:val="000000"/>
      <w:sz w:val="17"/>
      <w:szCs w:val="17"/>
      <w:lang w:eastAsia="cs-CZ"/>
    </w:rPr>
  </w:style>
  <w:style w:type="paragraph" w:customStyle="1" w:styleId="p3">
    <w:name w:val="p3"/>
    <w:basedOn w:val="Normln"/>
    <w:rsid w:val="00266211"/>
    <w:pPr>
      <w:spacing w:after="0" w:line="240" w:lineRule="auto"/>
    </w:pPr>
    <w:rPr>
      <w:rFonts w:ascii="Helvetica" w:eastAsia="Times New Roman" w:hAnsi="Helvetica" w:cs="Times New Roman"/>
      <w:color w:val="000000"/>
      <w:sz w:val="18"/>
      <w:szCs w:val="18"/>
      <w:lang w:eastAsia="cs-CZ"/>
    </w:rPr>
  </w:style>
  <w:style w:type="paragraph" w:customStyle="1" w:styleId="p4">
    <w:name w:val="p4"/>
    <w:basedOn w:val="Normln"/>
    <w:rsid w:val="00266211"/>
    <w:pPr>
      <w:spacing w:after="0" w:line="240" w:lineRule="auto"/>
    </w:pPr>
    <w:rPr>
      <w:rFonts w:ascii="Helvetica" w:eastAsia="Times New Roman" w:hAnsi="Helvetica" w:cs="Times New Roman"/>
      <w:color w:val="0B4CB4"/>
      <w:sz w:val="18"/>
      <w:szCs w:val="18"/>
      <w:lang w:eastAsia="cs-CZ"/>
    </w:rPr>
  </w:style>
  <w:style w:type="character" w:customStyle="1" w:styleId="s1">
    <w:name w:val="s1"/>
    <w:basedOn w:val="Standardnpsmoodstavce"/>
    <w:rsid w:val="00266211"/>
    <w:rPr>
      <w:color w:val="0B4CB4"/>
    </w:rPr>
  </w:style>
  <w:style w:type="character" w:customStyle="1" w:styleId="s2">
    <w:name w:val="s2"/>
    <w:basedOn w:val="Standardnpsmoodstavce"/>
    <w:rsid w:val="00266211"/>
    <w:rPr>
      <w:rFonts w:ascii="Helvetica" w:hAnsi="Helvetica" w:hint="default"/>
      <w:color w:val="6D6D6D"/>
      <w:sz w:val="15"/>
      <w:szCs w:val="15"/>
    </w:rPr>
  </w:style>
  <w:style w:type="character" w:customStyle="1" w:styleId="s3">
    <w:name w:val="s3"/>
    <w:basedOn w:val="Standardnpsmoodstavce"/>
    <w:rsid w:val="00266211"/>
    <w:rPr>
      <w:color w:val="FFFFFF"/>
    </w:rPr>
  </w:style>
  <w:style w:type="character" w:customStyle="1" w:styleId="apple-converted-space">
    <w:name w:val="apple-converted-space"/>
    <w:basedOn w:val="Standardnpsmoodstavce"/>
    <w:rsid w:val="00266211"/>
  </w:style>
  <w:style w:type="paragraph" w:customStyle="1" w:styleId="CommentText1">
    <w:name w:val="Comment Text1"/>
    <w:basedOn w:val="Normln"/>
    <w:link w:val="CommentTextChar1"/>
    <w:uiPriority w:val="99"/>
    <w:unhideWhenUsed/>
    <w:rsid w:val="00266211"/>
    <w:pPr>
      <w:spacing w:after="120" w:line="240" w:lineRule="auto"/>
      <w:jc w:val="both"/>
    </w:pPr>
    <w:rPr>
      <w:rFonts w:asciiTheme="minorHAnsi" w:hAnsiTheme="minorHAnsi"/>
      <w:szCs w:val="20"/>
    </w:rPr>
  </w:style>
  <w:style w:type="character" w:customStyle="1" w:styleId="CommentTextChar1">
    <w:name w:val="Comment Text Char1"/>
    <w:basedOn w:val="Standardnpsmoodstavce"/>
    <w:link w:val="CommentText1"/>
    <w:uiPriority w:val="99"/>
    <w:rsid w:val="00266211"/>
    <w:rPr>
      <w:sz w:val="20"/>
      <w:szCs w:val="20"/>
    </w:rPr>
  </w:style>
  <w:style w:type="character" w:customStyle="1" w:styleId="CommentReference1">
    <w:name w:val="Comment Reference1"/>
    <w:basedOn w:val="Standardnpsmoodstavce"/>
    <w:uiPriority w:val="99"/>
    <w:semiHidden/>
    <w:unhideWhenUsed/>
    <w:rsid w:val="00266211"/>
    <w:rPr>
      <w:sz w:val="16"/>
      <w:szCs w:val="16"/>
    </w:rPr>
  </w:style>
  <w:style w:type="paragraph" w:customStyle="1" w:styleId="CommentSubject1">
    <w:name w:val="Comment Subject1"/>
    <w:basedOn w:val="CommentText1"/>
    <w:next w:val="CommentText1"/>
    <w:link w:val="CommentSubjectChar2"/>
    <w:uiPriority w:val="99"/>
    <w:semiHidden/>
    <w:unhideWhenUsed/>
    <w:rsid w:val="00266211"/>
    <w:rPr>
      <w:b/>
      <w:bCs/>
    </w:rPr>
  </w:style>
  <w:style w:type="character" w:customStyle="1" w:styleId="CommentSubjectChar2">
    <w:name w:val="Comment Subject Char2"/>
    <w:basedOn w:val="CommentTextChar1"/>
    <w:link w:val="CommentSubject1"/>
    <w:uiPriority w:val="99"/>
    <w:semiHidden/>
    <w:rsid w:val="00266211"/>
    <w:rPr>
      <w:b/>
      <w:bCs/>
      <w:sz w:val="20"/>
      <w:szCs w:val="20"/>
    </w:rPr>
  </w:style>
  <w:style w:type="paragraph" w:customStyle="1" w:styleId="NormlnMCed">
    <w:name w:val="Normální MC šedý"/>
    <w:basedOn w:val="Normln"/>
    <w:qFormat/>
    <w:rsid w:val="00266211"/>
    <w:pPr>
      <w:spacing w:after="120" w:line="300" w:lineRule="exact"/>
    </w:pPr>
    <w:rPr>
      <w:rFonts w:asciiTheme="minorHAnsi" w:hAnsiTheme="minorHAnsi" w:cs="Times New Roman (Základní text"/>
      <w:color w:val="808080" w:themeColor="background1" w:themeShade="80"/>
      <w:sz w:val="22"/>
      <w:szCs w:val="24"/>
    </w:rPr>
  </w:style>
  <w:style w:type="numbering" w:customStyle="1" w:styleId="StylVcerovovLatinkaCourierNew10bVlevo19cmP">
    <w:name w:val="Styl Víceúrovňové (Latinka) Courier New 10 b. Vlevo:  19 cm P..."/>
    <w:basedOn w:val="Bezseznamu"/>
    <w:rsid w:val="00266211"/>
    <w:pPr>
      <w:numPr>
        <w:numId w:val="57"/>
      </w:numPr>
    </w:pPr>
  </w:style>
  <w:style w:type="character" w:customStyle="1" w:styleId="CommentReference10">
    <w:name w:val="Comment Reference10"/>
    <w:basedOn w:val="Standardnpsmoodstavce"/>
    <w:uiPriority w:val="99"/>
    <w:semiHidden/>
    <w:unhideWhenUsed/>
    <w:rsid w:val="00266211"/>
    <w:rPr>
      <w:sz w:val="16"/>
      <w:szCs w:val="16"/>
    </w:rPr>
  </w:style>
  <w:style w:type="paragraph" w:customStyle="1" w:styleId="CommentSubject10">
    <w:name w:val="Comment Subject10"/>
    <w:basedOn w:val="CommentText10"/>
    <w:next w:val="CommentText10"/>
    <w:uiPriority w:val="99"/>
    <w:semiHidden/>
    <w:unhideWhenUsed/>
    <w:rsid w:val="00266211"/>
    <w:rPr>
      <w:b/>
      <w:bCs/>
    </w:rPr>
  </w:style>
  <w:style w:type="character" w:customStyle="1" w:styleId="CommentSubjectChar">
    <w:name w:val="Comment Subject Char"/>
    <w:basedOn w:val="Standardnpsmoodstavce"/>
    <w:uiPriority w:val="99"/>
    <w:semiHidden/>
    <w:rsid w:val="00266211"/>
    <w:rPr>
      <w:rFonts w:cs="Times New Roman (Základní text"/>
      <w:b/>
      <w:bCs/>
      <w:sz w:val="20"/>
      <w:szCs w:val="20"/>
    </w:rPr>
  </w:style>
  <w:style w:type="table" w:styleId="Tabulkasmkou4zvraznn5">
    <w:name w:val="Grid Table 4 Accent 5"/>
    <w:basedOn w:val="Normlntabulka"/>
    <w:uiPriority w:val="49"/>
    <w:rsid w:val="00266211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character" w:styleId="PromnnHTML">
    <w:name w:val="HTML Variable"/>
    <w:basedOn w:val="Standardnpsmoodstavce"/>
    <w:uiPriority w:val="99"/>
    <w:semiHidden/>
    <w:unhideWhenUsed/>
    <w:rsid w:val="00266211"/>
    <w:rPr>
      <w:i/>
      <w:iCs/>
    </w:rPr>
  </w:style>
  <w:style w:type="paragraph" w:customStyle="1" w:styleId="MCPlohyNadpis4">
    <w:name w:val="MC Přílohy Nadpis 4"/>
    <w:basedOn w:val="Normln"/>
    <w:next w:val="Normln"/>
    <w:qFormat/>
    <w:rsid w:val="00266211"/>
    <w:pPr>
      <w:keepNext/>
      <w:keepLines/>
      <w:spacing w:before="120" w:after="60" w:line="300" w:lineRule="auto"/>
      <w:jc w:val="both"/>
      <w:outlineLvl w:val="3"/>
    </w:pPr>
    <w:rPr>
      <w:rFonts w:asciiTheme="majorHAnsi" w:eastAsiaTheme="majorEastAsia" w:hAnsiTheme="majorHAnsi" w:cstheme="majorBidi"/>
      <w:b/>
      <w:color w:val="1D2747"/>
      <w:sz w:val="24"/>
      <w:szCs w:val="24"/>
    </w:rPr>
  </w:style>
  <w:style w:type="paragraph" w:customStyle="1" w:styleId="MCPlohaNadpis1">
    <w:name w:val="MC Příloha Nadpis 1"/>
    <w:basedOn w:val="Normln"/>
    <w:next w:val="Normln"/>
    <w:qFormat/>
    <w:rsid w:val="00266211"/>
    <w:pPr>
      <w:keepNext/>
      <w:keepLines/>
      <w:pageBreakBefore/>
      <w:spacing w:before="360" w:after="120" w:line="240" w:lineRule="auto"/>
      <w:ind w:left="432" w:hanging="432"/>
      <w:jc w:val="both"/>
      <w:outlineLvl w:val="0"/>
    </w:pPr>
    <w:rPr>
      <w:rFonts w:ascii="Calibri" w:eastAsiaTheme="majorEastAsia" w:hAnsi="Calibri" w:cs="Times New Roman (Nadpisy CS)"/>
      <w:b/>
      <w:color w:val="1D2748"/>
      <w:sz w:val="44"/>
      <w:szCs w:val="32"/>
    </w:rPr>
  </w:style>
  <w:style w:type="paragraph" w:customStyle="1" w:styleId="MCPlohyNadpis2">
    <w:name w:val="MC Přílohy Nadpis 2"/>
    <w:basedOn w:val="Normln"/>
    <w:next w:val="Normln"/>
    <w:qFormat/>
    <w:rsid w:val="00266211"/>
    <w:pPr>
      <w:keepNext/>
      <w:keepLines/>
      <w:spacing w:before="240" w:after="120" w:line="300" w:lineRule="auto"/>
      <w:ind w:left="431" w:hanging="431"/>
      <w:jc w:val="both"/>
      <w:outlineLvl w:val="1"/>
    </w:pPr>
    <w:rPr>
      <w:rFonts w:ascii="Calibri" w:eastAsiaTheme="majorEastAsia" w:hAnsi="Calibri" w:cstheme="majorBidi"/>
      <w:b/>
      <w:color w:val="00A0B3"/>
      <w:sz w:val="32"/>
      <w:szCs w:val="26"/>
    </w:rPr>
  </w:style>
  <w:style w:type="paragraph" w:customStyle="1" w:styleId="MCPlohyNadpis3">
    <w:name w:val="MC Přílohy Nadpis 3"/>
    <w:basedOn w:val="Normln"/>
    <w:next w:val="Normln"/>
    <w:qFormat/>
    <w:rsid w:val="00266211"/>
    <w:pPr>
      <w:keepNext/>
      <w:keepLines/>
      <w:spacing w:before="160" w:after="60" w:line="300" w:lineRule="auto"/>
      <w:ind w:left="720" w:hanging="720"/>
      <w:jc w:val="both"/>
      <w:outlineLvl w:val="2"/>
    </w:pPr>
    <w:rPr>
      <w:rFonts w:ascii="Calibri" w:eastAsiaTheme="majorEastAsia" w:hAnsi="Calibri" w:cstheme="majorBidi"/>
      <w:b/>
      <w:color w:val="243F60" w:themeColor="accent1" w:themeShade="7F"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66211"/>
    <w:pPr>
      <w:spacing w:after="0" w:line="240" w:lineRule="auto"/>
      <w:jc w:val="both"/>
    </w:pPr>
    <w:rPr>
      <w:rFonts w:asciiTheme="minorHAnsi" w:hAnsiTheme="minorHAnsi" w:cs="Times New Roman (Základní text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66211"/>
    <w:rPr>
      <w:rFonts w:cs="Times New Roman (Základní text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66211"/>
    <w:rPr>
      <w:vertAlign w:val="superscript"/>
    </w:rPr>
  </w:style>
  <w:style w:type="table" w:styleId="Tmavtabulkasmkou5zvraznn1">
    <w:name w:val="Grid Table 5 Dark Accent 1"/>
    <w:basedOn w:val="Normlntabulka"/>
    <w:uiPriority w:val="50"/>
    <w:rsid w:val="00266211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mavtabulkasmkou5zvraznn5">
    <w:name w:val="Grid Table 5 Dark Accent 5"/>
    <w:basedOn w:val="Normlntabulka"/>
    <w:uiPriority w:val="50"/>
    <w:rsid w:val="00266211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paragraph" w:styleId="Rejstk1">
    <w:name w:val="index 1"/>
    <w:basedOn w:val="Normln"/>
    <w:next w:val="Normln"/>
    <w:autoRedefine/>
    <w:uiPriority w:val="99"/>
    <w:semiHidden/>
    <w:unhideWhenUsed/>
    <w:rsid w:val="00266211"/>
    <w:pPr>
      <w:spacing w:after="0" w:line="240" w:lineRule="auto"/>
      <w:ind w:left="220" w:hanging="220"/>
      <w:jc w:val="both"/>
    </w:pPr>
    <w:rPr>
      <w:rFonts w:asciiTheme="minorHAnsi" w:hAnsiTheme="minorHAnsi" w:cs="Times New Roman (Základní text"/>
      <w:sz w:val="22"/>
      <w:szCs w:val="24"/>
    </w:rPr>
  </w:style>
  <w:style w:type="character" w:customStyle="1" w:styleId="UnresolvedMention1">
    <w:name w:val="Unresolved Mention1"/>
    <w:basedOn w:val="Standardnpsmoodstavce"/>
    <w:uiPriority w:val="99"/>
    <w:semiHidden/>
    <w:unhideWhenUsed/>
    <w:rsid w:val="00266211"/>
    <w:rPr>
      <w:color w:val="605E5C"/>
      <w:shd w:val="clear" w:color="auto" w:fill="E1DFDD"/>
    </w:rPr>
  </w:style>
  <w:style w:type="table" w:styleId="Tabulkasmkou4zvraznn1">
    <w:name w:val="Grid Table 4 Accent 1"/>
    <w:basedOn w:val="Normlntabulka"/>
    <w:uiPriority w:val="49"/>
    <w:rsid w:val="00266211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ulkaseznamu4zvraznn1">
    <w:name w:val="List Table 4 Accent 1"/>
    <w:basedOn w:val="Normlntabulka"/>
    <w:uiPriority w:val="49"/>
    <w:rsid w:val="00266211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Zvraznn">
    <w:name w:val="Zvýraznění"/>
    <w:basedOn w:val="Normln"/>
    <w:next w:val="Normln"/>
    <w:qFormat/>
    <w:rsid w:val="00266211"/>
    <w:pPr>
      <w:keepNext/>
      <w:spacing w:before="120" w:after="80" w:line="240" w:lineRule="auto"/>
      <w:jc w:val="both"/>
    </w:pPr>
    <w:rPr>
      <w:rFonts w:asciiTheme="minorHAnsi" w:hAnsiTheme="minorHAnsi" w:cs="Times New Roman (Základní text"/>
      <w:b/>
      <w:bCs/>
      <w:sz w:val="22"/>
      <w:szCs w:val="24"/>
    </w:rPr>
  </w:style>
  <w:style w:type="table" w:styleId="Tabulkaseznamu4zvraznn5">
    <w:name w:val="List Table 4 Accent 5"/>
    <w:basedOn w:val="Normlntabulka"/>
    <w:uiPriority w:val="49"/>
    <w:rsid w:val="00266211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cPr>
      <w:tcBorders>
        <w:left w:val="single" w:sz="4" w:space="0" w:color="4BACC6" w:themeColor="accent5"/>
        <w:right w:val="single" w:sz="4" w:space="0" w:color="4BACC6" w:themeColor="accent5"/>
      </w:tcBorders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lkaseznamu3zvraznn5">
    <w:name w:val="List Table 3 Accent 5"/>
    <w:basedOn w:val="Normlntabulka"/>
    <w:uiPriority w:val="48"/>
    <w:rsid w:val="00266211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Tabulkaseznamu2zvraznn1">
    <w:name w:val="List Table 2 Accent 1"/>
    <w:basedOn w:val="Normlntabulka"/>
    <w:uiPriority w:val="47"/>
    <w:rsid w:val="00266211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Nadpis4MC">
    <w:name w:val="Nadpis 4 MC"/>
    <w:basedOn w:val="Nadpis4"/>
    <w:next w:val="Normln"/>
    <w:semiHidden/>
    <w:rsid w:val="00266211"/>
    <w:pPr>
      <w:numPr>
        <w:ilvl w:val="0"/>
        <w:numId w:val="0"/>
      </w:numPr>
      <w:spacing w:before="240" w:after="60"/>
    </w:pPr>
    <w:rPr>
      <w:rFonts w:asciiTheme="minorHAnsi" w:hAnsiTheme="minorHAnsi"/>
      <w:i w:val="0"/>
      <w:iCs w:val="0"/>
      <w:color w:val="002060"/>
      <w:sz w:val="26"/>
      <w:szCs w:val="24"/>
    </w:rPr>
  </w:style>
  <w:style w:type="paragraph" w:styleId="Seznamobrzk">
    <w:name w:val="table of figures"/>
    <w:basedOn w:val="Normln"/>
    <w:next w:val="Normln"/>
    <w:uiPriority w:val="99"/>
    <w:unhideWhenUsed/>
    <w:rsid w:val="00266211"/>
    <w:pPr>
      <w:spacing w:after="0"/>
      <w:jc w:val="both"/>
    </w:pPr>
    <w:rPr>
      <w:rFonts w:asciiTheme="minorHAnsi" w:hAnsiTheme="minorHAnsi" w:cs="Times New Roman (Základní text"/>
      <w:sz w:val="22"/>
      <w:szCs w:val="24"/>
    </w:rPr>
  </w:style>
  <w:style w:type="paragraph" w:customStyle="1" w:styleId="StylTitulekZarovnatdobloku">
    <w:name w:val="Styl Titulek + Zarovnat do bloku"/>
    <w:basedOn w:val="Normln"/>
    <w:rsid w:val="00266211"/>
    <w:pPr>
      <w:spacing w:after="120" w:line="240" w:lineRule="auto"/>
    </w:pPr>
    <w:rPr>
      <w:rFonts w:asciiTheme="minorHAnsi" w:eastAsia="Times New Roman" w:hAnsiTheme="minorHAnsi" w:cs="Times New Roman"/>
      <w:i/>
      <w:iCs/>
      <w:szCs w:val="20"/>
      <w:lang w:eastAsia="cs-CZ"/>
    </w:rPr>
  </w:style>
  <w:style w:type="paragraph" w:customStyle="1" w:styleId="CommentText10">
    <w:name w:val="Comment Text10"/>
    <w:basedOn w:val="Normln"/>
    <w:uiPriority w:val="99"/>
    <w:unhideWhenUsed/>
    <w:rsid w:val="00266211"/>
    <w:pPr>
      <w:spacing w:after="120" w:line="240" w:lineRule="auto"/>
      <w:jc w:val="both"/>
    </w:pPr>
    <w:rPr>
      <w:rFonts w:asciiTheme="minorHAnsi" w:hAnsiTheme="minorHAnsi"/>
      <w:szCs w:val="20"/>
    </w:rPr>
  </w:style>
  <w:style w:type="character" w:customStyle="1" w:styleId="CommentReference2">
    <w:name w:val="Comment Reference2"/>
    <w:basedOn w:val="Standardnpsmoodstavce"/>
    <w:uiPriority w:val="99"/>
    <w:semiHidden/>
    <w:unhideWhenUsed/>
    <w:rsid w:val="00266211"/>
    <w:rPr>
      <w:sz w:val="16"/>
      <w:szCs w:val="16"/>
    </w:rPr>
  </w:style>
  <w:style w:type="paragraph" w:customStyle="1" w:styleId="CommentSubject2">
    <w:name w:val="Comment Subject2"/>
    <w:basedOn w:val="CommentText10"/>
    <w:next w:val="CommentText10"/>
    <w:uiPriority w:val="99"/>
    <w:semiHidden/>
    <w:unhideWhenUsed/>
    <w:rsid w:val="00266211"/>
    <w:rPr>
      <w:b/>
      <w:bCs/>
    </w:rPr>
  </w:style>
  <w:style w:type="character" w:customStyle="1" w:styleId="Zmnka1">
    <w:name w:val="Zmínka1"/>
    <w:basedOn w:val="Standardnpsmoodstavce"/>
    <w:uiPriority w:val="99"/>
    <w:unhideWhenUsed/>
    <w:rsid w:val="00266211"/>
    <w:rPr>
      <w:color w:val="2B579A"/>
      <w:shd w:val="clear" w:color="auto" w:fill="E1DFDD"/>
    </w:rPr>
  </w:style>
  <w:style w:type="character" w:customStyle="1" w:styleId="Zmnka2">
    <w:name w:val="Zmínka2"/>
    <w:basedOn w:val="Standardnpsmoodstavce"/>
    <w:uiPriority w:val="99"/>
    <w:unhideWhenUsed/>
    <w:rsid w:val="00266211"/>
    <w:rPr>
      <w:color w:val="2B579A"/>
      <w:shd w:val="clear" w:color="auto" w:fill="E1DFDD"/>
    </w:rPr>
  </w:style>
  <w:style w:type="character" w:customStyle="1" w:styleId="findhit">
    <w:name w:val="findhit"/>
    <w:uiPriority w:val="1"/>
    <w:rsid w:val="00266211"/>
  </w:style>
  <w:style w:type="character" w:styleId="Zdraznn">
    <w:name w:val="Emphasis"/>
    <w:uiPriority w:val="20"/>
    <w:qFormat/>
    <w:rsid w:val="00266211"/>
    <w:rPr>
      <w:i/>
      <w:iCs/>
    </w:rPr>
  </w:style>
  <w:style w:type="character" w:styleId="Nzevknihy">
    <w:name w:val="Book Title"/>
    <w:uiPriority w:val="33"/>
    <w:qFormat/>
    <w:rsid w:val="00266211"/>
    <w:rPr>
      <w:b/>
      <w:bCs/>
      <w:i/>
      <w:iCs/>
    </w:rPr>
  </w:style>
  <w:style w:type="character" w:customStyle="1" w:styleId="UnresolvedMention2">
    <w:name w:val="Unresolved Mention2"/>
    <w:basedOn w:val="Standardnpsmoodstavce"/>
    <w:uiPriority w:val="99"/>
    <w:semiHidden/>
    <w:unhideWhenUsed/>
    <w:rsid w:val="00266211"/>
    <w:rPr>
      <w:color w:val="605E5C"/>
      <w:shd w:val="clear" w:color="auto" w:fill="E1DFDD"/>
    </w:rPr>
  </w:style>
  <w:style w:type="paragraph" w:customStyle="1" w:styleId="CommentText2">
    <w:name w:val="Comment Text2"/>
    <w:basedOn w:val="Normln"/>
    <w:uiPriority w:val="99"/>
    <w:unhideWhenUsed/>
    <w:rsid w:val="00266211"/>
    <w:pPr>
      <w:spacing w:after="120" w:line="240" w:lineRule="auto"/>
      <w:jc w:val="both"/>
    </w:pPr>
    <w:rPr>
      <w:rFonts w:asciiTheme="minorHAnsi" w:hAnsiTheme="minorHAnsi" w:cs="Times New Roman (Základní text"/>
      <w:szCs w:val="20"/>
    </w:rPr>
  </w:style>
  <w:style w:type="character" w:customStyle="1" w:styleId="CommentReference3">
    <w:name w:val="Comment Reference3"/>
    <w:basedOn w:val="Standardnpsmoodstavce"/>
    <w:uiPriority w:val="99"/>
    <w:semiHidden/>
    <w:unhideWhenUsed/>
    <w:rsid w:val="00266211"/>
    <w:rPr>
      <w:sz w:val="16"/>
      <w:szCs w:val="16"/>
    </w:rPr>
  </w:style>
  <w:style w:type="paragraph" w:customStyle="1" w:styleId="CommentSubject3">
    <w:name w:val="Comment Subject3"/>
    <w:basedOn w:val="CommentText2"/>
    <w:next w:val="CommentText2"/>
    <w:uiPriority w:val="99"/>
    <w:semiHidden/>
    <w:unhideWhenUsed/>
    <w:rsid w:val="00266211"/>
    <w:rPr>
      <w:b/>
      <w:bCs/>
    </w:rPr>
  </w:style>
  <w:style w:type="paragraph" w:customStyle="1" w:styleId="CommentText3">
    <w:name w:val="Comment Text3"/>
    <w:basedOn w:val="Normln"/>
    <w:link w:val="CommentTextChar"/>
    <w:uiPriority w:val="99"/>
    <w:semiHidden/>
    <w:unhideWhenUsed/>
    <w:rsid w:val="00266211"/>
    <w:pPr>
      <w:spacing w:after="120" w:line="240" w:lineRule="auto"/>
      <w:jc w:val="both"/>
    </w:pPr>
    <w:rPr>
      <w:rFonts w:asciiTheme="minorHAnsi" w:hAnsiTheme="minorHAnsi" w:cs="Times New Roman (Základní text"/>
      <w:szCs w:val="20"/>
    </w:rPr>
  </w:style>
  <w:style w:type="character" w:customStyle="1" w:styleId="CommentReference4">
    <w:name w:val="Comment Reference4"/>
    <w:basedOn w:val="Standardnpsmoodstavce"/>
    <w:uiPriority w:val="99"/>
    <w:semiHidden/>
    <w:unhideWhenUsed/>
    <w:rsid w:val="00266211"/>
    <w:rPr>
      <w:sz w:val="16"/>
      <w:szCs w:val="16"/>
    </w:rPr>
  </w:style>
  <w:style w:type="paragraph" w:customStyle="1" w:styleId="CommentSubject4">
    <w:name w:val="Comment Subject4"/>
    <w:basedOn w:val="CommentText3"/>
    <w:next w:val="CommentText3"/>
    <w:link w:val="CommentSubjectChar1"/>
    <w:uiPriority w:val="99"/>
    <w:semiHidden/>
    <w:unhideWhenUsed/>
    <w:rsid w:val="00266211"/>
    <w:rPr>
      <w:b/>
      <w:bCs/>
    </w:rPr>
  </w:style>
  <w:style w:type="character" w:customStyle="1" w:styleId="CommentTextChar">
    <w:name w:val="Comment Text Char"/>
    <w:basedOn w:val="Standardnpsmoodstavce"/>
    <w:link w:val="CommentText3"/>
    <w:uiPriority w:val="99"/>
    <w:semiHidden/>
    <w:rsid w:val="00266211"/>
    <w:rPr>
      <w:rFonts w:cs="Times New Roman (Základní text"/>
      <w:sz w:val="20"/>
      <w:szCs w:val="20"/>
    </w:rPr>
  </w:style>
  <w:style w:type="character" w:customStyle="1" w:styleId="CommentSubjectChar1">
    <w:name w:val="Comment Subject Char1"/>
    <w:basedOn w:val="CommentTextChar"/>
    <w:link w:val="CommentSubject4"/>
    <w:uiPriority w:val="99"/>
    <w:semiHidden/>
    <w:rsid w:val="00266211"/>
    <w:rPr>
      <w:rFonts w:cs="Times New Roman (Základní text"/>
      <w:b/>
      <w:bCs/>
      <w:sz w:val="20"/>
      <w:szCs w:val="20"/>
    </w:rPr>
  </w:style>
  <w:style w:type="character" w:customStyle="1" w:styleId="UnresolvedMention3">
    <w:name w:val="Unresolved Mention3"/>
    <w:basedOn w:val="Standardnpsmoodstavce"/>
    <w:uiPriority w:val="99"/>
    <w:semiHidden/>
    <w:unhideWhenUsed/>
    <w:rsid w:val="00266211"/>
    <w:rPr>
      <w:color w:val="605E5C"/>
      <w:shd w:val="clear" w:color="auto" w:fill="E1DFDD"/>
    </w:rPr>
  </w:style>
  <w:style w:type="character" w:customStyle="1" w:styleId="CommentReference100">
    <w:name w:val="Comment Reference100"/>
    <w:basedOn w:val="Standardnpsmoodstavce"/>
    <w:uiPriority w:val="99"/>
    <w:unhideWhenUsed/>
    <w:rsid w:val="00266211"/>
    <w:rPr>
      <w:sz w:val="16"/>
      <w:szCs w:val="16"/>
    </w:rPr>
  </w:style>
  <w:style w:type="paragraph" w:customStyle="1" w:styleId="CommentSubject100">
    <w:name w:val="Comment Subject100"/>
    <w:basedOn w:val="Normln"/>
    <w:next w:val="Normln"/>
    <w:uiPriority w:val="99"/>
    <w:semiHidden/>
    <w:unhideWhenUsed/>
    <w:rsid w:val="00266211"/>
    <w:pPr>
      <w:spacing w:after="120" w:line="240" w:lineRule="auto"/>
      <w:jc w:val="both"/>
    </w:pPr>
    <w:rPr>
      <w:rFonts w:asciiTheme="minorHAnsi" w:hAnsiTheme="minorHAnsi" w:cs="Times New Roman (Základní text"/>
      <w:b/>
      <w:bCs/>
      <w:szCs w:val="20"/>
    </w:rPr>
  </w:style>
  <w:style w:type="paragraph" w:customStyle="1" w:styleId="CommentText100">
    <w:name w:val="Comment Text100"/>
    <w:basedOn w:val="Normln"/>
    <w:uiPriority w:val="99"/>
    <w:unhideWhenUsed/>
    <w:rsid w:val="00266211"/>
    <w:pPr>
      <w:spacing w:after="120" w:line="240" w:lineRule="auto"/>
      <w:jc w:val="both"/>
    </w:pPr>
    <w:rPr>
      <w:rFonts w:asciiTheme="minorHAnsi" w:hAnsiTheme="minorHAnsi" w:cs="Times New Roman (Základní text"/>
      <w:szCs w:val="20"/>
    </w:rPr>
  </w:style>
  <w:style w:type="character" w:customStyle="1" w:styleId="CommentTextChar2">
    <w:name w:val="Comment Text Char2"/>
    <w:basedOn w:val="Standardnpsmoodstavce"/>
    <w:uiPriority w:val="99"/>
    <w:rsid w:val="00266211"/>
    <w:rPr>
      <w:sz w:val="20"/>
      <w:szCs w:val="20"/>
    </w:rPr>
  </w:style>
  <w:style w:type="character" w:customStyle="1" w:styleId="CommentSubjectChar3">
    <w:name w:val="Comment Subject Char3"/>
    <w:basedOn w:val="CommentTextChar2"/>
    <w:uiPriority w:val="99"/>
    <w:semiHidden/>
    <w:rsid w:val="00266211"/>
    <w:rPr>
      <w:b/>
      <w:bCs/>
      <w:sz w:val="20"/>
      <w:szCs w:val="20"/>
    </w:rPr>
  </w:style>
  <w:style w:type="paragraph" w:customStyle="1" w:styleId="CommentText4">
    <w:name w:val="Comment Text4"/>
    <w:basedOn w:val="Normln"/>
    <w:uiPriority w:val="99"/>
    <w:semiHidden/>
    <w:unhideWhenUsed/>
    <w:rsid w:val="00266211"/>
    <w:pPr>
      <w:spacing w:after="120" w:line="240" w:lineRule="auto"/>
      <w:jc w:val="both"/>
    </w:pPr>
    <w:rPr>
      <w:rFonts w:asciiTheme="minorHAnsi" w:hAnsiTheme="minorHAnsi"/>
      <w:szCs w:val="20"/>
    </w:rPr>
  </w:style>
  <w:style w:type="character" w:customStyle="1" w:styleId="CommentReference5">
    <w:name w:val="Comment Reference5"/>
    <w:basedOn w:val="Standardnpsmoodstavce"/>
    <w:uiPriority w:val="99"/>
    <w:semiHidden/>
    <w:unhideWhenUsed/>
    <w:rsid w:val="00266211"/>
    <w:rPr>
      <w:sz w:val="16"/>
      <w:szCs w:val="16"/>
    </w:rPr>
  </w:style>
  <w:style w:type="paragraph" w:customStyle="1" w:styleId="CommentSubject5">
    <w:name w:val="Comment Subject5"/>
    <w:basedOn w:val="CommentText4"/>
    <w:next w:val="CommentText4"/>
    <w:uiPriority w:val="99"/>
    <w:semiHidden/>
    <w:unhideWhenUsed/>
    <w:rsid w:val="00266211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4501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etropolnet.cz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etropolnet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ulrichova\OneDrive%20-%20Statutarni%20mesto%20Usti%20nad%20Labem\Plocha\MNET_sm&#283;rnice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3F1E5AE727B450393D0B1D13EA9D8C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9C981ED-5E21-4A0F-8782-272CE1D0E735}"/>
      </w:docPartPr>
      <w:docPartBody>
        <w:p w:rsidR="003857F9" w:rsidRDefault="004F16F7" w:rsidP="004F16F7">
          <w:pPr>
            <w:pStyle w:val="E3F1E5AE727B450393D0B1D13EA9D8CF"/>
          </w:pPr>
          <w:r w:rsidRPr="00C04A15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B382148D257C427BA25DE668B3EF6F5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80ABF5B-F0E2-4235-9A7F-4CE7E74B995B}"/>
      </w:docPartPr>
      <w:docPartBody>
        <w:p w:rsidR="003857F9" w:rsidRDefault="004F16F7" w:rsidP="004F16F7">
          <w:pPr>
            <w:pStyle w:val="B382148D257C427BA25DE668B3EF6F51"/>
          </w:pPr>
          <w:r w:rsidRPr="00C04A15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F2962131F1B54585B8ED224BCF1D7C6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1864F9A-3F8B-49F3-BCF1-F927A552642A}"/>
      </w:docPartPr>
      <w:docPartBody>
        <w:p w:rsidR="003857F9" w:rsidRDefault="004F16F7" w:rsidP="004F16F7">
          <w:pPr>
            <w:pStyle w:val="F2962131F1B54585B8ED224BCF1D7C67"/>
          </w:pPr>
          <w:r w:rsidRPr="00C04A15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B07EF4EC9264FA38B3E0275120ABAD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FB6CA6B-28ED-475E-B53A-73D4FAB626C0}"/>
      </w:docPartPr>
      <w:docPartBody>
        <w:p w:rsidR="003857F9" w:rsidRDefault="004F16F7" w:rsidP="004F16F7">
          <w:pPr>
            <w:pStyle w:val="3B07EF4EC9264FA38B3E0275120ABAD7"/>
          </w:pPr>
          <w:r w:rsidRPr="00C04A15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(Základní text">
    <w:altName w:val="Times New Roman"/>
    <w:charset w:val="00"/>
    <w:family w:val="roman"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New Roman (Nadpisy CS)">
    <w:altName w:val="Times New Roman"/>
    <w:charset w:val="00"/>
    <w:family w:val="roman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6F7"/>
    <w:rsid w:val="00066D9A"/>
    <w:rsid w:val="00070008"/>
    <w:rsid w:val="000D5136"/>
    <w:rsid w:val="001A0649"/>
    <w:rsid w:val="001D651D"/>
    <w:rsid w:val="001F5C16"/>
    <w:rsid w:val="00224445"/>
    <w:rsid w:val="002651B9"/>
    <w:rsid w:val="003857F9"/>
    <w:rsid w:val="003E2789"/>
    <w:rsid w:val="00412D72"/>
    <w:rsid w:val="00413D01"/>
    <w:rsid w:val="004650A9"/>
    <w:rsid w:val="004860B4"/>
    <w:rsid w:val="004E5D8C"/>
    <w:rsid w:val="004F16F7"/>
    <w:rsid w:val="00500531"/>
    <w:rsid w:val="005437D8"/>
    <w:rsid w:val="00631283"/>
    <w:rsid w:val="00674187"/>
    <w:rsid w:val="007A0CD1"/>
    <w:rsid w:val="007E119E"/>
    <w:rsid w:val="00A2545D"/>
    <w:rsid w:val="00A74A51"/>
    <w:rsid w:val="00B13489"/>
    <w:rsid w:val="00B33039"/>
    <w:rsid w:val="00BF62F7"/>
    <w:rsid w:val="00C518C5"/>
    <w:rsid w:val="00C84F95"/>
    <w:rsid w:val="00CC23B3"/>
    <w:rsid w:val="00D0153B"/>
    <w:rsid w:val="00DA1266"/>
    <w:rsid w:val="00DC0122"/>
    <w:rsid w:val="00E94148"/>
    <w:rsid w:val="00F90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4F16F7"/>
    <w:rPr>
      <w:color w:val="808080"/>
    </w:rPr>
  </w:style>
  <w:style w:type="paragraph" w:customStyle="1" w:styleId="E3F1E5AE727B450393D0B1D13EA9D8CF">
    <w:name w:val="E3F1E5AE727B450393D0B1D13EA9D8CF"/>
    <w:rsid w:val="004F16F7"/>
  </w:style>
  <w:style w:type="paragraph" w:customStyle="1" w:styleId="B382148D257C427BA25DE668B3EF6F51">
    <w:name w:val="B382148D257C427BA25DE668B3EF6F51"/>
    <w:rsid w:val="004F16F7"/>
  </w:style>
  <w:style w:type="paragraph" w:customStyle="1" w:styleId="29B3CD8837CE40339C233ED6CB36A853">
    <w:name w:val="29B3CD8837CE40339C233ED6CB36A853"/>
    <w:rsid w:val="004F16F7"/>
  </w:style>
  <w:style w:type="paragraph" w:customStyle="1" w:styleId="F2962131F1B54585B8ED224BCF1D7C67">
    <w:name w:val="F2962131F1B54585B8ED224BCF1D7C67"/>
    <w:rsid w:val="004F16F7"/>
  </w:style>
  <w:style w:type="paragraph" w:customStyle="1" w:styleId="3B07EF4EC9264FA38B3E0275120ABAD7">
    <w:name w:val="3B07EF4EC9264FA38B3E0275120ABAD7"/>
    <w:rsid w:val="004F16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2022-10-04T00:00:00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8c9f03e-b0f7-4b8a-bbd0-fafa2be26a7a" xsi:nil="true"/>
    <lcf76f155ced4ddcb4097134ff3c332f xmlns="ae6e3963-5b7b-427d-b33d-6f5c9c062bb1">
      <Terms xmlns="http://schemas.microsoft.com/office/infopath/2007/PartnerControls"/>
    </lcf76f155ced4ddcb4097134ff3c332f>
    <MediaLengthInSeconds xmlns="ae6e3963-5b7b-427d-b33d-6f5c9c062bb1" xsi:nil="true"/>
    <SharedWithUsers xmlns="d8c9f03e-b0f7-4b8a-bbd0-fafa2be26a7a">
      <UserInfo>
        <DisplayName/>
        <AccountId xsi:nil="true"/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731C9B2FBDE5A4F8E58DC387995D50B" ma:contentTypeVersion="18" ma:contentTypeDescription="Vytvoří nový dokument" ma:contentTypeScope="" ma:versionID="65d7f0e5db3af6b9cff234c7ee24fe56">
  <xsd:schema xmlns:xsd="http://www.w3.org/2001/XMLSchema" xmlns:xs="http://www.w3.org/2001/XMLSchema" xmlns:p="http://schemas.microsoft.com/office/2006/metadata/properties" xmlns:ns2="ae6e3963-5b7b-427d-b33d-6f5c9c062bb1" xmlns:ns3="d8c9f03e-b0f7-4b8a-bbd0-fafa2be26a7a" targetNamespace="http://schemas.microsoft.com/office/2006/metadata/properties" ma:root="true" ma:fieldsID="ba8db3569f0111ebdf478ea5e5afb33e" ns2:_="" ns3:_="">
    <xsd:import namespace="ae6e3963-5b7b-427d-b33d-6f5c9c062bb1"/>
    <xsd:import namespace="d8c9f03e-b0f7-4b8a-bbd0-fafa2be26a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6e3963-5b7b-427d-b33d-6f5c9c062b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6ec0b591-67b0-48fc-9da7-9417244e2b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c9f03e-b0f7-4b8a-bbd0-fafa2be26a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73560ed-9672-4f80-b5a9-3d9d934f5fca}" ma:internalName="TaxCatchAll" ma:showField="CatchAllData" ma:web="d8c9f03e-b0f7-4b8a-bbd0-fafa2be26a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4187519-656F-4562-9758-E1B66EBFE7F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F91FA5C-E020-43A9-A7B3-1717616E2255}">
  <ds:schemaRefs>
    <ds:schemaRef ds:uri="http://schemas.microsoft.com/office/2006/metadata/properties"/>
    <ds:schemaRef ds:uri="http://schemas.microsoft.com/office/infopath/2007/PartnerControls"/>
    <ds:schemaRef ds:uri="d8c9f03e-b0f7-4b8a-bbd0-fafa2be26a7a"/>
    <ds:schemaRef ds:uri="ae6e3963-5b7b-427d-b33d-6f5c9c062bb1"/>
  </ds:schemaRefs>
</ds:datastoreItem>
</file>

<file path=customXml/itemProps4.xml><?xml version="1.0" encoding="utf-8"?>
<ds:datastoreItem xmlns:ds="http://schemas.openxmlformats.org/officeDocument/2006/customXml" ds:itemID="{2F851080-6B06-47E9-9E69-CBDDADB07D5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CC9F67B-5825-4EEE-AF63-58DB8C4BBB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6e3963-5b7b-427d-b33d-6f5c9c062bb1"/>
    <ds:schemaRef ds:uri="d8c9f03e-b0f7-4b8a-bbd0-fafa2be26a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MNET_směrnice2</Template>
  <TotalTime>0</TotalTime>
  <Pages>4</Pages>
  <Words>1403</Words>
  <Characters>8283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Metropolnet, a.s.</Company>
  <LinksUpToDate>false</LinksUpToDate>
  <CharactersWithSpaces>9667</CharactersWithSpaces>
  <SharedDoc>false</SharedDoc>
  <HLinks>
    <vt:vector size="12" baseType="variant">
      <vt:variant>
        <vt:i4>6553706</vt:i4>
      </vt:variant>
      <vt:variant>
        <vt:i4>9</vt:i4>
      </vt:variant>
      <vt:variant>
        <vt:i4>0</vt:i4>
      </vt:variant>
      <vt:variant>
        <vt:i4>5</vt:i4>
      </vt:variant>
      <vt:variant>
        <vt:lpwstr>http://www.metropolnet.cz/</vt:lpwstr>
      </vt:variant>
      <vt:variant>
        <vt:lpwstr/>
      </vt:variant>
      <vt:variant>
        <vt:i4>6553706</vt:i4>
      </vt:variant>
      <vt:variant>
        <vt:i4>0</vt:i4>
      </vt:variant>
      <vt:variant>
        <vt:i4>0</vt:i4>
      </vt:variant>
      <vt:variant>
        <vt:i4>5</vt:i4>
      </vt:variant>
      <vt:variant>
        <vt:lpwstr>http://www.metropolnet.cz/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Dokument</dc:subject>
  <dc:creator>Vejsada David, Bc.</dc:creator>
  <cp:keywords/>
  <cp:lastModifiedBy>Ulrichová Zuzana</cp:lastModifiedBy>
  <cp:revision>2</cp:revision>
  <cp:lastPrinted>2024-09-05T00:36:00Z</cp:lastPrinted>
  <dcterms:created xsi:type="dcterms:W3CDTF">2026-09-07T07:02:00Z</dcterms:created>
  <dcterms:modified xsi:type="dcterms:W3CDTF">2026-09-07T07:02:00Z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0x0101005731C9B2FBDE5A4F8E58DC387995D50B</vt:lpwstr>
  </property>
  <property fmtid="{D5CDD505-2E9C-101B-9397-08002B2CF9AE}" pid="3" name="MediaServiceImageTags">
    <vt:lpwstr/>
  </property>
  <property fmtid="{D5CDD505-2E9C-101B-9397-08002B2CF9AE}" pid="4" name="Order">
    <vt:r8>2647200</vt:r8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</Properties>
</file>