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č.JH356948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6383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5240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BIOMEDICA ČS,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Radlická 740/113d 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15800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01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46342907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CZ46342907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1838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NI-A364R-V850R-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GT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4" w:after="0" w:line="200" w:lineRule="exact"/>
        <w:ind w:left="0" w:right="-4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Dialyzační set on-line pro HDF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- DEHP FREE (pro měření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BVM)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3148" w:space="-9"/>
            <w:col w:w="2029" w:space="233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12" w:right="448" w:firstLine="0"/>
              <w:jc w:val="both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"/>
                <w:sz w:val="16"/>
                <w:szCs w:val="16"/>
              </w:rPr>
              <w:t>NI-CART-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B760GEU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Bikarbonátová patrona 760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NI-ELI-17L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Elisio-17 l (BPA Free) -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syntetický dialyzátor Low flux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1,7m2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13" w:space="2386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z w:val="16"/>
                <w:szCs w:val="16"/>
              </w:rPr>
              <w:t>NI-ELI-19HX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3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Elisio HX - sharp cut-off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dialyzátor pro HD, plocha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762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1,9m2 1 bal = 24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NI-ELI-21H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Elisio-21H (BPA Free) -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syntetický dialyzátor High flux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2,1m2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41" w:space="2359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8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z w:val="16"/>
                <w:szCs w:val="16"/>
              </w:rPr>
              <w:t>NI-ELI-21L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0" w:line="200" w:lineRule="exact"/>
              <w:ind w:left="14" w:right="33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Elisio-21 l (BPA Free)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syntetický dialyzátor Low flux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2,1m2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NI-SLC-17H-GJ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NIPRO FILTER SOLACEA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8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-17h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39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811" w:space="1047"/>
            <w:col w:w="3158" w:space="2068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76 894,72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2026-09-02 11:21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1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5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9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5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89675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89675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89675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89675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89675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89675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5639165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9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89675</wp:posOffset>
            </wp:positionV>
            <wp:extent cx="7552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89675</wp:posOffset>
            </wp:positionV>
            <wp:extent cx="75524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1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89675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2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5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89675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89675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89675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89675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89675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89675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8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2026-09-02T11:32:57Z</dcterms:created>
  <dcterms:modified xsi:type="dcterms:W3CDTF">2026-09-02T11:32:57Z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