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č.JH356841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99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9431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8288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Schubert CZ spol. s </w:t>
                        </w:r>
                        <w:hyperlink r:id="rId102" w:history="1">
                          <w:r>
                            <w:rPr lang="cs-CZ" sz="20" baseline="0" dirty="0">
                              <w:jc w:val="left"/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  <w:t>r.o.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hyperlink r:id="rId102" w:history="1">
                          <w:r>
                            <w:rPr lang="cs-CZ" sz="20" baseline="0" dirty="0">
                              <w:jc w:val="left"/>
                              <w:rFonts w:ascii="Arial" w:hAnsi="Arial" w:cs="Arial"/>
                              <w:color w:val="000000"/>
                              <w:spacing w:val="-8"/>
                              <w:sz w:val="20"/>
                              <w:szCs w:val="20"/>
                            </w:rPr>
                            <w:t>Na</w:t>
                          </w:r>
                        </w:hyperlink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 Bělidle 995/8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150 00 Praha 5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3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18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9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321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41694783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60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1626W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3M TEGADERM 10 x 12cm,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35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transp.folie 1 bal = 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78" w:space="2397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300629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Stříkačka BD Plastipak 20ml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317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 = 120 ks, karton = 4bal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360213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Jehla Vacutainer odběrová 21 g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332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 1/2 zelená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79" w:space="2295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367373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Zkumavka Vacutainer zelená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3.0 ml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368841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Zkumavka Vacutainer fialová 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28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ml K2EDTA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91" w:space="2284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69-0001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Jehla inzulin.VERIFINE 6,31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23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g-0,25x6 mm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  <w:jc w:val="both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02-0080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Zkumavka na moč PP 10 ml +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žlutý uzávěr, nesterilní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20" w:space="235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300629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Stříkačka BD Plastipak 20ml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317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bal = 120 ks, karton = 4bal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300865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Stříkačka BD Plastipak 50ml 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37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bal = 60 ks, karton = 4bal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48" w:space="2327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363079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Zkumavka Vacutainer modrá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2.7 ml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367373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Zkumavka Vacutainer zelená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544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3.0 ml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31" w:space="2444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04009001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Škrtidlo modré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88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165485</wp:posOffset>
            </wp:positionV>
            <wp:extent cx="6840006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282010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Mepilex Border Sacrum, 16x20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28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cm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1915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3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0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48400</wp:posOffset>
            </wp:positionV>
            <wp:extent cx="50349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48400</wp:posOffset>
            </wp:positionV>
            <wp:extent cx="25174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48400</wp:posOffset>
            </wp:positionV>
            <wp:extent cx="2517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48400</wp:posOffset>
            </wp:positionV>
            <wp:extent cx="25175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48400</wp:posOffset>
            </wp:positionV>
            <wp:extent cx="50349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48400</wp:posOffset>
            </wp:positionV>
            <wp:extent cx="7552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48400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48400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48400</wp:posOffset>
            </wp:positionV>
            <wp:extent cx="2517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48400</wp:posOffset>
            </wp:positionV>
            <wp:extent cx="50350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48400</wp:posOffset>
            </wp:positionV>
            <wp:extent cx="2517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48400</wp:posOffset>
            </wp:positionV>
            <wp:extent cx="75525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48400</wp:posOffset>
            </wp:positionV>
            <wp:extent cx="50350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48400</wp:posOffset>
            </wp:positionV>
            <wp:extent cx="75524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48400</wp:posOffset>
            </wp:positionV>
            <wp:extent cx="25175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48400</wp:posOffset>
            </wp:positionV>
            <wp:extent cx="50350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48400</wp:posOffset>
            </wp:positionV>
            <wp:extent cx="7552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48400</wp:posOffset>
            </wp:positionV>
            <wp:extent cx="25175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48400</wp:posOffset>
            </wp:positionV>
            <wp:extent cx="75525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48400</wp:posOffset>
            </wp:positionV>
            <wp:extent cx="25174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48400</wp:posOffset>
            </wp:positionV>
            <wp:extent cx="50350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48400</wp:posOffset>
            </wp:positionV>
            <wp:extent cx="50349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48400</wp:posOffset>
            </wp:positionV>
            <wp:extent cx="2517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48400</wp:posOffset>
            </wp:positionV>
            <wp:extent cx="7552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48400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48400</wp:posOffset>
            </wp:positionV>
            <wp:extent cx="75525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48400</wp:posOffset>
            </wp:positionV>
            <wp:extent cx="50350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48400</wp:posOffset>
            </wp:positionV>
            <wp:extent cx="25175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48400</wp:posOffset>
            </wp:positionV>
            <wp:extent cx="50349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48400</wp:posOffset>
            </wp:positionV>
            <wp:extent cx="25175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48400</wp:posOffset>
            </wp:positionV>
            <wp:extent cx="50349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48400</wp:posOffset>
            </wp:positionV>
            <wp:extent cx="75525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48400</wp:posOffset>
            </wp:positionV>
            <wp:extent cx="25174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48400</wp:posOffset>
            </wp:positionV>
            <wp:extent cx="50350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48400</wp:posOffset>
            </wp:positionV>
            <wp:extent cx="18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48400</wp:posOffset>
            </wp:positionV>
            <wp:extent cx="180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1162" w:space="696"/>
            <w:col w:w="3327" w:space="379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1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94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363079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Zkumavka Vacutainer modrá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2.7 ml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8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369032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Zkumavka Vacutainer červená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75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4 ml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24" w:space="2351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583400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Mepilex Border Flex 15x19 cm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2438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Tubifast, 7,5 x 10 m, tubulární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24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fixace krytí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24" w:space="2375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360213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Jehla Vacutainer odběrová 21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32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 1/2 zelená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364815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Držák Vacutainer jednorázový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08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 bal = 250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26" w:space="2349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1626W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3M TEGADERM 10 x 12cm,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44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transp.folie 1 bal = 50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364815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Držák Vacutainer jednorázový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08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 bal = 250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26" w:space="2349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367300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Adaptér LUER - barva modrá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127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367376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Zkumavka Vacutainer zelená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544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4.5 ml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31" w:space="244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368841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Zkumavka Vacutainer fialová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26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ml K2EDTA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800330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Rouška 37,5 x 45 cm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360213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Jehla Vacutainer odběrová 21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32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 1/2 zelená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364815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Držák Vacutainer jednorázový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08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 bal = 250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26" w:space="2349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644" w:line="240" w:lineRule="auto"/>
              <w:ind w:left="12" w:right="-18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368609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46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Jehla Vacutainer bezpečnostní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ECLIPSE 21 g, zelená 1 bal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48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08167001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Kopíčko sterilní 1 bal = 200 ks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368841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Zkumavka Vacutainer fialová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26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ml K2EDTA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368841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Zkumavka Vacutainer fialová 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28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ml K2EDTA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91" w:space="228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836409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Kalhoty + halena, vel. XL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066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BASIC- modré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360108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Granudacyn gel 100 g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CFF1-270R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CUROS - dezinfekční uzávěr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22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pro bezjehlové konektory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jednotlivě 1 bal = 270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4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0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1527-1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3 m Transpore - transparentní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280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chirurgická náplast 2,5 cm x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9,14 m 1 bal = 12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189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22365</wp:posOffset>
            </wp:positionV>
            <wp:extent cx="50349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22365</wp:posOffset>
            </wp:positionV>
            <wp:extent cx="25174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22365</wp:posOffset>
            </wp:positionV>
            <wp:extent cx="25175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22365</wp:posOffset>
            </wp:positionV>
            <wp:extent cx="25175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22365</wp:posOffset>
            </wp:positionV>
            <wp:extent cx="50349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22365</wp:posOffset>
            </wp:positionV>
            <wp:extent cx="75525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22365</wp:posOffset>
            </wp:positionV>
            <wp:extent cx="50350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22365</wp:posOffset>
            </wp:positionV>
            <wp:extent cx="25175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22365</wp:posOffset>
            </wp:positionV>
            <wp:extent cx="2517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22365</wp:posOffset>
            </wp:positionV>
            <wp:extent cx="50350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22365</wp:posOffset>
            </wp:positionV>
            <wp:extent cx="25175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22365</wp:posOffset>
            </wp:positionV>
            <wp:extent cx="75525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22365</wp:posOffset>
            </wp:positionV>
            <wp:extent cx="50350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22365</wp:posOffset>
            </wp:positionV>
            <wp:extent cx="75524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22365</wp:posOffset>
            </wp:positionV>
            <wp:extent cx="25175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22365</wp:posOffset>
            </wp:positionV>
            <wp:extent cx="50350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22365</wp:posOffset>
            </wp:positionV>
            <wp:extent cx="75524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22365</wp:posOffset>
            </wp:positionV>
            <wp:extent cx="25175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22365</wp:posOffset>
            </wp:positionV>
            <wp:extent cx="75525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22365</wp:posOffset>
            </wp:positionV>
            <wp:extent cx="25174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22365</wp:posOffset>
            </wp:positionV>
            <wp:extent cx="50350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22365</wp:posOffset>
            </wp:positionV>
            <wp:extent cx="50349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22365</wp:posOffset>
            </wp:positionV>
            <wp:extent cx="25175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22365</wp:posOffset>
            </wp:positionV>
            <wp:extent cx="75525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22365</wp:posOffset>
            </wp:positionV>
            <wp:extent cx="25175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22365</wp:posOffset>
            </wp:positionV>
            <wp:extent cx="75525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22365</wp:posOffset>
            </wp:positionV>
            <wp:extent cx="50350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22365</wp:posOffset>
            </wp:positionV>
            <wp:extent cx="25175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22365</wp:posOffset>
            </wp:positionV>
            <wp:extent cx="50349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22365</wp:posOffset>
            </wp:positionV>
            <wp:extent cx="25175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22365</wp:posOffset>
            </wp:positionV>
            <wp:extent cx="50349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22365</wp:posOffset>
            </wp:positionV>
            <wp:extent cx="75525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22365</wp:posOffset>
            </wp:positionV>
            <wp:extent cx="25174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22365</wp:posOffset>
            </wp:positionV>
            <wp:extent cx="50350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22365</wp:posOffset>
            </wp:positionV>
            <wp:extent cx="180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22365</wp:posOffset>
            </wp:positionV>
            <wp:extent cx="180" cy="193001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1162" w:space="696"/>
            <w:col w:w="3210" w:space="496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1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94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1658R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-31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3 m Tegaderm CHG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antimikrobiální i.v. krytí 10 cm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5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x 12 cm 1 bal = 25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1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282410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Mepilex Border Sacrum, 22 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25 cm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66" w:space="2434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3346E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19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3 m Cavilon nedřáždivý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bariérový film - sprej 28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367376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Zkumavka Vacutainer zelená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544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4.5 ml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31" w:space="244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368841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Zkumavka Vacutainer fialová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26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ml K2EDTA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621835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Operační čepice BASIC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316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ANNIE, vel. L, bílá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713" w:space="2787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1527-1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 m Transpore - transparentní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147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chirurgická náplast 2,5 cm 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9,14 m 1 bal = 12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1534-1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3 m Transpore White - bílá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obvazová náplast 2,5 cm x 9,15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041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m 1 bal = 12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67" w:space="2308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1534-2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99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3 m Transpore White - bílá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obvazová náplast 5 cm x 9,15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12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 1 bal = 6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038"/>
        </w:tabs>
        <w:spacing w:before="24" w:after="0" w:line="200" w:lineRule="exact"/>
        <w:ind w:left="3038" w:right="40" w:hanging="128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1623W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3 m Tegaderm i.v. krytí 6,0 cm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x 7,0 cm s výřezem 1 bal = 100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70" w:space="2305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282410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Mepilex Border Sacrum, 22 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25 cm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300865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Stříkačka BD Plastipak 50ml 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37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bal = 60 ks, karton = 4bal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48" w:space="2327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320935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Stříkačka inzulínová BD 1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U100 G30 ce mark 1 bal = 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  <w:jc w:val="both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367836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Zkumavka Vacutainer fialová 2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ml, K3EDTA, 13x75 mm 1 bal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91" w:space="2284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CM5-200R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27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CurosTips 3 m dezinf.uzávěr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pro konektoty L-L 1 bal = 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CSV5-250R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CUROS Stopper - dezinfekční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uzávěr pro otevřené konusy -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stripy 1 bal = 250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23" w:space="2351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82102B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16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3 m™Soft Cast™ Měkká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fixace, 5 cm x 3,6 m,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82102U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3 m™ Soft Cast™ Měkká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fixace, 5 cm x 3,6 m,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purpurový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873" w:space="2626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901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363079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Zkumavka Vacutainer modrá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481" w:line="176" w:lineRule="exact"/>
              <w:ind w:left="-48" w:right="68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2.7 ml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81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7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3/6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9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86" name="Freeform 1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87" name="Freeform 1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88" name="Freeform 1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89" name="Freeform 1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90" name="Freeform 1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1" name="Freeform 1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2" name="Freeform 1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3" name="Freeform 1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4" name="Freeform 1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5" name="Freeform 1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6" name="Freeform 1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7" name="Freeform 1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8" name="Freeform 1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99" name="Freeform 1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0" name="Freeform 2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01" name="Freeform 2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2" name="Freeform 2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3" name="Freeform 2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04" name="Freeform 2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05" name="Freeform 2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06" name="Freeform 2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07" name="Freeform 2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8" name="Freeform 2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09" name="Freeform 2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10" name="Freeform 2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11" name="Freeform 2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12" name="Freeform 2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13" name="Freeform 2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14" name="Freeform 2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15" name="Freeform 2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16" name="Freeform 2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17" name="Freeform 2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18" name="Freeform 2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19" name="Freeform 2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20" name="Freeform 2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21" name="Freeform 2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1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364815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Držák Vacutainer jednorázový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08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 bal = 250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26" w:space="2349"/>
            <w:col w:w="23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367376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Zkumavka Vacutainer zelená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4.5 ml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367955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Zkumavka Vacutainer žlutá 5.0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92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ml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74" w:space="230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368841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Zkumavka Vacutainer fialová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26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ml K2EDTA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363097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Zkumavka Vacutainer modrá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554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1.8 ml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41" w:space="243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367376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Zkumavka Vacutainer zelená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4.5 ml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368841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Zkumavka Vacutainer fialová 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28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ml K2EDTA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91" w:space="2284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368920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Zkumavka Vacutainer šedá 2.0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2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ml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360102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Granudacyn oplachový roztok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1000 ml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85" w:space="2415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306585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Stříkačka BD PosiFlush SP 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6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ml EMA, nesterilní - klinicky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čistá 1 bal = 30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3343E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3 m Cavilon nedřáždivý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bariérový film - sterilní tampón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894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1 ml 1 bal = 25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81" w:space="2293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1534-1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-21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3 m Transpore White - bílá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obvazová náplast 2,5 cm x 9,15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04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 1 bal = 12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2438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Tubifast, 7,5 x 10 m, tubulární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24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fixace krytí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24" w:space="2375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367198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326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Škrtidlo BD Stretch,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jednorázové 1 bal = 25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1527-1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3 m Transpore - transparentní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chirurgická náplast 2,5 cm x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9,14 m 1 bal = 12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69" w:space="2406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282710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Mepilex Border Heel, 22x23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cm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306585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Stříkačka BD PosiFlush SP 10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ml EMA, nesterilní - klinicky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čistá 1 bal = 30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17" w:space="2357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360213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Jehla Vacutainer odběrová 21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32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 1/2 zelená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367373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Zkumavka Vacutainer zelená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544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3.0 ml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31" w:space="2444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237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368841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Zkumavka Vacutainer fialová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817" w:line="176" w:lineRule="exact"/>
              <w:ind w:left="-48" w:right="26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ml K2EDTA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1017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222" name="Freeform 2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4/6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23" name="Freeform 2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24" name="Freeform 2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5" name="Freeform 2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26" name="Freeform 2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27" name="Freeform 2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28" name="Freeform 2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29" name="Freeform 2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0" name="Freeform 2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1" name="Freeform 2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32" name="Freeform 2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3" name="Freeform 2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34" name="Freeform 2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35" name="Freeform 2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36" name="Freeform 2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37" name="Freeform 2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38" name="Freeform 2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39" name="Freeform 2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40" name="Freeform 2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41" name="Freeform 2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42" name="Freeform 2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43" name="Freeform 2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44" name="Freeform 2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45" name="Freeform 2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46" name="Freeform 2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47" name="Freeform 2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48" name="Freeform 2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49" name="Freeform 2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50" name="Freeform 2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51" name="Freeform 2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52" name="Freeform 2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53" name="Freeform 2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54" name="Freeform 2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55" name="Freeform 2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56" name="Freeform 2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57" name="Freeform 2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58" name="Freeform 2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1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00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365979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Zkumavka Microtainer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Microgard serum SST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63" w:space="2411"/>
            <w:col w:w="23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367955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Zkumavka Vacutainer žlutá 5.0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2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ml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367957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Zkumavka Vacutainer žlutá 3.5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92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ml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74" w:space="2300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616641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Ochranný plášť - sterilní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733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Tmavěmodrý, vel.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906693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Adhezivní rouška 50x60 cm,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69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aper. 6x8 cm,cent.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09" w:space="2491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42022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30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Operační čepice EXTRA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COMFORT MISS, modrá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42062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ELAST, lodička, pánská,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22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4"/>
          <w:sz w:val="16"/>
          <w:szCs w:val="16"/>
        </w:rPr>
        <w:t>modrá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776" w:space="2724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616560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Pacientská halena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  <w:jc w:val="both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368609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Jehla Vacutainer bezpečnostní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ECLIPSE 21 g, zelená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48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0" w:space="237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360101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Granudacyn oplachový roztok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500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368841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Zkumavka Vacutainer fialová 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28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ml K2EDTA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91" w:space="228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02-0029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Mikrozkumavka Epp. 1.5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407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bez víčka 1 bal = 2000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  <w:jc w:val="both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02-0080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Zkumavka na moč PP 10 ml +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žlutý uzávěr, nesterilní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20" w:space="235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367373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Zkumavka Vacutainer zelená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3.0 ml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367376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Zkumavka Vacutainer zelená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544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4.5 ml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31" w:space="2444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367957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Zkumavka Vacutainer žlutá 3.5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2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ml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1527-1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3 m Transpore - transparentní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chirurgická náplast 2,5 cm x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9,14 m 1 bal = 12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69" w:space="2406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362795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Plasma preparation tubes 1 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363079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Zkumavka Vacutainer modrá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554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2.7 ml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41" w:space="2434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644" w:line="240" w:lineRule="auto"/>
              <w:ind w:left="12" w:right="-18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367836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-4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Zkumavka Vacutainer fialová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ml, K3EDTA, 13x75 mm 1 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>
              <w:br w:type="textWrapping" w:clear="all"/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9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259" name="Freeform 2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5/6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367864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Zkumavka Vacutainer fialová 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200" w:right="28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ml K2EDTA 1 bal = 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189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1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32525</wp:posOffset>
            </wp:positionV>
            <wp:extent cx="50349" cy="193001"/>
            <wp:effectExtent l="0" t="0" r="0" b="0"/>
            <wp:wrapNone/>
            <wp:docPr id="260" name="Freeform 2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32525</wp:posOffset>
            </wp:positionV>
            <wp:extent cx="25174" cy="193001"/>
            <wp:effectExtent l="0" t="0" r="0" b="0"/>
            <wp:wrapNone/>
            <wp:docPr id="261" name="Freeform 2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32525</wp:posOffset>
            </wp:positionV>
            <wp:extent cx="25175" cy="193001"/>
            <wp:effectExtent l="0" t="0" r="0" b="0"/>
            <wp:wrapNone/>
            <wp:docPr id="262" name="Freeform 2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32525</wp:posOffset>
            </wp:positionV>
            <wp:extent cx="25175" cy="193001"/>
            <wp:effectExtent l="0" t="0" r="0" b="0"/>
            <wp:wrapNone/>
            <wp:docPr id="263" name="Freeform 2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32525</wp:posOffset>
            </wp:positionV>
            <wp:extent cx="50349" cy="193001"/>
            <wp:effectExtent l="0" t="0" r="0" b="0"/>
            <wp:wrapNone/>
            <wp:docPr id="264" name="Freeform 2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32525</wp:posOffset>
            </wp:positionV>
            <wp:extent cx="75525" cy="193001"/>
            <wp:effectExtent l="0" t="0" r="0" b="0"/>
            <wp:wrapNone/>
            <wp:docPr id="265" name="Freeform 2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32525</wp:posOffset>
            </wp:positionV>
            <wp:extent cx="50350" cy="193001"/>
            <wp:effectExtent l="0" t="0" r="0" b="0"/>
            <wp:wrapNone/>
            <wp:docPr id="266" name="Freeform 2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32525</wp:posOffset>
            </wp:positionV>
            <wp:extent cx="25175" cy="193001"/>
            <wp:effectExtent l="0" t="0" r="0" b="0"/>
            <wp:wrapNone/>
            <wp:docPr id="267" name="Freeform 2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32525</wp:posOffset>
            </wp:positionV>
            <wp:extent cx="25175" cy="193001"/>
            <wp:effectExtent l="0" t="0" r="0" b="0"/>
            <wp:wrapNone/>
            <wp:docPr id="268" name="Freeform 2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32525</wp:posOffset>
            </wp:positionV>
            <wp:extent cx="50350" cy="193001"/>
            <wp:effectExtent l="0" t="0" r="0" b="0"/>
            <wp:wrapNone/>
            <wp:docPr id="269" name="Freeform 2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32525</wp:posOffset>
            </wp:positionV>
            <wp:extent cx="25175" cy="193001"/>
            <wp:effectExtent l="0" t="0" r="0" b="0"/>
            <wp:wrapNone/>
            <wp:docPr id="270" name="Freeform 2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32525</wp:posOffset>
            </wp:positionV>
            <wp:extent cx="75525" cy="193001"/>
            <wp:effectExtent l="0" t="0" r="0" b="0"/>
            <wp:wrapNone/>
            <wp:docPr id="271" name="Freeform 2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32525</wp:posOffset>
            </wp:positionV>
            <wp:extent cx="50350" cy="193001"/>
            <wp:effectExtent l="0" t="0" r="0" b="0"/>
            <wp:wrapNone/>
            <wp:docPr id="272" name="Freeform 2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32525</wp:posOffset>
            </wp:positionV>
            <wp:extent cx="75524" cy="193001"/>
            <wp:effectExtent l="0" t="0" r="0" b="0"/>
            <wp:wrapNone/>
            <wp:docPr id="273" name="Freeform 2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32525</wp:posOffset>
            </wp:positionV>
            <wp:extent cx="25175" cy="193001"/>
            <wp:effectExtent l="0" t="0" r="0" b="0"/>
            <wp:wrapNone/>
            <wp:docPr id="274" name="Freeform 2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32525</wp:posOffset>
            </wp:positionV>
            <wp:extent cx="50350" cy="193001"/>
            <wp:effectExtent l="0" t="0" r="0" b="0"/>
            <wp:wrapNone/>
            <wp:docPr id="275" name="Freeform 2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32525</wp:posOffset>
            </wp:positionV>
            <wp:extent cx="75524" cy="193001"/>
            <wp:effectExtent l="0" t="0" r="0" b="0"/>
            <wp:wrapNone/>
            <wp:docPr id="276" name="Freeform 2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32525</wp:posOffset>
            </wp:positionV>
            <wp:extent cx="25175" cy="193001"/>
            <wp:effectExtent l="0" t="0" r="0" b="0"/>
            <wp:wrapNone/>
            <wp:docPr id="277" name="Freeform 2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32525</wp:posOffset>
            </wp:positionV>
            <wp:extent cx="75525" cy="193001"/>
            <wp:effectExtent l="0" t="0" r="0" b="0"/>
            <wp:wrapNone/>
            <wp:docPr id="278" name="Freeform 2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32525</wp:posOffset>
            </wp:positionV>
            <wp:extent cx="25174" cy="193001"/>
            <wp:effectExtent l="0" t="0" r="0" b="0"/>
            <wp:wrapNone/>
            <wp:docPr id="279" name="Freeform 2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32525</wp:posOffset>
            </wp:positionV>
            <wp:extent cx="50350" cy="193001"/>
            <wp:effectExtent l="0" t="0" r="0" b="0"/>
            <wp:wrapNone/>
            <wp:docPr id="280" name="Freeform 2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32525</wp:posOffset>
            </wp:positionV>
            <wp:extent cx="50349" cy="193001"/>
            <wp:effectExtent l="0" t="0" r="0" b="0"/>
            <wp:wrapNone/>
            <wp:docPr id="281" name="Freeform 2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32525</wp:posOffset>
            </wp:positionV>
            <wp:extent cx="25175" cy="193001"/>
            <wp:effectExtent l="0" t="0" r="0" b="0"/>
            <wp:wrapNone/>
            <wp:docPr id="282" name="Freeform 2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32525</wp:posOffset>
            </wp:positionV>
            <wp:extent cx="75525" cy="193001"/>
            <wp:effectExtent l="0" t="0" r="0" b="0"/>
            <wp:wrapNone/>
            <wp:docPr id="283" name="Freeform 2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32525</wp:posOffset>
            </wp:positionV>
            <wp:extent cx="25175" cy="193001"/>
            <wp:effectExtent l="0" t="0" r="0" b="0"/>
            <wp:wrapNone/>
            <wp:docPr id="284" name="Freeform 2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32525</wp:posOffset>
            </wp:positionV>
            <wp:extent cx="75525" cy="193001"/>
            <wp:effectExtent l="0" t="0" r="0" b="0"/>
            <wp:wrapNone/>
            <wp:docPr id="285" name="Freeform 2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32525</wp:posOffset>
            </wp:positionV>
            <wp:extent cx="50350" cy="193001"/>
            <wp:effectExtent l="0" t="0" r="0" b="0"/>
            <wp:wrapNone/>
            <wp:docPr id="286" name="Freeform 2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32525</wp:posOffset>
            </wp:positionV>
            <wp:extent cx="25175" cy="193001"/>
            <wp:effectExtent l="0" t="0" r="0" b="0"/>
            <wp:wrapNone/>
            <wp:docPr id="287" name="Freeform 2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32525</wp:posOffset>
            </wp:positionV>
            <wp:extent cx="50349" cy="193001"/>
            <wp:effectExtent l="0" t="0" r="0" b="0"/>
            <wp:wrapNone/>
            <wp:docPr id="288" name="Freeform 2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32525</wp:posOffset>
            </wp:positionV>
            <wp:extent cx="25175" cy="193001"/>
            <wp:effectExtent l="0" t="0" r="0" b="0"/>
            <wp:wrapNone/>
            <wp:docPr id="289" name="Freeform 2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32525</wp:posOffset>
            </wp:positionV>
            <wp:extent cx="50349" cy="193001"/>
            <wp:effectExtent l="0" t="0" r="0" b="0"/>
            <wp:wrapNone/>
            <wp:docPr id="290" name="Freeform 2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32525</wp:posOffset>
            </wp:positionV>
            <wp:extent cx="75525" cy="193001"/>
            <wp:effectExtent l="0" t="0" r="0" b="0"/>
            <wp:wrapNone/>
            <wp:docPr id="291" name="Freeform 2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32525</wp:posOffset>
            </wp:positionV>
            <wp:extent cx="25174" cy="193001"/>
            <wp:effectExtent l="0" t="0" r="0" b="0"/>
            <wp:wrapNone/>
            <wp:docPr id="292" name="Freeform 2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32525</wp:posOffset>
            </wp:positionV>
            <wp:extent cx="50350" cy="193001"/>
            <wp:effectExtent l="0" t="0" r="0" b="0"/>
            <wp:wrapNone/>
            <wp:docPr id="293" name="Freeform 2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32525</wp:posOffset>
            </wp:positionV>
            <wp:extent cx="180" cy="193001"/>
            <wp:effectExtent l="0" t="0" r="0" b="0"/>
            <wp:wrapNone/>
            <wp:docPr id="294" name="Freeform 2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32525</wp:posOffset>
            </wp:positionV>
            <wp:extent cx="180" cy="193001"/>
            <wp:effectExtent l="0" t="0" r="0" b="0"/>
            <wp:wrapNone/>
            <wp:docPr id="295" name="Freeform 2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1162" w:space="696"/>
            <w:col w:w="3332" w:space="374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1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94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367957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Zkumavka Vacutainer žlutá 3.5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92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ml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8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368860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Zkumavka Vacutainer 4 ml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K3EDTA, 75x13 1 bal = 100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35" w:space="2439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368884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Zkumavka Vacutainer zelená 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420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ml Li-Hep 1 bal = 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300629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Stříkačka BD Plastipak 20ml 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200" w:right="29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bal = 120 ks, karton = 4bal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502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811" w:space="1047"/>
            <w:col w:w="3289" w:space="1805"/>
            <w:col w:w="3867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142 367,14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2026-09-01 13:02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277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297" name="Freeform 2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6/6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298" name="Freeform 29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296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9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-6210</wp:posOffset>
            </wp:positionV>
            <wp:extent cx="50349" cy="193001"/>
            <wp:effectExtent l="0" t="0" r="0" b="0"/>
            <wp:wrapNone/>
            <wp:docPr id="299" name="Freeform 2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0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-6210</wp:posOffset>
            </wp:positionV>
            <wp:extent cx="25174" cy="193001"/>
            <wp:effectExtent l="0" t="0" r="0" b="0"/>
            <wp:wrapNone/>
            <wp:docPr id="300" name="Freeform 3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1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-6210</wp:posOffset>
            </wp:positionV>
            <wp:extent cx="25175" cy="193001"/>
            <wp:effectExtent l="0" t="0" r="0" b="0"/>
            <wp:wrapNone/>
            <wp:docPr id="301" name="Freeform 3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2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-6210</wp:posOffset>
            </wp:positionV>
            <wp:extent cx="25175" cy="193001"/>
            <wp:effectExtent l="0" t="0" r="0" b="0"/>
            <wp:wrapNone/>
            <wp:docPr id="302" name="Freeform 3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3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-6210</wp:posOffset>
            </wp:positionV>
            <wp:extent cx="50349" cy="193001"/>
            <wp:effectExtent l="0" t="0" r="0" b="0"/>
            <wp:wrapNone/>
            <wp:docPr id="303" name="Freeform 3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4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-6210</wp:posOffset>
            </wp:positionV>
            <wp:extent cx="75525" cy="193001"/>
            <wp:effectExtent l="0" t="0" r="0" b="0"/>
            <wp:wrapNone/>
            <wp:docPr id="304" name="Freeform 3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5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-6210</wp:posOffset>
            </wp:positionV>
            <wp:extent cx="50350" cy="193001"/>
            <wp:effectExtent l="0" t="0" r="0" b="0"/>
            <wp:wrapNone/>
            <wp:docPr id="305" name="Freeform 3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6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-6210</wp:posOffset>
            </wp:positionV>
            <wp:extent cx="25175" cy="193001"/>
            <wp:effectExtent l="0" t="0" r="0" b="0"/>
            <wp:wrapNone/>
            <wp:docPr id="306" name="Freeform 3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7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-6210</wp:posOffset>
            </wp:positionV>
            <wp:extent cx="25175" cy="193001"/>
            <wp:effectExtent l="0" t="0" r="0" b="0"/>
            <wp:wrapNone/>
            <wp:docPr id="307" name="Freeform 3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8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-6210</wp:posOffset>
            </wp:positionV>
            <wp:extent cx="50350" cy="193001"/>
            <wp:effectExtent l="0" t="0" r="0" b="0"/>
            <wp:wrapNone/>
            <wp:docPr id="308" name="Freeform 3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9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-6210</wp:posOffset>
            </wp:positionV>
            <wp:extent cx="25175" cy="193001"/>
            <wp:effectExtent l="0" t="0" r="0" b="0"/>
            <wp:wrapNone/>
            <wp:docPr id="309" name="Freeform 3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0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-6210</wp:posOffset>
            </wp:positionV>
            <wp:extent cx="75525" cy="193001"/>
            <wp:effectExtent l="0" t="0" r="0" b="0"/>
            <wp:wrapNone/>
            <wp:docPr id="310" name="Freeform 3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1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-6210</wp:posOffset>
            </wp:positionV>
            <wp:extent cx="50350" cy="193001"/>
            <wp:effectExtent l="0" t="0" r="0" b="0"/>
            <wp:wrapNone/>
            <wp:docPr id="311" name="Freeform 3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2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-6210</wp:posOffset>
            </wp:positionV>
            <wp:extent cx="75524" cy="193001"/>
            <wp:effectExtent l="0" t="0" r="0" b="0"/>
            <wp:wrapNone/>
            <wp:docPr id="312" name="Freeform 3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3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-6210</wp:posOffset>
            </wp:positionV>
            <wp:extent cx="25175" cy="193001"/>
            <wp:effectExtent l="0" t="0" r="0" b="0"/>
            <wp:wrapNone/>
            <wp:docPr id="313" name="Freeform 3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4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-6210</wp:posOffset>
            </wp:positionV>
            <wp:extent cx="50350" cy="193001"/>
            <wp:effectExtent l="0" t="0" r="0" b="0"/>
            <wp:wrapNone/>
            <wp:docPr id="314" name="Freeform 3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5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-6210</wp:posOffset>
            </wp:positionV>
            <wp:extent cx="75524" cy="193001"/>
            <wp:effectExtent l="0" t="0" r="0" b="0"/>
            <wp:wrapNone/>
            <wp:docPr id="315" name="Freeform 3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6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-6210</wp:posOffset>
            </wp:positionV>
            <wp:extent cx="25175" cy="193001"/>
            <wp:effectExtent l="0" t="0" r="0" b="0"/>
            <wp:wrapNone/>
            <wp:docPr id="316" name="Freeform 3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7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-6210</wp:posOffset>
            </wp:positionV>
            <wp:extent cx="75525" cy="193001"/>
            <wp:effectExtent l="0" t="0" r="0" b="0"/>
            <wp:wrapNone/>
            <wp:docPr id="317" name="Freeform 3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8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-6210</wp:posOffset>
            </wp:positionV>
            <wp:extent cx="25174" cy="193001"/>
            <wp:effectExtent l="0" t="0" r="0" b="0"/>
            <wp:wrapNone/>
            <wp:docPr id="318" name="Freeform 3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9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-6210</wp:posOffset>
            </wp:positionV>
            <wp:extent cx="50350" cy="193001"/>
            <wp:effectExtent l="0" t="0" r="0" b="0"/>
            <wp:wrapNone/>
            <wp:docPr id="319" name="Freeform 3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0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-6210</wp:posOffset>
            </wp:positionV>
            <wp:extent cx="50349" cy="193001"/>
            <wp:effectExtent l="0" t="0" r="0" b="0"/>
            <wp:wrapNone/>
            <wp:docPr id="320" name="Freeform 3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1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-6210</wp:posOffset>
            </wp:positionV>
            <wp:extent cx="25175" cy="193001"/>
            <wp:effectExtent l="0" t="0" r="0" b="0"/>
            <wp:wrapNone/>
            <wp:docPr id="321" name="Freeform 3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2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-6210</wp:posOffset>
            </wp:positionV>
            <wp:extent cx="75525" cy="193001"/>
            <wp:effectExtent l="0" t="0" r="0" b="0"/>
            <wp:wrapNone/>
            <wp:docPr id="322" name="Freeform 3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3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-6210</wp:posOffset>
            </wp:positionV>
            <wp:extent cx="25175" cy="193001"/>
            <wp:effectExtent l="0" t="0" r="0" b="0"/>
            <wp:wrapNone/>
            <wp:docPr id="323" name="Freeform 3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4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-6210</wp:posOffset>
            </wp:positionV>
            <wp:extent cx="75525" cy="193001"/>
            <wp:effectExtent l="0" t="0" r="0" b="0"/>
            <wp:wrapNone/>
            <wp:docPr id="324" name="Freeform 3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5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-6210</wp:posOffset>
            </wp:positionV>
            <wp:extent cx="50350" cy="193001"/>
            <wp:effectExtent l="0" t="0" r="0" b="0"/>
            <wp:wrapNone/>
            <wp:docPr id="325" name="Freeform 3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6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-6210</wp:posOffset>
            </wp:positionV>
            <wp:extent cx="25175" cy="193001"/>
            <wp:effectExtent l="0" t="0" r="0" b="0"/>
            <wp:wrapNone/>
            <wp:docPr id="326" name="Freeform 3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7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-6210</wp:posOffset>
            </wp:positionV>
            <wp:extent cx="50349" cy="193001"/>
            <wp:effectExtent l="0" t="0" r="0" b="0"/>
            <wp:wrapNone/>
            <wp:docPr id="327" name="Freeform 3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8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-6210</wp:posOffset>
            </wp:positionV>
            <wp:extent cx="25175" cy="193001"/>
            <wp:effectExtent l="0" t="0" r="0" b="0"/>
            <wp:wrapNone/>
            <wp:docPr id="328" name="Freeform 3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9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-6210</wp:posOffset>
            </wp:positionV>
            <wp:extent cx="50349" cy="193001"/>
            <wp:effectExtent l="0" t="0" r="0" b="0"/>
            <wp:wrapNone/>
            <wp:docPr id="329" name="Freeform 3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0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-6210</wp:posOffset>
            </wp:positionV>
            <wp:extent cx="75525" cy="193001"/>
            <wp:effectExtent l="0" t="0" r="0" b="0"/>
            <wp:wrapNone/>
            <wp:docPr id="330" name="Freeform 3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1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-6210</wp:posOffset>
            </wp:positionV>
            <wp:extent cx="25174" cy="193001"/>
            <wp:effectExtent l="0" t="0" r="0" b="0"/>
            <wp:wrapNone/>
            <wp:docPr id="331" name="Freeform 3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2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-6210</wp:posOffset>
            </wp:positionV>
            <wp:extent cx="50350" cy="193001"/>
            <wp:effectExtent l="0" t="0" r="0" b="0"/>
            <wp:wrapNone/>
            <wp:docPr id="332" name="Freeform 3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4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-6210</wp:posOffset>
            </wp:positionV>
            <wp:extent cx="180" cy="193001"/>
            <wp:effectExtent l="0" t="0" r="0" b="0"/>
            <wp:wrapNone/>
            <wp:docPr id="333" name="Freeform 3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-6210</wp:posOffset>
            </wp:positionV>
            <wp:extent cx="180" cy="193001"/>
            <wp:effectExtent l="0" t="0" r="0" b="0"/>
            <wp:wrapNone/>
            <wp:docPr id="334" name="Freeform 3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187" w:space="2378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1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http://r.o.Na"/><Relationship Id="rId103" Type="http://schemas.openxmlformats.org/officeDocument/2006/relationships/hyperlink" TargetMode="External" Target="mailto:obchodni@nemjh.cz"/><Relationship Id="rId109" Type="http://schemas.openxmlformats.org/officeDocument/2006/relationships/hyperlink" TargetMode="External" Target="mailto:fakturace@nemjh.cz"/><Relationship Id="rId296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2026-09-01T11:39:57Z</dcterms:created>
  <dcterms:modified xsi:type="dcterms:W3CDTF">2026-09-01T11:39:57Z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