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č.JH356818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145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002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CODAN MEDITECH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Hlavní 683/104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66431 Lelekovice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60707992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CZ60707992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76.3674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Cyto-Ad-Wing Z/2 (balení 60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ks)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79" w:space="242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76.3695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Cyto-Ad-Wing Z/6 (balení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ks)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76.4440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Connect Z®, sterile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8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39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811" w:space="1047"/>
            <w:col w:w="3062" w:space="2164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81 923,07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12:57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8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20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6490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6490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6490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6490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6490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6490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6490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6490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6490</wp:posOffset>
            </wp:positionV>
            <wp:extent cx="2517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6490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6490</wp:posOffset>
            </wp:positionV>
            <wp:extent cx="75524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6490</wp:posOffset>
            </wp:positionV>
            <wp:extent cx="2517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6490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6490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6490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6490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6490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6490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2026-09-01T11:36:42Z</dcterms:created>
  <dcterms:modified xsi:type="dcterms:W3CDTF">2026-09-01T11:36:42Z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