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E80E1" w14:textId="378FF76E" w:rsidR="00091E0A" w:rsidRPr="00703D0A" w:rsidRDefault="007A652F">
      <w:pPr>
        <w:tabs>
          <w:tab w:val="left" w:pos="6840"/>
        </w:tabs>
        <w:jc w:val="center"/>
        <w:rPr>
          <w:rFonts w:asciiTheme="minorHAnsi" w:hAnsiTheme="minorHAnsi" w:cs="Aptos"/>
        </w:rPr>
      </w:pPr>
      <w:r w:rsidRPr="00703D0A"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998032" wp14:editId="4925508C">
                <wp:simplePos x="0" y="0"/>
                <wp:positionH relativeFrom="margin">
                  <wp:posOffset>2677795</wp:posOffset>
                </wp:positionH>
                <wp:positionV relativeFrom="margin">
                  <wp:posOffset>139700</wp:posOffset>
                </wp:positionV>
                <wp:extent cx="3657600" cy="1762125"/>
                <wp:effectExtent l="0" t="0" r="0" b="0"/>
                <wp:wrapNone/>
                <wp:docPr id="197844635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1026E" w14:textId="77777777" w:rsidR="00091E0A" w:rsidRPr="0008236F" w:rsidRDefault="00091E0A">
                            <w:pPr>
                              <w:ind w:left="284"/>
                              <w:rPr>
                                <w:bCs/>
                              </w:rPr>
                            </w:pPr>
                            <w:r w:rsidRPr="0008236F">
                              <w:rPr>
                                <w:bCs/>
                              </w:rPr>
                              <w:t>Dodavatel:</w:t>
                            </w:r>
                          </w:p>
                          <w:p w14:paraId="1F97192B" w14:textId="77777777"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</w:p>
                          <w:p w14:paraId="02AD4CFC" w14:textId="77777777"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Matys Tomáš</w:t>
                            </w:r>
                          </w:p>
                          <w:p w14:paraId="4D6F022A" w14:textId="77777777"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Tumaňanova 57/150</w:t>
                            </w:r>
                          </w:p>
                          <w:p w14:paraId="36B2DBF4" w14:textId="77777777"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Brno</w:t>
                            </w:r>
                          </w:p>
                          <w:p w14:paraId="06ACF031" w14:textId="77777777"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621 00</w:t>
                            </w:r>
                          </w:p>
                          <w:p w14:paraId="33874565" w14:textId="77777777" w:rsidR="00091E0A" w:rsidRDefault="00091E0A">
                            <w:pPr>
                              <w:ind w:left="284"/>
                            </w:pPr>
                          </w:p>
                          <w:p w14:paraId="677DF301" w14:textId="77777777" w:rsidR="00091E0A" w:rsidRPr="00812490" w:rsidRDefault="00091E0A">
                            <w:pPr>
                              <w:ind w:left="284"/>
                              <w:rPr>
                                <w:b/>
                              </w:rPr>
                            </w:pPr>
                            <w:r w:rsidRPr="00812490">
                              <w:rPr>
                                <w:b/>
                              </w:rPr>
                              <w:t xml:space="preserve">IČ:15563481 </w:t>
                            </w:r>
                          </w:p>
                          <w:p w14:paraId="65E059DC" w14:textId="77777777" w:rsidR="00091E0A" w:rsidRDefault="00091E0A">
                            <w:pPr>
                              <w:ind w:left="284"/>
                            </w:pPr>
                            <w:r w:rsidRPr="00812490">
                              <w:rPr>
                                <w:b/>
                              </w:rPr>
                              <w:t xml:space="preserve">DIČ: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99803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10.85pt;margin-top:11pt;width:4in;height:13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" strokeweight="1.25pt">
                <v:textbox>
                  <w:txbxContent>
                    <w:p w14:paraId="5811026E" w14:textId="77777777" w:rsidR="00091E0A" w:rsidRPr="0008236F" w:rsidRDefault="00091E0A">
                      <w:pPr>
                        <w:ind w:left="284"/>
                        <w:rPr>
                          <w:bCs/>
                        </w:rPr>
                      </w:pPr>
                      <w:r w:rsidRPr="0008236F">
                        <w:rPr>
                          <w:bCs/>
                        </w:rPr>
                        <w:t>Dodavatel:</w:t>
                      </w:r>
                    </w:p>
                    <w:p w14:paraId="1F97192B" w14:textId="77777777"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</w:p>
                    <w:p w14:paraId="02AD4CFC" w14:textId="77777777"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Matys Tomáš</w:t>
                      </w:r>
                    </w:p>
                    <w:p w14:paraId="4D6F022A" w14:textId="77777777"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Tumaňanova 57/150</w:t>
                      </w:r>
                    </w:p>
                    <w:p w14:paraId="36B2DBF4" w14:textId="77777777"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Brno</w:t>
                      </w:r>
                    </w:p>
                    <w:p w14:paraId="06ACF031" w14:textId="77777777"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621 00</w:t>
                      </w:r>
                    </w:p>
                    <w:p w14:paraId="33874565" w14:textId="77777777" w:rsidR="00091E0A" w:rsidRDefault="00091E0A">
                      <w:pPr>
                        <w:ind w:left="284"/>
                      </w:pPr>
                    </w:p>
                    <w:p w14:paraId="677DF301" w14:textId="77777777" w:rsidR="00091E0A" w:rsidRPr="00812490" w:rsidRDefault="00091E0A">
                      <w:pPr>
                        <w:ind w:left="284"/>
                        <w:rPr>
                          <w:b/>
                        </w:rPr>
                      </w:pPr>
                      <w:r w:rsidRPr="00812490">
                        <w:rPr>
                          <w:b/>
                        </w:rPr>
                        <w:t xml:space="preserve">IČ:15563481 </w:t>
                      </w:r>
                    </w:p>
                    <w:p w14:paraId="65E059DC" w14:textId="77777777" w:rsidR="00091E0A" w:rsidRDefault="00091E0A">
                      <w:pPr>
                        <w:ind w:left="284"/>
                      </w:pPr>
                      <w:r w:rsidRPr="00812490">
                        <w:rPr>
                          <w:b/>
                        </w:rPr>
                        <w:t xml:space="preserve">DIČ: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91E0A" w:rsidRPr="00703D0A">
        <w:rPr>
          <w:rFonts w:asciiTheme="minorHAnsi" w:hAnsiTheme="minorHAnsi" w:cs="Aptos"/>
        </w:rPr>
        <w:t xml:space="preserve">                                                     </w:t>
      </w:r>
    </w:p>
    <w:p w14:paraId="7CE31313" w14:textId="77777777" w:rsidR="00091E0A" w:rsidRPr="00703D0A" w:rsidRDefault="00091E0A">
      <w:pPr>
        <w:tabs>
          <w:tab w:val="left" w:pos="6840"/>
        </w:tabs>
        <w:jc w:val="right"/>
        <w:rPr>
          <w:rFonts w:asciiTheme="minorHAnsi" w:hAnsiTheme="minorHAnsi" w:cs="Aptos"/>
        </w:rPr>
      </w:pPr>
    </w:p>
    <w:p w14:paraId="2E5FA9DA" w14:textId="77777777" w:rsidR="00091E0A" w:rsidRPr="00703D0A" w:rsidRDefault="00091E0A">
      <w:pPr>
        <w:tabs>
          <w:tab w:val="left" w:pos="7330"/>
        </w:tabs>
        <w:rPr>
          <w:rFonts w:asciiTheme="minorHAnsi" w:hAnsiTheme="minorHAnsi" w:cs="Aptos"/>
        </w:rPr>
      </w:pPr>
    </w:p>
    <w:p w14:paraId="2703E40B" w14:textId="77777777" w:rsidR="00091E0A" w:rsidRPr="00703D0A" w:rsidRDefault="00091E0A">
      <w:pPr>
        <w:tabs>
          <w:tab w:val="left" w:pos="7330"/>
        </w:tabs>
        <w:rPr>
          <w:rFonts w:asciiTheme="minorHAnsi" w:hAnsiTheme="minorHAnsi" w:cs="Aptos"/>
        </w:rPr>
      </w:pPr>
    </w:p>
    <w:p w14:paraId="5B503749" w14:textId="77777777" w:rsidR="00091E0A" w:rsidRPr="00703D0A" w:rsidRDefault="00091E0A">
      <w:pPr>
        <w:tabs>
          <w:tab w:val="left" w:pos="7330"/>
        </w:tabs>
        <w:rPr>
          <w:rFonts w:asciiTheme="minorHAnsi" w:hAnsiTheme="minorHAnsi" w:cs="Aptos"/>
          <w:b/>
        </w:rPr>
      </w:pPr>
      <w:proofErr w:type="spellStart"/>
      <w:r w:rsidRPr="00703D0A">
        <w:rPr>
          <w:rFonts w:asciiTheme="minorHAnsi" w:hAnsiTheme="minorHAnsi" w:cs="Aptos"/>
          <w:b/>
        </w:rPr>
        <w:t>Spr</w:t>
      </w:r>
      <w:proofErr w:type="spellEnd"/>
      <w:r w:rsidRPr="00703D0A">
        <w:rPr>
          <w:rFonts w:asciiTheme="minorHAnsi" w:hAnsiTheme="minorHAnsi" w:cs="Aptos"/>
          <w:b/>
        </w:rPr>
        <w:t xml:space="preserve">. č.: </w:t>
      </w:r>
    </w:p>
    <w:p w14:paraId="2F65DBB0" w14:textId="77777777" w:rsidR="00091E0A" w:rsidRPr="00703D0A" w:rsidRDefault="00091E0A">
      <w:pPr>
        <w:tabs>
          <w:tab w:val="left" w:pos="7330"/>
        </w:tabs>
        <w:rPr>
          <w:rFonts w:asciiTheme="minorHAnsi" w:hAnsiTheme="minorHAnsi" w:cs="Aptos"/>
        </w:rPr>
      </w:pPr>
    </w:p>
    <w:p w14:paraId="71A9C58D" w14:textId="77777777" w:rsidR="00091E0A" w:rsidRPr="00703D0A" w:rsidRDefault="00091E0A">
      <w:pPr>
        <w:tabs>
          <w:tab w:val="left" w:pos="7330"/>
        </w:tabs>
        <w:rPr>
          <w:rFonts w:asciiTheme="minorHAnsi" w:hAnsiTheme="minorHAnsi" w:cs="Aptos"/>
          <w:b/>
        </w:rPr>
      </w:pPr>
      <w:r w:rsidRPr="00703D0A">
        <w:rPr>
          <w:rFonts w:asciiTheme="minorHAnsi" w:hAnsiTheme="minorHAnsi" w:cs="Aptos"/>
          <w:b/>
        </w:rPr>
        <w:t>Č.j.: 2026 / OBJ / 267</w:t>
      </w:r>
    </w:p>
    <w:p w14:paraId="190CB187" w14:textId="77777777" w:rsidR="00091E0A" w:rsidRPr="00703D0A" w:rsidRDefault="00091E0A">
      <w:pPr>
        <w:tabs>
          <w:tab w:val="center" w:pos="4989"/>
          <w:tab w:val="left" w:pos="6660"/>
        </w:tabs>
        <w:rPr>
          <w:rStyle w:val="Siln"/>
          <w:rFonts w:asciiTheme="minorHAnsi" w:hAnsiTheme="minorHAnsi" w:cs="Aptos"/>
          <w:b w:val="0"/>
          <w:sz w:val="16"/>
          <w:szCs w:val="16"/>
        </w:rPr>
      </w:pPr>
      <w:r w:rsidRPr="00703D0A">
        <w:rPr>
          <w:rStyle w:val="Siln"/>
          <w:rFonts w:asciiTheme="minorHAnsi" w:hAnsiTheme="minorHAnsi" w:cs="Aptos"/>
          <w:b w:val="0"/>
          <w:sz w:val="16"/>
          <w:szCs w:val="16"/>
        </w:rPr>
        <w:t>PŘI FAKTURACI VŽDY UVÁDĚJTE</w:t>
      </w:r>
    </w:p>
    <w:p w14:paraId="170352E6" w14:textId="77777777" w:rsidR="00091E0A" w:rsidRPr="00703D0A" w:rsidRDefault="00091E0A">
      <w:pPr>
        <w:tabs>
          <w:tab w:val="center" w:pos="4989"/>
          <w:tab w:val="left" w:pos="6660"/>
        </w:tabs>
        <w:rPr>
          <w:rFonts w:asciiTheme="minorHAnsi" w:hAnsiTheme="minorHAnsi" w:cs="Aptos"/>
          <w:b/>
          <w:sz w:val="16"/>
          <w:szCs w:val="16"/>
        </w:rPr>
      </w:pPr>
      <w:r w:rsidRPr="00703D0A">
        <w:rPr>
          <w:rStyle w:val="Siln"/>
          <w:rFonts w:asciiTheme="minorHAnsi" w:hAnsiTheme="minorHAnsi" w:cs="Aptos"/>
          <w:b w:val="0"/>
          <w:sz w:val="16"/>
          <w:szCs w:val="16"/>
        </w:rPr>
        <w:t xml:space="preserve"> ČÍSLO NAŠÍ OBJEDNÁVKY</w:t>
      </w:r>
    </w:p>
    <w:p w14:paraId="759006A3" w14:textId="77777777" w:rsidR="00091E0A" w:rsidRPr="00703D0A" w:rsidRDefault="00091E0A">
      <w:pPr>
        <w:tabs>
          <w:tab w:val="center" w:pos="4989"/>
          <w:tab w:val="left" w:pos="6660"/>
        </w:tabs>
        <w:rPr>
          <w:rFonts w:asciiTheme="minorHAnsi" w:hAnsiTheme="minorHAnsi" w:cs="Aptos"/>
        </w:rPr>
      </w:pPr>
    </w:p>
    <w:p w14:paraId="315B8730" w14:textId="040BCB12" w:rsidR="002C70C2" w:rsidRPr="00703D0A" w:rsidRDefault="002C70C2">
      <w:pPr>
        <w:tabs>
          <w:tab w:val="center" w:pos="4989"/>
          <w:tab w:val="left" w:pos="6660"/>
        </w:tabs>
        <w:rPr>
          <w:rFonts w:asciiTheme="minorHAnsi" w:hAnsiTheme="minorHAnsi" w:cs="Aptos"/>
        </w:rPr>
      </w:pPr>
      <w:r w:rsidRPr="00703D0A">
        <w:rPr>
          <w:rFonts w:asciiTheme="minorHAnsi" w:hAnsiTheme="minorHAnsi" w:cs="Aptos"/>
        </w:rPr>
        <w:t xml:space="preserve">Vyřizuje: </w:t>
      </w:r>
      <w:r w:rsidR="00922494" w:rsidRPr="00703D0A">
        <w:rPr>
          <w:rFonts w:asciiTheme="minorHAnsi" w:hAnsiTheme="minorHAnsi" w:cs="Aptos"/>
          <w:highlight w:val="black"/>
        </w:rPr>
        <w:t>XXXXXXXXXXXX</w:t>
      </w:r>
    </w:p>
    <w:p w14:paraId="1F5E0C8A" w14:textId="77777777" w:rsidR="00091E0A" w:rsidRPr="00703D0A" w:rsidRDefault="00091E0A">
      <w:pPr>
        <w:tabs>
          <w:tab w:val="center" w:pos="4989"/>
          <w:tab w:val="left" w:pos="6660"/>
        </w:tabs>
        <w:rPr>
          <w:rFonts w:asciiTheme="minorHAnsi" w:hAnsiTheme="minorHAnsi" w:cs="Aptos"/>
        </w:rPr>
      </w:pPr>
    </w:p>
    <w:p w14:paraId="7613C446" w14:textId="77777777" w:rsidR="00091E0A" w:rsidRPr="00703D0A" w:rsidRDefault="00091E0A">
      <w:pPr>
        <w:tabs>
          <w:tab w:val="center" w:pos="4989"/>
          <w:tab w:val="left" w:pos="6660"/>
        </w:tabs>
        <w:rPr>
          <w:rFonts w:asciiTheme="minorHAnsi" w:hAnsiTheme="minorHAnsi" w:cs="Aptos"/>
        </w:rPr>
      </w:pPr>
    </w:p>
    <w:p w14:paraId="6F5DAFD5" w14:textId="77777777" w:rsidR="00091E0A" w:rsidRPr="00703D0A" w:rsidRDefault="00091E0A">
      <w:pPr>
        <w:tabs>
          <w:tab w:val="center" w:pos="4989"/>
          <w:tab w:val="left" w:pos="6660"/>
        </w:tabs>
        <w:rPr>
          <w:rFonts w:asciiTheme="minorHAnsi" w:hAnsiTheme="minorHAnsi" w:cs="Aptos"/>
        </w:rPr>
      </w:pPr>
    </w:p>
    <w:p w14:paraId="782F68B3" w14:textId="77777777" w:rsidR="00091E0A" w:rsidRPr="00703D0A" w:rsidRDefault="00091E0A">
      <w:pPr>
        <w:tabs>
          <w:tab w:val="center" w:pos="4989"/>
          <w:tab w:val="left" w:pos="6660"/>
        </w:tabs>
        <w:rPr>
          <w:rFonts w:asciiTheme="minorHAnsi" w:hAnsiTheme="minorHAnsi" w:cs="Aptos"/>
        </w:rPr>
      </w:pPr>
    </w:p>
    <w:p w14:paraId="4DD091A3" w14:textId="77777777" w:rsidR="00091E0A" w:rsidRPr="00703D0A" w:rsidRDefault="00215F0E" w:rsidP="00215F0E">
      <w:pPr>
        <w:tabs>
          <w:tab w:val="center" w:pos="4989"/>
          <w:tab w:val="left" w:pos="6660"/>
        </w:tabs>
        <w:rPr>
          <w:rFonts w:asciiTheme="minorHAnsi" w:hAnsiTheme="minorHAnsi" w:cs="Aptos"/>
        </w:rPr>
      </w:pPr>
      <w:r w:rsidRPr="00703D0A">
        <w:rPr>
          <w:rFonts w:asciiTheme="minorHAnsi" w:hAnsiTheme="minorHAnsi" w:cs="Aptos"/>
        </w:rPr>
        <w:tab/>
        <w:t xml:space="preserve">                                      </w:t>
      </w:r>
    </w:p>
    <w:p w14:paraId="557008BC" w14:textId="17C7E407" w:rsidR="00091E0A" w:rsidRPr="00703D0A" w:rsidRDefault="00215F0E">
      <w:pPr>
        <w:rPr>
          <w:rFonts w:asciiTheme="minorHAnsi" w:hAnsiTheme="minorHAnsi" w:cs="Aptos"/>
        </w:rPr>
      </w:pPr>
      <w:r w:rsidRPr="00703D0A">
        <w:rPr>
          <w:rFonts w:asciiTheme="minorHAnsi" w:hAnsiTheme="minorHAnsi" w:cs="Aptos"/>
        </w:rPr>
        <w:tab/>
      </w:r>
      <w:r w:rsidRPr="00703D0A">
        <w:rPr>
          <w:rFonts w:asciiTheme="minorHAnsi" w:hAnsiTheme="minorHAnsi" w:cs="Aptos"/>
        </w:rPr>
        <w:tab/>
      </w:r>
      <w:r w:rsidRPr="00703D0A">
        <w:rPr>
          <w:rFonts w:asciiTheme="minorHAnsi" w:hAnsiTheme="minorHAnsi" w:cs="Aptos"/>
        </w:rPr>
        <w:tab/>
      </w:r>
      <w:r w:rsidRPr="00703D0A">
        <w:rPr>
          <w:rFonts w:asciiTheme="minorHAnsi" w:hAnsiTheme="minorHAnsi" w:cs="Aptos"/>
        </w:rPr>
        <w:tab/>
      </w:r>
      <w:r w:rsidRPr="00703D0A">
        <w:rPr>
          <w:rFonts w:asciiTheme="minorHAnsi" w:hAnsiTheme="minorHAnsi" w:cs="Aptos"/>
        </w:rPr>
        <w:tab/>
      </w:r>
      <w:r w:rsidRPr="00703D0A">
        <w:rPr>
          <w:rFonts w:asciiTheme="minorHAnsi" w:hAnsiTheme="minorHAnsi" w:cs="Aptos"/>
        </w:rPr>
        <w:tab/>
      </w:r>
      <w:r w:rsidRPr="00703D0A">
        <w:rPr>
          <w:rFonts w:asciiTheme="minorHAnsi" w:hAnsiTheme="minorHAnsi" w:cs="Aptos"/>
        </w:rPr>
        <w:tab/>
      </w:r>
      <w:r w:rsidRPr="00703D0A">
        <w:rPr>
          <w:rFonts w:asciiTheme="minorHAnsi" w:hAnsiTheme="minorHAnsi" w:cs="Aptos"/>
        </w:rPr>
        <w:tab/>
      </w:r>
      <w:r w:rsidRPr="00703D0A">
        <w:rPr>
          <w:rFonts w:asciiTheme="minorHAnsi" w:hAnsiTheme="minorHAnsi" w:cs="Aptos"/>
        </w:rPr>
        <w:tab/>
      </w:r>
      <w:r w:rsidRPr="00703D0A">
        <w:rPr>
          <w:rFonts w:asciiTheme="minorHAnsi" w:hAnsiTheme="minorHAnsi" w:cs="Aptos"/>
        </w:rPr>
        <w:tab/>
        <w:t xml:space="preserve">   </w:t>
      </w:r>
      <w:r w:rsidR="00922494" w:rsidRPr="00703D0A">
        <w:rPr>
          <w:rFonts w:asciiTheme="minorHAnsi" w:hAnsiTheme="minorHAnsi" w:cs="Aptos"/>
        </w:rPr>
        <w:t xml:space="preserve">  </w:t>
      </w:r>
      <w:r w:rsidRPr="00703D0A">
        <w:rPr>
          <w:rFonts w:asciiTheme="minorHAnsi" w:hAnsiTheme="minorHAnsi" w:cs="Aptos"/>
        </w:rPr>
        <w:t xml:space="preserve">   Brno </w:t>
      </w:r>
      <w:r w:rsidR="00922494" w:rsidRPr="00703D0A">
        <w:rPr>
          <w:rFonts w:asciiTheme="minorHAnsi" w:hAnsiTheme="minorHAnsi" w:cs="Aptos"/>
        </w:rPr>
        <w:t>18. 8. 2026</w:t>
      </w:r>
    </w:p>
    <w:p w14:paraId="460BEB10" w14:textId="77777777" w:rsidR="00091E0A" w:rsidRPr="00703D0A" w:rsidRDefault="00091E0A">
      <w:pPr>
        <w:rPr>
          <w:rFonts w:asciiTheme="minorHAnsi" w:hAnsiTheme="minorHAnsi" w:cs="Aptos"/>
        </w:rPr>
      </w:pPr>
    </w:p>
    <w:p w14:paraId="5245ABB0" w14:textId="77777777" w:rsidR="00091E0A" w:rsidRPr="00703D0A" w:rsidRDefault="00091E0A">
      <w:pPr>
        <w:pStyle w:val="Zhlav"/>
        <w:jc w:val="center"/>
        <w:rPr>
          <w:rFonts w:asciiTheme="minorHAnsi" w:hAnsiTheme="minorHAnsi" w:cs="Aptos"/>
          <w:b/>
          <w:bCs/>
          <w:iCs/>
        </w:rPr>
      </w:pPr>
      <w:r w:rsidRPr="00703D0A">
        <w:rPr>
          <w:rFonts w:asciiTheme="minorHAnsi" w:hAnsiTheme="minorHAnsi" w:cs="Aptos"/>
          <w:b/>
          <w:bCs/>
          <w:iCs/>
          <w:sz w:val="36"/>
          <w:szCs w:val="36"/>
        </w:rPr>
        <w:t>Objednávka</w:t>
      </w:r>
      <w:r w:rsidRPr="00703D0A">
        <w:rPr>
          <w:rFonts w:asciiTheme="minorHAnsi" w:hAnsiTheme="minorHAnsi" w:cs="Aptos"/>
          <w:b/>
          <w:bCs/>
          <w:iCs/>
        </w:rPr>
        <w:t xml:space="preserve"> </w:t>
      </w:r>
    </w:p>
    <w:p w14:paraId="55D867D6" w14:textId="77777777" w:rsidR="00091E0A" w:rsidRPr="00703D0A" w:rsidRDefault="00091E0A">
      <w:pPr>
        <w:rPr>
          <w:rFonts w:asciiTheme="minorHAnsi" w:hAnsiTheme="minorHAnsi" w:cs="Aptos"/>
        </w:rPr>
      </w:pPr>
    </w:p>
    <w:p w14:paraId="6A1461F8" w14:textId="77777777" w:rsidR="00091E0A" w:rsidRPr="00703D0A" w:rsidRDefault="00091E0A" w:rsidP="00922494">
      <w:pPr>
        <w:jc w:val="both"/>
        <w:rPr>
          <w:rFonts w:asciiTheme="minorHAnsi" w:hAnsiTheme="minorHAnsi" w:cs="Aptos"/>
        </w:rPr>
      </w:pPr>
      <w:r w:rsidRPr="00703D0A">
        <w:rPr>
          <w:rFonts w:asciiTheme="minorHAnsi" w:hAnsiTheme="minorHAnsi" w:cs="Aptos"/>
        </w:rPr>
        <w:t>Objednáváme u Vás obnovu nápisu na budově Nejvyššího soudu dle cenové nabídky. Cena včetně zaměření a montáže.</w:t>
      </w:r>
    </w:p>
    <w:p w14:paraId="2AFF5025" w14:textId="77777777" w:rsidR="00091E0A" w:rsidRPr="00703D0A" w:rsidRDefault="00091E0A" w:rsidP="00922494">
      <w:pPr>
        <w:jc w:val="both"/>
        <w:rPr>
          <w:rFonts w:asciiTheme="minorHAnsi" w:hAnsiTheme="minorHAnsi" w:cs="Aptos"/>
        </w:rPr>
      </w:pPr>
      <w:r w:rsidRPr="00703D0A">
        <w:rPr>
          <w:rFonts w:asciiTheme="minorHAnsi" w:hAnsiTheme="minorHAnsi" w:cs="Aptos"/>
        </w:rPr>
        <w:t>Splatnost faktury min. 14 dní.</w:t>
      </w:r>
    </w:p>
    <w:p w14:paraId="1FB2683F" w14:textId="77777777" w:rsidR="00091E0A" w:rsidRPr="00703D0A" w:rsidRDefault="00091E0A">
      <w:pPr>
        <w:rPr>
          <w:rFonts w:asciiTheme="minorHAnsi" w:hAnsiTheme="minorHAnsi" w:cs="Aptos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5386"/>
        <w:gridCol w:w="1560"/>
        <w:gridCol w:w="1984"/>
      </w:tblGrid>
      <w:tr w:rsidR="003938BE" w:rsidRPr="00703D0A" w14:paraId="0D27AEAF" w14:textId="77777777" w:rsidTr="009B4AA6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55F355" w14:textId="77777777" w:rsidR="003938BE" w:rsidRPr="00703D0A" w:rsidRDefault="003938BE" w:rsidP="006455DB">
            <w:pPr>
              <w:tabs>
                <w:tab w:val="left" w:pos="6290"/>
              </w:tabs>
              <w:jc w:val="center"/>
              <w:rPr>
                <w:rFonts w:asciiTheme="minorHAnsi" w:hAnsiTheme="minorHAnsi" w:cs="Aptos"/>
                <w:b/>
                <w:bCs/>
              </w:rPr>
            </w:pPr>
            <w:r w:rsidRPr="00703D0A">
              <w:rPr>
                <w:rFonts w:asciiTheme="minorHAnsi" w:hAnsiTheme="minorHAnsi" w:cs="Aptos"/>
                <w:b/>
                <w:bCs/>
              </w:rPr>
              <w:t>Č. pol.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6E64D16D" w14:textId="77777777" w:rsidR="003938BE" w:rsidRPr="00703D0A" w:rsidRDefault="003938BE" w:rsidP="006455DB">
            <w:pPr>
              <w:tabs>
                <w:tab w:val="left" w:pos="6290"/>
              </w:tabs>
              <w:jc w:val="center"/>
              <w:rPr>
                <w:rFonts w:asciiTheme="minorHAnsi" w:hAnsiTheme="minorHAnsi" w:cs="Aptos"/>
                <w:b/>
                <w:bCs/>
              </w:rPr>
            </w:pPr>
            <w:r w:rsidRPr="00703D0A">
              <w:rPr>
                <w:rFonts w:asciiTheme="minorHAnsi" w:hAnsiTheme="minorHAnsi" w:cs="Aptos"/>
                <w:b/>
                <w:bCs/>
              </w:rPr>
              <w:t>Označení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C342BA" w14:textId="77777777" w:rsidR="003938BE" w:rsidRPr="00703D0A" w:rsidRDefault="003938BE" w:rsidP="006455DB">
            <w:pPr>
              <w:ind w:right="34"/>
              <w:jc w:val="center"/>
              <w:rPr>
                <w:rFonts w:asciiTheme="minorHAnsi" w:hAnsiTheme="minorHAnsi" w:cs="Aptos"/>
                <w:b/>
                <w:bCs/>
              </w:rPr>
            </w:pPr>
            <w:r w:rsidRPr="00703D0A">
              <w:rPr>
                <w:rFonts w:asciiTheme="minorHAnsi" w:hAnsiTheme="minorHAnsi" w:cs="Aptos"/>
                <w:b/>
                <w:bCs/>
              </w:rPr>
              <w:t>Množství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9E3A46C" w14:textId="77777777" w:rsidR="003938BE" w:rsidRPr="00703D0A" w:rsidRDefault="003938BE" w:rsidP="006455DB">
            <w:pPr>
              <w:tabs>
                <w:tab w:val="left" w:pos="6290"/>
              </w:tabs>
              <w:jc w:val="center"/>
              <w:rPr>
                <w:rFonts w:asciiTheme="minorHAnsi" w:hAnsiTheme="minorHAnsi" w:cs="Aptos"/>
                <w:b/>
                <w:bCs/>
              </w:rPr>
            </w:pPr>
            <w:r w:rsidRPr="00703D0A">
              <w:rPr>
                <w:rFonts w:asciiTheme="minorHAnsi" w:hAnsiTheme="minorHAnsi" w:cs="Aptos"/>
                <w:b/>
                <w:bCs/>
              </w:rPr>
              <w:t>Maximální cena</w:t>
            </w:r>
          </w:p>
        </w:tc>
      </w:tr>
      <w:tr w:rsidR="003938BE" w:rsidRPr="00703D0A" w14:paraId="2E2BBEC2" w14:textId="77777777" w:rsidTr="009B4AA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65352F" w14:textId="77777777" w:rsidR="003938BE" w:rsidRPr="00703D0A" w:rsidRDefault="003938BE" w:rsidP="006455DB">
            <w:pPr>
              <w:tabs>
                <w:tab w:val="left" w:pos="6290"/>
              </w:tabs>
              <w:jc w:val="center"/>
              <w:rPr>
                <w:rFonts w:asciiTheme="minorHAnsi" w:hAnsiTheme="minorHAnsi" w:cs="Aptos"/>
              </w:rPr>
            </w:pPr>
            <w:r w:rsidRPr="00703D0A">
              <w:rPr>
                <w:rFonts w:asciiTheme="minorHAnsi" w:hAnsiTheme="minorHAnsi" w:cs="Aptos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33B61C19" w14:textId="77777777" w:rsidR="003938BE" w:rsidRPr="00703D0A" w:rsidRDefault="003938BE" w:rsidP="006455DB">
            <w:pPr>
              <w:tabs>
                <w:tab w:val="left" w:pos="6290"/>
              </w:tabs>
              <w:rPr>
                <w:rFonts w:asciiTheme="minorHAnsi" w:hAnsiTheme="minorHAnsi" w:cs="Aptos"/>
              </w:rPr>
            </w:pPr>
            <w:r w:rsidRPr="00703D0A">
              <w:rPr>
                <w:rFonts w:asciiTheme="minorHAnsi" w:hAnsiTheme="minorHAnsi" w:cs="Aptos"/>
              </w:rPr>
              <w:t>obnova nápisu na budově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60C49E" w14:textId="77777777" w:rsidR="003938BE" w:rsidRPr="00703D0A" w:rsidRDefault="003938BE" w:rsidP="006455DB">
            <w:pPr>
              <w:ind w:right="34"/>
              <w:jc w:val="center"/>
              <w:rPr>
                <w:rFonts w:asciiTheme="minorHAnsi" w:hAnsiTheme="minorHAnsi" w:cs="Apto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763E3EC" w14:textId="77777777" w:rsidR="003938BE" w:rsidRPr="00703D0A" w:rsidRDefault="003938BE" w:rsidP="006455DB">
            <w:pPr>
              <w:jc w:val="center"/>
              <w:rPr>
                <w:rFonts w:asciiTheme="minorHAnsi" w:hAnsiTheme="minorHAnsi" w:cs="Aptos"/>
              </w:rPr>
            </w:pPr>
            <w:r w:rsidRPr="00703D0A">
              <w:rPr>
                <w:rFonts w:asciiTheme="minorHAnsi" w:hAnsiTheme="minorHAnsi" w:cs="Aptos"/>
              </w:rPr>
              <w:t>278500,00</w:t>
            </w:r>
          </w:p>
        </w:tc>
      </w:tr>
    </w:tbl>
    <w:p w14:paraId="5F41F323" w14:textId="77777777" w:rsidR="003938BE" w:rsidRPr="00703D0A" w:rsidRDefault="003938BE" w:rsidP="006455DB">
      <w:pPr>
        <w:tabs>
          <w:tab w:val="left" w:pos="6290"/>
        </w:tabs>
        <w:rPr>
          <w:rFonts w:asciiTheme="minorHAnsi" w:hAnsiTheme="minorHAnsi" w:cs="Aptos"/>
        </w:rPr>
      </w:pPr>
    </w:p>
    <w:p w14:paraId="00197DAE" w14:textId="77777777" w:rsidR="00091E0A" w:rsidRPr="00703D0A" w:rsidRDefault="00091E0A" w:rsidP="006455DB">
      <w:pPr>
        <w:tabs>
          <w:tab w:val="left" w:pos="6290"/>
        </w:tabs>
        <w:rPr>
          <w:rFonts w:asciiTheme="minorHAnsi" w:hAnsiTheme="minorHAnsi" w:cs="Aptos"/>
        </w:rPr>
      </w:pPr>
    </w:p>
    <w:p w14:paraId="6CF72844" w14:textId="77777777" w:rsidR="00091E0A" w:rsidRPr="00703D0A" w:rsidRDefault="00091E0A" w:rsidP="006455DB">
      <w:pPr>
        <w:tabs>
          <w:tab w:val="left" w:pos="6290"/>
        </w:tabs>
        <w:rPr>
          <w:rFonts w:asciiTheme="minorHAnsi" w:hAnsiTheme="minorHAnsi" w:cs="Aptos"/>
        </w:rPr>
      </w:pPr>
    </w:p>
    <w:p w14:paraId="60D0B16A" w14:textId="77777777" w:rsidR="00091E0A" w:rsidRPr="00703D0A" w:rsidRDefault="00091E0A" w:rsidP="006455DB">
      <w:pPr>
        <w:tabs>
          <w:tab w:val="left" w:pos="6290"/>
        </w:tabs>
        <w:rPr>
          <w:rFonts w:asciiTheme="minorHAnsi" w:hAnsiTheme="minorHAnsi" w:cs="Aptos"/>
        </w:rPr>
      </w:pPr>
    </w:p>
    <w:p w14:paraId="41330899" w14:textId="77777777" w:rsidR="00091E0A" w:rsidRPr="00703D0A" w:rsidRDefault="00091E0A" w:rsidP="006455DB">
      <w:pPr>
        <w:tabs>
          <w:tab w:val="left" w:pos="6290"/>
        </w:tabs>
        <w:rPr>
          <w:rFonts w:asciiTheme="minorHAnsi" w:hAnsiTheme="minorHAnsi" w:cs="Aptos"/>
        </w:rPr>
      </w:pPr>
    </w:p>
    <w:p w14:paraId="5DDDAE4C" w14:textId="77777777" w:rsidR="00091E0A" w:rsidRPr="00703D0A" w:rsidRDefault="00091E0A" w:rsidP="006455DB">
      <w:pPr>
        <w:tabs>
          <w:tab w:val="left" w:pos="6290"/>
        </w:tabs>
        <w:rPr>
          <w:rFonts w:asciiTheme="minorHAnsi" w:hAnsiTheme="minorHAnsi" w:cs="Aptos"/>
        </w:rPr>
      </w:pPr>
      <w:r w:rsidRPr="00703D0A">
        <w:rPr>
          <w:rFonts w:asciiTheme="minorHAnsi" w:hAnsiTheme="minorHAnsi" w:cs="Aptos"/>
        </w:rPr>
        <w:tab/>
      </w:r>
    </w:p>
    <w:p w14:paraId="1C7475D9" w14:textId="77777777" w:rsidR="00091E0A" w:rsidRPr="00703D0A" w:rsidRDefault="00087E31" w:rsidP="006455DB">
      <w:pPr>
        <w:tabs>
          <w:tab w:val="left" w:pos="6290"/>
        </w:tabs>
        <w:rPr>
          <w:rFonts w:asciiTheme="minorHAnsi" w:hAnsiTheme="minorHAnsi" w:cs="Aptos"/>
          <w:snapToGrid w:val="0"/>
        </w:rPr>
      </w:pPr>
      <w:r w:rsidRPr="00703D0A">
        <w:rPr>
          <w:rFonts w:asciiTheme="minorHAnsi" w:hAnsiTheme="minorHAnsi" w:cs="Aptos"/>
          <w:snapToGrid w:val="0"/>
        </w:rPr>
        <w:t>Termín dodání do</w:t>
      </w:r>
      <w:r w:rsidR="00091E0A" w:rsidRPr="00703D0A">
        <w:rPr>
          <w:rFonts w:asciiTheme="minorHAnsi" w:hAnsiTheme="minorHAnsi" w:cs="Aptos"/>
          <w:snapToGrid w:val="0"/>
        </w:rPr>
        <w:t>: 30.11.2026</w:t>
      </w:r>
    </w:p>
    <w:p w14:paraId="58D1A772" w14:textId="77777777" w:rsidR="00922494" w:rsidRPr="00703D0A" w:rsidRDefault="00922494" w:rsidP="006455DB">
      <w:pPr>
        <w:tabs>
          <w:tab w:val="left" w:pos="6290"/>
        </w:tabs>
        <w:rPr>
          <w:rFonts w:asciiTheme="minorHAnsi" w:hAnsiTheme="minorHAnsi" w:cs="Aptos"/>
          <w:snapToGrid w:val="0"/>
        </w:rPr>
      </w:pPr>
    </w:p>
    <w:p w14:paraId="08A18FE3" w14:textId="2C8B1A53" w:rsidR="00922494" w:rsidRPr="00703D0A" w:rsidRDefault="00922494" w:rsidP="006455DB">
      <w:pPr>
        <w:tabs>
          <w:tab w:val="left" w:pos="6290"/>
        </w:tabs>
        <w:rPr>
          <w:rFonts w:asciiTheme="minorHAnsi" w:hAnsiTheme="minorHAnsi" w:cs="Aptos"/>
          <w:snapToGrid w:val="0"/>
        </w:rPr>
      </w:pPr>
      <w:r w:rsidRPr="00703D0A">
        <w:rPr>
          <w:rFonts w:asciiTheme="minorHAnsi" w:hAnsiTheme="minorHAnsi" w:cs="Aptos"/>
          <w:snapToGrid w:val="0"/>
        </w:rPr>
        <w:t>Pokud zhotovitel nedodrží smluvený termín realizace, zaplatí objednateli za každý den prodlení pokutu ve výši 0,5% ceny díla dle této objednávky bez DPH.</w:t>
      </w:r>
    </w:p>
    <w:p w14:paraId="3AD9D050" w14:textId="77777777" w:rsidR="00091E0A" w:rsidRPr="00703D0A" w:rsidRDefault="00091E0A" w:rsidP="006455DB">
      <w:pPr>
        <w:tabs>
          <w:tab w:val="left" w:pos="6290"/>
        </w:tabs>
        <w:rPr>
          <w:rFonts w:asciiTheme="minorHAnsi" w:hAnsiTheme="minorHAnsi" w:cs="Aptos"/>
        </w:rPr>
      </w:pPr>
    </w:p>
    <w:p w14:paraId="413B03A4" w14:textId="77777777" w:rsidR="00922494" w:rsidRPr="00703D0A" w:rsidRDefault="00922494" w:rsidP="006455DB">
      <w:pPr>
        <w:tabs>
          <w:tab w:val="left" w:pos="6290"/>
        </w:tabs>
        <w:rPr>
          <w:rFonts w:asciiTheme="minorHAnsi" w:hAnsiTheme="minorHAnsi" w:cs="Aptos"/>
        </w:rPr>
      </w:pPr>
    </w:p>
    <w:p w14:paraId="511955AB" w14:textId="77777777" w:rsidR="00091E0A" w:rsidRPr="00703D0A" w:rsidRDefault="00812490">
      <w:pPr>
        <w:ind w:left="5664" w:firstLine="708"/>
        <w:rPr>
          <w:rFonts w:asciiTheme="minorHAnsi" w:hAnsiTheme="minorHAnsi" w:cs="Aptos"/>
        </w:rPr>
      </w:pPr>
      <w:r w:rsidRPr="00703D0A">
        <w:rPr>
          <w:rFonts w:asciiTheme="minorHAnsi" w:hAnsiTheme="minorHAnsi" w:cs="Aptos"/>
        </w:rPr>
        <w:t xml:space="preserve">        Ing. Roman Krupica</w:t>
      </w:r>
    </w:p>
    <w:p w14:paraId="53F85B55" w14:textId="77777777" w:rsidR="00091E0A" w:rsidRPr="00703D0A" w:rsidRDefault="00812490" w:rsidP="00812490">
      <w:pPr>
        <w:ind w:left="4956" w:firstLine="708"/>
        <w:rPr>
          <w:rFonts w:asciiTheme="minorHAnsi" w:hAnsiTheme="minorHAnsi" w:cs="Aptos"/>
        </w:rPr>
      </w:pPr>
      <w:r w:rsidRPr="00703D0A">
        <w:rPr>
          <w:rFonts w:asciiTheme="minorHAnsi" w:hAnsiTheme="minorHAnsi" w:cs="Aptos"/>
        </w:rPr>
        <w:t xml:space="preserve">                      </w:t>
      </w:r>
      <w:r w:rsidR="00091E0A" w:rsidRPr="00703D0A">
        <w:rPr>
          <w:rFonts w:asciiTheme="minorHAnsi" w:hAnsiTheme="minorHAnsi" w:cs="Aptos"/>
        </w:rPr>
        <w:t xml:space="preserve">ředitel správy NS </w:t>
      </w:r>
    </w:p>
    <w:p w14:paraId="79D4C064" w14:textId="77777777" w:rsidR="0053560B" w:rsidRPr="00703D0A" w:rsidRDefault="0053560B">
      <w:pPr>
        <w:rPr>
          <w:rFonts w:asciiTheme="minorHAnsi" w:hAnsiTheme="minorHAnsi" w:cs="Aptos"/>
        </w:rPr>
      </w:pPr>
    </w:p>
    <w:p w14:paraId="71E5A779" w14:textId="77777777" w:rsidR="00E97CFD" w:rsidRPr="00703D0A" w:rsidRDefault="00E97CFD">
      <w:pPr>
        <w:rPr>
          <w:rFonts w:asciiTheme="minorHAnsi" w:hAnsiTheme="minorHAnsi" w:cs="Aptos"/>
        </w:rPr>
      </w:pPr>
    </w:p>
    <w:p w14:paraId="1256C392" w14:textId="77777777" w:rsidR="001D1C88" w:rsidRPr="00703D0A" w:rsidRDefault="001D1C88" w:rsidP="001D1C88">
      <w:pPr>
        <w:tabs>
          <w:tab w:val="left" w:pos="7905"/>
        </w:tabs>
        <w:rPr>
          <w:rFonts w:asciiTheme="minorHAnsi" w:hAnsiTheme="minorHAnsi" w:cs="Aptos"/>
        </w:rPr>
      </w:pPr>
    </w:p>
    <w:sectPr w:rsidR="001D1C88" w:rsidRPr="00703D0A" w:rsidSect="00E97CFD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524" w:right="964" w:bottom="1135" w:left="964" w:header="193" w:footer="193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D48D9" w14:textId="77777777" w:rsidR="00394190" w:rsidRDefault="00394190">
      <w:r>
        <w:separator/>
      </w:r>
    </w:p>
  </w:endnote>
  <w:endnote w:type="continuationSeparator" w:id="0">
    <w:p w14:paraId="413135CF" w14:textId="77777777" w:rsidR="00394190" w:rsidRDefault="0039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967C" w14:textId="2E7E5504" w:rsidR="00283821" w:rsidRDefault="007A652F" w:rsidP="00283821">
    <w:pPr>
      <w:tabs>
        <w:tab w:val="center" w:pos="4536"/>
        <w:tab w:val="right" w:pos="9072"/>
      </w:tabs>
      <w:overflowPunct w:val="0"/>
      <w:spacing w:after="120"/>
      <w:jc w:val="right"/>
      <w:rPr>
        <w:rFonts w:eastAsia="Times New Roman"/>
        <w:color w:val="002855"/>
        <w:sz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C960C08" wp14:editId="6BB8E035">
              <wp:simplePos x="0" y="0"/>
              <wp:positionH relativeFrom="margin">
                <wp:align>right</wp:align>
              </wp:positionH>
              <wp:positionV relativeFrom="page">
                <wp:posOffset>10058399</wp:posOffset>
              </wp:positionV>
              <wp:extent cx="6233795" cy="0"/>
              <wp:effectExtent l="0" t="0" r="0" b="0"/>
              <wp:wrapNone/>
              <wp:docPr id="422767872" name="Přímá spojnic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337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285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A20153" id="Přímá spojnice 1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page;mso-width-percent:0;mso-height-percent:0;mso-width-relative:margin;mso-height-relative:margin" from="439.65pt,11in" to="930.5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" strokecolor="#002855" strokeweight=".5pt">
              <o:lock v:ext="edit" shapetype="f"/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35875EF" wp14:editId="00ED5BB0">
              <wp:simplePos x="0" y="0"/>
              <wp:positionH relativeFrom="column">
                <wp:posOffset>137795</wp:posOffset>
              </wp:positionH>
              <wp:positionV relativeFrom="page">
                <wp:posOffset>10163175</wp:posOffset>
              </wp:positionV>
              <wp:extent cx="4886325" cy="263525"/>
              <wp:effectExtent l="0" t="0" r="0" b="0"/>
              <wp:wrapNone/>
              <wp:docPr id="1969799954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263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54241" w14:textId="77777777" w:rsidR="00283821" w:rsidRPr="00FD4426" w:rsidRDefault="00283821" w:rsidP="00283821">
                          <w:pPr>
                            <w:pStyle w:val="Zpat"/>
                            <w:rPr>
                              <w:color w:val="1F497D"/>
                              <w:sz w:val="16"/>
                              <w:szCs w:val="16"/>
                            </w:rPr>
                          </w:pPr>
                          <w:r w:rsidRPr="00FD4426">
                            <w:rPr>
                              <w:b/>
                              <w:bCs/>
                              <w:color w:val="1F497D"/>
                              <w:sz w:val="16"/>
                              <w:szCs w:val="16"/>
                            </w:rPr>
                            <w:t xml:space="preserve">Nejvyšší </w:t>
                          </w:r>
                          <w:proofErr w:type="gramStart"/>
                          <w:r w:rsidRPr="00FD4426">
                            <w:rPr>
                              <w:b/>
                              <w:bCs/>
                              <w:color w:val="1F497D"/>
                              <w:sz w:val="16"/>
                              <w:szCs w:val="16"/>
                            </w:rPr>
                            <w:t>soud</w:t>
                          </w:r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Burešova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20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657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37  Brno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/  Česká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="001D1C88"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republika</w:t>
                          </w:r>
                          <w:r w:rsidR="001D1C88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/</w:t>
                          </w:r>
                          <w:proofErr w:type="gramEnd"/>
                          <w:r w:rsidR="001D1C88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IČO: </w:t>
                          </w:r>
                          <w:proofErr w:type="gramStart"/>
                          <w:r w:rsidR="001D1C88">
                            <w:rPr>
                              <w:color w:val="1F497D"/>
                              <w:sz w:val="16"/>
                              <w:szCs w:val="16"/>
                            </w:rPr>
                            <w:t>48510190  /</w:t>
                          </w:r>
                          <w:proofErr w:type="gramEnd"/>
                          <w:r w:rsidR="001D1C88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Č. účtu: 32723641/0710 </w:t>
                          </w:r>
                          <w:r w:rsidR="001D1C88"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br/>
                          </w:r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T: +420 541 593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111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E: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podatelna@nsoud.cz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ID datové schránky: kccaa9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t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FD4426">
                            <w:rPr>
                              <w:b/>
                              <w:bCs/>
                              <w:color w:val="1F497D"/>
                              <w:sz w:val="16"/>
                              <w:szCs w:val="16"/>
                            </w:rPr>
                            <w:t>www.nsoud.cz</w:t>
                          </w:r>
                        </w:p>
                        <w:p w14:paraId="5C0B96C5" w14:textId="77777777" w:rsidR="00283821" w:rsidRDefault="00283821" w:rsidP="00283821">
                          <w:pPr>
                            <w:pStyle w:val="Zpat"/>
                          </w:pPr>
                        </w:p>
                      </w:txbxContent>
                    </wps:txbx>
                    <wps:bodyPr rot="0" vertOverflow="clip" horzOverflow="clip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5875EF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style="position:absolute;left:0;text-align:left;margin-left:10.85pt;margin-top:800.25pt;width:384.75pt;height:2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" stroked="f">
              <v:textbox inset="0,0,0,0">
                <w:txbxContent>
                  <w:p w14:paraId="60454241" w14:textId="77777777" w:rsidR="00283821" w:rsidRPr="00FD4426" w:rsidRDefault="00283821" w:rsidP="00283821">
                    <w:pPr>
                      <w:pStyle w:val="Zpat"/>
                      <w:rPr>
                        <w:color w:val="1F497D"/>
                        <w:sz w:val="16"/>
                        <w:szCs w:val="16"/>
                      </w:rPr>
                    </w:pPr>
                    <w:r w:rsidRPr="00FD4426">
                      <w:rPr>
                        <w:b/>
                        <w:bCs/>
                        <w:color w:val="1F497D"/>
                        <w:sz w:val="16"/>
                        <w:szCs w:val="16"/>
                      </w:rPr>
                      <w:t xml:space="preserve">Nejvyšší </w:t>
                    </w:r>
                    <w:proofErr w:type="gramStart"/>
                    <w:r w:rsidRPr="00FD4426">
                      <w:rPr>
                        <w:b/>
                        <w:bCs/>
                        <w:color w:val="1F497D"/>
                        <w:sz w:val="16"/>
                        <w:szCs w:val="16"/>
                      </w:rPr>
                      <w:t>soud</w:t>
                    </w:r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Burešova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20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657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37  Brno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/  Česká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="001D1C88" w:rsidRPr="00FD4426">
                      <w:rPr>
                        <w:color w:val="1F497D"/>
                        <w:sz w:val="16"/>
                        <w:szCs w:val="16"/>
                      </w:rPr>
                      <w:t>republika</w:t>
                    </w:r>
                    <w:r w:rsidR="001D1C88">
                      <w:rPr>
                        <w:color w:val="1F497D"/>
                        <w:sz w:val="16"/>
                        <w:szCs w:val="16"/>
                      </w:rPr>
                      <w:t xml:space="preserve">  /</w:t>
                    </w:r>
                    <w:proofErr w:type="gramEnd"/>
                    <w:r w:rsidR="001D1C88">
                      <w:rPr>
                        <w:color w:val="1F497D"/>
                        <w:sz w:val="16"/>
                        <w:szCs w:val="16"/>
                      </w:rPr>
                      <w:t xml:space="preserve">  IČO: </w:t>
                    </w:r>
                    <w:proofErr w:type="gramStart"/>
                    <w:r w:rsidR="001D1C88">
                      <w:rPr>
                        <w:color w:val="1F497D"/>
                        <w:sz w:val="16"/>
                        <w:szCs w:val="16"/>
                      </w:rPr>
                      <w:t>48510190  /</w:t>
                    </w:r>
                    <w:proofErr w:type="gramEnd"/>
                    <w:r w:rsidR="001D1C88">
                      <w:rPr>
                        <w:color w:val="1F497D"/>
                        <w:sz w:val="16"/>
                        <w:szCs w:val="16"/>
                      </w:rPr>
                      <w:t xml:space="preserve">  Č. účtu: 32723641/0710 </w:t>
                    </w:r>
                    <w:r w:rsidR="001D1C88" w:rsidRPr="00FD4426">
                      <w:rPr>
                        <w:color w:val="1F497D"/>
                        <w:sz w:val="16"/>
                        <w:szCs w:val="16"/>
                      </w:rPr>
                      <w:br/>
                    </w:r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T: +420 541 593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111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E: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podatelna@nsoud.cz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ID datové schránky: kccaa9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t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</w:t>
                    </w:r>
                    <w:r w:rsidRPr="00FD4426">
                      <w:rPr>
                        <w:b/>
                        <w:bCs/>
                        <w:color w:val="1F497D"/>
                        <w:sz w:val="16"/>
                        <w:szCs w:val="16"/>
                      </w:rPr>
                      <w:t>www.nsoud.cz</w:t>
                    </w:r>
                  </w:p>
                  <w:p w14:paraId="5C0B96C5" w14:textId="77777777" w:rsidR="00283821" w:rsidRDefault="00283821" w:rsidP="00283821">
                    <w:pPr>
                      <w:pStyle w:val="Zpa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283821" w:rsidRPr="00056610">
      <w:rPr>
        <w:rFonts w:eastAsia="Times New Roman"/>
        <w:color w:val="002855"/>
        <w:sz w:val="16"/>
      </w:rPr>
      <w:t xml:space="preserve">Stránka </w:t>
    </w:r>
    <w:r w:rsidR="00283821" w:rsidRPr="00056610">
      <w:rPr>
        <w:rFonts w:eastAsia="Times New Roman"/>
        <w:color w:val="002855"/>
        <w:sz w:val="16"/>
      </w:rPr>
      <w:fldChar w:fldCharType="begin"/>
    </w:r>
    <w:r w:rsidR="00283821" w:rsidRPr="00056610">
      <w:rPr>
        <w:rFonts w:eastAsia="Times New Roman"/>
        <w:color w:val="002855"/>
        <w:sz w:val="16"/>
      </w:rPr>
      <w:instrText>PAGE  \* Arabic  \* MERGEFORMAT</w:instrText>
    </w:r>
    <w:r w:rsidR="00283821" w:rsidRPr="00056610">
      <w:rPr>
        <w:rFonts w:eastAsia="Times New Roman"/>
        <w:color w:val="002855"/>
        <w:sz w:val="16"/>
      </w:rPr>
      <w:fldChar w:fldCharType="separate"/>
    </w:r>
    <w:r w:rsidR="00283821">
      <w:rPr>
        <w:color w:val="002855"/>
        <w:sz w:val="16"/>
      </w:rPr>
      <w:t>1</w:t>
    </w:r>
    <w:r w:rsidR="00283821" w:rsidRPr="00056610">
      <w:rPr>
        <w:rFonts w:eastAsia="Times New Roman"/>
        <w:color w:val="002855"/>
        <w:sz w:val="16"/>
      </w:rPr>
      <w:fldChar w:fldCharType="end"/>
    </w:r>
    <w:r w:rsidR="00283821" w:rsidRPr="00056610">
      <w:rPr>
        <w:rFonts w:eastAsia="Times New Roman"/>
        <w:color w:val="002855"/>
        <w:sz w:val="16"/>
      </w:rPr>
      <w:t xml:space="preserve"> z </w:t>
    </w:r>
    <w:r w:rsidR="00283821" w:rsidRPr="00056610">
      <w:rPr>
        <w:rFonts w:eastAsia="Times New Roman"/>
        <w:color w:val="002855"/>
        <w:sz w:val="16"/>
      </w:rPr>
      <w:fldChar w:fldCharType="begin"/>
    </w:r>
    <w:r w:rsidR="00283821" w:rsidRPr="00056610">
      <w:rPr>
        <w:rFonts w:eastAsia="Times New Roman"/>
        <w:color w:val="002855"/>
        <w:sz w:val="16"/>
      </w:rPr>
      <w:instrText>NUMPAGES  \* Arabic  \* MERGEFORMAT</w:instrText>
    </w:r>
    <w:r w:rsidR="00283821" w:rsidRPr="00056610">
      <w:rPr>
        <w:rFonts w:eastAsia="Times New Roman"/>
        <w:color w:val="002855"/>
        <w:sz w:val="16"/>
      </w:rPr>
      <w:fldChar w:fldCharType="separate"/>
    </w:r>
    <w:r w:rsidR="00283821">
      <w:rPr>
        <w:color w:val="002855"/>
        <w:sz w:val="16"/>
      </w:rPr>
      <w:t>3</w:t>
    </w:r>
    <w:r w:rsidR="00283821" w:rsidRPr="00056610">
      <w:rPr>
        <w:rFonts w:eastAsia="Times New Roman"/>
        <w:color w:val="002855"/>
        <w:sz w:val="16"/>
      </w:rPr>
      <w:fldChar w:fldCharType="end"/>
    </w:r>
  </w:p>
  <w:p w14:paraId="2816FA99" w14:textId="77777777" w:rsidR="00FD4426" w:rsidRDefault="00FD442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AD419" w14:textId="286E7743" w:rsidR="00283821" w:rsidRDefault="007A652F" w:rsidP="00283821">
    <w:pPr>
      <w:tabs>
        <w:tab w:val="center" w:pos="4536"/>
        <w:tab w:val="right" w:pos="9072"/>
      </w:tabs>
      <w:overflowPunct w:val="0"/>
      <w:spacing w:after="120"/>
      <w:jc w:val="right"/>
      <w:rPr>
        <w:rFonts w:eastAsia="Times New Roman"/>
        <w:color w:val="002855"/>
        <w:sz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63B1224C" wp14:editId="66C4D6B9">
              <wp:simplePos x="0" y="0"/>
              <wp:positionH relativeFrom="margin">
                <wp:align>right</wp:align>
              </wp:positionH>
              <wp:positionV relativeFrom="page">
                <wp:posOffset>10058399</wp:posOffset>
              </wp:positionV>
              <wp:extent cx="6233795" cy="0"/>
              <wp:effectExtent l="0" t="0" r="0" b="0"/>
              <wp:wrapNone/>
              <wp:docPr id="1730876699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337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285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0CFA5B" id="Přímá spojnice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page;mso-width-percent:0;mso-height-percent:0;mso-width-relative:margin;mso-height-relative:margin" from="439.65pt,11in" to="930.5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" strokecolor="#002855" strokeweight=".5pt">
              <o:lock v:ext="edit" shapetype="f"/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7D9A99" wp14:editId="7A450962">
              <wp:simplePos x="0" y="0"/>
              <wp:positionH relativeFrom="column">
                <wp:posOffset>137795</wp:posOffset>
              </wp:positionH>
              <wp:positionV relativeFrom="page">
                <wp:posOffset>10163175</wp:posOffset>
              </wp:positionV>
              <wp:extent cx="4886325" cy="263525"/>
              <wp:effectExtent l="0" t="0" r="0" b="0"/>
              <wp:wrapNone/>
              <wp:docPr id="391642059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263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FC331" w14:textId="77777777" w:rsidR="00283821" w:rsidRPr="00FD4426" w:rsidRDefault="00283821" w:rsidP="00283821">
                          <w:pPr>
                            <w:pStyle w:val="Zpat"/>
                            <w:rPr>
                              <w:color w:val="1F497D"/>
                              <w:sz w:val="16"/>
                              <w:szCs w:val="16"/>
                            </w:rPr>
                          </w:pPr>
                          <w:r w:rsidRPr="00FD4426">
                            <w:rPr>
                              <w:b/>
                              <w:bCs/>
                              <w:color w:val="1F497D"/>
                              <w:sz w:val="16"/>
                              <w:szCs w:val="16"/>
                            </w:rPr>
                            <w:t xml:space="preserve">Nejvyšší </w:t>
                          </w:r>
                          <w:proofErr w:type="gramStart"/>
                          <w:r w:rsidRPr="00FD4426">
                            <w:rPr>
                              <w:b/>
                              <w:bCs/>
                              <w:color w:val="1F497D"/>
                              <w:sz w:val="16"/>
                              <w:szCs w:val="16"/>
                            </w:rPr>
                            <w:t>soud</w:t>
                          </w:r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Burešova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20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657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37  Brno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/  Česká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="001D1C88"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republika</w:t>
                          </w:r>
                          <w:r w:rsidR="001D1C88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/</w:t>
                          </w:r>
                          <w:proofErr w:type="gramEnd"/>
                          <w:r w:rsidR="001D1C88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IČO: </w:t>
                          </w:r>
                          <w:proofErr w:type="gramStart"/>
                          <w:r w:rsidR="001D1C88">
                            <w:rPr>
                              <w:color w:val="1F497D"/>
                              <w:sz w:val="16"/>
                              <w:szCs w:val="16"/>
                            </w:rPr>
                            <w:t>48510190  /</w:t>
                          </w:r>
                          <w:proofErr w:type="gramEnd"/>
                          <w:r w:rsidR="001D1C88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Č. účtu: 32723641/0710 </w:t>
                          </w:r>
                          <w:r w:rsidR="001D1C88"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br/>
                          </w:r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T: +420 541 593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111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E: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podatelna@nsoud.cz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ID datové schránky: kccaa9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t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FD4426">
                            <w:rPr>
                              <w:b/>
                              <w:bCs/>
                              <w:color w:val="1F497D"/>
                              <w:sz w:val="16"/>
                              <w:szCs w:val="16"/>
                            </w:rPr>
                            <w:t>www.nsoud.cz</w:t>
                          </w:r>
                        </w:p>
                        <w:p w14:paraId="68CFF143" w14:textId="77777777" w:rsidR="00283821" w:rsidRDefault="00283821" w:rsidP="00283821">
                          <w:pPr>
                            <w:pStyle w:val="Zpat"/>
                          </w:pPr>
                        </w:p>
                      </w:txbxContent>
                    </wps:txbx>
                    <wps:bodyPr rot="0" vertOverflow="clip" horzOverflow="clip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7D9A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style="position:absolute;left:0;text-align:left;margin-left:10.85pt;margin-top:800.25pt;width:384.75pt;height:2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" stroked="f">
              <v:textbox inset="0,0,0,0">
                <w:txbxContent>
                  <w:p w14:paraId="045FC331" w14:textId="77777777" w:rsidR="00283821" w:rsidRPr="00FD4426" w:rsidRDefault="00283821" w:rsidP="00283821">
                    <w:pPr>
                      <w:pStyle w:val="Zpat"/>
                      <w:rPr>
                        <w:color w:val="1F497D"/>
                        <w:sz w:val="16"/>
                        <w:szCs w:val="16"/>
                      </w:rPr>
                    </w:pPr>
                    <w:r w:rsidRPr="00FD4426">
                      <w:rPr>
                        <w:b/>
                        <w:bCs/>
                        <w:color w:val="1F497D"/>
                        <w:sz w:val="16"/>
                        <w:szCs w:val="16"/>
                      </w:rPr>
                      <w:t xml:space="preserve">Nejvyšší </w:t>
                    </w:r>
                    <w:proofErr w:type="gramStart"/>
                    <w:r w:rsidRPr="00FD4426">
                      <w:rPr>
                        <w:b/>
                        <w:bCs/>
                        <w:color w:val="1F497D"/>
                        <w:sz w:val="16"/>
                        <w:szCs w:val="16"/>
                      </w:rPr>
                      <w:t>soud</w:t>
                    </w:r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Burešova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20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657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37  Brno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/  Česká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="001D1C88" w:rsidRPr="00FD4426">
                      <w:rPr>
                        <w:color w:val="1F497D"/>
                        <w:sz w:val="16"/>
                        <w:szCs w:val="16"/>
                      </w:rPr>
                      <w:t>republika</w:t>
                    </w:r>
                    <w:r w:rsidR="001D1C88">
                      <w:rPr>
                        <w:color w:val="1F497D"/>
                        <w:sz w:val="16"/>
                        <w:szCs w:val="16"/>
                      </w:rPr>
                      <w:t xml:space="preserve">  /</w:t>
                    </w:r>
                    <w:proofErr w:type="gramEnd"/>
                    <w:r w:rsidR="001D1C88">
                      <w:rPr>
                        <w:color w:val="1F497D"/>
                        <w:sz w:val="16"/>
                        <w:szCs w:val="16"/>
                      </w:rPr>
                      <w:t xml:space="preserve">  IČO: </w:t>
                    </w:r>
                    <w:proofErr w:type="gramStart"/>
                    <w:r w:rsidR="001D1C88">
                      <w:rPr>
                        <w:color w:val="1F497D"/>
                        <w:sz w:val="16"/>
                        <w:szCs w:val="16"/>
                      </w:rPr>
                      <w:t>48510190  /</w:t>
                    </w:r>
                    <w:proofErr w:type="gramEnd"/>
                    <w:r w:rsidR="001D1C88">
                      <w:rPr>
                        <w:color w:val="1F497D"/>
                        <w:sz w:val="16"/>
                        <w:szCs w:val="16"/>
                      </w:rPr>
                      <w:t xml:space="preserve">  Č. účtu: 32723641/0710 </w:t>
                    </w:r>
                    <w:r w:rsidR="001D1C88" w:rsidRPr="00FD4426">
                      <w:rPr>
                        <w:color w:val="1F497D"/>
                        <w:sz w:val="16"/>
                        <w:szCs w:val="16"/>
                      </w:rPr>
                      <w:br/>
                    </w:r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T: +420 541 593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111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E: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podatelna@nsoud.cz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ID datové schránky: kccaa9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t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</w:t>
                    </w:r>
                    <w:r w:rsidRPr="00FD4426">
                      <w:rPr>
                        <w:b/>
                        <w:bCs/>
                        <w:color w:val="1F497D"/>
                        <w:sz w:val="16"/>
                        <w:szCs w:val="16"/>
                      </w:rPr>
                      <w:t>www.nsoud.cz</w:t>
                    </w:r>
                  </w:p>
                  <w:p w14:paraId="68CFF143" w14:textId="77777777" w:rsidR="00283821" w:rsidRDefault="00283821" w:rsidP="00283821">
                    <w:pPr>
                      <w:pStyle w:val="Zpa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283821" w:rsidRPr="00056610">
      <w:rPr>
        <w:rFonts w:eastAsia="Times New Roman"/>
        <w:color w:val="002855"/>
        <w:sz w:val="16"/>
      </w:rPr>
      <w:t xml:space="preserve">Stránka </w:t>
    </w:r>
    <w:r w:rsidR="00283821" w:rsidRPr="00056610">
      <w:rPr>
        <w:rFonts w:eastAsia="Times New Roman"/>
        <w:color w:val="002855"/>
        <w:sz w:val="16"/>
      </w:rPr>
      <w:fldChar w:fldCharType="begin"/>
    </w:r>
    <w:r w:rsidR="00283821" w:rsidRPr="00056610">
      <w:rPr>
        <w:rFonts w:eastAsia="Times New Roman"/>
        <w:color w:val="002855"/>
        <w:sz w:val="16"/>
      </w:rPr>
      <w:instrText>PAGE  \* Arabic  \* MERGEFORMAT</w:instrText>
    </w:r>
    <w:r w:rsidR="00283821" w:rsidRPr="00056610">
      <w:rPr>
        <w:rFonts w:eastAsia="Times New Roman"/>
        <w:color w:val="002855"/>
        <w:sz w:val="16"/>
      </w:rPr>
      <w:fldChar w:fldCharType="separate"/>
    </w:r>
    <w:r w:rsidR="00283821">
      <w:rPr>
        <w:color w:val="002855"/>
        <w:sz w:val="16"/>
      </w:rPr>
      <w:t>1</w:t>
    </w:r>
    <w:r w:rsidR="00283821" w:rsidRPr="00056610">
      <w:rPr>
        <w:rFonts w:eastAsia="Times New Roman"/>
        <w:color w:val="002855"/>
        <w:sz w:val="16"/>
      </w:rPr>
      <w:fldChar w:fldCharType="end"/>
    </w:r>
    <w:r w:rsidR="00283821" w:rsidRPr="00056610">
      <w:rPr>
        <w:rFonts w:eastAsia="Times New Roman"/>
        <w:color w:val="002855"/>
        <w:sz w:val="16"/>
      </w:rPr>
      <w:t xml:space="preserve"> z </w:t>
    </w:r>
    <w:r w:rsidR="00283821" w:rsidRPr="00056610">
      <w:rPr>
        <w:rFonts w:eastAsia="Times New Roman"/>
        <w:color w:val="002855"/>
        <w:sz w:val="16"/>
      </w:rPr>
      <w:fldChar w:fldCharType="begin"/>
    </w:r>
    <w:r w:rsidR="00283821" w:rsidRPr="00056610">
      <w:rPr>
        <w:rFonts w:eastAsia="Times New Roman"/>
        <w:color w:val="002855"/>
        <w:sz w:val="16"/>
      </w:rPr>
      <w:instrText>NUMPAGES  \* Arabic  \* MERGEFORMAT</w:instrText>
    </w:r>
    <w:r w:rsidR="00283821" w:rsidRPr="00056610">
      <w:rPr>
        <w:rFonts w:eastAsia="Times New Roman"/>
        <w:color w:val="002855"/>
        <w:sz w:val="16"/>
      </w:rPr>
      <w:fldChar w:fldCharType="separate"/>
    </w:r>
    <w:r w:rsidR="00283821">
      <w:rPr>
        <w:color w:val="002855"/>
        <w:sz w:val="16"/>
      </w:rPr>
      <w:t>3</w:t>
    </w:r>
    <w:r w:rsidR="00283821" w:rsidRPr="00056610">
      <w:rPr>
        <w:rFonts w:eastAsia="Times New Roman"/>
        <w:color w:val="002855"/>
        <w:sz w:val="16"/>
      </w:rPr>
      <w:fldChar w:fldCharType="end"/>
    </w:r>
  </w:p>
  <w:p w14:paraId="46578924" w14:textId="77777777" w:rsidR="00A03D50" w:rsidRPr="00056610" w:rsidRDefault="00A03D50" w:rsidP="00056610">
    <w:pPr>
      <w:rPr>
        <w:rFonts w:asciiTheme="minorHAnsi" w:hAnsiTheme="minorHAnsi" w:cs="Apto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F904" w14:textId="446C7C78" w:rsidR="00FD4426" w:rsidRDefault="007A652F" w:rsidP="00283821">
    <w:pPr>
      <w:tabs>
        <w:tab w:val="center" w:pos="4536"/>
        <w:tab w:val="right" w:pos="9072"/>
      </w:tabs>
      <w:overflowPunct w:val="0"/>
      <w:spacing w:after="120"/>
      <w:jc w:val="right"/>
      <w:rPr>
        <w:rFonts w:eastAsia="Times New Roman"/>
        <w:color w:val="002855"/>
        <w:sz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4A413170" wp14:editId="7CDCF9EA">
              <wp:simplePos x="0" y="0"/>
              <wp:positionH relativeFrom="margin">
                <wp:align>right</wp:align>
              </wp:positionH>
              <wp:positionV relativeFrom="page">
                <wp:posOffset>10058399</wp:posOffset>
              </wp:positionV>
              <wp:extent cx="6233795" cy="0"/>
              <wp:effectExtent l="0" t="0" r="0" b="0"/>
              <wp:wrapNone/>
              <wp:docPr id="819265784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337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285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6BF708" id="Přímá spojnice 3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page;mso-width-percent:0;mso-height-percent:0;mso-width-relative:margin;mso-height-relative:margin" from="439.65pt,11in" to="930.5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" strokecolor="#002855" strokeweight=".5pt">
              <o:lock v:ext="edit" shapetype="f"/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42126DF4" wp14:editId="770197D5">
              <wp:simplePos x="0" y="0"/>
              <wp:positionH relativeFrom="column">
                <wp:posOffset>137795</wp:posOffset>
              </wp:positionH>
              <wp:positionV relativeFrom="page">
                <wp:posOffset>10163175</wp:posOffset>
              </wp:positionV>
              <wp:extent cx="4886325" cy="263525"/>
              <wp:effectExtent l="0" t="0" r="0" b="0"/>
              <wp:wrapNone/>
              <wp:docPr id="10060052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263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1EDD77" w14:textId="77777777" w:rsidR="00FD4426" w:rsidRPr="00FD4426" w:rsidRDefault="00FD4426" w:rsidP="00FD4426">
                          <w:pPr>
                            <w:pStyle w:val="Zpat"/>
                            <w:rPr>
                              <w:color w:val="1F497D"/>
                              <w:sz w:val="16"/>
                              <w:szCs w:val="16"/>
                            </w:rPr>
                          </w:pPr>
                          <w:r w:rsidRPr="00FD4426">
                            <w:rPr>
                              <w:b/>
                              <w:bCs/>
                              <w:color w:val="1F497D"/>
                              <w:sz w:val="16"/>
                              <w:szCs w:val="16"/>
                            </w:rPr>
                            <w:t xml:space="preserve">Nejvyšší </w:t>
                          </w:r>
                          <w:proofErr w:type="gramStart"/>
                          <w:r w:rsidRPr="00FD4426">
                            <w:rPr>
                              <w:b/>
                              <w:bCs/>
                              <w:color w:val="1F497D"/>
                              <w:sz w:val="16"/>
                              <w:szCs w:val="16"/>
                            </w:rPr>
                            <w:t>soud</w:t>
                          </w:r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Burešova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20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657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37  Brno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/  Česká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republika</w:t>
                          </w:r>
                          <w:r w:rsidR="00195358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/</w:t>
                          </w:r>
                          <w:proofErr w:type="gramEnd"/>
                          <w:r w:rsidR="00195358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IČO: </w:t>
                          </w:r>
                          <w:proofErr w:type="gramStart"/>
                          <w:r w:rsidR="00195358">
                            <w:rPr>
                              <w:color w:val="1F497D"/>
                              <w:sz w:val="16"/>
                              <w:szCs w:val="16"/>
                            </w:rPr>
                            <w:t>48510190  /</w:t>
                          </w:r>
                          <w:proofErr w:type="gramEnd"/>
                          <w:r w:rsidR="00195358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Č. účtu: 32723641/0710 </w:t>
                          </w:r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br/>
                            <w:t xml:space="preserve">T: +420 541 593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111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E: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podatelna@nsoud.cz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ID datové schránky: kccaa9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t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FD4426">
                            <w:rPr>
                              <w:b/>
                              <w:bCs/>
                              <w:color w:val="1F497D"/>
                              <w:sz w:val="16"/>
                              <w:szCs w:val="16"/>
                            </w:rPr>
                            <w:t>www.nsoud.cz</w:t>
                          </w:r>
                        </w:p>
                        <w:p w14:paraId="7322DA05" w14:textId="77777777" w:rsidR="00FD4426" w:rsidRDefault="00FD4426" w:rsidP="00FD4426">
                          <w:pPr>
                            <w:pStyle w:val="Zpat"/>
                          </w:pPr>
                        </w:p>
                      </w:txbxContent>
                    </wps:txbx>
                    <wps:bodyPr rot="0" vertOverflow="clip" horzOverflow="clip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126DF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style="position:absolute;left:0;text-align:left;margin-left:10.85pt;margin-top:800.25pt;width:384.75pt;height:20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" stroked="f">
              <v:textbox inset="0,0,0,0">
                <w:txbxContent>
                  <w:p w14:paraId="181EDD77" w14:textId="77777777" w:rsidR="00FD4426" w:rsidRPr="00FD4426" w:rsidRDefault="00FD4426" w:rsidP="00FD4426">
                    <w:pPr>
                      <w:pStyle w:val="Zpat"/>
                      <w:rPr>
                        <w:color w:val="1F497D"/>
                        <w:sz w:val="16"/>
                        <w:szCs w:val="16"/>
                      </w:rPr>
                    </w:pPr>
                    <w:r w:rsidRPr="00FD4426">
                      <w:rPr>
                        <w:b/>
                        <w:bCs/>
                        <w:color w:val="1F497D"/>
                        <w:sz w:val="16"/>
                        <w:szCs w:val="16"/>
                      </w:rPr>
                      <w:t xml:space="preserve">Nejvyšší </w:t>
                    </w:r>
                    <w:proofErr w:type="gramStart"/>
                    <w:r w:rsidRPr="00FD4426">
                      <w:rPr>
                        <w:b/>
                        <w:bCs/>
                        <w:color w:val="1F497D"/>
                        <w:sz w:val="16"/>
                        <w:szCs w:val="16"/>
                      </w:rPr>
                      <w:t>soud</w:t>
                    </w:r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Burešova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20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657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37  Brno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/  Česká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republika</w:t>
                    </w:r>
                    <w:r w:rsidR="00195358">
                      <w:rPr>
                        <w:color w:val="1F497D"/>
                        <w:sz w:val="16"/>
                        <w:szCs w:val="16"/>
                      </w:rPr>
                      <w:t xml:space="preserve">  /</w:t>
                    </w:r>
                    <w:proofErr w:type="gramEnd"/>
                    <w:r w:rsidR="00195358">
                      <w:rPr>
                        <w:color w:val="1F497D"/>
                        <w:sz w:val="16"/>
                        <w:szCs w:val="16"/>
                      </w:rPr>
                      <w:t xml:space="preserve">  IČO: </w:t>
                    </w:r>
                    <w:proofErr w:type="gramStart"/>
                    <w:r w:rsidR="00195358">
                      <w:rPr>
                        <w:color w:val="1F497D"/>
                        <w:sz w:val="16"/>
                        <w:szCs w:val="16"/>
                      </w:rPr>
                      <w:t>48510190  /</w:t>
                    </w:r>
                    <w:proofErr w:type="gramEnd"/>
                    <w:r w:rsidR="00195358">
                      <w:rPr>
                        <w:color w:val="1F497D"/>
                        <w:sz w:val="16"/>
                        <w:szCs w:val="16"/>
                      </w:rPr>
                      <w:t xml:space="preserve">  Č. účtu: 32723641/0710 </w:t>
                    </w:r>
                    <w:r w:rsidRPr="00FD4426">
                      <w:rPr>
                        <w:color w:val="1F497D"/>
                        <w:sz w:val="16"/>
                        <w:szCs w:val="16"/>
                      </w:rPr>
                      <w:br/>
                      <w:t xml:space="preserve">T: +420 541 593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111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E: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podatelna@nsoud.cz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ID datové schránky: kccaa9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t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</w:t>
                    </w:r>
                    <w:r w:rsidRPr="00FD4426">
                      <w:rPr>
                        <w:b/>
                        <w:bCs/>
                        <w:color w:val="1F497D"/>
                        <w:sz w:val="16"/>
                        <w:szCs w:val="16"/>
                      </w:rPr>
                      <w:t>www.nsoud.cz</w:t>
                    </w:r>
                  </w:p>
                  <w:p w14:paraId="7322DA05" w14:textId="77777777" w:rsidR="00FD4426" w:rsidRDefault="00FD4426" w:rsidP="00FD4426">
                    <w:pPr>
                      <w:pStyle w:val="Zpa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FD4426" w:rsidRPr="00056610">
      <w:rPr>
        <w:rFonts w:eastAsia="Times New Roman"/>
        <w:color w:val="002855"/>
        <w:sz w:val="16"/>
      </w:rPr>
      <w:t xml:space="preserve">Stránka </w:t>
    </w:r>
    <w:r w:rsidR="00FD4426" w:rsidRPr="00056610">
      <w:rPr>
        <w:rFonts w:eastAsia="Times New Roman"/>
        <w:color w:val="002855"/>
        <w:sz w:val="16"/>
      </w:rPr>
      <w:fldChar w:fldCharType="begin"/>
    </w:r>
    <w:r w:rsidR="00FD4426" w:rsidRPr="00056610">
      <w:rPr>
        <w:rFonts w:eastAsia="Times New Roman"/>
        <w:color w:val="002855"/>
        <w:sz w:val="16"/>
      </w:rPr>
      <w:instrText>PAGE  \* Arabic  \* MERGEFORMAT</w:instrText>
    </w:r>
    <w:r w:rsidR="00FD4426" w:rsidRPr="00056610">
      <w:rPr>
        <w:rFonts w:eastAsia="Times New Roman"/>
        <w:color w:val="002855"/>
        <w:sz w:val="16"/>
      </w:rPr>
      <w:fldChar w:fldCharType="separate"/>
    </w:r>
    <w:r w:rsidR="00FD4426">
      <w:rPr>
        <w:rFonts w:eastAsia="Times New Roman"/>
        <w:color w:val="002855"/>
        <w:sz w:val="16"/>
      </w:rPr>
      <w:t>3</w:t>
    </w:r>
    <w:r w:rsidR="00FD4426" w:rsidRPr="00056610">
      <w:rPr>
        <w:rFonts w:eastAsia="Times New Roman"/>
        <w:color w:val="002855"/>
        <w:sz w:val="16"/>
      </w:rPr>
      <w:fldChar w:fldCharType="end"/>
    </w:r>
    <w:r w:rsidR="00FD4426" w:rsidRPr="00056610">
      <w:rPr>
        <w:rFonts w:eastAsia="Times New Roman"/>
        <w:color w:val="002855"/>
        <w:sz w:val="16"/>
      </w:rPr>
      <w:t xml:space="preserve"> z </w:t>
    </w:r>
    <w:r w:rsidR="00FD4426" w:rsidRPr="00056610">
      <w:rPr>
        <w:rFonts w:eastAsia="Times New Roman"/>
        <w:color w:val="002855"/>
        <w:sz w:val="16"/>
      </w:rPr>
      <w:fldChar w:fldCharType="begin"/>
    </w:r>
    <w:r w:rsidR="00FD4426" w:rsidRPr="00056610">
      <w:rPr>
        <w:rFonts w:eastAsia="Times New Roman"/>
        <w:color w:val="002855"/>
        <w:sz w:val="16"/>
      </w:rPr>
      <w:instrText>NUMPAGES  \* Arabic  \* MERGEFORMAT</w:instrText>
    </w:r>
    <w:r w:rsidR="00FD4426" w:rsidRPr="00056610">
      <w:rPr>
        <w:rFonts w:eastAsia="Times New Roman"/>
        <w:color w:val="002855"/>
        <w:sz w:val="16"/>
      </w:rPr>
      <w:fldChar w:fldCharType="separate"/>
    </w:r>
    <w:r w:rsidR="00FD4426">
      <w:rPr>
        <w:rFonts w:eastAsia="Times New Roman"/>
        <w:color w:val="002855"/>
        <w:sz w:val="16"/>
      </w:rPr>
      <w:t>3</w:t>
    </w:r>
    <w:r w:rsidR="00FD4426" w:rsidRPr="00056610">
      <w:rPr>
        <w:rFonts w:eastAsia="Times New Roman"/>
        <w:color w:val="002855"/>
        <w:sz w:val="16"/>
      </w:rPr>
      <w:fldChar w:fldCharType="end"/>
    </w:r>
  </w:p>
  <w:p w14:paraId="1407E200" w14:textId="77777777" w:rsidR="00283821" w:rsidRPr="00283821" w:rsidRDefault="00283821" w:rsidP="00283821">
    <w:pPr>
      <w:tabs>
        <w:tab w:val="center" w:pos="4536"/>
        <w:tab w:val="right" w:pos="9072"/>
      </w:tabs>
      <w:overflowPunct w:val="0"/>
      <w:spacing w:after="120"/>
      <w:jc w:val="right"/>
      <w:rPr>
        <w:rFonts w:eastAsia="Times New Roman"/>
        <w:color w:val="002855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B8813" w14:textId="77777777" w:rsidR="00394190" w:rsidRDefault="00394190">
      <w:r>
        <w:separator/>
      </w:r>
    </w:p>
  </w:footnote>
  <w:footnote w:type="continuationSeparator" w:id="0">
    <w:p w14:paraId="434F437A" w14:textId="77777777" w:rsidR="00394190" w:rsidRDefault="00394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939AF" w14:textId="77777777" w:rsidR="00876FEB" w:rsidRPr="00876FEB" w:rsidRDefault="00876FEB" w:rsidP="00876FEB">
    <w:pPr>
      <w:rPr>
        <w:bCs/>
        <w:iCs/>
      </w:rPr>
    </w:pPr>
  </w:p>
  <w:p w14:paraId="6996B8D3" w14:textId="77777777" w:rsidR="00D430CE" w:rsidRDefault="00D430CE" w:rsidP="00D430CE">
    <w:pPr>
      <w:rPr>
        <w:bCs/>
        <w:iCs/>
      </w:rPr>
    </w:pPr>
  </w:p>
  <w:p w14:paraId="563D7714" w14:textId="77777777" w:rsidR="00876FEB" w:rsidRDefault="00876FEB" w:rsidP="00D430CE">
    <w:pPr>
      <w:rPr>
        <w:bCs/>
        <w:iCs/>
      </w:rPr>
    </w:pPr>
  </w:p>
  <w:p w14:paraId="0F0E20D9" w14:textId="77777777" w:rsidR="00637858" w:rsidRPr="006C5465" w:rsidRDefault="00637858" w:rsidP="00D430CE">
    <w:pPr>
      <w:rPr>
        <w:bCs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FCB09" w14:textId="766432A9" w:rsidR="00E97CFD" w:rsidRPr="00876FEB" w:rsidRDefault="007A652F" w:rsidP="00E97CFD">
    <w:pPr>
      <w:rPr>
        <w:bCs/>
        <w:iCs/>
      </w:rPr>
    </w:pPr>
    <w:r>
      <w:rPr>
        <w:noProof/>
      </w:rPr>
      <w:drawing>
        <wp:anchor distT="0" distB="0" distL="114300" distR="114300" simplePos="0" relativeHeight="251655168" behindDoc="0" locked="0" layoutInCell="1" allowOverlap="1" wp14:anchorId="76A0A304" wp14:editId="5C5CFD09">
          <wp:simplePos x="0" y="0"/>
          <wp:positionH relativeFrom="column">
            <wp:posOffset>0</wp:posOffset>
          </wp:positionH>
          <wp:positionV relativeFrom="page">
            <wp:posOffset>543560</wp:posOffset>
          </wp:positionV>
          <wp:extent cx="2411095" cy="697865"/>
          <wp:effectExtent l="0" t="0" r="0" b="0"/>
          <wp:wrapNone/>
          <wp:docPr id="5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ký 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05" b="-456"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697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4CF6AE" w14:textId="77777777" w:rsidR="00E97CFD" w:rsidRDefault="00E97CFD" w:rsidP="00E97CFD">
    <w:pPr>
      <w:rPr>
        <w:bCs/>
        <w:iCs/>
      </w:rPr>
    </w:pPr>
  </w:p>
  <w:p w14:paraId="2BA045F5" w14:textId="77777777" w:rsidR="00E97CFD" w:rsidRDefault="00E97CFD" w:rsidP="00E97CFD">
    <w:pPr>
      <w:rPr>
        <w:bCs/>
        <w:iCs/>
      </w:rPr>
    </w:pPr>
  </w:p>
  <w:p w14:paraId="3EA88C30" w14:textId="77777777" w:rsidR="00E97CFD" w:rsidRDefault="00E97CFD" w:rsidP="00E97CFD">
    <w:pPr>
      <w:rPr>
        <w:bCs/>
        <w:iCs/>
      </w:rPr>
    </w:pPr>
  </w:p>
  <w:p w14:paraId="6316F284" w14:textId="19CABA88" w:rsidR="00E97CFD" w:rsidRDefault="007A652F" w:rsidP="00E97CFD">
    <w:pPr>
      <w:rPr>
        <w:bCs/>
        <w:iCs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 wp14:anchorId="0B9ABC94" wp14:editId="3E4C8D04">
              <wp:simplePos x="0" y="0"/>
              <wp:positionH relativeFrom="margin">
                <wp:posOffset>863600</wp:posOffset>
              </wp:positionH>
              <wp:positionV relativeFrom="page">
                <wp:posOffset>904875</wp:posOffset>
              </wp:positionV>
              <wp:extent cx="4895850" cy="267970"/>
              <wp:effectExtent l="0" t="0" r="0" b="0"/>
              <wp:wrapNone/>
              <wp:docPr id="180136742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5850" cy="267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75BC0" w14:textId="77777777" w:rsidR="00E97CFD" w:rsidRPr="00876FEB" w:rsidRDefault="00E97CFD" w:rsidP="00E97CFD">
                          <w:pPr>
                            <w:rPr>
                              <w:rFonts w:cs="Calibri"/>
                              <w:color w:val="002855"/>
                              <w:sz w:val="22"/>
                              <w:szCs w:val="22"/>
                            </w:rPr>
                          </w:pPr>
                          <w:r w:rsidRPr="00876FEB">
                            <w:rPr>
                              <w:rFonts w:cs="Calibri"/>
                              <w:color w:val="002855"/>
                              <w:sz w:val="22"/>
                              <w:szCs w:val="22"/>
                            </w:rPr>
                            <w:t>správa soudu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9ABC9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9" type="#_x0000_t202" style="position:absolute;margin-left:68pt;margin-top:71.25pt;width:385.5pt;height:21.1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" stroked="f">
              <v:textbox inset="0,0,0,0">
                <w:txbxContent>
                  <w:p w14:paraId="78175BC0" w14:textId="77777777" w:rsidR="00E97CFD" w:rsidRPr="00876FEB" w:rsidRDefault="00E97CFD" w:rsidP="00E97CFD">
                    <w:pPr>
                      <w:rPr>
                        <w:rFonts w:cs="Calibri"/>
                        <w:color w:val="002855"/>
                        <w:sz w:val="22"/>
                        <w:szCs w:val="22"/>
                      </w:rPr>
                    </w:pPr>
                    <w:r w:rsidRPr="00876FEB">
                      <w:rPr>
                        <w:rFonts w:cs="Calibri"/>
                        <w:color w:val="002855"/>
                        <w:sz w:val="22"/>
                        <w:szCs w:val="22"/>
                      </w:rPr>
                      <w:t>správa soudu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02628D12" w14:textId="77777777" w:rsidR="00E97CFD" w:rsidRDefault="00E97CFD" w:rsidP="00E97CFD">
    <w:pPr>
      <w:rPr>
        <w:bCs/>
        <w:iCs/>
      </w:rPr>
    </w:pPr>
  </w:p>
  <w:p w14:paraId="19CA9A39" w14:textId="77777777" w:rsidR="00E97CFD" w:rsidRDefault="00E97CF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objednávka.docx 2026/08/25 11:15:25"/>
    <w:docVar w:name="DOKUMENT_ADRESAR_FS" w:val="C:\TMP\DB"/>
    <w:docVar w:name="DOKUMENT_AUTOMATICKE_UKLADANI" w:val="NE"/>
    <w:docVar w:name="DOKUMENT_PERIODA_UKLADANI" w:val="11"/>
    <w:docVar w:name="DOKUMENT_ULOZIT_JAKO_DOCX" w:val="ANO"/>
    <w:docVar w:name="DOKUMENT_ULOZIT_JAKO_PDF" w:val="NE"/>
    <w:docVar w:name="ODD_POLI" w:val="`"/>
    <w:docVar w:name="ODD_ZAZNAMU" w:val="^"/>
    <w:docVar w:name="PODMINKA" w:val="A.Id_skupiny = 2927363"/>
    <w:docVar w:name="SOUBOR_DOC" w:val="C:\TMP\"/>
    <w:docVar w:name="TYP_SOUBORU" w:val="RTF"/>
  </w:docVars>
  <w:rsids>
    <w:rsidRoot w:val="00091E0A"/>
    <w:rsid w:val="00056610"/>
    <w:rsid w:val="0006159D"/>
    <w:rsid w:val="0008236F"/>
    <w:rsid w:val="00087E31"/>
    <w:rsid w:val="00091E0A"/>
    <w:rsid w:val="00195358"/>
    <w:rsid w:val="001D1C88"/>
    <w:rsid w:val="001E16B6"/>
    <w:rsid w:val="00211DBD"/>
    <w:rsid w:val="00215F0E"/>
    <w:rsid w:val="00283821"/>
    <w:rsid w:val="002C70C2"/>
    <w:rsid w:val="0031591E"/>
    <w:rsid w:val="00370EBF"/>
    <w:rsid w:val="003938BE"/>
    <w:rsid w:val="00394190"/>
    <w:rsid w:val="003F6F2F"/>
    <w:rsid w:val="004024C3"/>
    <w:rsid w:val="00460394"/>
    <w:rsid w:val="004A25CB"/>
    <w:rsid w:val="004B5690"/>
    <w:rsid w:val="004B5726"/>
    <w:rsid w:val="00503F27"/>
    <w:rsid w:val="0053560B"/>
    <w:rsid w:val="00637858"/>
    <w:rsid w:val="006455DB"/>
    <w:rsid w:val="006C5465"/>
    <w:rsid w:val="006D5C61"/>
    <w:rsid w:val="00703D0A"/>
    <w:rsid w:val="0071185B"/>
    <w:rsid w:val="007A652F"/>
    <w:rsid w:val="007D41B1"/>
    <w:rsid w:val="00812490"/>
    <w:rsid w:val="00876FEB"/>
    <w:rsid w:val="008D0AB3"/>
    <w:rsid w:val="00911CB4"/>
    <w:rsid w:val="00922494"/>
    <w:rsid w:val="00946634"/>
    <w:rsid w:val="009B4AA6"/>
    <w:rsid w:val="00A03D50"/>
    <w:rsid w:val="00A316CC"/>
    <w:rsid w:val="00A41DE5"/>
    <w:rsid w:val="00A76C40"/>
    <w:rsid w:val="00A966F5"/>
    <w:rsid w:val="00B569B3"/>
    <w:rsid w:val="00BB3FDD"/>
    <w:rsid w:val="00BB7C4A"/>
    <w:rsid w:val="00CA7389"/>
    <w:rsid w:val="00CE3DFD"/>
    <w:rsid w:val="00D430CE"/>
    <w:rsid w:val="00D96BDD"/>
    <w:rsid w:val="00DB14E5"/>
    <w:rsid w:val="00E055F2"/>
    <w:rsid w:val="00E7261C"/>
    <w:rsid w:val="00E93DA0"/>
    <w:rsid w:val="00E97CFD"/>
    <w:rsid w:val="00EC74A2"/>
    <w:rsid w:val="00F47054"/>
    <w:rsid w:val="00FA233E"/>
    <w:rsid w:val="00FB3AA6"/>
    <w:rsid w:val="00FD4426"/>
    <w:rsid w:val="00FF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C3CE8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233E"/>
    <w:pPr>
      <w:autoSpaceDE w:val="0"/>
      <w:autoSpaceDN w:val="0"/>
      <w:adjustRightInd w:val="0"/>
      <w:spacing w:after="0" w:line="240" w:lineRule="auto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unhideWhenUsed/>
    <w:rsid w:val="00D430CE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5F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15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11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ablony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108</Words>
  <Characters>639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2026-08-25T08:37:00Z</dcterms:created>
  <dcterms:modified xsi:type="dcterms:W3CDTF">2026-08-25T09:25:00Z</dcterms:modified>
</cp:coreProperties>
</file>