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2986532</wp:posOffset>
            </wp:positionH>
            <wp:positionV relativeFrom="page">
              <wp:posOffset>285877</wp:posOffset>
            </wp:positionV>
            <wp:extent cx="1781048" cy="208280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81048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865124</wp:posOffset>
            </wp:positionH>
            <wp:positionV relativeFrom="page">
              <wp:posOffset>517525</wp:posOffset>
            </wp:positionV>
            <wp:extent cx="5926328" cy="9620504"/>
            <wp:effectExtent l="0" t="0" r="0" b="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0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26328" cy="9620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1542272</wp:posOffset>
            </wp:positionH>
            <wp:positionV relativeFrom="page">
              <wp:posOffset>1863742</wp:posOffset>
            </wp:positionV>
            <wp:extent cx="1437551" cy="133378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437551" cy="133378"/>
                    </a:xfrm>
                    <a:custGeom>
                      <a:rect l="l" t="t" r="r" b="b"/>
                      <a:pathLst>
                        <a:path w="1437551" h="133378">
                          <a:moveTo>
                            <a:pt x="0" y="133378"/>
                          </a:moveTo>
                          <a:lnTo>
                            <a:pt x="1437551" y="133378"/>
                          </a:lnTo>
                          <a:lnTo>
                            <a:pt x="1437551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3337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2037323</wp:posOffset>
            </wp:positionH>
            <wp:positionV relativeFrom="page">
              <wp:posOffset>2206715</wp:posOffset>
            </wp:positionV>
            <wp:extent cx="2998863" cy="114325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998863" cy="114325"/>
                    </a:xfrm>
                    <a:custGeom>
                      <a:rect l="l" t="t" r="r" b="b"/>
                      <a:pathLst>
                        <a:path w="2998863" h="114325">
                          <a:moveTo>
                            <a:pt x="0" y="114325"/>
                          </a:moveTo>
                          <a:lnTo>
                            <a:pt x="2998863" y="114325"/>
                          </a:lnTo>
                          <a:lnTo>
                            <a:pt x="2998863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14325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9" behindDoc="0" locked="0" layoutInCell="1" allowOverlap="1">
            <wp:simplePos x="0" y="0"/>
            <wp:positionH relativeFrom="page">
              <wp:posOffset>1646994</wp:posOffset>
            </wp:positionH>
            <wp:positionV relativeFrom="page">
              <wp:posOffset>4902867</wp:posOffset>
            </wp:positionV>
            <wp:extent cx="1256667" cy="133378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56667" cy="133378"/>
                    </a:xfrm>
                    <a:custGeom>
                      <a:rect l="l" t="t" r="r" b="b"/>
                      <a:pathLst>
                        <a:path w="1256667" h="133378">
                          <a:moveTo>
                            <a:pt x="0" y="133378"/>
                          </a:moveTo>
                          <a:lnTo>
                            <a:pt x="1256667" y="133378"/>
                          </a:lnTo>
                          <a:lnTo>
                            <a:pt x="1256667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3337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2303888</wp:posOffset>
            </wp:positionH>
            <wp:positionV relativeFrom="page">
              <wp:posOffset>7570437</wp:posOffset>
            </wp:positionV>
            <wp:extent cx="2570455" cy="209595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70455" cy="209595"/>
                    </a:xfrm>
                    <a:custGeom>
                      <a:rect l="l" t="t" r="r" b="b"/>
                      <a:pathLst>
                        <a:path w="2570455" h="209595">
                          <a:moveTo>
                            <a:pt x="0" y="209595"/>
                          </a:moveTo>
                          <a:lnTo>
                            <a:pt x="2570455" y="209595"/>
                          </a:lnTo>
                          <a:lnTo>
                            <a:pt x="2570455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209595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1218585</wp:posOffset>
            </wp:positionH>
            <wp:positionV relativeFrom="page">
              <wp:posOffset>8275438</wp:posOffset>
            </wp:positionV>
            <wp:extent cx="2484773" cy="114325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484773" cy="114325"/>
                    </a:xfrm>
                    <a:custGeom>
                      <a:rect l="l" t="t" r="r" b="b"/>
                      <a:pathLst>
                        <a:path w="2484773" h="114325">
                          <a:moveTo>
                            <a:pt x="0" y="114325"/>
                          </a:moveTo>
                          <a:lnTo>
                            <a:pt x="2484773" y="114325"/>
                          </a:lnTo>
                          <a:lnTo>
                            <a:pt x="2484773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14325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3864355</wp:posOffset>
            </wp:positionH>
            <wp:positionV relativeFrom="page">
              <wp:posOffset>9125078</wp:posOffset>
            </wp:positionV>
            <wp:extent cx="147320" cy="147319"/>
            <wp:effectExtent l="0" t="0" r="0" b="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spect="0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7320" cy="147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5236111</wp:posOffset>
            </wp:positionH>
            <wp:positionV relativeFrom="page">
              <wp:posOffset>9180507</wp:posOffset>
            </wp:positionV>
            <wp:extent cx="1542272" cy="76216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42272" cy="76216"/>
                    </a:xfrm>
                    <a:custGeom>
                      <a:rect l="l" t="t" r="r" b="b"/>
                      <a:pathLst>
                        <a:path w="1542272" h="76216">
                          <a:moveTo>
                            <a:pt x="0" y="76216"/>
                          </a:moveTo>
                          <a:lnTo>
                            <a:pt x="1542272" y="76216"/>
                          </a:lnTo>
                          <a:lnTo>
                            <a:pt x="1542272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76216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1132904</wp:posOffset>
            </wp:positionH>
            <wp:positionV relativeFrom="page">
              <wp:posOffset>9371047</wp:posOffset>
            </wp:positionV>
            <wp:extent cx="1770757" cy="9527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770757" cy="95271"/>
                    </a:xfrm>
                    <a:custGeom>
                      <a:rect l="l" t="t" r="r" b="b"/>
                      <a:pathLst>
                        <a:path w="1770757" h="95271">
                          <a:moveTo>
                            <a:pt x="0" y="95271"/>
                          </a:moveTo>
                          <a:lnTo>
                            <a:pt x="1770757" y="95271"/>
                          </a:lnTo>
                          <a:lnTo>
                            <a:pt x="1770757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95271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spect="0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840739</wp:posOffset>
            </wp:positionH>
            <wp:positionV relativeFrom="page">
              <wp:posOffset>566294</wp:posOffset>
            </wp:positionV>
            <wp:extent cx="5877560" cy="9608311"/>
            <wp:effectExtent l="0" t="0" r="0" b="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0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77560" cy="9608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0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4" behindDoc="0" locked="0" layoutInCell="1" allowOverlap="1">
            <wp:simplePos x="0" y="0"/>
            <wp:positionH relativeFrom="page">
              <wp:posOffset>865124</wp:posOffset>
            </wp:positionH>
            <wp:positionV relativeFrom="page">
              <wp:posOffset>529717</wp:posOffset>
            </wp:positionV>
            <wp:extent cx="5877559" cy="9608312"/>
            <wp:effectExtent l="0" t="0" r="0" b="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77559" cy="9608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4" behindDoc="0" locked="0" layoutInCell="1" allowOverlap="1">
            <wp:simplePos x="0" y="0"/>
            <wp:positionH relativeFrom="page">
              <wp:posOffset>621283</wp:posOffset>
            </wp:positionH>
            <wp:positionV relativeFrom="page">
              <wp:posOffset>4638421</wp:posOffset>
            </wp:positionV>
            <wp:extent cx="98552" cy="49784"/>
            <wp:effectExtent l="0" t="0" r="0" b="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spect="0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49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spect="0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840739</wp:posOffset>
            </wp:positionH>
            <wp:positionV relativeFrom="page">
              <wp:posOffset>566294</wp:posOffset>
            </wp:positionV>
            <wp:extent cx="5877560" cy="9608311"/>
            <wp:effectExtent l="0" t="0" r="0" b="0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spect="0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77560" cy="9608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4425188</wp:posOffset>
            </wp:positionH>
            <wp:positionV relativeFrom="page">
              <wp:posOffset>7357238</wp:posOffset>
            </wp:positionV>
            <wp:extent cx="74167" cy="86359"/>
            <wp:effectExtent l="0" t="0" r="0" b="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spect="0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8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4425188</wp:posOffset>
            </wp:positionH>
            <wp:positionV relativeFrom="page">
              <wp:posOffset>9234805</wp:posOffset>
            </wp:positionV>
            <wp:extent cx="74167" cy="86360"/>
            <wp:effectExtent l="0" t="0" r="0" b="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spect="0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8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spect="0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840739</wp:posOffset>
            </wp:positionH>
            <wp:positionV relativeFrom="page">
              <wp:posOffset>529718</wp:posOffset>
            </wp:positionV>
            <wp:extent cx="5877560" cy="8242807"/>
            <wp:effectExtent l="0" t="0" r="0" b="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>
                      <a:picLocks noChangeAspect="0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77560" cy="8242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1816100</wp:posOffset>
            </wp:positionH>
            <wp:positionV relativeFrom="page">
              <wp:posOffset>6003926</wp:posOffset>
            </wp:positionV>
            <wp:extent cx="5170423" cy="257047"/>
            <wp:effectExtent l="0" t="0" r="0" b="0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>
                      <a:picLocks noChangeAspect="0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170423" cy="25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6546595</wp:posOffset>
            </wp:positionH>
            <wp:positionV relativeFrom="page">
              <wp:posOffset>6186805</wp:posOffset>
            </wp:positionV>
            <wp:extent cx="98552" cy="74167"/>
            <wp:effectExtent l="0" t="0" r="0" b="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spect="0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7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4790947</wp:posOffset>
            </wp:positionH>
            <wp:positionV relativeFrom="page">
              <wp:posOffset>6723253</wp:posOffset>
            </wp:positionV>
            <wp:extent cx="951991" cy="464311"/>
            <wp:effectExtent l="0" t="0" r="0" b="0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>
                      <a:picLocks noChangeAspect="0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51991" cy="464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5693155</wp:posOffset>
            </wp:positionH>
            <wp:positionV relativeFrom="page">
              <wp:posOffset>6869558</wp:posOffset>
            </wp:positionV>
            <wp:extent cx="98552" cy="74167"/>
            <wp:effectExtent l="0" t="0" r="0" b="0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spect="0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7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1328419</wp:posOffset>
            </wp:positionH>
            <wp:positionV relativeFrom="page">
              <wp:posOffset>6918326</wp:posOffset>
            </wp:positionV>
            <wp:extent cx="2024888" cy="598122"/>
            <wp:effectExtent l="0" t="0" r="0" b="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spect="0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024888" cy="598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6278371</wp:posOffset>
            </wp:positionH>
            <wp:positionV relativeFrom="page">
              <wp:posOffset>7113397</wp:posOffset>
            </wp:positionV>
            <wp:extent cx="98552" cy="98552"/>
            <wp:effectExtent l="0" t="0" r="0" b="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>
                      <a:picLocks noChangeAspect="0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98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6034532</wp:posOffset>
            </wp:positionH>
            <wp:positionV relativeFrom="page">
              <wp:posOffset>7296278</wp:posOffset>
            </wp:positionV>
            <wp:extent cx="74167" cy="122935"/>
            <wp:effectExtent l="0" t="0" r="0" b="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>
                      <a:picLocks noChangeAspect="0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1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1401572</wp:posOffset>
            </wp:positionH>
            <wp:positionV relativeFrom="page">
              <wp:posOffset>7357238</wp:posOffset>
            </wp:positionV>
            <wp:extent cx="269239" cy="74167"/>
            <wp:effectExtent l="0" t="0" r="0" b="0"/>
            <wp:wrapNone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>
                      <a:picLocks noChangeAspect="0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9239" cy="7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856818</wp:posOffset>
            </wp:positionH>
            <wp:positionV relativeFrom="page">
              <wp:posOffset>7503748</wp:posOffset>
            </wp:positionV>
            <wp:extent cx="6083408" cy="1981624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083408" cy="1981624"/>
                    </a:xfrm>
                    <a:custGeom>
                      <a:rect l="l" t="t" r="r" b="b"/>
                      <a:pathLst>
                        <a:path w="6083408" h="1981624">
                          <a:moveTo>
                            <a:pt x="0" y="1981624"/>
                          </a:moveTo>
                          <a:lnTo>
                            <a:pt x="6083408" y="1981624"/>
                          </a:lnTo>
                          <a:lnTo>
                            <a:pt x="6083408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981624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913891</wp:posOffset>
            </wp:positionH>
            <wp:positionV relativeFrom="page">
              <wp:posOffset>9978518</wp:posOffset>
            </wp:positionV>
            <wp:extent cx="903224" cy="171704"/>
            <wp:effectExtent l="0" t="0" r="0" b="0"/>
            <wp:wrapNone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>
                      <a:picLocks noChangeAspect="0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03224" cy="171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3327908</wp:posOffset>
            </wp:positionH>
            <wp:positionV relativeFrom="page">
              <wp:posOffset>9978517</wp:posOffset>
            </wp:positionV>
            <wp:extent cx="781303" cy="159512"/>
            <wp:effectExtent l="0" t="0" r="0" b="0"/>
            <wp:wrapNone/>
            <wp:docPr id="132" name="Picture 13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>
                      <a:picLocks noChangeAspect="0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81303" cy="159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6449059</wp:posOffset>
            </wp:positionH>
            <wp:positionV relativeFrom="page">
              <wp:posOffset>9990709</wp:posOffset>
            </wp:positionV>
            <wp:extent cx="196088" cy="147320"/>
            <wp:effectExtent l="0" t="0" r="0" b="0"/>
            <wp:wrapNone/>
            <wp:docPr id="133" name="Picture 13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>
                      <a:picLocks noChangeAspect="0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96088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34" name="Picture 13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>
                      <a:picLocks noChangeAspect="0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4" behindDoc="0" locked="0" layoutInCell="1" allowOverlap="1">
            <wp:simplePos x="0" y="0"/>
            <wp:positionH relativeFrom="page">
              <wp:posOffset>1133347</wp:posOffset>
            </wp:positionH>
            <wp:positionV relativeFrom="page">
              <wp:posOffset>1188086</wp:posOffset>
            </wp:positionV>
            <wp:extent cx="5316728" cy="300545"/>
            <wp:effectExtent l="0" t="0" r="0" b="0"/>
            <wp:wrapNone/>
            <wp:docPr id="135" name="Picture 13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>
                      <a:picLocks noChangeAspect="0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16728" cy="30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6" behindDoc="0" locked="0" layoutInCell="1" allowOverlap="1">
            <wp:simplePos x="0" y="0"/>
            <wp:positionH relativeFrom="page">
              <wp:posOffset>1100276</wp:posOffset>
            </wp:positionH>
            <wp:positionV relativeFrom="page">
              <wp:posOffset>1475932</wp:posOffset>
            </wp:positionV>
            <wp:extent cx="5772877" cy="8648514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72877" cy="8648514"/>
                    </a:xfrm>
                    <a:custGeom>
                      <a:rect l="l" t="t" r="r" b="b"/>
                      <a:pathLst>
                        <a:path w="5772877" h="8648514">
                          <a:moveTo>
                            <a:pt x="0" y="8648514"/>
                          </a:moveTo>
                          <a:lnTo>
                            <a:pt x="5772877" y="8648514"/>
                          </a:lnTo>
                          <a:lnTo>
                            <a:pt x="5772877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648514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0" locked="0" layoutInCell="1" allowOverlap="1">
            <wp:simplePos x="0" y="0"/>
            <wp:positionH relativeFrom="page">
              <wp:posOffset>7326883</wp:posOffset>
            </wp:positionH>
            <wp:positionV relativeFrom="page">
              <wp:posOffset>6186805</wp:posOffset>
            </wp:positionV>
            <wp:extent cx="98552" cy="74167"/>
            <wp:effectExtent l="0" t="0" r="0" b="0"/>
            <wp:wrapNone/>
            <wp:docPr id="137" name="Picture 13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>
                      <a:picLocks noChangeAspect="0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7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-2064131</wp:posOffset>
            </wp:positionV>
            <wp:extent cx="7559040" cy="10689335"/>
            <wp:effectExtent l="0" t="0" r="0" b="0"/>
            <wp:wrapNone/>
            <wp:docPr id="138" name="Picture 13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spect="0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39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tbl>
      <w:tblPr>
        <w:tblStyle w:val="TableGrid"/>
        <w:tblLayout w:type="fixed"/>
        <w:tblpPr w:leftFromText="0" w:rightFromText="0" w:vertAnchor="text" w:horzAnchor="page" w:tblpX="4311" w:tblpY="-270"/>
        <w:tblOverlap w:val="never"/>
        "
        <w:tblW w:w="6152" w:type="dxa"/>
        <w:tblLook w:val="04A0" w:firstRow="1" w:lastRow="0" w:firstColumn="1" w:lastColumn="0" w:noHBand="0" w:noVBand="1"/>
      </w:tblPr>
      <w:tblGrid>
        <w:gridCol w:w="3501"/>
        <w:gridCol w:w="2670"/>
      </w:tblGrid>
      <w:tr>
        <w:trPr>
          <w:trHeight w:hRule="exact" w:val="390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drawing>
                <wp:anchor simplePos="0" relativeHeight="251658248" behindDoc="0" locked="0" layoutInCell="1" allowOverlap="1">
                  <wp:simplePos x="0" y="0"/>
                  <wp:positionH relativeFrom="page">
                    <wp:posOffset>-1506887</wp:posOffset>
                  </wp:positionH>
                  <wp:positionV relativeFrom="paragraph">
                    <wp:posOffset>-624039</wp:posOffset>
                  </wp:positionV>
                  <wp:extent cx="5243575" cy="2695448"/>
                  <wp:effectExtent l="0" t="0" r="0" b="0"/>
                  <wp:wrapNone/>
                  <wp:docPr id="139" name="Picture 13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243575" cy="2695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510"/>
        </w:trPr>
        <w:tc>
          <w:tcPr>
            <w:tcW w:w="6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7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  <w:sectPr>
          <w:type w:val="continuous"/>
          <w:pgSz w:w="11914" w:h="16843"/>
          <w:pgMar w:top="500" w:right="500" w:bottom="400" w:left="500" w:header="708" w:footer="708" w:gutter="0"/>
          <w:docGrid w:linePitch="360"/>
        </w:sectPr>
      </w:pPr>
      <w:r>
        <w:drawing>
          <wp:anchor simplePos="0" relativeHeight="251658254" behindDoc="0" locked="0" layoutInCell="1" allowOverlap="1">
            <wp:simplePos x="0" y="0"/>
            <wp:positionH relativeFrom="page">
              <wp:posOffset>2725065</wp:posOffset>
            </wp:positionH>
            <wp:positionV relativeFrom="page">
              <wp:posOffset>4210569</wp:posOffset>
            </wp:positionV>
            <wp:extent cx="1048102" cy="222297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48102" cy="222297"/>
                    </a:xfrm>
                    <a:custGeom>
                      <a:rect l="l" t="t" r="r" b="b"/>
                      <a:pathLst>
                        <a:path w="1048102" h="222297">
                          <a:moveTo>
                            <a:pt x="0" y="222297"/>
                          </a:moveTo>
                          <a:lnTo>
                            <a:pt x="1048102" y="222297"/>
                          </a:lnTo>
                          <a:lnTo>
                            <a:pt x="1048102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222297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2763178</wp:posOffset>
            </wp:positionH>
            <wp:positionV relativeFrom="page">
              <wp:posOffset>5309354</wp:posOffset>
            </wp:positionV>
            <wp:extent cx="3163363" cy="14608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163363" cy="146081"/>
                    </a:xfrm>
                    <a:custGeom>
                      <a:rect l="l" t="t" r="r" b="b"/>
                      <a:pathLst>
                        <a:path w="3163363" h="146081">
                          <a:moveTo>
                            <a:pt x="0" y="146081"/>
                          </a:moveTo>
                          <a:lnTo>
                            <a:pt x="3163363" y="146081"/>
                          </a:lnTo>
                          <a:lnTo>
                            <a:pt x="3163363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46081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8" behindDoc="0" locked="0" layoutInCell="1" allowOverlap="1">
            <wp:simplePos x="0" y="0"/>
            <wp:positionH relativeFrom="page">
              <wp:posOffset>1206500</wp:posOffset>
            </wp:positionH>
            <wp:positionV relativeFrom="page">
              <wp:posOffset>5552821</wp:posOffset>
            </wp:positionV>
            <wp:extent cx="5316728" cy="4012184"/>
            <wp:effectExtent l="0" t="0" r="0" b="0"/>
            <wp:wrapNone/>
            <wp:docPr id="142" name="Picture 14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>
                      <a:picLocks noChangeAspect="0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16728" cy="4012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2725065</wp:posOffset>
            </wp:positionH>
            <wp:positionV relativeFrom="page">
              <wp:posOffset>5595165</wp:posOffset>
            </wp:positionV>
            <wp:extent cx="2007275" cy="177838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007275" cy="177838"/>
                    </a:xfrm>
                    <a:custGeom>
                      <a:rect l="l" t="t" r="r" b="b"/>
                      <a:pathLst>
                        <a:path w="2007275" h="177838">
                          <a:moveTo>
                            <a:pt x="0" y="177838"/>
                          </a:moveTo>
                          <a:lnTo>
                            <a:pt x="2007275" y="177838"/>
                          </a:lnTo>
                          <a:lnTo>
                            <a:pt x="2007275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77838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8" behindDoc="0" locked="0" layoutInCell="1" allowOverlap="1">
            <wp:simplePos x="0" y="0"/>
            <wp:positionH relativeFrom="page">
              <wp:posOffset>5668771</wp:posOffset>
            </wp:positionH>
            <wp:positionV relativeFrom="page">
              <wp:posOffset>8637398</wp:posOffset>
            </wp:positionV>
            <wp:extent cx="269240" cy="183895"/>
            <wp:effectExtent l="0" t="0" r="0" b="0"/>
            <wp:wrapNone/>
            <wp:docPr id="144" name="Picture 14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>
                      <a:picLocks noChangeAspect="0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69240" cy="1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8" behindDoc="0" locked="0" layoutInCell="1" allowOverlap="1">
            <wp:simplePos x="0" y="0"/>
            <wp:positionH relativeFrom="page">
              <wp:posOffset>1206500</wp:posOffset>
            </wp:positionH>
            <wp:positionV relativeFrom="page">
              <wp:posOffset>8820278</wp:posOffset>
            </wp:positionV>
            <wp:extent cx="439927" cy="196088"/>
            <wp:effectExtent l="0" t="0" r="0" b="0"/>
            <wp:wrapNone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>
                      <a:picLocks noChangeAspect="0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9927" cy="196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8" behindDoc="0" locked="0" layoutInCell="1" allowOverlap="1">
            <wp:simplePos x="0" y="0"/>
            <wp:positionH relativeFrom="page">
              <wp:posOffset>1499108</wp:posOffset>
            </wp:positionH>
            <wp:positionV relativeFrom="page">
              <wp:posOffset>9210422</wp:posOffset>
            </wp:positionV>
            <wp:extent cx="391159" cy="378967"/>
            <wp:effectExtent l="0" t="0" r="0" b="0"/>
            <wp:wrapNone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>
                      <a:picLocks noChangeAspect="0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91159" cy="378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8" behindDoc="0" locked="0" layoutInCell="1" allowOverlap="1">
            <wp:simplePos x="0" y="0"/>
            <wp:positionH relativeFrom="page">
              <wp:posOffset>3571747</wp:posOffset>
            </wp:positionH>
            <wp:positionV relativeFrom="page">
              <wp:posOffset>9210422</wp:posOffset>
            </wp:positionV>
            <wp:extent cx="1878583" cy="159511"/>
            <wp:effectExtent l="0" t="0" r="0" b="0"/>
            <wp:wrapNone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>
                      <a:picLocks noChangeAspect="0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78583" cy="159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>
                      <a:picLocks noChangeAspect="0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914707</wp:posOffset>
            </wp:positionH>
            <wp:positionV relativeFrom="page">
              <wp:posOffset>1428673</wp:posOffset>
            </wp:positionV>
            <wp:extent cx="5996415" cy="8142442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996415" cy="8142442"/>
                    </a:xfrm>
                    <a:custGeom>
                      <a:rect l="l" t="t" r="r" b="b"/>
                      <a:pathLst>
                        <a:path w="5996415" h="8142442">
                          <a:moveTo>
                            <a:pt x="0" y="8142442"/>
                          </a:moveTo>
                          <a:lnTo>
                            <a:pt x="5996415" y="8142442"/>
                          </a:lnTo>
                          <a:lnTo>
                            <a:pt x="5996415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142442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1372061</wp:posOffset>
            </wp:positionH>
            <wp:positionV relativeFrom="page">
              <wp:posOffset>4477326</wp:posOffset>
            </wp:positionV>
            <wp:extent cx="2991855" cy="165135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991855" cy="165135"/>
                    </a:xfrm>
                    <a:custGeom>
                      <a:rect l="l" t="t" r="r" b="b"/>
                      <a:pathLst>
                        <a:path w="2991855" h="165135">
                          <a:moveTo>
                            <a:pt x="0" y="165135"/>
                          </a:moveTo>
                          <a:lnTo>
                            <a:pt x="2991855" y="165135"/>
                          </a:lnTo>
                          <a:lnTo>
                            <a:pt x="2991855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165135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51" name="Picture 15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>
                      <a:picLocks noChangeAspect="0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971060</wp:posOffset>
            </wp:positionH>
            <wp:positionV relativeFrom="page">
              <wp:posOffset>787187</wp:posOffset>
            </wp:positionV>
            <wp:extent cx="6435656" cy="9222172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435656" cy="9222172"/>
                    </a:xfrm>
                    <a:custGeom>
                      <a:rect l="l" t="t" r="r" b="b"/>
                      <a:pathLst>
                        <a:path w="6435656" h="9222172">
                          <a:moveTo>
                            <a:pt x="0" y="9222172"/>
                          </a:moveTo>
                          <a:lnTo>
                            <a:pt x="6435656" y="9222172"/>
                          </a:lnTo>
                          <a:lnTo>
                            <a:pt x="6435656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9222172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53" name="Picture 15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>
                      <a:picLocks noChangeAspect="0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799696</wp:posOffset>
            </wp:positionH>
            <wp:positionV relativeFrom="page">
              <wp:posOffset>501376</wp:posOffset>
            </wp:positionV>
            <wp:extent cx="6340454" cy="8860144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340454" cy="8860144"/>
                    </a:xfrm>
                    <a:custGeom>
                      <a:rect l="l" t="t" r="r" b="b"/>
                      <a:pathLst>
                        <a:path w="6340454" h="8860144">
                          <a:moveTo>
                            <a:pt x="0" y="8860144"/>
                          </a:moveTo>
                          <a:lnTo>
                            <a:pt x="6340454" y="8860144"/>
                          </a:lnTo>
                          <a:lnTo>
                            <a:pt x="6340454" y="0"/>
                          </a:lnTo>
                          <a:lnTo>
                            <a:pt x="0" y="0"/>
                          </a:lnTo>
                          <a:close/>
                          <a:moveTo>
                            <a:pt x="0" y="8860144"/>
                          </a:move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sectPr>
      <w:type w:val="continuous"/>
      <w:pgSz w:w="11914" w:h="16843"/>
      <w:pgMar w:top="500" w:right="500" w:bottom="400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8" Type="http://schemas.openxmlformats.org/officeDocument/2006/relationships/image" Target="media/image108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image" Target="media/image115.png"/><Relationship Id="rId116" Type="http://schemas.openxmlformats.org/officeDocument/2006/relationships/image" Target="media/image116.png"/><Relationship Id="rId117" Type="http://schemas.openxmlformats.org/officeDocument/2006/relationships/image" Target="media/image117.png"/><Relationship Id="rId118" Type="http://schemas.openxmlformats.org/officeDocument/2006/relationships/image" Target="media/image118.png"/><Relationship Id="rId119" Type="http://schemas.openxmlformats.org/officeDocument/2006/relationships/image" Target="media/image119.png"/><Relationship Id="rId120" Type="http://schemas.openxmlformats.org/officeDocument/2006/relationships/image" Target="media/image120.png"/><Relationship Id="rId121" Type="http://schemas.openxmlformats.org/officeDocument/2006/relationships/image" Target="media/image121.png"/><Relationship Id="rId122" Type="http://schemas.openxmlformats.org/officeDocument/2006/relationships/image" Target="media/image122.png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png"/><Relationship Id="rId126" Type="http://schemas.openxmlformats.org/officeDocument/2006/relationships/image" Target="media/image126.png"/><Relationship Id="rId127" Type="http://schemas.openxmlformats.org/officeDocument/2006/relationships/image" Target="media/image127.png"/><Relationship Id="rId128" Type="http://schemas.openxmlformats.org/officeDocument/2006/relationships/image" Target="media/image128.png"/><Relationship Id="rId129" Type="http://schemas.openxmlformats.org/officeDocument/2006/relationships/image" Target="media/image129.png"/><Relationship Id="rId131" Type="http://schemas.openxmlformats.org/officeDocument/2006/relationships/image" Target="media/image131.png"/><Relationship Id="rId132" Type="http://schemas.openxmlformats.org/officeDocument/2006/relationships/image" Target="media/image132.png"/><Relationship Id="rId133" Type="http://schemas.openxmlformats.org/officeDocument/2006/relationships/image" Target="media/image133.png"/><Relationship Id="rId134" Type="http://schemas.openxmlformats.org/officeDocument/2006/relationships/image" Target="media/image134.png"/><Relationship Id="rId135" Type="http://schemas.openxmlformats.org/officeDocument/2006/relationships/image" Target="media/image135.png"/><Relationship Id="rId137" Type="http://schemas.openxmlformats.org/officeDocument/2006/relationships/image" Target="media/image137.png"/><Relationship Id="rId138" Type="http://schemas.openxmlformats.org/officeDocument/2006/relationships/image" Target="media/image138.png"/><Relationship Id="rId139" Type="http://schemas.openxmlformats.org/officeDocument/2006/relationships/image" Target="media/image139.png"/><Relationship Id="rId142" Type="http://schemas.openxmlformats.org/officeDocument/2006/relationships/image" Target="media/image142.png"/><Relationship Id="rId144" Type="http://schemas.openxmlformats.org/officeDocument/2006/relationships/image" Target="media/image144.png"/><Relationship Id="rId145" Type="http://schemas.openxmlformats.org/officeDocument/2006/relationships/image" Target="media/image145.png"/><Relationship Id="rId146" Type="http://schemas.openxmlformats.org/officeDocument/2006/relationships/image" Target="media/image146.png"/><Relationship Id="rId147" Type="http://schemas.openxmlformats.org/officeDocument/2006/relationships/image" Target="media/image147.png"/><Relationship Id="rId148" Type="http://schemas.openxmlformats.org/officeDocument/2006/relationships/image" Target="media/image148.png"/><Relationship Id="rId151" Type="http://schemas.openxmlformats.org/officeDocument/2006/relationships/image" Target="media/image151.png"/><Relationship Id="rId153" Type="http://schemas.openxmlformats.org/officeDocument/2006/relationships/image" Target="media/image1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2026-07-31T12:30:10Z</dcterms:created>
  <dcterms:modified xsi:type="dcterms:W3CDTF">2026-07-31T12:30:10Z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