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8" w:type="dxa"/>
        <w:tblInd w:w="-8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5"/>
        <w:gridCol w:w="212"/>
        <w:gridCol w:w="213"/>
        <w:gridCol w:w="992"/>
        <w:gridCol w:w="1560"/>
        <w:gridCol w:w="2835"/>
      </w:tblGrid>
      <w:tr w:rsidR="00162BD4" w:rsidRPr="007A1BD6" w:rsidTr="00827F84">
        <w:trPr>
          <w:trHeight w:val="449"/>
        </w:trPr>
        <w:tc>
          <w:tcPr>
            <w:tcW w:w="1105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7A1BD6" w:rsidRDefault="00162BD4" w:rsidP="00827F84">
            <w:pPr>
              <w:tabs>
                <w:tab w:val="left" w:pos="5563"/>
              </w:tabs>
              <w:spacing w:after="0"/>
              <w:ind w:firstLine="5421"/>
              <w:rPr>
                <w:rFonts w:ascii="Courier New" w:hAnsi="Courier New" w:cs="Courier New"/>
                <w:b/>
              </w:rPr>
            </w:pPr>
            <w:r w:rsidRPr="007A1BD6">
              <w:rPr>
                <w:rFonts w:ascii="Courier New" w:hAnsi="Courier New" w:cs="Courier New"/>
                <w:b/>
              </w:rPr>
              <w:t xml:space="preserve">Objednávka </w:t>
            </w:r>
            <w:proofErr w:type="gramStart"/>
            <w:r w:rsidRPr="007A1BD6">
              <w:rPr>
                <w:rFonts w:ascii="Courier New" w:hAnsi="Courier New" w:cs="Courier New"/>
                <w:b/>
              </w:rPr>
              <w:t>č.</w:t>
            </w:r>
            <w:r>
              <w:rPr>
                <w:rFonts w:ascii="Courier New" w:hAnsi="Courier New" w:cs="Courier New"/>
                <w:b/>
              </w:rPr>
              <w:t xml:space="preserve"> : </w:t>
            </w:r>
            <w:r w:rsidR="003671CD">
              <w:rPr>
                <w:rFonts w:ascii="Courier New" w:hAnsi="Courier New" w:cs="Courier New"/>
                <w:b/>
                <w:noProof/>
                <w:sz w:val="24"/>
              </w:rPr>
              <w:t>520/26/2400</w:t>
            </w:r>
            <w:proofErr w:type="gramEnd"/>
          </w:p>
        </w:tc>
      </w:tr>
      <w:tr w:rsidR="00162BD4" w:rsidRPr="007A1BD6" w:rsidTr="00827F84">
        <w:trPr>
          <w:trHeight w:val="1505"/>
        </w:trPr>
        <w:tc>
          <w:tcPr>
            <w:tcW w:w="567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Dodavatel (IČ, DIČ, adresa)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 xml:space="preserve">IČ: </w:t>
            </w:r>
            <w:r w:rsidR="003671CD">
              <w:rPr>
                <w:rFonts w:ascii="Courier New" w:hAnsi="Courier New" w:cs="Courier New"/>
                <w:noProof/>
                <w:sz w:val="20"/>
              </w:rPr>
              <w:t>05533872</w:t>
            </w:r>
          </w:p>
          <w:p w:rsidR="00162BD4" w:rsidRPr="007A1BD6" w:rsidRDefault="00162BD4" w:rsidP="00BB601F">
            <w:pPr>
              <w:spacing w:after="0"/>
              <w:rPr>
                <w:rFonts w:ascii="Courier New" w:hAnsi="Courier New" w:cs="Courier New"/>
              </w:rPr>
            </w:pPr>
            <w:r w:rsidRPr="00223650">
              <w:rPr>
                <w:rFonts w:ascii="Courier New" w:hAnsi="Courier New" w:cs="Courier New"/>
                <w:sz w:val="20"/>
              </w:rPr>
              <w:t xml:space="preserve">DIČ: </w:t>
            </w:r>
            <w:r w:rsidR="00BB601F">
              <w:rPr>
                <w:rFonts w:ascii="Courier New" w:hAnsi="Courier New" w:cs="Courier New"/>
                <w:noProof/>
                <w:sz w:val="20"/>
              </w:rPr>
              <w:t>XXXXXXX</w:t>
            </w:r>
            <w:bookmarkStart w:id="0" w:name="_GoBack"/>
            <w:bookmarkEnd w:id="0"/>
          </w:p>
        </w:tc>
        <w:tc>
          <w:tcPr>
            <w:tcW w:w="538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62BD4" w:rsidRPr="00223650" w:rsidRDefault="003671CD" w:rsidP="00827F84">
            <w:pPr>
              <w:spacing w:after="0"/>
              <w:rPr>
                <w:rFonts w:ascii="Courier New" w:hAnsi="Courier New" w:cs="Courier New"/>
                <w:b/>
                <w:szCs w:val="20"/>
              </w:rPr>
            </w:pPr>
            <w:r>
              <w:rPr>
                <w:rFonts w:ascii="Courier New" w:hAnsi="Courier New" w:cs="Courier New"/>
                <w:b/>
                <w:noProof/>
                <w:szCs w:val="20"/>
              </w:rPr>
              <w:t>Jan Prejda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162BD4" w:rsidRPr="00223650" w:rsidRDefault="003671CD" w:rsidP="00827F8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</w:rPr>
              <w:t>Březnice 638</w:t>
            </w:r>
          </w:p>
          <w:p w:rsidR="00162BD4" w:rsidRPr="00223650" w:rsidRDefault="003671CD" w:rsidP="00827F8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</w:rPr>
              <w:t>Březnice</w:t>
            </w:r>
          </w:p>
          <w:p w:rsidR="00162BD4" w:rsidRPr="00701756" w:rsidRDefault="003671CD" w:rsidP="00827F84">
            <w:pPr>
              <w:spacing w:after="0"/>
            </w:pPr>
            <w:r>
              <w:rPr>
                <w:rFonts w:ascii="Courier New" w:hAnsi="Courier New" w:cs="Courier New"/>
                <w:noProof/>
                <w:sz w:val="20"/>
                <w:szCs w:val="20"/>
              </w:rPr>
              <w:t>760 01</w:t>
            </w:r>
          </w:p>
        </w:tc>
      </w:tr>
      <w:tr w:rsidR="00162BD4" w:rsidRPr="007A1BD6" w:rsidTr="00827F84">
        <w:trPr>
          <w:trHeight w:val="1717"/>
        </w:trPr>
        <w:tc>
          <w:tcPr>
            <w:tcW w:w="5671" w:type="dxa"/>
            <w:gridSpan w:val="4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Objednatel (IČ, DIČ, adresa)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IČ: 00291463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DIČ: CZ00291463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7A1BD6" w:rsidRDefault="00162BD4" w:rsidP="00BB601F">
            <w:pPr>
              <w:spacing w:after="0"/>
              <w:rPr>
                <w:rFonts w:ascii="Courier New" w:hAnsi="Courier New" w:cs="Courier New"/>
              </w:rPr>
            </w:pPr>
            <w:r w:rsidRPr="00223650">
              <w:rPr>
                <w:rFonts w:ascii="Courier New" w:hAnsi="Courier New" w:cs="Courier New"/>
                <w:sz w:val="20"/>
              </w:rPr>
              <w:t xml:space="preserve">Fax: </w:t>
            </w:r>
            <w:r w:rsidR="00BB601F">
              <w:rPr>
                <w:rFonts w:ascii="Courier New" w:hAnsi="Courier New" w:cs="Courier New"/>
                <w:sz w:val="20"/>
              </w:rPr>
              <w:t>XXXXXXX</w:t>
            </w:r>
          </w:p>
        </w:tc>
        <w:tc>
          <w:tcPr>
            <w:tcW w:w="5387" w:type="dxa"/>
            <w:gridSpan w:val="3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62BD4" w:rsidRPr="007A1BD6" w:rsidRDefault="00162BD4" w:rsidP="00827F84">
            <w:pPr>
              <w:spacing w:after="0"/>
              <w:rPr>
                <w:rFonts w:ascii="Courier New" w:hAnsi="Courier New" w:cs="Courier New"/>
                <w:b/>
                <w:sz w:val="24"/>
              </w:rPr>
            </w:pPr>
            <w:r w:rsidRPr="00223650">
              <w:rPr>
                <w:rFonts w:ascii="Courier New" w:hAnsi="Courier New" w:cs="Courier New"/>
                <w:b/>
              </w:rPr>
              <w:t>Město Uherský Brod</w:t>
            </w:r>
          </w:p>
          <w:p w:rsidR="00162BD4" w:rsidRPr="007A1BD6" w:rsidRDefault="00162BD4" w:rsidP="00827F84">
            <w:pPr>
              <w:spacing w:after="0"/>
              <w:rPr>
                <w:rFonts w:ascii="Courier New" w:hAnsi="Courier New" w:cs="Courier New"/>
              </w:rPr>
            </w:pP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Masarykovo nám. 100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Uherský Brod</w:t>
            </w:r>
          </w:p>
          <w:p w:rsidR="00162BD4" w:rsidRPr="007A1BD6" w:rsidRDefault="00162BD4" w:rsidP="00827F84">
            <w:pPr>
              <w:spacing w:after="0"/>
              <w:rPr>
                <w:rFonts w:ascii="Courier New" w:hAnsi="Courier New" w:cs="Courier New"/>
              </w:rPr>
            </w:pPr>
            <w:r w:rsidRPr="00223650">
              <w:rPr>
                <w:rFonts w:ascii="Courier New" w:hAnsi="Courier New" w:cs="Courier New"/>
                <w:sz w:val="20"/>
              </w:rPr>
              <w:t>688 01</w:t>
            </w:r>
          </w:p>
        </w:tc>
      </w:tr>
      <w:tr w:rsidR="00162BD4" w:rsidRPr="007A1BD6" w:rsidTr="00827F84">
        <w:trPr>
          <w:trHeight w:val="60"/>
        </w:trPr>
        <w:tc>
          <w:tcPr>
            <w:tcW w:w="2411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before="240"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 xml:space="preserve">Vystaveno: 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 xml:space="preserve">Datum dodání: 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Vystavil: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Telefon:</w:t>
            </w:r>
          </w:p>
          <w:p w:rsidR="00162BD4" w:rsidRPr="00223650" w:rsidRDefault="00162BD4" w:rsidP="00827F84">
            <w:pPr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E-mail:</w:t>
            </w:r>
          </w:p>
        </w:tc>
        <w:tc>
          <w:tcPr>
            <w:tcW w:w="8647" w:type="dxa"/>
            <w:gridSpan w:val="6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62BD4" w:rsidRPr="00223650" w:rsidRDefault="003671CD" w:rsidP="00827F84">
            <w:pPr>
              <w:spacing w:before="240" w:after="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16. 7. 2026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BB601F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XXXXXX</w:t>
            </w: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</w:p>
          <w:p w:rsidR="00162BD4" w:rsidRPr="00223650" w:rsidRDefault="00162BD4" w:rsidP="00827F84">
            <w:pPr>
              <w:rPr>
                <w:rFonts w:ascii="Courier New" w:hAnsi="Courier New" w:cs="Courier New"/>
                <w:sz w:val="20"/>
              </w:rPr>
            </w:pPr>
          </w:p>
        </w:tc>
      </w:tr>
      <w:tr w:rsidR="00162BD4" w:rsidRPr="007A1BD6" w:rsidTr="00827F84">
        <w:trPr>
          <w:trHeight w:val="400"/>
        </w:trPr>
        <w:tc>
          <w:tcPr>
            <w:tcW w:w="1105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223650" w:rsidRDefault="003671CD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 xml:space="preserve">V souladu s CN ze dne </w:t>
            </w:r>
            <w:proofErr w:type="gramStart"/>
            <w:r>
              <w:rPr>
                <w:rFonts w:ascii="Courier New" w:hAnsi="Courier New" w:cs="Courier New"/>
                <w:sz w:val="20"/>
              </w:rPr>
              <w:t>16.7.2026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u vás objednáváme analytickou zprávu o stavu OH města, návrh prioritních oblastí pro zlepšení a návrh systémových opatření v OH města.</w:t>
            </w:r>
          </w:p>
        </w:tc>
      </w:tr>
      <w:tr w:rsidR="00162BD4" w:rsidRPr="007A1BD6" w:rsidTr="00827F84">
        <w:trPr>
          <w:trHeight w:val="421"/>
        </w:trPr>
        <w:tc>
          <w:tcPr>
            <w:tcW w:w="5246" w:type="dxa"/>
            <w:gridSpan w:val="2"/>
            <w:tcBorders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Označení dodávky</w:t>
            </w:r>
          </w:p>
        </w:tc>
        <w:tc>
          <w:tcPr>
            <w:tcW w:w="1417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Množství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r w:rsidRPr="00223650">
              <w:rPr>
                <w:rFonts w:ascii="Courier New" w:hAnsi="Courier New" w:cs="Courier New"/>
                <w:sz w:val="20"/>
              </w:rPr>
              <w:t>Jednotka</w:t>
            </w:r>
          </w:p>
        </w:tc>
        <w:tc>
          <w:tcPr>
            <w:tcW w:w="283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proofErr w:type="spellStart"/>
            <w:r w:rsidRPr="00223650">
              <w:rPr>
                <w:rFonts w:ascii="Courier New" w:hAnsi="Courier New" w:cs="Courier New"/>
                <w:sz w:val="20"/>
              </w:rPr>
              <w:t>Předp</w:t>
            </w:r>
            <w:proofErr w:type="spellEnd"/>
            <w:r w:rsidRPr="00223650">
              <w:rPr>
                <w:rFonts w:ascii="Courier New" w:hAnsi="Courier New" w:cs="Courier New"/>
                <w:sz w:val="20"/>
              </w:rPr>
              <w:t>. cena celková</w:t>
            </w:r>
          </w:p>
        </w:tc>
      </w:tr>
      <w:tr w:rsidR="00162BD4" w:rsidRPr="007A1BD6" w:rsidTr="00827F84">
        <w:trPr>
          <w:trHeight w:val="132"/>
        </w:trPr>
        <w:tc>
          <w:tcPr>
            <w:tcW w:w="5246" w:type="dxa"/>
            <w:gridSpan w:val="2"/>
            <w:tcBorders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8F1E01" w:rsidRDefault="003671CD" w:rsidP="00827F84">
            <w:pPr>
              <w:spacing w:after="0"/>
              <w:rPr>
                <w:rFonts w:ascii="Courier New" w:hAnsi="Courier New" w:cs="Courier New"/>
                <w:sz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</w:rPr>
              <w:t>1.Zpracování</w:t>
            </w:r>
            <w:proofErr w:type="gramEnd"/>
            <w:r>
              <w:rPr>
                <w:rFonts w:ascii="Courier New" w:hAnsi="Courier New" w:cs="Courier New"/>
                <w:sz w:val="20"/>
              </w:rPr>
              <w:t xml:space="preserve"> analytické zprávy</w:t>
            </w:r>
          </w:p>
        </w:tc>
        <w:tc>
          <w:tcPr>
            <w:tcW w:w="1417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8F1E01" w:rsidRDefault="003671CD" w:rsidP="00827F84">
            <w:pPr>
              <w:spacing w:after="0"/>
              <w:ind w:right="175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8F1E01" w:rsidRDefault="003671CD" w:rsidP="00827F84">
            <w:pPr>
              <w:spacing w:after="0"/>
              <w:ind w:right="175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bal</w:t>
            </w:r>
          </w:p>
        </w:tc>
        <w:tc>
          <w:tcPr>
            <w:tcW w:w="283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8F1E01" w:rsidRDefault="003671CD" w:rsidP="00827F84">
            <w:pPr>
              <w:spacing w:after="0"/>
              <w:ind w:right="459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35 000,00</w:t>
            </w:r>
          </w:p>
        </w:tc>
      </w:tr>
      <w:tr w:rsidR="00162BD4" w:rsidRPr="007A1BD6" w:rsidTr="00827F84">
        <w:trPr>
          <w:trHeight w:val="395"/>
        </w:trPr>
        <w:tc>
          <w:tcPr>
            <w:tcW w:w="524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rPr>
                <w:rFonts w:ascii="Courier New" w:hAnsi="Courier New" w:cs="Courier New"/>
                <w:b/>
                <w:sz w:val="20"/>
              </w:rPr>
            </w:pPr>
            <w:r w:rsidRPr="00223650">
              <w:rPr>
                <w:rFonts w:ascii="Courier New" w:hAnsi="Courier New" w:cs="Courier New"/>
                <w:b/>
                <w:sz w:val="20"/>
              </w:rPr>
              <w:t>Předpokládaná cena celkem</w:t>
            </w:r>
            <w:r>
              <w:rPr>
                <w:rFonts w:ascii="Courier New" w:hAnsi="Courier New" w:cs="Courier New"/>
                <w:b/>
                <w:sz w:val="20"/>
              </w:rPr>
              <w:t>: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ind w:right="175"/>
              <w:jc w:val="right"/>
              <w:rPr>
                <w:rFonts w:ascii="Courier New" w:hAnsi="Courier New" w:cs="Courier New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162BD4" w:rsidRPr="00223650" w:rsidRDefault="00162BD4" w:rsidP="00827F84">
            <w:pPr>
              <w:spacing w:after="0"/>
              <w:ind w:right="175"/>
              <w:jc w:val="right"/>
              <w:rPr>
                <w:rFonts w:ascii="Courier New" w:hAnsi="Courier New" w:cs="Courier New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62BD4" w:rsidRPr="00223650" w:rsidRDefault="003671CD" w:rsidP="00827F84">
            <w:pPr>
              <w:spacing w:after="0"/>
              <w:ind w:right="459"/>
              <w:jc w:val="right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ascii="Courier New" w:hAnsi="Courier New" w:cs="Courier New"/>
                <w:b/>
                <w:sz w:val="20"/>
              </w:rPr>
              <w:t>35 000,00</w:t>
            </w:r>
          </w:p>
        </w:tc>
      </w:tr>
      <w:tr w:rsidR="00162BD4" w:rsidRPr="007A1BD6" w:rsidTr="00162BD4">
        <w:trPr>
          <w:trHeight w:val="3757"/>
        </w:trPr>
        <w:tc>
          <w:tcPr>
            <w:tcW w:w="1105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386537" w:rsidRDefault="00162BD4" w:rsidP="00827F84">
            <w:pPr>
              <w:spacing w:before="240"/>
              <w:rPr>
                <w:rFonts w:ascii="Courier New" w:hAnsi="Courier New" w:cs="Courier New"/>
                <w:b/>
                <w:i/>
                <w:sz w:val="16"/>
                <w:szCs w:val="16"/>
              </w:rPr>
            </w:pPr>
            <w:r w:rsidRPr="00386537">
              <w:rPr>
                <w:rFonts w:ascii="Courier New" w:hAnsi="Courier New" w:cs="Courier New"/>
                <w:b/>
                <w:i/>
                <w:sz w:val="16"/>
                <w:szCs w:val="16"/>
              </w:rPr>
              <w:t>Pro vnitřní potřebu Města Uherský Brod</w:t>
            </w:r>
          </w:p>
          <w:p w:rsidR="00162BD4" w:rsidRPr="00386537" w:rsidRDefault="00162BD4" w:rsidP="00827F84">
            <w:pPr>
              <w:spacing w:after="0"/>
              <w:rPr>
                <w:rFonts w:ascii="Courier New" w:hAnsi="Courier New" w:cs="Courier New"/>
                <w:b/>
                <w:i/>
                <w:sz w:val="16"/>
                <w:szCs w:val="16"/>
              </w:rPr>
            </w:pPr>
            <w:r w:rsidRPr="00386537">
              <w:rPr>
                <w:rFonts w:ascii="Courier New" w:hAnsi="Courier New" w:cs="Courier New"/>
                <w:b/>
                <w:i/>
                <w:sz w:val="16"/>
                <w:szCs w:val="16"/>
              </w:rPr>
              <w:t>Individuální / limitovaný příslib *)</w:t>
            </w:r>
          </w:p>
          <w:p w:rsidR="00162BD4" w:rsidRPr="00386537" w:rsidRDefault="00162BD4" w:rsidP="00827F84">
            <w:pPr>
              <w:spacing w:after="0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386537">
              <w:rPr>
                <w:rFonts w:ascii="Courier New" w:hAnsi="Courier New" w:cs="Courier New"/>
                <w:b/>
                <w:i/>
                <w:sz w:val="16"/>
                <w:szCs w:val="16"/>
              </w:rPr>
              <w:t>Individuální příslib:</w:t>
            </w:r>
            <w:r w:rsidRPr="00386537">
              <w:rPr>
                <w:rFonts w:ascii="Courier New" w:hAnsi="Courier New" w:cs="Courier New"/>
                <w:i/>
                <w:sz w:val="16"/>
                <w:szCs w:val="16"/>
              </w:rPr>
              <w:t xml:space="preserve"> Datum a podpis Správce rozpočtu ………………………………………………………………………………………</w:t>
            </w:r>
          </w:p>
          <w:p w:rsidR="00162BD4" w:rsidRPr="00386537" w:rsidRDefault="00162BD4" w:rsidP="00827F84">
            <w:pPr>
              <w:spacing w:after="0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386537">
              <w:rPr>
                <w:rFonts w:ascii="Courier New" w:hAnsi="Courier New" w:cs="Courier New"/>
                <w:i/>
                <w:sz w:val="16"/>
                <w:szCs w:val="16"/>
              </w:rPr>
              <w:t>*) Nehodící se škrtněte</w:t>
            </w:r>
          </w:p>
          <w:p w:rsidR="00162BD4" w:rsidRPr="00386537" w:rsidRDefault="00162BD4" w:rsidP="00827F84">
            <w:pPr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</w:p>
          <w:p w:rsidR="00162BD4" w:rsidRPr="00386537" w:rsidRDefault="00162BD4" w:rsidP="00827F84">
            <w:pPr>
              <w:spacing w:after="0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386537">
              <w:rPr>
                <w:rFonts w:ascii="Courier New" w:hAnsi="Courier New" w:cs="Courier New"/>
                <w:b/>
                <w:sz w:val="16"/>
                <w:szCs w:val="16"/>
              </w:rPr>
              <w:t>Předkontace: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10913"/>
            </w:tblGrid>
            <w:tr w:rsidR="00162BD4" w:rsidRPr="00386537" w:rsidTr="00827F84">
              <w:tc>
                <w:tcPr>
                  <w:tcW w:w="10913" w:type="dxa"/>
                  <w:shd w:val="clear" w:color="auto" w:fill="auto"/>
                </w:tcPr>
                <w:p w:rsidR="00162BD4" w:rsidRPr="00386537" w:rsidRDefault="003671CD" w:rsidP="00827F84">
                  <w:pPr>
                    <w:spacing w:after="0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noProof/>
                      <w:sz w:val="16"/>
                      <w:szCs w:val="16"/>
                    </w:rPr>
                    <w:t>Su  Au   Od Pa Sp Po Zj  Uz    Np   OrJ  OrgC      I MU AuPAP TZ  IcoAP    IcoTr</w:t>
                  </w:r>
                </w:p>
              </w:tc>
            </w:tr>
            <w:tr w:rsidR="00162BD4" w:rsidRPr="00386537" w:rsidTr="00827F84">
              <w:tc>
                <w:tcPr>
                  <w:tcW w:w="10913" w:type="dxa"/>
                  <w:shd w:val="clear" w:color="auto" w:fill="auto"/>
                </w:tcPr>
                <w:p w:rsidR="00162BD4" w:rsidRPr="00386537" w:rsidRDefault="003671CD" w:rsidP="00827F84">
                  <w:pPr>
                    <w:spacing w:after="0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noProof/>
                      <w:sz w:val="16"/>
                      <w:szCs w:val="16"/>
                    </w:rPr>
                    <w:t>231 400  37 27 51 69 0   0     0    2442 0         0 0  0     851 45244782 0</w:t>
                  </w:r>
                </w:p>
                <w:p w:rsidR="00B95A72" w:rsidRDefault="00162BD4" w:rsidP="00F334FB">
                  <w:pPr>
                    <w:spacing w:before="240"/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</w:pPr>
                  <w:r w:rsidRPr="00386537"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>Připojte, prosím, kopii objednávky a dodacího listu potvrzeného příjemcem zboží nebo práce k faktuře, jinak bude faktura vrácena jako neúplná. V korespondenci uvádějte číslo objednávky. Uvedené částky jsou pouze informativní a jsou včetně DPH.</w:t>
                  </w:r>
                </w:p>
                <w:p w:rsidR="002C0C46" w:rsidRPr="00386537" w:rsidRDefault="002C0C46" w:rsidP="00BB601F">
                  <w:pPr>
                    <w:spacing w:before="240"/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>Dodavatel akcept</w:t>
                  </w:r>
                  <w:r w:rsidR="0050593B"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>uje</w:t>
                  </w:r>
                  <w:r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 xml:space="preserve"> objednávk</w:t>
                  </w:r>
                  <w:r w:rsidR="0050593B"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>u</w:t>
                  </w:r>
                  <w:r>
                    <w:rPr>
                      <w:rFonts w:ascii="Courier New" w:hAnsi="Courier New" w:cs="Courier New"/>
                      <w:b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BB601F">
                    <w:rPr>
                      <w:rFonts w:ascii="Courier New" w:hAnsi="Courier New" w:cs="Courier New"/>
                      <w:i/>
                      <w:sz w:val="16"/>
                      <w:szCs w:val="16"/>
                    </w:rPr>
                    <w:t>16.7.2026</w:t>
                  </w:r>
                  <w:proofErr w:type="gramEnd"/>
                </w:p>
              </w:tc>
            </w:tr>
          </w:tbl>
          <w:p w:rsidR="00162BD4" w:rsidRPr="007A1BD6" w:rsidRDefault="00162BD4" w:rsidP="00827F84">
            <w:pPr>
              <w:spacing w:after="0"/>
              <w:rPr>
                <w:rFonts w:ascii="Courier New" w:hAnsi="Courier New" w:cs="Courier New"/>
              </w:rPr>
            </w:pPr>
          </w:p>
        </w:tc>
      </w:tr>
      <w:tr w:rsidR="00162BD4" w:rsidRPr="007A1BD6" w:rsidTr="00827F84">
        <w:tc>
          <w:tcPr>
            <w:tcW w:w="5458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62BD4" w:rsidRPr="00331E00" w:rsidRDefault="00162BD4" w:rsidP="00827F84">
            <w:pPr>
              <w:spacing w:before="240"/>
              <w:rPr>
                <w:rFonts w:ascii="Courier New" w:hAnsi="Courier New" w:cs="Courier New"/>
                <w:sz w:val="20"/>
              </w:rPr>
            </w:pPr>
            <w:r w:rsidRPr="00331E00">
              <w:rPr>
                <w:rFonts w:ascii="Courier New" w:hAnsi="Courier New" w:cs="Courier New"/>
                <w:sz w:val="20"/>
              </w:rPr>
              <w:t>Poznámka:</w:t>
            </w:r>
          </w:p>
        </w:tc>
        <w:tc>
          <w:tcPr>
            <w:tcW w:w="560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BD4" w:rsidRPr="00331E00" w:rsidRDefault="00162BD4" w:rsidP="00827F84">
            <w:pPr>
              <w:spacing w:before="240" w:after="0"/>
              <w:rPr>
                <w:rFonts w:ascii="Courier New" w:hAnsi="Courier New" w:cs="Courier New"/>
                <w:sz w:val="20"/>
              </w:rPr>
            </w:pPr>
            <w:r w:rsidRPr="00331E00">
              <w:rPr>
                <w:rFonts w:ascii="Courier New" w:hAnsi="Courier New" w:cs="Courier New"/>
                <w:sz w:val="20"/>
              </w:rPr>
              <w:t>Schválil (příkazce operace):</w:t>
            </w:r>
          </w:p>
          <w:p w:rsidR="00162BD4" w:rsidRPr="004951A7" w:rsidRDefault="00162BD4" w:rsidP="00827F84">
            <w:pPr>
              <w:spacing w:after="0"/>
              <w:rPr>
                <w:rFonts w:ascii="Courier New" w:hAnsi="Courier New" w:cs="Courier New"/>
                <w:b/>
                <w:sz w:val="20"/>
              </w:rPr>
            </w:pPr>
          </w:p>
          <w:p w:rsidR="00162BD4" w:rsidRPr="007A1BD6" w:rsidRDefault="00162BD4" w:rsidP="00827F84">
            <w:pPr>
              <w:spacing w:before="240"/>
              <w:rPr>
                <w:rFonts w:ascii="Courier New" w:hAnsi="Courier New" w:cs="Courier New"/>
                <w:b/>
                <w:i/>
                <w:sz w:val="16"/>
              </w:rPr>
            </w:pPr>
          </w:p>
        </w:tc>
      </w:tr>
    </w:tbl>
    <w:p w:rsidR="00701756" w:rsidRPr="00162BD4" w:rsidRDefault="00701756" w:rsidP="00162BD4"/>
    <w:sectPr w:rsidR="00701756" w:rsidRPr="00162BD4" w:rsidSect="00596E25">
      <w:headerReference w:type="default" r:id="rId6"/>
      <w:pgSz w:w="11906" w:h="16838"/>
      <w:pgMar w:top="420" w:right="1417" w:bottom="851" w:left="1417" w:header="426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1CD" w:rsidRDefault="003671CD" w:rsidP="000A7D75">
      <w:pPr>
        <w:spacing w:after="0" w:line="240" w:lineRule="auto"/>
      </w:pPr>
      <w:r>
        <w:separator/>
      </w:r>
    </w:p>
  </w:endnote>
  <w:endnote w:type="continuationSeparator" w:id="0">
    <w:p w:rsidR="003671CD" w:rsidRDefault="003671CD" w:rsidP="000A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1CD" w:rsidRDefault="003671CD" w:rsidP="000A7D75">
      <w:pPr>
        <w:spacing w:after="0" w:line="240" w:lineRule="auto"/>
      </w:pPr>
      <w:r>
        <w:separator/>
      </w:r>
    </w:p>
  </w:footnote>
  <w:footnote w:type="continuationSeparator" w:id="0">
    <w:p w:rsidR="003671CD" w:rsidRDefault="003671CD" w:rsidP="000A7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D75" w:rsidRPr="009D2612" w:rsidRDefault="000A7D75" w:rsidP="000A7D75">
    <w:pPr>
      <w:pStyle w:val="Zhlav"/>
      <w:jc w:val="center"/>
      <w:rPr>
        <w:sz w:val="32"/>
      </w:rPr>
    </w:pPr>
    <w:r w:rsidRPr="009D2612">
      <w:rPr>
        <w:rFonts w:ascii="Courier New" w:hAnsi="Courier New" w:cs="Courier New"/>
        <w:b/>
        <w:sz w:val="48"/>
      </w:rPr>
      <w:t>OBJEDNÁVKA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E8"/>
    <w:rsid w:val="00015F63"/>
    <w:rsid w:val="00071A25"/>
    <w:rsid w:val="000A7D75"/>
    <w:rsid w:val="000B1152"/>
    <w:rsid w:val="000F3AE8"/>
    <w:rsid w:val="000F7220"/>
    <w:rsid w:val="00142310"/>
    <w:rsid w:val="00162BD4"/>
    <w:rsid w:val="0020089B"/>
    <w:rsid w:val="00223650"/>
    <w:rsid w:val="00236880"/>
    <w:rsid w:val="002540A0"/>
    <w:rsid w:val="002774A2"/>
    <w:rsid w:val="002B1051"/>
    <w:rsid w:val="002C0C46"/>
    <w:rsid w:val="002E6E2B"/>
    <w:rsid w:val="00331E00"/>
    <w:rsid w:val="00335973"/>
    <w:rsid w:val="003671CD"/>
    <w:rsid w:val="00386537"/>
    <w:rsid w:val="003922EC"/>
    <w:rsid w:val="00405582"/>
    <w:rsid w:val="004951A7"/>
    <w:rsid w:val="0050593B"/>
    <w:rsid w:val="005249F2"/>
    <w:rsid w:val="005259D9"/>
    <w:rsid w:val="00596E25"/>
    <w:rsid w:val="005D59A8"/>
    <w:rsid w:val="005E64EE"/>
    <w:rsid w:val="00701756"/>
    <w:rsid w:val="007A1BD6"/>
    <w:rsid w:val="007A61F4"/>
    <w:rsid w:val="00827F84"/>
    <w:rsid w:val="0083579B"/>
    <w:rsid w:val="008B7F49"/>
    <w:rsid w:val="008E28E0"/>
    <w:rsid w:val="008E3D0B"/>
    <w:rsid w:val="008F1E01"/>
    <w:rsid w:val="00900411"/>
    <w:rsid w:val="009D2612"/>
    <w:rsid w:val="009F20A5"/>
    <w:rsid w:val="009F6BB6"/>
    <w:rsid w:val="00A470AB"/>
    <w:rsid w:val="00B3182A"/>
    <w:rsid w:val="00B87776"/>
    <w:rsid w:val="00B95A72"/>
    <w:rsid w:val="00BB38C3"/>
    <w:rsid w:val="00BB601F"/>
    <w:rsid w:val="00C14B59"/>
    <w:rsid w:val="00C20681"/>
    <w:rsid w:val="00C44DC3"/>
    <w:rsid w:val="00CD7C2E"/>
    <w:rsid w:val="00CE60E3"/>
    <w:rsid w:val="00D23849"/>
    <w:rsid w:val="00DE73E9"/>
    <w:rsid w:val="00F3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3A259-A51A-43E3-BAAE-2D8E8401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0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A7D75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0A7D7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A7D7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0A7D75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7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71C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E30DEA45.dotm</Template>
  <TotalTime>1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Asseco Solutions, a.s.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Dubrava Luděk, Ing.</dc:creator>
  <cp:keywords/>
  <cp:lastModifiedBy>Dubrava Luděk, Ing.</cp:lastModifiedBy>
  <cp:revision>2</cp:revision>
  <cp:lastPrinted>2026-07-16T10:57:00Z</cp:lastPrinted>
  <dcterms:created xsi:type="dcterms:W3CDTF">2026-07-17T08:44:00Z</dcterms:created>
  <dcterms:modified xsi:type="dcterms:W3CDTF">2026-07-17T08:44:00Z</dcterms:modified>
</cp:coreProperties>
</file>