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46834" w14:textId="767C5306" w:rsidR="001A252C" w:rsidRPr="00232AB2" w:rsidRDefault="0074031E" w:rsidP="001A252C">
      <w:pPr>
        <w:tabs>
          <w:tab w:val="left" w:pos="6840"/>
        </w:tabs>
        <w:jc w:val="center"/>
        <w:rPr>
          <w:rFonts w:ascii="Antique Olive Roman" w:hAnsi="Antique Olive Roman" w:cs="Antique Olive Roman"/>
        </w:rPr>
      </w:pPr>
      <w:r w:rsidRPr="00232AB2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EE5F7" wp14:editId="331CE4A5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676400"/>
                <wp:effectExtent l="0" t="0" r="0" b="0"/>
                <wp:wrapNone/>
                <wp:docPr id="250637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DC17B" w14:textId="77777777" w:rsidR="00FE1546" w:rsidRDefault="001A252C" w:rsidP="00FE1546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 w:rsidRPr="003F6C7A">
                              <w:rPr>
                                <w:rFonts w:asciiTheme="minorHAnsi" w:hAnsiTheme="minorHAnsi" w:cs="Calibri"/>
                                <w:bCs/>
                              </w:rPr>
                              <w:t>Dodavatel:</w:t>
                            </w:r>
                            <w:r w:rsidR="00736683" w:rsidRPr="00736683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6E043A96" w14:textId="77777777" w:rsidR="00FE1546" w:rsidRPr="00FE1546" w:rsidRDefault="004F53A5" w:rsidP="00FE1546">
                            <w:pPr>
                              <w:ind w:left="284"/>
                              <w:rPr>
                                <w:rFonts w:asciiTheme="minorHAnsi" w:hAnsiTheme="minorHAnsi" w:cs="Calibri"/>
                                <w:b/>
                                <w:bCs/>
                              </w:rPr>
                            </w:pPr>
                            <w:r w:rsidRPr="004F53A5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PLUXEE ČESKÁ REPUBLIKA A.S.</w:t>
                            </w:r>
                          </w:p>
                          <w:p w14:paraId="33488175" w14:textId="77777777" w:rsidR="00FE1546" w:rsidRPr="00FE1546" w:rsidRDefault="00FE1546" w:rsidP="00FE1546">
                            <w:pPr>
                              <w:ind w:left="284"/>
                              <w:rPr>
                                <w:rFonts w:asciiTheme="minorHAnsi" w:hAnsiTheme="minorHAnsi" w:cs="Calibri"/>
                                <w:b/>
                                <w:bCs/>
                              </w:rPr>
                            </w:pPr>
                          </w:p>
                          <w:p w14:paraId="7F9B2DCE" w14:textId="77777777" w:rsidR="00FE1546" w:rsidRPr="00FE1546" w:rsidRDefault="00FE1546" w:rsidP="00FE1546">
                            <w:pPr>
                              <w:ind w:left="284"/>
                              <w:rPr>
                                <w:rFonts w:asciiTheme="minorHAnsi" w:hAnsiTheme="minorHAnsi" w:cs="Calibri"/>
                              </w:rPr>
                            </w:pPr>
                          </w:p>
                          <w:p w14:paraId="7F3942E6" w14:textId="77777777" w:rsidR="00FE1546" w:rsidRPr="00FE1546" w:rsidRDefault="00FE1546" w:rsidP="00FE1546">
                            <w:pPr>
                              <w:ind w:left="284"/>
                              <w:rPr>
                                <w:rFonts w:asciiTheme="minorHAnsi" w:hAnsiTheme="minorHAnsi" w:cs="Calibri"/>
                                <w:b/>
                              </w:rPr>
                            </w:pPr>
                            <w:r w:rsidRPr="00FE1546">
                              <w:rPr>
                                <w:rFonts w:asciiTheme="minorHAnsi" w:hAnsiTheme="minorHAnsi" w:cs="Calibri"/>
                                <w:b/>
                              </w:rPr>
                              <w:t>IČ:</w:t>
                            </w:r>
                            <w:r w:rsidR="004F53A5" w:rsidRPr="004F53A5">
                              <w:t xml:space="preserve"> </w:t>
                            </w:r>
                            <w:r w:rsidR="004F53A5" w:rsidRPr="004F53A5">
                              <w:rPr>
                                <w:rFonts w:ascii="Calibri" w:hAnsi="Calibri" w:cs="Calibri"/>
                                <w:b/>
                              </w:rPr>
                              <w:t>61860476</w:t>
                            </w:r>
                          </w:p>
                          <w:p w14:paraId="52C8768D" w14:textId="77777777" w:rsidR="00FE1546" w:rsidRPr="00FE1546" w:rsidRDefault="00FE1546" w:rsidP="00FE1546">
                            <w:pPr>
                              <w:ind w:left="284"/>
                              <w:rPr>
                                <w:rFonts w:asciiTheme="minorHAnsi" w:hAnsiTheme="minorHAnsi" w:cs="Calibri"/>
                              </w:rPr>
                            </w:pPr>
                            <w:r w:rsidRPr="00FE1546">
                              <w:rPr>
                                <w:rFonts w:asciiTheme="minorHAnsi" w:hAnsiTheme="minorHAnsi" w:cs="Calibri"/>
                                <w:b/>
                              </w:rPr>
                              <w:t>DIČ: 001-61860476</w:t>
                            </w:r>
                          </w:p>
                          <w:p w14:paraId="6F78E8F2" w14:textId="77777777" w:rsidR="001A252C" w:rsidRPr="00736683" w:rsidRDefault="001A252C" w:rsidP="00FE1546">
                            <w:pPr>
                              <w:ind w:left="284"/>
                              <w:rPr>
                                <w:rFonts w:asciiTheme="minorHAnsi" w:hAnsiTheme="minorHAns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EE5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85pt;margin-top:11pt;width:4in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" strokeweight="1.25pt">
                <v:textbox>
                  <w:txbxContent>
                    <w:p w14:paraId="1C4DC17B" w14:textId="77777777" w:rsidR="00FE1546" w:rsidRDefault="001A252C" w:rsidP="00FE1546">
                      <w:pPr>
                        <w:ind w:left="284"/>
                        <w:rPr>
                          <w:b/>
                          <w:bCs/>
                        </w:rPr>
                      </w:pPr>
                      <w:r w:rsidRPr="003F6C7A">
                        <w:rPr>
                          <w:rFonts w:asciiTheme="minorHAnsi" w:hAnsiTheme="minorHAnsi" w:cs="Calibri"/>
                          <w:bCs/>
                        </w:rPr>
                        <w:t>Dodavatel:</w:t>
                      </w:r>
                      <w:r w:rsidR="00736683" w:rsidRPr="00736683">
                        <w:rPr>
                          <w:rFonts w:asciiTheme="minorHAnsi" w:hAnsiTheme="minorHAnsi" w:cs="Calibri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</w:p>
                    <w:p w14:paraId="6E043A96" w14:textId="77777777" w:rsidR="00FE1546" w:rsidRPr="00FE1546" w:rsidRDefault="004F53A5" w:rsidP="00FE1546">
                      <w:pPr>
                        <w:ind w:left="284"/>
                        <w:rPr>
                          <w:rFonts w:asciiTheme="minorHAnsi" w:hAnsiTheme="minorHAnsi" w:cs="Calibri"/>
                          <w:b/>
                          <w:bCs/>
                        </w:rPr>
                      </w:pPr>
                      <w:r w:rsidRPr="004F53A5">
                        <w:rPr>
                          <w:rFonts w:ascii="Calibri" w:hAnsi="Calibri" w:cs="Calibri"/>
                          <w:b/>
                          <w:bCs/>
                        </w:rPr>
                        <w:t>PLUXEE ČESKÁ REPUBLIKA A.S.</w:t>
                      </w:r>
                    </w:p>
                    <w:p w14:paraId="33488175" w14:textId="77777777" w:rsidR="00FE1546" w:rsidRPr="00FE1546" w:rsidRDefault="00FE1546" w:rsidP="00FE1546">
                      <w:pPr>
                        <w:ind w:left="284"/>
                        <w:rPr>
                          <w:rFonts w:asciiTheme="minorHAnsi" w:hAnsiTheme="minorHAnsi" w:cs="Calibri"/>
                          <w:b/>
                          <w:bCs/>
                        </w:rPr>
                      </w:pPr>
                    </w:p>
                    <w:p w14:paraId="7F9B2DCE" w14:textId="77777777" w:rsidR="00FE1546" w:rsidRPr="00FE1546" w:rsidRDefault="00FE1546" w:rsidP="00FE1546">
                      <w:pPr>
                        <w:ind w:left="284"/>
                        <w:rPr>
                          <w:rFonts w:asciiTheme="minorHAnsi" w:hAnsiTheme="minorHAnsi" w:cs="Calibri"/>
                        </w:rPr>
                      </w:pPr>
                    </w:p>
                    <w:p w14:paraId="7F3942E6" w14:textId="77777777" w:rsidR="00FE1546" w:rsidRPr="00FE1546" w:rsidRDefault="00FE1546" w:rsidP="00FE1546">
                      <w:pPr>
                        <w:ind w:left="284"/>
                        <w:rPr>
                          <w:rFonts w:asciiTheme="minorHAnsi" w:hAnsiTheme="minorHAnsi" w:cs="Calibri"/>
                          <w:b/>
                        </w:rPr>
                      </w:pPr>
                      <w:r w:rsidRPr="00FE1546">
                        <w:rPr>
                          <w:rFonts w:asciiTheme="minorHAnsi" w:hAnsiTheme="minorHAnsi" w:cs="Calibri"/>
                          <w:b/>
                        </w:rPr>
                        <w:t>IČ:</w:t>
                      </w:r>
                      <w:r w:rsidR="004F53A5" w:rsidRPr="004F53A5">
                        <w:t xml:space="preserve"> </w:t>
                      </w:r>
                      <w:r w:rsidR="004F53A5" w:rsidRPr="004F53A5">
                        <w:rPr>
                          <w:rFonts w:ascii="Calibri" w:hAnsi="Calibri" w:cs="Calibri"/>
                          <w:b/>
                        </w:rPr>
                        <w:t>61860476</w:t>
                      </w:r>
                    </w:p>
                    <w:p w14:paraId="52C8768D" w14:textId="77777777" w:rsidR="00FE1546" w:rsidRPr="00FE1546" w:rsidRDefault="00FE1546" w:rsidP="00FE1546">
                      <w:pPr>
                        <w:ind w:left="284"/>
                        <w:rPr>
                          <w:rFonts w:asciiTheme="minorHAnsi" w:hAnsiTheme="minorHAnsi" w:cs="Calibri"/>
                        </w:rPr>
                      </w:pPr>
                      <w:r w:rsidRPr="00FE1546">
                        <w:rPr>
                          <w:rFonts w:asciiTheme="minorHAnsi" w:hAnsiTheme="minorHAnsi" w:cs="Calibri"/>
                          <w:b/>
                        </w:rPr>
                        <w:t>DIČ: 001-61860476</w:t>
                      </w:r>
                    </w:p>
                    <w:p w14:paraId="6F78E8F2" w14:textId="77777777" w:rsidR="001A252C" w:rsidRPr="00736683" w:rsidRDefault="001A252C" w:rsidP="00FE1546">
                      <w:pPr>
                        <w:ind w:left="284"/>
                        <w:rPr>
                          <w:rFonts w:asciiTheme="minorHAnsi" w:hAnsiTheme="minorHAns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A252C" w:rsidRPr="00232AB2">
        <w:rPr>
          <w:rFonts w:ascii="Antique Olive Roman" w:hAnsi="Antique Olive Roman" w:cs="Antique Olive Roman"/>
        </w:rPr>
        <w:t xml:space="preserve">                                                     </w:t>
      </w:r>
    </w:p>
    <w:p w14:paraId="096E8190" w14:textId="77777777" w:rsidR="001A252C" w:rsidRPr="00232AB2" w:rsidRDefault="001A252C" w:rsidP="001A252C">
      <w:pPr>
        <w:tabs>
          <w:tab w:val="left" w:pos="6840"/>
        </w:tabs>
        <w:jc w:val="right"/>
        <w:rPr>
          <w:rFonts w:ascii="Antique Olive Roman" w:hAnsi="Antique Olive Roman" w:cs="Antique Olive Roman"/>
        </w:rPr>
      </w:pPr>
    </w:p>
    <w:p w14:paraId="6F6D2FA6" w14:textId="77777777" w:rsidR="001A252C" w:rsidRPr="00232AB2" w:rsidRDefault="001A252C" w:rsidP="001A252C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4AC9F84D" w14:textId="77777777" w:rsidR="001A252C" w:rsidRPr="00232AB2" w:rsidRDefault="001A252C" w:rsidP="001A252C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41478BB2" w14:textId="77777777" w:rsidR="001A252C" w:rsidRPr="00232AB2" w:rsidRDefault="001A252C" w:rsidP="001A252C">
      <w:pPr>
        <w:tabs>
          <w:tab w:val="left" w:pos="7330"/>
        </w:tabs>
        <w:rPr>
          <w:rFonts w:asciiTheme="minorHAnsi" w:hAnsiTheme="minorHAnsi" w:cs="Calibri"/>
        </w:rPr>
      </w:pPr>
    </w:p>
    <w:p w14:paraId="70C710D1" w14:textId="77777777" w:rsidR="001A252C" w:rsidRPr="00232AB2" w:rsidRDefault="003F6C7A" w:rsidP="001A252C">
      <w:pPr>
        <w:tabs>
          <w:tab w:val="left" w:pos="7330"/>
        </w:tabs>
        <w:rPr>
          <w:rFonts w:asciiTheme="minorHAnsi" w:hAnsiTheme="minorHAnsi" w:cs="Calibri"/>
          <w:b/>
        </w:rPr>
      </w:pPr>
      <w:r w:rsidRPr="00232AB2">
        <w:rPr>
          <w:rFonts w:asciiTheme="minorHAnsi" w:hAnsiTheme="minorHAnsi" w:cs="Calibri"/>
          <w:b/>
        </w:rPr>
        <w:t>Č.j.: 20</w:t>
      </w:r>
      <w:r w:rsidR="00044211" w:rsidRPr="00232AB2">
        <w:rPr>
          <w:rFonts w:asciiTheme="minorHAnsi" w:hAnsiTheme="minorHAnsi" w:cs="Calibri"/>
          <w:b/>
        </w:rPr>
        <w:t>2</w:t>
      </w:r>
      <w:r w:rsidR="00A37B13" w:rsidRPr="00232AB2">
        <w:rPr>
          <w:rFonts w:asciiTheme="minorHAnsi" w:hAnsiTheme="minorHAnsi" w:cs="Calibri"/>
          <w:b/>
        </w:rPr>
        <w:t>6</w:t>
      </w:r>
      <w:r w:rsidR="00044211" w:rsidRPr="00232AB2">
        <w:rPr>
          <w:rFonts w:asciiTheme="minorHAnsi" w:hAnsiTheme="minorHAnsi" w:cs="Calibri"/>
          <w:b/>
        </w:rPr>
        <w:t>/ OBJ /</w:t>
      </w:r>
      <w:r w:rsidR="00A37B13" w:rsidRPr="00232AB2">
        <w:rPr>
          <w:rFonts w:asciiTheme="minorHAnsi" w:hAnsiTheme="minorHAnsi" w:cs="Calibri"/>
          <w:b/>
        </w:rPr>
        <w:t>2</w:t>
      </w:r>
    </w:p>
    <w:p w14:paraId="1FDD0402" w14:textId="77777777" w:rsidR="001A252C" w:rsidRPr="00232AB2" w:rsidRDefault="001A252C" w:rsidP="001A252C">
      <w:pPr>
        <w:tabs>
          <w:tab w:val="center" w:pos="4989"/>
          <w:tab w:val="left" w:pos="6660"/>
        </w:tabs>
        <w:rPr>
          <w:rStyle w:val="Siln"/>
          <w:rFonts w:asciiTheme="minorHAnsi" w:hAnsiTheme="minorHAnsi" w:cs="Calibri"/>
          <w:sz w:val="16"/>
          <w:szCs w:val="16"/>
        </w:rPr>
      </w:pPr>
      <w:r w:rsidRPr="00232AB2">
        <w:rPr>
          <w:rStyle w:val="Siln"/>
          <w:rFonts w:asciiTheme="minorHAnsi" w:hAnsiTheme="minorHAnsi" w:cs="Calibri"/>
          <w:b w:val="0"/>
          <w:sz w:val="16"/>
          <w:szCs w:val="16"/>
        </w:rPr>
        <w:t>PŘI FAKTURACI VŽDY UVÁDĚJTE</w:t>
      </w:r>
    </w:p>
    <w:p w14:paraId="7CEF91B8" w14:textId="77777777" w:rsidR="001A252C" w:rsidRPr="00232AB2" w:rsidRDefault="001A252C" w:rsidP="001A252C">
      <w:pPr>
        <w:tabs>
          <w:tab w:val="center" w:pos="4989"/>
          <w:tab w:val="left" w:pos="6660"/>
        </w:tabs>
        <w:rPr>
          <w:rFonts w:asciiTheme="minorHAnsi" w:hAnsiTheme="minorHAnsi" w:cs="Calibri"/>
          <w:b/>
        </w:rPr>
      </w:pPr>
      <w:r w:rsidRPr="00232AB2">
        <w:rPr>
          <w:rStyle w:val="Siln"/>
          <w:rFonts w:asciiTheme="minorHAnsi" w:hAnsiTheme="minorHAnsi" w:cs="Calibri"/>
          <w:b w:val="0"/>
          <w:sz w:val="16"/>
          <w:szCs w:val="16"/>
        </w:rPr>
        <w:t xml:space="preserve"> ČÍSLO NAŠÍ OBJEDNÁVKY</w:t>
      </w:r>
    </w:p>
    <w:p w14:paraId="0DB64D9D" w14:textId="77777777" w:rsidR="001A252C" w:rsidRPr="00232AB2" w:rsidRDefault="001A252C" w:rsidP="001A252C">
      <w:pPr>
        <w:tabs>
          <w:tab w:val="center" w:pos="4989"/>
          <w:tab w:val="left" w:pos="6660"/>
        </w:tabs>
        <w:rPr>
          <w:rFonts w:asciiTheme="minorHAnsi" w:hAnsiTheme="minorHAnsi" w:cs="Calibri"/>
        </w:rPr>
      </w:pPr>
    </w:p>
    <w:p w14:paraId="25CC26A0" w14:textId="77777777" w:rsidR="001A252C" w:rsidRPr="00232AB2" w:rsidRDefault="001A252C" w:rsidP="001A252C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23F29082" w14:textId="77777777" w:rsidR="001A252C" w:rsidRPr="00232AB2" w:rsidRDefault="001A252C" w:rsidP="001A252C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2B9E9089" w14:textId="77777777" w:rsidR="001A252C" w:rsidRPr="00232AB2" w:rsidRDefault="001A252C" w:rsidP="001A252C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7D1BB248" w14:textId="77777777" w:rsidR="001A252C" w:rsidRPr="00232AB2" w:rsidRDefault="001A252C" w:rsidP="001A252C">
      <w:pPr>
        <w:tabs>
          <w:tab w:val="center" w:pos="4989"/>
          <w:tab w:val="left" w:pos="6660"/>
        </w:tabs>
        <w:rPr>
          <w:rFonts w:asciiTheme="minorHAnsi" w:hAnsiTheme="minorHAnsi" w:cs="Calibri"/>
        </w:rPr>
      </w:pPr>
    </w:p>
    <w:p w14:paraId="2A935E2E" w14:textId="77777777" w:rsidR="001A252C" w:rsidRPr="00232AB2" w:rsidRDefault="001A252C" w:rsidP="001A252C">
      <w:pPr>
        <w:tabs>
          <w:tab w:val="left" w:pos="2640"/>
          <w:tab w:val="center" w:pos="4989"/>
          <w:tab w:val="left" w:pos="6660"/>
          <w:tab w:val="right" w:pos="9978"/>
        </w:tabs>
        <w:rPr>
          <w:rFonts w:asciiTheme="minorHAnsi" w:hAnsiTheme="minorHAnsi" w:cs="Calibri"/>
        </w:rPr>
      </w:pP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  <w:t xml:space="preserve">V Brně dne: </w:t>
      </w:r>
      <w:r w:rsidR="00A37B13" w:rsidRPr="00232AB2">
        <w:rPr>
          <w:rFonts w:asciiTheme="minorHAnsi" w:hAnsiTheme="minorHAnsi" w:cs="Calibri"/>
        </w:rPr>
        <w:t>14</w:t>
      </w:r>
      <w:r w:rsidR="004F53A5" w:rsidRPr="00232AB2">
        <w:rPr>
          <w:rFonts w:asciiTheme="minorHAnsi" w:hAnsiTheme="minorHAnsi" w:cs="Calibri"/>
        </w:rPr>
        <w:t>.7.202</w:t>
      </w:r>
      <w:r w:rsidR="00A37B13" w:rsidRPr="00232AB2">
        <w:rPr>
          <w:rFonts w:asciiTheme="minorHAnsi" w:hAnsiTheme="minorHAnsi" w:cs="Calibri"/>
        </w:rPr>
        <w:t>6</w:t>
      </w:r>
    </w:p>
    <w:p w14:paraId="7290E572" w14:textId="77777777" w:rsidR="001A252C" w:rsidRPr="00232AB2" w:rsidRDefault="001A252C" w:rsidP="001A252C">
      <w:pPr>
        <w:rPr>
          <w:rFonts w:asciiTheme="minorHAnsi" w:hAnsiTheme="minorHAnsi" w:cs="Calibri"/>
        </w:rPr>
      </w:pPr>
    </w:p>
    <w:p w14:paraId="3BBF4558" w14:textId="77777777" w:rsidR="001A252C" w:rsidRPr="00232AB2" w:rsidRDefault="001A252C" w:rsidP="001A252C">
      <w:pPr>
        <w:pStyle w:val="Zhlav"/>
        <w:jc w:val="center"/>
        <w:rPr>
          <w:rFonts w:asciiTheme="minorHAnsi" w:hAnsiTheme="minorHAnsi" w:cs="Calibri"/>
          <w:b/>
          <w:bCs/>
          <w:iCs/>
        </w:rPr>
      </w:pPr>
      <w:r w:rsidRPr="00232AB2">
        <w:rPr>
          <w:rFonts w:asciiTheme="minorHAnsi" w:hAnsiTheme="minorHAnsi" w:cs="Calibri"/>
          <w:b/>
          <w:bCs/>
          <w:iCs/>
          <w:sz w:val="36"/>
          <w:szCs w:val="36"/>
        </w:rPr>
        <w:t>Objednávka</w:t>
      </w:r>
      <w:r w:rsidRPr="00232AB2">
        <w:rPr>
          <w:rFonts w:asciiTheme="minorHAnsi" w:hAnsiTheme="minorHAnsi" w:cs="Calibri"/>
          <w:b/>
          <w:bCs/>
          <w:iCs/>
        </w:rPr>
        <w:t xml:space="preserve"> </w:t>
      </w:r>
    </w:p>
    <w:p w14:paraId="33D40F6B" w14:textId="77777777" w:rsidR="001A252C" w:rsidRPr="00232AB2" w:rsidRDefault="001A252C" w:rsidP="001A252C">
      <w:pPr>
        <w:rPr>
          <w:rFonts w:asciiTheme="minorHAnsi" w:hAnsiTheme="minorHAnsi" w:cs="Calibri"/>
        </w:rPr>
      </w:pPr>
    </w:p>
    <w:p w14:paraId="69605C87" w14:textId="77777777" w:rsidR="00A37B13" w:rsidRPr="00232AB2" w:rsidRDefault="00FE1546" w:rsidP="00FE1546">
      <w:pPr>
        <w:rPr>
          <w:rFonts w:asciiTheme="minorHAnsi" w:hAnsiTheme="minorHAnsi" w:cs="Calibri"/>
        </w:rPr>
      </w:pPr>
      <w:r w:rsidRPr="00232AB2">
        <w:rPr>
          <w:rFonts w:asciiTheme="minorHAnsi" w:hAnsiTheme="minorHAnsi" w:cs="Calibri"/>
        </w:rPr>
        <w:t xml:space="preserve">Objednáváme </w:t>
      </w:r>
      <w:r w:rsidR="00A605A1" w:rsidRPr="00232AB2">
        <w:rPr>
          <w:rFonts w:asciiTheme="minorHAnsi" w:hAnsiTheme="minorHAnsi" w:cs="Calibri"/>
        </w:rPr>
        <w:t xml:space="preserve">u Vás </w:t>
      </w:r>
      <w:r w:rsidRPr="00232AB2">
        <w:rPr>
          <w:rFonts w:asciiTheme="minorHAnsi" w:hAnsiTheme="minorHAnsi" w:cs="Calibri"/>
        </w:rPr>
        <w:t xml:space="preserve">pro </w:t>
      </w:r>
      <w:r w:rsidR="00A37B13" w:rsidRPr="00232AB2">
        <w:rPr>
          <w:rFonts w:asciiTheme="minorHAnsi" w:hAnsiTheme="minorHAnsi" w:cs="Calibri"/>
        </w:rPr>
        <w:t>81</w:t>
      </w:r>
      <w:r w:rsidR="004F53A5" w:rsidRPr="00232AB2">
        <w:rPr>
          <w:rFonts w:asciiTheme="minorHAnsi" w:hAnsiTheme="minorHAnsi" w:cs="Calibri"/>
        </w:rPr>
        <w:t xml:space="preserve"> </w:t>
      </w:r>
      <w:r w:rsidRPr="00232AB2">
        <w:rPr>
          <w:rFonts w:asciiTheme="minorHAnsi" w:hAnsiTheme="minorHAnsi" w:cs="Calibri"/>
        </w:rPr>
        <w:t>zaměstnanc</w:t>
      </w:r>
      <w:r w:rsidR="00D273FF" w:rsidRPr="00232AB2">
        <w:rPr>
          <w:rFonts w:asciiTheme="minorHAnsi" w:hAnsiTheme="minorHAnsi" w:cs="Calibri"/>
        </w:rPr>
        <w:t>ů</w:t>
      </w:r>
      <w:r w:rsidRPr="00232AB2">
        <w:rPr>
          <w:rFonts w:asciiTheme="minorHAnsi" w:hAnsiTheme="minorHAnsi" w:cs="Calibri"/>
        </w:rPr>
        <w:t xml:space="preserve"> Nejvyššího</w:t>
      </w:r>
      <w:r w:rsidR="00A605A1" w:rsidRPr="00232AB2">
        <w:rPr>
          <w:rFonts w:asciiTheme="minorHAnsi" w:hAnsiTheme="minorHAnsi" w:cs="Calibri"/>
        </w:rPr>
        <w:t xml:space="preserve"> soudu Benefity pro volný čas</w:t>
      </w:r>
      <w:r w:rsidRPr="00232AB2">
        <w:rPr>
          <w:rFonts w:asciiTheme="minorHAnsi" w:hAnsiTheme="minorHAnsi" w:cs="Calibri"/>
        </w:rPr>
        <w:t xml:space="preserve"> </w:t>
      </w:r>
      <w:r w:rsidR="00D273FF" w:rsidRPr="00232AB2">
        <w:rPr>
          <w:rFonts w:asciiTheme="minorHAnsi" w:hAnsiTheme="minorHAnsi" w:cs="Calibri"/>
        </w:rPr>
        <w:t xml:space="preserve">do kreditu karty </w:t>
      </w:r>
      <w:proofErr w:type="spellStart"/>
      <w:r w:rsidR="00A605A1" w:rsidRPr="00232AB2">
        <w:rPr>
          <w:rFonts w:asciiTheme="minorHAnsi" w:hAnsiTheme="minorHAnsi" w:cs="Calibri"/>
        </w:rPr>
        <w:t>Pluxee</w:t>
      </w:r>
      <w:proofErr w:type="spellEnd"/>
      <w:r w:rsidR="00A37B13" w:rsidRPr="00232AB2">
        <w:rPr>
          <w:rFonts w:asciiTheme="minorHAnsi" w:hAnsiTheme="minorHAnsi" w:cs="Calibri"/>
        </w:rPr>
        <w:t>. Z toho 77x</w:t>
      </w:r>
      <w:r w:rsidR="00D273FF" w:rsidRPr="00232AB2">
        <w:rPr>
          <w:rFonts w:asciiTheme="minorHAnsi" w:hAnsiTheme="minorHAnsi" w:cs="Calibri"/>
        </w:rPr>
        <w:t xml:space="preserve"> v hodnotě </w:t>
      </w:r>
      <w:r w:rsidR="00A37B13" w:rsidRPr="00232AB2">
        <w:rPr>
          <w:rFonts w:asciiTheme="minorHAnsi" w:hAnsiTheme="minorHAnsi" w:cs="Calibri"/>
        </w:rPr>
        <w:t>6.000</w:t>
      </w:r>
      <w:r w:rsidRPr="00232AB2">
        <w:rPr>
          <w:rFonts w:asciiTheme="minorHAnsi" w:hAnsiTheme="minorHAnsi" w:cs="Calibri"/>
        </w:rPr>
        <w:t>,- Kč</w:t>
      </w:r>
      <w:r w:rsidR="00D273FF" w:rsidRPr="00232AB2">
        <w:rPr>
          <w:rFonts w:asciiTheme="minorHAnsi" w:hAnsiTheme="minorHAnsi" w:cs="Calibri"/>
        </w:rPr>
        <w:t xml:space="preserve"> </w:t>
      </w:r>
      <w:r w:rsidR="00A605A1" w:rsidRPr="00232AB2">
        <w:rPr>
          <w:rFonts w:asciiTheme="minorHAnsi" w:hAnsiTheme="minorHAnsi" w:cs="Calibri"/>
        </w:rPr>
        <w:t>na</w:t>
      </w:r>
      <w:r w:rsidR="00D273FF" w:rsidRPr="00232AB2">
        <w:rPr>
          <w:rFonts w:asciiTheme="minorHAnsi" w:hAnsiTheme="minorHAnsi" w:cs="Calibri"/>
        </w:rPr>
        <w:t xml:space="preserve"> zaměstnance</w:t>
      </w:r>
      <w:r w:rsidR="00A37B13" w:rsidRPr="00232AB2">
        <w:rPr>
          <w:rFonts w:asciiTheme="minorHAnsi" w:hAnsiTheme="minorHAnsi" w:cs="Calibri"/>
        </w:rPr>
        <w:t xml:space="preserve">, 2x v hodnotě </w:t>
      </w:r>
      <w:proofErr w:type="gramStart"/>
      <w:r w:rsidR="00A37B13" w:rsidRPr="00232AB2">
        <w:rPr>
          <w:rFonts w:asciiTheme="minorHAnsi" w:hAnsiTheme="minorHAnsi" w:cs="Calibri"/>
        </w:rPr>
        <w:t>3.000,-</w:t>
      </w:r>
      <w:proofErr w:type="gramEnd"/>
      <w:r w:rsidR="00A37B13" w:rsidRPr="00232AB2">
        <w:rPr>
          <w:rFonts w:asciiTheme="minorHAnsi" w:hAnsiTheme="minorHAnsi" w:cs="Calibri"/>
        </w:rPr>
        <w:t xml:space="preserve">Kč, </w:t>
      </w:r>
    </w:p>
    <w:p w14:paraId="30CA8D06" w14:textId="77777777" w:rsidR="00FE1546" w:rsidRPr="00232AB2" w:rsidRDefault="00A37B13" w:rsidP="00FE1546">
      <w:pPr>
        <w:rPr>
          <w:rFonts w:asciiTheme="minorHAnsi" w:hAnsiTheme="minorHAnsi" w:cs="Calibri"/>
          <w:sz w:val="22"/>
          <w:szCs w:val="22"/>
        </w:rPr>
      </w:pPr>
      <w:r w:rsidRPr="00232AB2">
        <w:rPr>
          <w:rFonts w:asciiTheme="minorHAnsi" w:hAnsiTheme="minorHAnsi" w:cs="Calibri"/>
        </w:rPr>
        <w:t xml:space="preserve">1x 5.000,-Kč a 1 x </w:t>
      </w:r>
      <w:proofErr w:type="gramStart"/>
      <w:r w:rsidRPr="00232AB2">
        <w:rPr>
          <w:rFonts w:asciiTheme="minorHAnsi" w:hAnsiTheme="minorHAnsi" w:cs="Calibri"/>
        </w:rPr>
        <w:t>1.500,-</w:t>
      </w:r>
      <w:proofErr w:type="gramEnd"/>
      <w:r w:rsidRPr="00232AB2">
        <w:rPr>
          <w:rFonts w:asciiTheme="minorHAnsi" w:hAnsiTheme="minorHAnsi" w:cs="Calibri"/>
        </w:rPr>
        <w:t>Kč</w:t>
      </w:r>
      <w:r w:rsidR="00FE1546" w:rsidRPr="00232AB2">
        <w:rPr>
          <w:rFonts w:asciiTheme="minorHAnsi" w:hAnsiTheme="minorHAnsi" w:cs="Calibri"/>
        </w:rPr>
        <w:t>. Celková částka naší objednávky činí</w:t>
      </w:r>
      <w:r w:rsidRPr="00232AB2">
        <w:rPr>
          <w:rFonts w:asciiTheme="minorHAnsi" w:hAnsiTheme="minorHAnsi" w:cs="Calibri"/>
        </w:rPr>
        <w:t xml:space="preserve"> 474 500</w:t>
      </w:r>
      <w:r w:rsidR="00FE1546" w:rsidRPr="00232AB2">
        <w:rPr>
          <w:rFonts w:asciiTheme="minorHAnsi" w:hAnsiTheme="minorHAnsi" w:cs="Calibri"/>
        </w:rPr>
        <w:t>,- Kč.</w:t>
      </w:r>
    </w:p>
    <w:p w14:paraId="6590DAD2" w14:textId="77777777" w:rsidR="001A252C" w:rsidRPr="00232AB2" w:rsidRDefault="001A252C" w:rsidP="003F6C7A">
      <w:pPr>
        <w:rPr>
          <w:rFonts w:asciiTheme="minorHAnsi" w:hAnsiTheme="minorHAnsi" w:cs="Calibri"/>
        </w:rPr>
      </w:pPr>
    </w:p>
    <w:p w14:paraId="01279A9C" w14:textId="77777777" w:rsidR="001A252C" w:rsidRPr="00232AB2" w:rsidRDefault="001A252C" w:rsidP="001A252C">
      <w:pPr>
        <w:tabs>
          <w:tab w:val="left" w:pos="6290"/>
        </w:tabs>
        <w:rPr>
          <w:rFonts w:asciiTheme="minorHAnsi" w:hAnsiTheme="minorHAnsi" w:cs="Calibri"/>
        </w:rPr>
      </w:pPr>
    </w:p>
    <w:p w14:paraId="676310DC" w14:textId="77777777" w:rsidR="001A252C" w:rsidRPr="00232AB2" w:rsidRDefault="001A252C" w:rsidP="001A252C">
      <w:pPr>
        <w:tabs>
          <w:tab w:val="left" w:pos="6290"/>
        </w:tabs>
        <w:rPr>
          <w:rFonts w:asciiTheme="minorHAnsi" w:hAnsiTheme="minorHAnsi" w:cs="Calibri"/>
        </w:rPr>
      </w:pPr>
    </w:p>
    <w:p w14:paraId="5E8ABEFC" w14:textId="77777777" w:rsidR="001A252C" w:rsidRPr="00232AB2" w:rsidRDefault="001A252C" w:rsidP="001A252C">
      <w:pPr>
        <w:tabs>
          <w:tab w:val="left" w:pos="6290"/>
        </w:tabs>
        <w:rPr>
          <w:rFonts w:asciiTheme="minorHAnsi" w:hAnsiTheme="minorHAnsi" w:cs="Calibri"/>
        </w:rPr>
      </w:pPr>
    </w:p>
    <w:p w14:paraId="0BCDA08B" w14:textId="77777777" w:rsidR="001A252C" w:rsidRPr="00232AB2" w:rsidRDefault="001A252C" w:rsidP="001A252C">
      <w:pPr>
        <w:tabs>
          <w:tab w:val="left" w:pos="6290"/>
        </w:tabs>
        <w:rPr>
          <w:rFonts w:asciiTheme="minorHAnsi" w:hAnsiTheme="minorHAnsi" w:cs="Calibri"/>
        </w:rPr>
      </w:pPr>
      <w:r w:rsidRPr="00232AB2">
        <w:rPr>
          <w:rFonts w:asciiTheme="minorHAnsi" w:hAnsiTheme="minorHAnsi" w:cs="Calibri"/>
        </w:rPr>
        <w:tab/>
      </w:r>
    </w:p>
    <w:p w14:paraId="6A94A38C" w14:textId="77777777" w:rsidR="001A252C" w:rsidRPr="00232AB2" w:rsidRDefault="00E26B64" w:rsidP="001A252C">
      <w:pPr>
        <w:ind w:left="5664" w:firstLine="708"/>
        <w:rPr>
          <w:rFonts w:asciiTheme="minorHAnsi" w:hAnsiTheme="minorHAnsi" w:cs="Calibri"/>
        </w:rPr>
      </w:pPr>
      <w:r w:rsidRPr="00232AB2">
        <w:rPr>
          <w:rFonts w:asciiTheme="minorHAnsi" w:hAnsiTheme="minorHAnsi" w:cs="Calibri"/>
        </w:rPr>
        <w:t>Ing. Roman</w:t>
      </w:r>
      <w:r w:rsidR="00FE1546" w:rsidRPr="00232AB2">
        <w:rPr>
          <w:rFonts w:asciiTheme="minorHAnsi" w:hAnsiTheme="minorHAnsi" w:cs="Calibri"/>
        </w:rPr>
        <w:t xml:space="preserve"> Krupica</w:t>
      </w:r>
    </w:p>
    <w:p w14:paraId="635334C2" w14:textId="77777777" w:rsidR="001A252C" w:rsidRPr="00232AB2" w:rsidRDefault="0093387E" w:rsidP="001A252C">
      <w:pPr>
        <w:rPr>
          <w:rFonts w:asciiTheme="minorHAnsi" w:hAnsiTheme="minorHAnsi" w:cs="Calibri"/>
        </w:rPr>
      </w:pP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Pr="00232AB2">
        <w:rPr>
          <w:rFonts w:asciiTheme="minorHAnsi" w:hAnsiTheme="minorHAnsi" w:cs="Calibri"/>
        </w:rPr>
        <w:tab/>
      </w:r>
      <w:r w:rsidR="00FE1546" w:rsidRPr="00232AB2">
        <w:rPr>
          <w:rFonts w:asciiTheme="minorHAnsi" w:hAnsiTheme="minorHAnsi" w:cs="Calibri"/>
        </w:rPr>
        <w:t>Ředitel správy</w:t>
      </w:r>
      <w:r w:rsidRPr="00232AB2">
        <w:rPr>
          <w:rFonts w:asciiTheme="minorHAnsi" w:hAnsiTheme="minorHAnsi" w:cs="Calibri"/>
        </w:rPr>
        <w:t xml:space="preserve"> NS Brno</w:t>
      </w:r>
    </w:p>
    <w:p w14:paraId="0A1BDCD5" w14:textId="77777777" w:rsidR="001A252C" w:rsidRPr="00232AB2" w:rsidRDefault="001A252C" w:rsidP="001A252C">
      <w:pPr>
        <w:rPr>
          <w:rFonts w:asciiTheme="minorHAnsi" w:hAnsiTheme="minorHAnsi" w:cs="Calibri"/>
        </w:rPr>
      </w:pPr>
    </w:p>
    <w:p w14:paraId="69F38F7F" w14:textId="77777777" w:rsidR="001A252C" w:rsidRPr="00232AB2" w:rsidRDefault="001A252C" w:rsidP="001A252C">
      <w:pPr>
        <w:rPr>
          <w:rFonts w:ascii="Avalon" w:hAnsi="Avalon" w:cs="Avalon"/>
        </w:rPr>
      </w:pPr>
    </w:p>
    <w:p w14:paraId="3FD4FD36" w14:textId="77777777" w:rsidR="001A252C" w:rsidRPr="00232AB2" w:rsidRDefault="001A252C" w:rsidP="001A252C">
      <w:pPr>
        <w:rPr>
          <w:rFonts w:ascii="Avalon" w:hAnsi="Avalon" w:cs="Avalon"/>
        </w:rPr>
      </w:pPr>
    </w:p>
    <w:p w14:paraId="6902E70B" w14:textId="77777777" w:rsidR="009B7E49" w:rsidRPr="00232AB2" w:rsidRDefault="009B7E49" w:rsidP="009B7E49">
      <w:pPr>
        <w:tabs>
          <w:tab w:val="left" w:pos="6290"/>
        </w:tabs>
        <w:rPr>
          <w:rFonts w:asciiTheme="minorHAnsi" w:hAnsiTheme="minorHAnsi"/>
        </w:rPr>
      </w:pPr>
    </w:p>
    <w:p w14:paraId="2F667673" w14:textId="77777777" w:rsidR="009B7E49" w:rsidRPr="00232AB2" w:rsidRDefault="009B7E49" w:rsidP="003F0004">
      <w:pPr>
        <w:tabs>
          <w:tab w:val="left" w:pos="6290"/>
        </w:tabs>
      </w:pPr>
      <w:r w:rsidRPr="00232AB2">
        <w:rPr>
          <w:rFonts w:asciiTheme="minorHAnsi" w:hAnsiTheme="minorHAnsi"/>
        </w:rPr>
        <w:tab/>
      </w:r>
    </w:p>
    <w:p w14:paraId="08DAF15F" w14:textId="77777777" w:rsidR="009B7E49" w:rsidRPr="00232AB2" w:rsidRDefault="009B7E49" w:rsidP="009B7E49">
      <w:pPr>
        <w:rPr>
          <w:rFonts w:ascii="Avalon" w:hAnsi="Avalon" w:cs="Avalon"/>
        </w:rPr>
      </w:pPr>
    </w:p>
    <w:p w14:paraId="526A89F3" w14:textId="77777777" w:rsidR="009B7E49" w:rsidRPr="00232AB2" w:rsidRDefault="009B7E49" w:rsidP="009B7E49">
      <w:pPr>
        <w:rPr>
          <w:rFonts w:ascii="Avalon" w:hAnsi="Avalon" w:cs="Avalon"/>
        </w:rPr>
      </w:pPr>
    </w:p>
    <w:p w14:paraId="5C3B1135" w14:textId="77777777" w:rsidR="00557AFC" w:rsidRPr="00232AB2" w:rsidRDefault="00557AFC" w:rsidP="00E835B4">
      <w:pPr>
        <w:pStyle w:val="Zhlav"/>
        <w:tabs>
          <w:tab w:val="clear" w:pos="4536"/>
          <w:tab w:val="left" w:pos="5529"/>
        </w:tabs>
        <w:rPr>
          <w:rFonts w:ascii="Calibri" w:hAnsi="Calibri"/>
          <w:sz w:val="24"/>
          <w:szCs w:val="24"/>
        </w:rPr>
      </w:pPr>
    </w:p>
    <w:p w14:paraId="6110079A" w14:textId="77777777" w:rsidR="003633A1" w:rsidRPr="00232AB2" w:rsidRDefault="003633A1" w:rsidP="00E835B4">
      <w:pPr>
        <w:pStyle w:val="Zhlav"/>
        <w:tabs>
          <w:tab w:val="clear" w:pos="4536"/>
          <w:tab w:val="left" w:pos="5529"/>
        </w:tabs>
        <w:rPr>
          <w:rFonts w:ascii="Calibri" w:hAnsi="Calibri"/>
          <w:sz w:val="24"/>
          <w:szCs w:val="24"/>
        </w:rPr>
      </w:pPr>
    </w:p>
    <w:p w14:paraId="3F00879F" w14:textId="77777777" w:rsidR="003633A1" w:rsidRPr="00232AB2" w:rsidRDefault="003633A1" w:rsidP="00E835B4">
      <w:pPr>
        <w:pStyle w:val="Zhlav"/>
        <w:tabs>
          <w:tab w:val="clear" w:pos="4536"/>
          <w:tab w:val="left" w:pos="5529"/>
        </w:tabs>
        <w:rPr>
          <w:rFonts w:ascii="Calibri" w:hAnsi="Calibri"/>
          <w:sz w:val="24"/>
          <w:szCs w:val="24"/>
        </w:rPr>
      </w:pPr>
    </w:p>
    <w:p w14:paraId="125FAF17" w14:textId="77777777" w:rsidR="003633A1" w:rsidRPr="00232AB2" w:rsidRDefault="003633A1" w:rsidP="00E835B4">
      <w:pPr>
        <w:pStyle w:val="Zhlav"/>
        <w:tabs>
          <w:tab w:val="clear" w:pos="4536"/>
          <w:tab w:val="left" w:pos="5529"/>
        </w:tabs>
        <w:rPr>
          <w:rFonts w:ascii="Calibri" w:hAnsi="Calibri"/>
          <w:sz w:val="24"/>
          <w:szCs w:val="24"/>
        </w:rPr>
      </w:pPr>
    </w:p>
    <w:p w14:paraId="7BCCAE0A" w14:textId="77777777" w:rsidR="003633A1" w:rsidRPr="00232AB2" w:rsidRDefault="003633A1" w:rsidP="00E835B4">
      <w:pPr>
        <w:pStyle w:val="Zhlav"/>
        <w:tabs>
          <w:tab w:val="clear" w:pos="4536"/>
          <w:tab w:val="left" w:pos="5529"/>
        </w:tabs>
        <w:rPr>
          <w:rFonts w:ascii="Calibri" w:hAnsi="Calibri"/>
          <w:sz w:val="24"/>
          <w:szCs w:val="24"/>
        </w:rPr>
      </w:pPr>
    </w:p>
    <w:p w14:paraId="763DA7AC" w14:textId="77777777" w:rsidR="003633A1" w:rsidRPr="00232AB2" w:rsidRDefault="003633A1" w:rsidP="00E835B4">
      <w:pPr>
        <w:pStyle w:val="Zhlav"/>
        <w:tabs>
          <w:tab w:val="clear" w:pos="4536"/>
          <w:tab w:val="left" w:pos="5529"/>
        </w:tabs>
        <w:rPr>
          <w:rFonts w:ascii="Calibri" w:hAnsi="Calibri"/>
          <w:sz w:val="24"/>
          <w:szCs w:val="24"/>
        </w:rPr>
      </w:pPr>
    </w:p>
    <w:p w14:paraId="36565D02" w14:textId="77777777" w:rsidR="00F01ABD" w:rsidRPr="00232AB2" w:rsidRDefault="009136B9" w:rsidP="00C931A8">
      <w:pPr>
        <w:pStyle w:val="Zhlav"/>
        <w:tabs>
          <w:tab w:val="clear" w:pos="4536"/>
          <w:tab w:val="left" w:pos="5529"/>
        </w:tabs>
        <w:rPr>
          <w:rFonts w:ascii="Calibri" w:hAnsi="Calibri"/>
        </w:rPr>
      </w:pPr>
      <w:r w:rsidRPr="00232AB2">
        <w:rPr>
          <w:rFonts w:ascii="Calibri" w:hAnsi="Calibri"/>
          <w:sz w:val="24"/>
          <w:szCs w:val="24"/>
        </w:rPr>
        <w:tab/>
      </w:r>
    </w:p>
    <w:p w14:paraId="300B761C" w14:textId="77777777" w:rsidR="00C170D9" w:rsidRPr="00232AB2" w:rsidRDefault="00C170D9" w:rsidP="00E304AA">
      <w:pPr>
        <w:tabs>
          <w:tab w:val="left" w:pos="5529"/>
        </w:tabs>
        <w:rPr>
          <w:rFonts w:ascii="Calibri" w:hAnsi="Calibri"/>
        </w:rPr>
      </w:pPr>
    </w:p>
    <w:sectPr w:rsidR="00C170D9" w:rsidRPr="00232AB2" w:rsidSect="00C170D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811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2792" w14:textId="77777777" w:rsidR="003D0698" w:rsidRDefault="003D0698">
      <w:r>
        <w:separator/>
      </w:r>
    </w:p>
  </w:endnote>
  <w:endnote w:type="continuationSeparator" w:id="0">
    <w:p w14:paraId="46625E38" w14:textId="77777777" w:rsidR="003D0698" w:rsidRDefault="003D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tique Olive Roman">
    <w:altName w:val="Microsoft YaHe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valo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1F96" w14:textId="77777777" w:rsidR="00C170D9" w:rsidRPr="00E546B4" w:rsidRDefault="00C170D9" w:rsidP="00C170D9">
    <w:pPr>
      <w:pStyle w:val="Zpat"/>
      <w:jc w:val="center"/>
      <w:rPr>
        <w:rFonts w:ascii="Calibri" w:hAnsi="Calibri"/>
        <w:spacing w:val="20"/>
        <w:sz w:val="16"/>
        <w:szCs w:val="16"/>
      </w:rPr>
    </w:pPr>
    <w:r w:rsidRPr="00E546B4">
      <w:rPr>
        <w:rFonts w:ascii="Calibri" w:hAnsi="Calibri"/>
        <w:spacing w:val="20"/>
        <w:sz w:val="16"/>
        <w:szCs w:val="16"/>
      </w:rPr>
      <w:t xml:space="preserve">Nejvyšší soud, Burešova 20, 657 37 Brno, Česká republika, tel.: +420 541 593 111, fax: +420 541 213 493, IČO: 48510190, č. účtu: 32723641/0710 ČNB Brno, e-mail: </w:t>
    </w:r>
    <w:hyperlink r:id="rId1" w:history="1">
      <w:r w:rsidRPr="00E546B4">
        <w:rPr>
          <w:rStyle w:val="Hypertextovodkaz"/>
          <w:rFonts w:ascii="Calibri" w:hAnsi="Calibri"/>
          <w:spacing w:val="20"/>
          <w:sz w:val="16"/>
          <w:szCs w:val="16"/>
        </w:rPr>
        <w:t>podatelna@nsoud.cz</w:t>
      </w:r>
    </w:hyperlink>
    <w:r w:rsidRPr="00E546B4">
      <w:rPr>
        <w:rFonts w:ascii="Calibri" w:hAnsi="Calibri"/>
        <w:spacing w:val="20"/>
        <w:sz w:val="16"/>
        <w:szCs w:val="16"/>
      </w:rPr>
      <w:t>, ID DS: kccaa9t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04B2" w14:textId="77777777" w:rsidR="00456924" w:rsidRPr="00E546B4" w:rsidRDefault="00456924" w:rsidP="00456924">
    <w:pPr>
      <w:pStyle w:val="Zpat"/>
      <w:jc w:val="center"/>
      <w:rPr>
        <w:rFonts w:ascii="Calibri" w:hAnsi="Calibri"/>
        <w:spacing w:val="20"/>
        <w:sz w:val="16"/>
        <w:szCs w:val="16"/>
      </w:rPr>
    </w:pPr>
    <w:r w:rsidRPr="00E546B4">
      <w:rPr>
        <w:rFonts w:ascii="Calibri" w:hAnsi="Calibri"/>
        <w:spacing w:val="20"/>
        <w:sz w:val="16"/>
        <w:szCs w:val="16"/>
      </w:rPr>
      <w:t xml:space="preserve">Nejvyšší soud, Burešova 20, 657 37 Brno, Česká republika, tel.: +420 541 593 111, fax: +420 541 213 493, IČO: 48510190, č. účtu: 32723641/0710 ČNB Brno, e-mail: </w:t>
    </w:r>
    <w:hyperlink r:id="rId1" w:history="1">
      <w:r w:rsidRPr="00E546B4">
        <w:rPr>
          <w:rStyle w:val="Hypertextovodkaz"/>
          <w:rFonts w:ascii="Calibri" w:hAnsi="Calibri"/>
          <w:spacing w:val="20"/>
          <w:sz w:val="16"/>
          <w:szCs w:val="16"/>
        </w:rPr>
        <w:t>podatelna@nsoud.cz</w:t>
      </w:r>
    </w:hyperlink>
    <w:r w:rsidRPr="00E546B4">
      <w:rPr>
        <w:rFonts w:ascii="Calibri" w:hAnsi="Calibri"/>
        <w:spacing w:val="20"/>
        <w:sz w:val="16"/>
        <w:szCs w:val="16"/>
      </w:rPr>
      <w:t>, ID DS: kccaa9t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2E17" w14:textId="77777777" w:rsidR="003D0698" w:rsidRDefault="003D0698">
      <w:r>
        <w:separator/>
      </w:r>
    </w:p>
  </w:footnote>
  <w:footnote w:type="continuationSeparator" w:id="0">
    <w:p w14:paraId="19975369" w14:textId="77777777" w:rsidR="003D0698" w:rsidRDefault="003D0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4FAF" w14:textId="77777777" w:rsidR="00F01ABD" w:rsidRDefault="00F01ABD">
    <w:pPr>
      <w:pStyle w:val="Zhlav"/>
    </w:pPr>
  </w:p>
  <w:p w14:paraId="2814E5F6" w14:textId="77777777" w:rsidR="00F01ABD" w:rsidRDefault="00F01ABD">
    <w:pPr>
      <w:pStyle w:val="Zhlav"/>
    </w:pPr>
  </w:p>
  <w:p w14:paraId="44C6CBBC" w14:textId="77777777" w:rsidR="00F01ABD" w:rsidRDefault="00F01ABD">
    <w:pPr>
      <w:pStyle w:val="Zhlav"/>
    </w:pPr>
  </w:p>
  <w:p w14:paraId="1982BC12" w14:textId="77777777" w:rsidR="00F01ABD" w:rsidRDefault="00F01A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899F" w14:textId="77777777" w:rsidR="00F239E3" w:rsidRPr="00E546B4" w:rsidRDefault="00F239E3" w:rsidP="00F239E3">
    <w:pPr>
      <w:rPr>
        <w:rFonts w:ascii="Calibri" w:hAnsi="Calibri"/>
        <w:bCs/>
        <w:iCs/>
        <w:smallCaps/>
        <w:spacing w:val="20"/>
        <w:sz w:val="40"/>
        <w:szCs w:val="40"/>
      </w:rPr>
    </w:pPr>
    <w:r w:rsidRPr="00E546B4">
      <w:rPr>
        <w:rFonts w:ascii="Calibri" w:hAnsi="Calibri"/>
        <w:bCs/>
        <w:iCs/>
        <w:smallCaps/>
        <w:spacing w:val="20"/>
        <w:sz w:val="40"/>
        <w:szCs w:val="40"/>
      </w:rPr>
      <w:t>NEJVYŠŠÍ SOUD</w:t>
    </w:r>
  </w:p>
  <w:p w14:paraId="2CA68ABB" w14:textId="77777777" w:rsidR="00F34CEE" w:rsidRPr="00E546B4" w:rsidRDefault="00F239E3">
    <w:pPr>
      <w:rPr>
        <w:rFonts w:ascii="Calibri" w:hAnsi="Calibri"/>
        <w:bCs/>
        <w:iCs/>
        <w:caps/>
        <w:spacing w:val="20"/>
        <w:sz w:val="22"/>
        <w:szCs w:val="22"/>
      </w:rPr>
    </w:pPr>
    <w:r w:rsidRPr="00E546B4">
      <w:rPr>
        <w:rFonts w:ascii="Calibri" w:hAnsi="Calibri"/>
        <w:bCs/>
        <w:iCs/>
        <w:spacing w:val="20"/>
        <w:sz w:val="22"/>
        <w:szCs w:val="22"/>
      </w:rPr>
      <w:t>SPRÁVA SOUDU</w:t>
    </w:r>
  </w:p>
  <w:p w14:paraId="0C24E60D" w14:textId="77777777" w:rsidR="00355DD3" w:rsidRPr="00E546B4" w:rsidRDefault="00355DD3">
    <w:pPr>
      <w:rPr>
        <w:rFonts w:ascii="Calibri" w:hAnsi="Calibri"/>
        <w:bCs/>
        <w:iCs/>
        <w:caps/>
        <w:spacing w:val="20"/>
        <w:sz w:val="22"/>
        <w:szCs w:val="22"/>
      </w:rPr>
    </w:pPr>
  </w:p>
  <w:p w14:paraId="7E9A4A73" w14:textId="77777777" w:rsidR="00355DD3" w:rsidRPr="00E546B4" w:rsidRDefault="00355DD3">
    <w:pPr>
      <w:rPr>
        <w:rFonts w:ascii="Calibri" w:hAnsi="Calibri"/>
        <w:bCs/>
        <w:iCs/>
        <w:caps/>
        <w:spacing w:val="20"/>
        <w:sz w:val="22"/>
        <w:szCs w:val="22"/>
      </w:rPr>
    </w:pPr>
  </w:p>
  <w:p w14:paraId="002713CB" w14:textId="77777777" w:rsidR="00355DD3" w:rsidRPr="00E546B4" w:rsidRDefault="00355DD3">
    <w:pPr>
      <w:rPr>
        <w:rFonts w:ascii="Calibri" w:hAnsi="Calibri"/>
        <w:bCs/>
        <w:iCs/>
        <w:caps/>
        <w:spacing w:val="2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D04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1530AA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4580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89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rawingGridVerticalSpacing w:val="120"/>
  <w:displayHorizontalDrawingGridEvery w:val="2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bjednavka.docx 2026/07/14 15:14:49"/>
    <w:docVar w:name="DOKUMENT_ADRESAR_FS" w:val="C:\TMP\DB"/>
    <w:docVar w:name="DOKUMENT_AUTOMATICKE_UKLADANI" w:val="NE"/>
    <w:docVar w:name="DOKUMENT_PERIODA_UKLADANI" w:val="11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PR' AND A.bc_vec  = 214 AND A.rocnik  = 2016)"/>
    <w:docVar w:name="SOUBOR_DOC" w:val="C:\TMP\"/>
    <w:docVar w:name="SOUBOR_DOC_LOK" w:val="C\:\'5cTMP"/>
    <w:docVar w:name="WINDOW_NAME" w:val="Dokumenty"/>
  </w:docVars>
  <w:rsids>
    <w:rsidRoot w:val="00F01ABD"/>
    <w:rsid w:val="00017EE3"/>
    <w:rsid w:val="000244DB"/>
    <w:rsid w:val="0003726A"/>
    <w:rsid w:val="00044211"/>
    <w:rsid w:val="00060D49"/>
    <w:rsid w:val="000817C2"/>
    <w:rsid w:val="0008236F"/>
    <w:rsid w:val="000C2A90"/>
    <w:rsid w:val="000E4E66"/>
    <w:rsid w:val="00112C9F"/>
    <w:rsid w:val="00115FD8"/>
    <w:rsid w:val="001579C5"/>
    <w:rsid w:val="001A252C"/>
    <w:rsid w:val="001B4C09"/>
    <w:rsid w:val="001D5613"/>
    <w:rsid w:val="001D5A67"/>
    <w:rsid w:val="00210881"/>
    <w:rsid w:val="00232AB2"/>
    <w:rsid w:val="00276E74"/>
    <w:rsid w:val="002920BF"/>
    <w:rsid w:val="002A76FB"/>
    <w:rsid w:val="00313F21"/>
    <w:rsid w:val="0034052A"/>
    <w:rsid w:val="00345C6F"/>
    <w:rsid w:val="00352AD3"/>
    <w:rsid w:val="00355DD3"/>
    <w:rsid w:val="003633A1"/>
    <w:rsid w:val="003A258A"/>
    <w:rsid w:val="003C3389"/>
    <w:rsid w:val="003D0698"/>
    <w:rsid w:val="003E5F10"/>
    <w:rsid w:val="003F0004"/>
    <w:rsid w:val="003F6C7A"/>
    <w:rsid w:val="004176E2"/>
    <w:rsid w:val="00427FA1"/>
    <w:rsid w:val="00456924"/>
    <w:rsid w:val="00466C48"/>
    <w:rsid w:val="00466E60"/>
    <w:rsid w:val="004F53A5"/>
    <w:rsid w:val="00506A39"/>
    <w:rsid w:val="00557AFC"/>
    <w:rsid w:val="005642D0"/>
    <w:rsid w:val="00586744"/>
    <w:rsid w:val="005A6424"/>
    <w:rsid w:val="005D338E"/>
    <w:rsid w:val="005D626B"/>
    <w:rsid w:val="005E5119"/>
    <w:rsid w:val="00611439"/>
    <w:rsid w:val="006562FE"/>
    <w:rsid w:val="0068718E"/>
    <w:rsid w:val="006F4B09"/>
    <w:rsid w:val="00705162"/>
    <w:rsid w:val="00732884"/>
    <w:rsid w:val="00736683"/>
    <w:rsid w:val="0074031E"/>
    <w:rsid w:val="007668D2"/>
    <w:rsid w:val="007B64EC"/>
    <w:rsid w:val="007E03DB"/>
    <w:rsid w:val="007E09EF"/>
    <w:rsid w:val="00812490"/>
    <w:rsid w:val="00830785"/>
    <w:rsid w:val="00850AD8"/>
    <w:rsid w:val="00870FD1"/>
    <w:rsid w:val="00873947"/>
    <w:rsid w:val="008D06B0"/>
    <w:rsid w:val="009136B9"/>
    <w:rsid w:val="00917679"/>
    <w:rsid w:val="00921163"/>
    <w:rsid w:val="00925EFC"/>
    <w:rsid w:val="0093387E"/>
    <w:rsid w:val="009469FA"/>
    <w:rsid w:val="009659E9"/>
    <w:rsid w:val="00973AB6"/>
    <w:rsid w:val="009B7E49"/>
    <w:rsid w:val="00A37B13"/>
    <w:rsid w:val="00A605A1"/>
    <w:rsid w:val="00A67067"/>
    <w:rsid w:val="00A764CC"/>
    <w:rsid w:val="00A8470A"/>
    <w:rsid w:val="00A91120"/>
    <w:rsid w:val="00AB2657"/>
    <w:rsid w:val="00AD42AF"/>
    <w:rsid w:val="00AF22D3"/>
    <w:rsid w:val="00B23F01"/>
    <w:rsid w:val="00B42820"/>
    <w:rsid w:val="00B46DB2"/>
    <w:rsid w:val="00B66A80"/>
    <w:rsid w:val="00B815F8"/>
    <w:rsid w:val="00C170D9"/>
    <w:rsid w:val="00C83DCE"/>
    <w:rsid w:val="00C931A8"/>
    <w:rsid w:val="00CC1DA8"/>
    <w:rsid w:val="00CC6DD2"/>
    <w:rsid w:val="00D14CEC"/>
    <w:rsid w:val="00D273FF"/>
    <w:rsid w:val="00D351B3"/>
    <w:rsid w:val="00D3699D"/>
    <w:rsid w:val="00D43E34"/>
    <w:rsid w:val="00D74D60"/>
    <w:rsid w:val="00D95053"/>
    <w:rsid w:val="00DB3496"/>
    <w:rsid w:val="00DC48E0"/>
    <w:rsid w:val="00DD1AEA"/>
    <w:rsid w:val="00DD3DBA"/>
    <w:rsid w:val="00E0319E"/>
    <w:rsid w:val="00E16223"/>
    <w:rsid w:val="00E26ABB"/>
    <w:rsid w:val="00E26B64"/>
    <w:rsid w:val="00E27CBF"/>
    <w:rsid w:val="00E304AA"/>
    <w:rsid w:val="00E30C2C"/>
    <w:rsid w:val="00E348D4"/>
    <w:rsid w:val="00E546B4"/>
    <w:rsid w:val="00E66928"/>
    <w:rsid w:val="00E835B4"/>
    <w:rsid w:val="00E86CDE"/>
    <w:rsid w:val="00E87EA1"/>
    <w:rsid w:val="00EB0C90"/>
    <w:rsid w:val="00ED1952"/>
    <w:rsid w:val="00EF03E1"/>
    <w:rsid w:val="00F01ABD"/>
    <w:rsid w:val="00F1543D"/>
    <w:rsid w:val="00F239E3"/>
    <w:rsid w:val="00F26FF4"/>
    <w:rsid w:val="00F34CEE"/>
    <w:rsid w:val="00F36485"/>
    <w:rsid w:val="00F41DF9"/>
    <w:rsid w:val="00F73365"/>
    <w:rsid w:val="00F82E2B"/>
    <w:rsid w:val="00F9330B"/>
    <w:rsid w:val="00FA45C7"/>
    <w:rsid w:val="00FD337B"/>
    <w:rsid w:val="00FE1546"/>
    <w:rsid w:val="00FE3A1E"/>
    <w:rsid w:val="00F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16CC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736683"/>
    <w:pPr>
      <w:overflowPunct/>
      <w:autoSpaceDE/>
      <w:autoSpaceDN/>
      <w:adjustRightInd/>
      <w:spacing w:after="150"/>
      <w:textAlignment w:val="auto"/>
      <w:outlineLvl w:val="0"/>
    </w:pPr>
    <w:rPr>
      <w:caps/>
      <w:color w:val="808080"/>
      <w:kern w:val="36"/>
      <w:sz w:val="31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36683"/>
    <w:rPr>
      <w:rFonts w:cs="Times New Roman"/>
      <w:caps/>
      <w:color w:val="808080"/>
      <w:kern w:val="36"/>
      <w:sz w:val="31"/>
      <w:szCs w:val="31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8"/>
      <w:szCs w:val="28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56924"/>
    <w:rPr>
      <w:rFonts w:cs="Times New Roman"/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E83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E835B4"/>
    <w:rPr>
      <w:rFonts w:ascii="Courier New" w:hAnsi="Courier New" w:cs="Courier New"/>
      <w:color w:val="000000"/>
      <w:sz w:val="20"/>
      <w:szCs w:val="20"/>
    </w:rPr>
  </w:style>
  <w:style w:type="character" w:styleId="Siln">
    <w:name w:val="Strong"/>
    <w:basedOn w:val="Standardnpsmoodstavce"/>
    <w:uiPriority w:val="22"/>
    <w:qFormat/>
    <w:rsid w:val="00C931A8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3F0004"/>
    <w:pPr>
      <w:overflowPunct/>
      <w:autoSpaceDE/>
      <w:autoSpaceDN/>
      <w:adjustRightInd/>
      <w:spacing w:after="160" w:line="256" w:lineRule="auto"/>
      <w:ind w:left="720"/>
      <w:contextualSpacing/>
      <w:textAlignment w:val="auto"/>
    </w:pPr>
    <w:rPr>
      <w:rFonts w:asciiTheme="minorHAnsi" w:hAnsiTheme="minorHAns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736683"/>
    <w:pPr>
      <w:overflowPunct/>
      <w:autoSpaceDE/>
      <w:autoSpaceDN/>
      <w:adjustRightInd/>
      <w:spacing w:before="135" w:after="135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6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6965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6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6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46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6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9669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4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soud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soud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blony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72</Words>
  <Characters>430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2026-07-14T12:59:00Z</dcterms:created>
  <dcterms:modified xsi:type="dcterms:W3CDTF">2026-07-14T13:17:00Z</dcterms:modified>
</cp:coreProperties>
</file>