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č.JH350183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2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3335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2192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Steripak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Poděbradova 849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664 42 Modřice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26225484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60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RB 54 3P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STERIKING skládaná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250 x 65 mm x 100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41" w:space="2359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51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14" w:right="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100 x 50 mm x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 1 bal = 3 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RB 55 3P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STERIKING skládaná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 a EO sterilizace,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300 x 80 mm x 100 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88" w:space="251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 42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STERIKING plochá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14" w:right="1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150 mm x 200 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2551 AB	</w:t>
      </w:r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MVI multiparametrový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indikátor parní sterilizace, typ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92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4 1 bal = 480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83" w:space="239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3760 AB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-1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TST integrační indikátor parní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typ 6 1 bal = 200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AB 101 TESTY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Test průniku páry pro velké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parní sterilizátory do porézní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0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vsázky a dutin 1 bal = 400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4" w:space="245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00" w:lineRule="exact"/>
              <w:ind w:left="12" w:right="29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AW 357 NW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120B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57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AW Netkaná textilie modrá, 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g/m2, arch 120x120 cm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75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AW 357 NW 137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B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AW Netkaná textilie modrá, 57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g/m2, arch 137 x 137 cm, 75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ks/bal. 1 bal = 75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3033" w:space="105"/>
            <w:col w:w="2046" w:space="229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6" w:line="200" w:lineRule="exact"/>
              <w:ind w:left="12" w:right="29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AW 357 NW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150B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6" w:line="200" w:lineRule="exact"/>
              <w:ind w:left="12" w:right="-57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AW Netkaná textilie modrá, 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g/m2, arch 130x150 cm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70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6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6218187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3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AW SMS 55 180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B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Wrap 150 x 180 cm 1 bal = 25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2996" w:space="142"/>
            <w:col w:w="1990" w:space="2346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AW TLA 30x50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32" w:right="96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AW Absorpční papír do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nástrojových sít a kontejnerů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14" w:right="-3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bílý, 70 g/m2, 30 × 50 cm 1 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= 500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FIX CERVENY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0,75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Steriking fix červený, hrot 0,75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2945" w:space="193"/>
            <w:col w:w="2036" w:space="2324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ITN 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lepicí páska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6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indikátoru, 19 mm x 50 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RB 52 3P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STERIKING skládaná role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indik.parní, FO a EO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sterilizace, 150 x 50 mm x 100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 1 bal = 2 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41" w:space="2359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RB 57 3P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STERIKING skládaná role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00" w:lineRule="exact"/>
              <w:ind w:left="14" w:right="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indik.parní, FO a EO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sterilizace, 400 x 80 mm x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69 132,30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2026-06-23 14:06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99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1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2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3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4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5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6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7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8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0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1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2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3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4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5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6218187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7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3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147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2026-06-23T12:57:27Z</dcterms:created>
  <dcterms:modified xsi:type="dcterms:W3CDTF">2026-06-23T12:57:27Z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