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č.JH350164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65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MR Diagnostic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Pod Višňovkou 1662/21 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14000 Praha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3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84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9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287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25245791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60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12-1850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Senzor pro přístroj NIOX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344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VERO, bal. = 500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18" w:space="2656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340968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4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Jednorázový snímač vč. nosní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klapky Spiraflow&amp;Softclip Set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6933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115 046,40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2026-06-23 13:54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9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14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16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7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8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9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0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1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2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3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4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5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7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8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0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2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4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5588816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5714690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8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9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0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1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2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3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4" behindDoc="0" locked="0" layoutInCell="1" allowOverlap="1">
            <wp:simplePos x="0" y="0"/>
            <wp:positionH relativeFrom="page">
              <wp:posOffset>6419585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5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8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9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00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4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278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tcpdf.org/"/><Relationship Id="rId103" Type="http://schemas.openxmlformats.org/officeDocument/2006/relationships/hyperlink" TargetMode="External" Target="mailto:obchodni@nemjh.cz"/><Relationship Id="rId109" Type="http://schemas.openxmlformats.org/officeDocument/2006/relationships/hyperlink" TargetMode="External" Target="mailto:fakturace@nemjh.cz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2026-06-23T12:56:41Z</dcterms:created>
  <dcterms:modified xsi:type="dcterms:W3CDTF">2026-06-23T12:56:41Z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