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ECD7F9" w14:textId="77777777" w:rsidR="00F0309F" w:rsidRPr="00422D60" w:rsidRDefault="00F0309F" w:rsidP="00960137">
      <w:pPr>
        <w:jc w:val="center"/>
        <w:rPr>
          <w:b/>
          <w:snapToGrid w:val="0"/>
          <w:sz w:val="28"/>
          <w:szCs w:val="28"/>
        </w:rPr>
      </w:pPr>
      <w:r w:rsidRPr="00422D60">
        <w:rPr>
          <w:b/>
          <w:snapToGrid w:val="0"/>
          <w:sz w:val="28"/>
          <w:szCs w:val="28"/>
        </w:rPr>
        <w:t>Smluvní strany</w:t>
      </w:r>
    </w:p>
    <w:p w14:paraId="322652DC" w14:textId="77777777" w:rsidR="00F0309F" w:rsidRPr="00422D60" w:rsidRDefault="00F0309F" w:rsidP="00F0309F">
      <w:pPr>
        <w:tabs>
          <w:tab w:val="left" w:pos="2552"/>
        </w:tabs>
        <w:jc w:val="center"/>
        <w:rPr>
          <w:b/>
          <w:snapToGrid w:val="0"/>
          <w:sz w:val="28"/>
          <w:szCs w:val="28"/>
        </w:rPr>
      </w:pPr>
    </w:p>
    <w:p w14:paraId="03458EE1" w14:textId="65AA4AB5" w:rsidR="00F0309F" w:rsidRPr="00A667F8" w:rsidRDefault="00F0309F" w:rsidP="001667D0">
      <w:pPr>
        <w:tabs>
          <w:tab w:val="left" w:pos="2268"/>
        </w:tabs>
        <w:rPr>
          <w:b/>
        </w:rPr>
      </w:pPr>
      <w:r w:rsidRPr="00A667F8">
        <w:t>Obchodní firma:</w:t>
      </w:r>
      <w:r w:rsidRPr="00A667F8">
        <w:tab/>
      </w:r>
      <w:r w:rsidR="00413694">
        <w:rPr>
          <w:b/>
        </w:rPr>
        <w:t>Lynax s.r.o.</w:t>
      </w:r>
    </w:p>
    <w:p w14:paraId="1E86EFC2" w14:textId="49EB9770" w:rsidR="00F0309F" w:rsidRPr="00A667F8" w:rsidRDefault="00F0309F" w:rsidP="001667D0">
      <w:pPr>
        <w:tabs>
          <w:tab w:val="left" w:pos="2268"/>
        </w:tabs>
      </w:pPr>
      <w:r w:rsidRPr="00A667F8">
        <w:t>IČ</w:t>
      </w:r>
      <w:r w:rsidR="0074611B" w:rsidRPr="00A667F8">
        <w:t>O</w:t>
      </w:r>
      <w:r w:rsidR="00413694">
        <w:t>:</w:t>
      </w:r>
      <w:r w:rsidR="00413694">
        <w:tab/>
        <w:t>29054966</w:t>
      </w:r>
    </w:p>
    <w:p w14:paraId="39A8AACA" w14:textId="5D23C990" w:rsidR="001667D0" w:rsidRPr="00A667F8" w:rsidRDefault="00413694" w:rsidP="001667D0">
      <w:pPr>
        <w:tabs>
          <w:tab w:val="left" w:pos="2268"/>
        </w:tabs>
      </w:pPr>
      <w:r>
        <w:t>DIČ:</w:t>
      </w:r>
      <w:r>
        <w:tab/>
        <w:t>CZ29054966</w:t>
      </w:r>
    </w:p>
    <w:p w14:paraId="16ACD28A" w14:textId="121D295F" w:rsidR="00F0309F" w:rsidRPr="00A667F8" w:rsidRDefault="00413694" w:rsidP="001667D0">
      <w:pPr>
        <w:tabs>
          <w:tab w:val="left" w:pos="2268"/>
        </w:tabs>
      </w:pPr>
      <w:r>
        <w:t>Sídlem:</w:t>
      </w:r>
      <w:r>
        <w:tab/>
        <w:t>Půlkruhová 158/1, 160 00 Praha 6</w:t>
      </w:r>
    </w:p>
    <w:p w14:paraId="7F15B2B9" w14:textId="4E4D7B10" w:rsidR="00F0309F" w:rsidRPr="00A667F8" w:rsidRDefault="0074611B" w:rsidP="001667D0">
      <w:pPr>
        <w:tabs>
          <w:tab w:val="left" w:pos="2268"/>
        </w:tabs>
      </w:pPr>
      <w:r w:rsidRPr="00A667F8">
        <w:t>Zastoupena</w:t>
      </w:r>
      <w:r w:rsidR="00413694">
        <w:t>:</w:t>
      </w:r>
      <w:r w:rsidR="00413694">
        <w:tab/>
        <w:t xml:space="preserve">Jiřím Králíkem, </w:t>
      </w:r>
      <w:r w:rsidR="001667D0" w:rsidRPr="00A667F8">
        <w:t xml:space="preserve">jednatelem </w:t>
      </w:r>
    </w:p>
    <w:p w14:paraId="7E76650E" w14:textId="161953AD" w:rsidR="00F0309F" w:rsidRPr="00A667F8" w:rsidRDefault="00413694" w:rsidP="001667D0">
      <w:pPr>
        <w:tabs>
          <w:tab w:val="left" w:pos="2268"/>
        </w:tabs>
      </w:pPr>
      <w:r>
        <w:t>Bankovní spojení:</w:t>
      </w:r>
      <w:r>
        <w:tab/>
        <w:t>Komerční banka a.s.</w:t>
      </w:r>
    </w:p>
    <w:p w14:paraId="3A9418DB" w14:textId="77777777" w:rsidR="00F0309F" w:rsidRPr="00A667F8" w:rsidRDefault="00F0309F" w:rsidP="001667D0">
      <w:pPr>
        <w:tabs>
          <w:tab w:val="left" w:pos="2268"/>
        </w:tabs>
        <w:ind w:left="2126" w:firstLine="709"/>
      </w:pPr>
    </w:p>
    <w:p w14:paraId="5E8A62DF" w14:textId="12730160" w:rsidR="00AB39AA" w:rsidRPr="00A667F8" w:rsidRDefault="00AB39AA" w:rsidP="001667D0">
      <w:pPr>
        <w:tabs>
          <w:tab w:val="left" w:pos="2268"/>
        </w:tabs>
        <w:ind w:firstLine="1"/>
      </w:pPr>
      <w:r w:rsidRPr="00A667F8">
        <w:t>Kontaktní osoba:</w:t>
      </w:r>
      <w:r w:rsidR="001667D0" w:rsidRPr="00A667F8">
        <w:tab/>
      </w:r>
      <w:r w:rsidR="00413694">
        <w:t>Ing. Petr Králík, CSc.</w:t>
      </w:r>
    </w:p>
    <w:p w14:paraId="5F0C00B9" w14:textId="02AE9676" w:rsidR="00AB39AA" w:rsidRPr="00A667F8" w:rsidRDefault="00AB39AA" w:rsidP="0065145E"/>
    <w:p w14:paraId="6A84AB52" w14:textId="77777777" w:rsidR="00F0309F" w:rsidRPr="00A667F8" w:rsidRDefault="00F0309F" w:rsidP="00F0309F">
      <w:pPr>
        <w:rPr>
          <w:snapToGrid w:val="0"/>
        </w:rPr>
      </w:pPr>
      <w:r w:rsidRPr="00A667F8">
        <w:rPr>
          <w:snapToGrid w:val="0"/>
        </w:rPr>
        <w:t>dále jen jako „</w:t>
      </w:r>
      <w:r w:rsidR="007057E8" w:rsidRPr="00A667F8">
        <w:rPr>
          <w:b/>
          <w:snapToGrid w:val="0"/>
        </w:rPr>
        <w:t>z</w:t>
      </w:r>
      <w:r w:rsidR="00762743" w:rsidRPr="00A667F8">
        <w:rPr>
          <w:b/>
          <w:snapToGrid w:val="0"/>
        </w:rPr>
        <w:t>hotovitel</w:t>
      </w:r>
      <w:r w:rsidRPr="00A667F8">
        <w:rPr>
          <w:snapToGrid w:val="0"/>
        </w:rPr>
        <w:t>“ na straně jedné</w:t>
      </w:r>
    </w:p>
    <w:p w14:paraId="7EAD5B20" w14:textId="77777777" w:rsidR="00F0309F" w:rsidRPr="00A667F8" w:rsidRDefault="00F0309F" w:rsidP="00AF72D8">
      <w:pPr>
        <w:spacing w:before="120" w:after="120"/>
        <w:ind w:left="2126" w:firstLine="709"/>
        <w:rPr>
          <w:snapToGrid w:val="0"/>
        </w:rPr>
      </w:pPr>
      <w:r w:rsidRPr="00A667F8">
        <w:rPr>
          <w:snapToGrid w:val="0"/>
        </w:rPr>
        <w:t>a</w:t>
      </w:r>
      <w:r w:rsidRPr="00A667F8">
        <w:rPr>
          <w:snapToGrid w:val="0"/>
        </w:rPr>
        <w:tab/>
      </w:r>
    </w:p>
    <w:p w14:paraId="5B8DE1DF" w14:textId="77777777" w:rsidR="00F0309F" w:rsidRPr="00A667F8" w:rsidRDefault="00F0309F" w:rsidP="001667D0">
      <w:pPr>
        <w:tabs>
          <w:tab w:val="left" w:pos="2268"/>
        </w:tabs>
      </w:pPr>
      <w:r w:rsidRPr="00A667F8">
        <w:t>Název</w:t>
      </w:r>
      <w:r w:rsidR="001667D0" w:rsidRPr="00A667F8">
        <w:t>:</w:t>
      </w:r>
      <w:r w:rsidR="001667D0" w:rsidRPr="00A667F8">
        <w:tab/>
      </w:r>
      <w:r w:rsidRPr="00A667F8">
        <w:rPr>
          <w:b/>
        </w:rPr>
        <w:t>Nemocnice Na Homolce</w:t>
      </w:r>
    </w:p>
    <w:p w14:paraId="6D1EFC9A" w14:textId="77777777" w:rsidR="00F0309F" w:rsidRPr="00A667F8" w:rsidRDefault="00F0309F" w:rsidP="001667D0">
      <w:pPr>
        <w:tabs>
          <w:tab w:val="left" w:pos="2268"/>
        </w:tabs>
      </w:pPr>
      <w:r w:rsidRPr="00A667F8">
        <w:t>IČ</w:t>
      </w:r>
      <w:r w:rsidR="0074611B" w:rsidRPr="00A667F8">
        <w:t>O</w:t>
      </w:r>
      <w:r w:rsidRPr="00A667F8">
        <w:t>:</w:t>
      </w:r>
      <w:r w:rsidRPr="00A667F8">
        <w:tab/>
        <w:t>00023884</w:t>
      </w:r>
    </w:p>
    <w:p w14:paraId="58CDA2EB" w14:textId="77777777" w:rsidR="00F0309F" w:rsidRPr="00A667F8" w:rsidRDefault="00F0309F" w:rsidP="001667D0">
      <w:pPr>
        <w:tabs>
          <w:tab w:val="left" w:pos="2268"/>
        </w:tabs>
      </w:pPr>
      <w:r w:rsidRPr="00A667F8">
        <w:t>DIČ:</w:t>
      </w:r>
      <w:r w:rsidRPr="00A667F8">
        <w:tab/>
        <w:t>CZ00023884</w:t>
      </w:r>
    </w:p>
    <w:p w14:paraId="63EFFEB1" w14:textId="77777777" w:rsidR="00F0309F" w:rsidRPr="00A667F8" w:rsidRDefault="00F0309F" w:rsidP="001667D0">
      <w:pPr>
        <w:tabs>
          <w:tab w:val="left" w:pos="2268"/>
        </w:tabs>
      </w:pPr>
      <w:r w:rsidRPr="00A667F8">
        <w:t>Sídlem:</w:t>
      </w:r>
      <w:r w:rsidRPr="00A667F8">
        <w:tab/>
        <w:t xml:space="preserve">Roentgenova 37/2, 150 30 Praha 5 - Motol </w:t>
      </w:r>
    </w:p>
    <w:p w14:paraId="090AA6AB" w14:textId="7677F269" w:rsidR="00F0309F" w:rsidRPr="00A667F8" w:rsidRDefault="0074611B" w:rsidP="001667D0">
      <w:pPr>
        <w:tabs>
          <w:tab w:val="left" w:pos="2268"/>
        </w:tabs>
      </w:pPr>
      <w:r w:rsidRPr="00A667F8">
        <w:t>Zastoupena</w:t>
      </w:r>
      <w:r w:rsidR="00F0309F" w:rsidRPr="00A667F8">
        <w:t>:</w:t>
      </w:r>
      <w:r w:rsidR="00F0309F" w:rsidRPr="00A667F8">
        <w:tab/>
      </w:r>
      <w:r w:rsidR="00A667F8">
        <w:t>Ing. Pavel Jirka</w:t>
      </w:r>
      <w:r w:rsidR="00E55B5D" w:rsidRPr="00A667F8">
        <w:t xml:space="preserve">, vedoucím ONVZ </w:t>
      </w:r>
      <w:r w:rsidR="00F0309F" w:rsidRPr="00A667F8">
        <w:t>nemocnice</w:t>
      </w:r>
    </w:p>
    <w:p w14:paraId="78A8A3D7" w14:textId="77777777" w:rsidR="00F0309F" w:rsidRPr="00A667F8" w:rsidRDefault="00F0309F" w:rsidP="001667D0">
      <w:pPr>
        <w:tabs>
          <w:tab w:val="left" w:pos="2268"/>
        </w:tabs>
      </w:pPr>
      <w:r w:rsidRPr="00A667F8">
        <w:t>Bankovní spojení:</w:t>
      </w:r>
      <w:r w:rsidRPr="00A667F8">
        <w:tab/>
        <w:t>Č</w:t>
      </w:r>
      <w:r w:rsidR="00E55B5D" w:rsidRPr="00A667F8">
        <w:t xml:space="preserve">eská národní banka </w:t>
      </w:r>
    </w:p>
    <w:p w14:paraId="78A2785F" w14:textId="0629AFFE" w:rsidR="00F0309F" w:rsidRPr="00A667F8" w:rsidRDefault="00F0309F" w:rsidP="001667D0">
      <w:pPr>
        <w:tabs>
          <w:tab w:val="left" w:pos="2268"/>
        </w:tabs>
      </w:pPr>
    </w:p>
    <w:p w14:paraId="0BF0CBBA" w14:textId="77777777" w:rsidR="00F0309F" w:rsidRPr="00A667F8" w:rsidRDefault="00F0309F" w:rsidP="00F0309F">
      <w:pPr>
        <w:tabs>
          <w:tab w:val="left" w:pos="2552"/>
        </w:tabs>
      </w:pPr>
    </w:p>
    <w:p w14:paraId="2FC451BF" w14:textId="77777777" w:rsidR="001667D0" w:rsidRPr="00A667F8" w:rsidRDefault="00AB39AA" w:rsidP="00F0309F">
      <w:pPr>
        <w:tabs>
          <w:tab w:val="left" w:pos="2552"/>
        </w:tabs>
      </w:pPr>
      <w:r w:rsidRPr="00A667F8">
        <w:t>Kontaktní osoba ve věcech technických</w:t>
      </w:r>
      <w:r w:rsidR="001667D0" w:rsidRPr="00A667F8">
        <w:t>:</w:t>
      </w:r>
    </w:p>
    <w:p w14:paraId="1980E88D" w14:textId="410E8BC3" w:rsidR="001667D0" w:rsidRPr="00A667F8" w:rsidRDefault="00A667F8" w:rsidP="001667D0">
      <w:r>
        <w:t>Bc. Jaroslav Adzima</w:t>
      </w:r>
    </w:p>
    <w:p w14:paraId="01662CBD" w14:textId="77777777" w:rsidR="001667D0" w:rsidRPr="00A667F8" w:rsidRDefault="001667D0" w:rsidP="00F0309F">
      <w:pPr>
        <w:tabs>
          <w:tab w:val="left" w:pos="2552"/>
        </w:tabs>
      </w:pPr>
    </w:p>
    <w:p w14:paraId="47CEF506" w14:textId="77777777" w:rsidR="00AB39AA" w:rsidRPr="00A667F8" w:rsidRDefault="00AB39AA" w:rsidP="00F0309F">
      <w:pPr>
        <w:tabs>
          <w:tab w:val="left" w:pos="2552"/>
        </w:tabs>
      </w:pPr>
      <w:r w:rsidRPr="00A667F8">
        <w:t>a smluvních:</w:t>
      </w:r>
    </w:p>
    <w:p w14:paraId="699AC105" w14:textId="7B50D740" w:rsidR="00AB39AA" w:rsidRPr="00A667F8" w:rsidRDefault="00A667F8" w:rsidP="00AB39AA">
      <w:r>
        <w:t>Dominika Fenclová</w:t>
      </w:r>
    </w:p>
    <w:p w14:paraId="70EBB9F3" w14:textId="77777777" w:rsidR="00AB39AA" w:rsidRPr="00A667F8" w:rsidRDefault="00AB39AA" w:rsidP="00F0309F">
      <w:pPr>
        <w:rPr>
          <w:snapToGrid w:val="0"/>
        </w:rPr>
      </w:pPr>
    </w:p>
    <w:p w14:paraId="1E499704" w14:textId="77777777" w:rsidR="00F0309F" w:rsidRPr="00A667F8" w:rsidRDefault="00F0309F" w:rsidP="00F0309F">
      <w:pPr>
        <w:rPr>
          <w:snapToGrid w:val="0"/>
        </w:rPr>
      </w:pPr>
      <w:r w:rsidRPr="00A667F8">
        <w:rPr>
          <w:snapToGrid w:val="0"/>
        </w:rPr>
        <w:t>dále jen jako „</w:t>
      </w:r>
      <w:r w:rsidR="007057E8" w:rsidRPr="00A667F8">
        <w:rPr>
          <w:b/>
          <w:snapToGrid w:val="0"/>
        </w:rPr>
        <w:t>o</w:t>
      </w:r>
      <w:r w:rsidRPr="00A667F8">
        <w:rPr>
          <w:b/>
          <w:snapToGrid w:val="0"/>
        </w:rPr>
        <w:t>bjednatel</w:t>
      </w:r>
      <w:r w:rsidRPr="00A667F8">
        <w:rPr>
          <w:snapToGrid w:val="0"/>
        </w:rPr>
        <w:t>“ na straně druhé</w:t>
      </w:r>
    </w:p>
    <w:p w14:paraId="0833321F" w14:textId="77777777" w:rsidR="008E5B39" w:rsidRPr="00A667F8" w:rsidRDefault="008E5B39" w:rsidP="00C41051"/>
    <w:p w14:paraId="2F16958C" w14:textId="77777777" w:rsidR="008E5B39" w:rsidRPr="00A667F8" w:rsidRDefault="001667D0" w:rsidP="00742BAC">
      <w:pPr>
        <w:pStyle w:val="zkladn"/>
      </w:pPr>
      <w:r w:rsidRPr="00A667F8">
        <w:t>uzavírají</w:t>
      </w:r>
      <w:r w:rsidR="008E5B39" w:rsidRPr="00A667F8">
        <w:t xml:space="preserve"> v souladu s §</w:t>
      </w:r>
      <w:r w:rsidR="00C41051" w:rsidRPr="00A667F8">
        <w:t> </w:t>
      </w:r>
      <w:r w:rsidR="0074611B" w:rsidRPr="00A667F8">
        <w:t>2586 a násl. zákona č. 89/2012 Sb., občanského zákoníku</w:t>
      </w:r>
      <w:r w:rsidR="00C41051" w:rsidRPr="00A667F8">
        <w:t>,</w:t>
      </w:r>
      <w:r w:rsidR="008E5B39" w:rsidRPr="00A667F8">
        <w:t xml:space="preserve"> </w:t>
      </w:r>
      <w:r w:rsidRPr="00A667F8">
        <w:t>v platném znění (dále jen „</w:t>
      </w:r>
      <w:r w:rsidRPr="00A667F8">
        <w:rPr>
          <w:b/>
        </w:rPr>
        <w:t>ob</w:t>
      </w:r>
      <w:r w:rsidRPr="00A667F8">
        <w:rPr>
          <w:rFonts w:hint="eastAsia"/>
          <w:b/>
        </w:rPr>
        <w:t>č</w:t>
      </w:r>
      <w:r w:rsidRPr="00A667F8">
        <w:rPr>
          <w:b/>
        </w:rPr>
        <w:t>ansk</w:t>
      </w:r>
      <w:r w:rsidRPr="00A667F8">
        <w:rPr>
          <w:rFonts w:hint="eastAsia"/>
          <w:b/>
        </w:rPr>
        <w:t>ý</w:t>
      </w:r>
      <w:r w:rsidRPr="00A667F8">
        <w:rPr>
          <w:b/>
        </w:rPr>
        <w:t xml:space="preserve"> z</w:t>
      </w:r>
      <w:r w:rsidRPr="00A667F8">
        <w:rPr>
          <w:rFonts w:hint="eastAsia"/>
          <w:b/>
        </w:rPr>
        <w:t>á</w:t>
      </w:r>
      <w:r w:rsidRPr="00A667F8">
        <w:rPr>
          <w:b/>
        </w:rPr>
        <w:t>kon</w:t>
      </w:r>
      <w:r w:rsidRPr="00A667F8">
        <w:rPr>
          <w:rFonts w:hint="eastAsia"/>
          <w:b/>
        </w:rPr>
        <w:t>í</w:t>
      </w:r>
      <w:r w:rsidRPr="00A667F8">
        <w:rPr>
          <w:b/>
        </w:rPr>
        <w:t>k</w:t>
      </w:r>
      <w:r w:rsidRPr="00A667F8">
        <w:t xml:space="preserve">“), </w:t>
      </w:r>
      <w:r w:rsidR="00F0309F" w:rsidRPr="00A667F8">
        <w:t xml:space="preserve">níže uvedeného dne, měsíce a roku </w:t>
      </w:r>
      <w:r w:rsidR="008E5B39" w:rsidRPr="00A667F8">
        <w:t>tuto</w:t>
      </w:r>
    </w:p>
    <w:p w14:paraId="1073DDE0" w14:textId="77777777" w:rsidR="00F0309F" w:rsidRPr="00A667F8" w:rsidRDefault="00F0309F" w:rsidP="00F0309F">
      <w:pPr>
        <w:pStyle w:val="zz-Nzev"/>
        <w:spacing w:after="0"/>
      </w:pPr>
      <w:r w:rsidRPr="00A667F8">
        <w:t>SMLOUVU O DÍLO</w:t>
      </w:r>
    </w:p>
    <w:p w14:paraId="48138ED3" w14:textId="77777777" w:rsidR="00F0309F" w:rsidRPr="00A667F8" w:rsidRDefault="00F0309F" w:rsidP="00F0309F">
      <w:pPr>
        <w:pStyle w:val="Nzev"/>
        <w:widowControl/>
        <w:ind w:left="0"/>
        <w:rPr>
          <w:b w:val="0"/>
          <w:sz w:val="24"/>
          <w:szCs w:val="28"/>
        </w:rPr>
      </w:pPr>
      <w:r w:rsidRPr="00A667F8">
        <w:rPr>
          <w:b w:val="0"/>
          <w:sz w:val="24"/>
          <w:szCs w:val="28"/>
        </w:rPr>
        <w:t xml:space="preserve">(dále jen </w:t>
      </w:r>
      <w:r w:rsidRPr="00A667F8">
        <w:rPr>
          <w:sz w:val="24"/>
          <w:szCs w:val="28"/>
        </w:rPr>
        <w:t>„Smlouva“</w:t>
      </w:r>
      <w:r w:rsidRPr="00A667F8">
        <w:rPr>
          <w:b w:val="0"/>
          <w:sz w:val="24"/>
          <w:szCs w:val="28"/>
        </w:rPr>
        <w:t>)</w:t>
      </w:r>
    </w:p>
    <w:p w14:paraId="315B1430" w14:textId="77777777" w:rsidR="007057E8" w:rsidRPr="00A667F8" w:rsidRDefault="007057E8" w:rsidP="00F0309F">
      <w:pPr>
        <w:pStyle w:val="Nzev"/>
        <w:widowControl/>
        <w:ind w:left="0"/>
        <w:rPr>
          <w:b w:val="0"/>
          <w:sz w:val="28"/>
          <w:szCs w:val="28"/>
        </w:rPr>
      </w:pPr>
    </w:p>
    <w:p w14:paraId="52EF637E" w14:textId="77777777" w:rsidR="00F0309F" w:rsidRPr="00A667F8" w:rsidRDefault="00F0309F" w:rsidP="004440ED">
      <w:pPr>
        <w:pStyle w:val="lnek"/>
        <w:ind w:firstLine="0"/>
      </w:pPr>
    </w:p>
    <w:p w14:paraId="44C8C379" w14:textId="77777777" w:rsidR="00F0309F" w:rsidRPr="00A667F8" w:rsidRDefault="00F0309F" w:rsidP="00960137">
      <w:pPr>
        <w:pStyle w:val="Nadpis1"/>
        <w:keepNext w:val="0"/>
        <w:spacing w:after="60"/>
        <w:jc w:val="center"/>
        <w:rPr>
          <w:b/>
          <w:snapToGrid w:val="0"/>
        </w:rPr>
      </w:pPr>
      <w:r w:rsidRPr="00A667F8">
        <w:rPr>
          <w:b/>
          <w:snapToGrid w:val="0"/>
        </w:rPr>
        <w:t>Postavení smluvních stran</w:t>
      </w:r>
    </w:p>
    <w:p w14:paraId="64FFC59B" w14:textId="77777777" w:rsidR="001667D0" w:rsidRPr="00A667F8" w:rsidRDefault="001667D0" w:rsidP="000B48A3">
      <w:pPr>
        <w:pStyle w:val="Odstavec"/>
        <w:tabs>
          <w:tab w:val="clear" w:pos="907"/>
        </w:tabs>
        <w:ind w:left="567" w:hanging="567"/>
        <w:rPr>
          <w:rStyle w:val="platne1"/>
          <w:snapToGrid w:val="0"/>
        </w:rPr>
      </w:pPr>
      <w:r w:rsidRPr="00A667F8">
        <w:rPr>
          <w:rStyle w:val="platne1"/>
          <w:snapToGrid w:val="0"/>
        </w:rPr>
        <w:t xml:space="preserve">Objednatel, Nemocnice Na Homolce, je státní příspěvková organizace, jejímž zřizovatelem je Ministerstvo zdravotnictví České republiky, jež vydalo zřizovací listinu podle ust. § 39 odst. 1 zákona č. 20/1966 Sb., o péči o zdraví lidu, ve znění pozdějších předpisů, následně změněnou a doplněnou v souladu s ust. § 2 odst. 1 a ust. § 4 odst. 1 </w:t>
      </w:r>
      <w:r w:rsidRPr="00A667F8">
        <w:rPr>
          <w:rStyle w:val="platne1"/>
          <w:snapToGrid w:val="0"/>
        </w:rPr>
        <w:lastRenderedPageBreak/>
        <w:t>zákona č. 372/2011 Sb., o zdravotních službách a podmínkách jejich poskytování, ve znění pozdějších předpisů, dále pak podle ust. § 54 odst. 2 zákona č. 219/2000 Sb., o majetku České republiky a jejím vystupování v právních vztazích, ve znění pozdějších předpisů. Úplné znění zřizovací listiny bylo vydáno dne 29. 5. 2012 pod č. j. MZDR 17268-XVII/2012. Objednatel je subjekt oprávněný k poskytování zdravotní péče.</w:t>
      </w:r>
    </w:p>
    <w:p w14:paraId="434CC48B" w14:textId="63AC52F4" w:rsidR="001667D0" w:rsidRPr="00A667F8" w:rsidRDefault="001667D0" w:rsidP="000B48A3">
      <w:pPr>
        <w:pStyle w:val="Odstavec"/>
        <w:tabs>
          <w:tab w:val="clear" w:pos="907"/>
        </w:tabs>
        <w:ind w:left="567" w:hanging="567"/>
        <w:rPr>
          <w:rStyle w:val="platne1"/>
          <w:snapToGrid w:val="0"/>
        </w:rPr>
      </w:pPr>
      <w:r w:rsidRPr="00A667F8">
        <w:rPr>
          <w:rStyle w:val="platne1"/>
          <w:snapToGrid w:val="0"/>
        </w:rPr>
        <w:t xml:space="preserve">Zhotovitel je  </w:t>
      </w:r>
      <w:r w:rsidRPr="00A667F8">
        <w:rPr>
          <w:rStyle w:val="platne1"/>
          <w:i/>
          <w:snapToGrid w:val="0"/>
        </w:rPr>
        <w:t>právnickou osobou, obchodní společností zapsanou v obchodním rejstříku</w:t>
      </w:r>
      <w:r w:rsidR="000B48A3" w:rsidRPr="00A667F8">
        <w:rPr>
          <w:rStyle w:val="Znakapoznpodarou"/>
          <w:i/>
          <w:snapToGrid w:val="0"/>
        </w:rPr>
        <w:footnoteReference w:id="1"/>
      </w:r>
      <w:r w:rsidR="00413694">
        <w:rPr>
          <w:rStyle w:val="platne1"/>
          <w:i/>
          <w:snapToGrid w:val="0"/>
        </w:rPr>
        <w:t xml:space="preserve"> vedeném městským soudem v Praze., v oddíle C</w:t>
      </w:r>
      <w:r w:rsidRPr="00A667F8">
        <w:rPr>
          <w:rStyle w:val="platne1"/>
          <w:i/>
          <w:snapToGrid w:val="0"/>
        </w:rPr>
        <w:t>, vložka</w:t>
      </w:r>
      <w:r w:rsidR="00413694">
        <w:rPr>
          <w:rStyle w:val="platne1"/>
          <w:i/>
          <w:snapToGrid w:val="0"/>
        </w:rPr>
        <w:t xml:space="preserve"> 163291.</w:t>
      </w:r>
      <w:r w:rsidRPr="00A667F8">
        <w:rPr>
          <w:rStyle w:val="platne1"/>
          <w:snapToGrid w:val="0"/>
        </w:rPr>
        <w:t xml:space="preserve">  Aktuální výpis zhotovitele z </w:t>
      </w:r>
      <w:r w:rsidRPr="00A667F8">
        <w:rPr>
          <w:rStyle w:val="platne1"/>
          <w:i/>
          <w:snapToGrid w:val="0"/>
        </w:rPr>
        <w:t>obchodního / živnostenského</w:t>
      </w:r>
      <w:r w:rsidR="000B48A3" w:rsidRPr="00A667F8">
        <w:rPr>
          <w:rStyle w:val="Znakapoznpodarou"/>
          <w:i/>
          <w:snapToGrid w:val="0"/>
        </w:rPr>
        <w:footnoteReference w:id="2"/>
      </w:r>
      <w:r w:rsidRPr="00A667F8">
        <w:rPr>
          <w:rStyle w:val="platne1"/>
          <w:snapToGrid w:val="0"/>
        </w:rPr>
        <w:t xml:space="preserve">  rejstříku tvoří Přílohu č. 1 této smlouvy. Zhotovitel prohlašuje, že výpis je aktuální a veškeré údaje v něm obsažené odpovídají skutečnému stavu.</w:t>
      </w:r>
    </w:p>
    <w:p w14:paraId="731CDE49" w14:textId="77777777" w:rsidR="001667D0" w:rsidRPr="00A667F8" w:rsidRDefault="001667D0" w:rsidP="000B48A3">
      <w:pPr>
        <w:pStyle w:val="Odstavec"/>
        <w:tabs>
          <w:tab w:val="clear" w:pos="907"/>
        </w:tabs>
        <w:ind w:left="567" w:hanging="567"/>
        <w:rPr>
          <w:rStyle w:val="platne1"/>
          <w:snapToGrid w:val="0"/>
        </w:rPr>
      </w:pPr>
      <w:r w:rsidRPr="00A667F8">
        <w:rPr>
          <w:rStyle w:val="platne1"/>
          <w:snapToGrid w:val="0"/>
        </w:rPr>
        <w:t>Zhotovitel prohlašuje, že je oprávněn poskytnout plnění dle této smlouvy, a že má odpovídající znalosti a potřebné zkušenosti s prováděním prací obdobného rozsahu, a že je tedy plně schopen zajistit realizaci díla dle této smlouvy v nejvyšší kvalitě. Zhotovitel disponuje adekvátními zkušenostmi, kapacitními možnostmi a odbornými předpoklady pro řádné poskytování služeb dle této smlouvy.</w:t>
      </w:r>
    </w:p>
    <w:p w14:paraId="358895E6" w14:textId="77777777" w:rsidR="000B48A3" w:rsidRPr="00A667F8" w:rsidRDefault="000B48A3" w:rsidP="000B48A3">
      <w:pPr>
        <w:pStyle w:val="Odstavec"/>
        <w:numPr>
          <w:ilvl w:val="0"/>
          <w:numId w:val="0"/>
        </w:numPr>
        <w:ind w:left="397"/>
        <w:rPr>
          <w:rStyle w:val="platne1"/>
          <w:snapToGrid w:val="0"/>
        </w:rPr>
      </w:pPr>
    </w:p>
    <w:p w14:paraId="53EB6A4D" w14:textId="77777777" w:rsidR="00A062C2" w:rsidRPr="00A667F8" w:rsidRDefault="00742BAC" w:rsidP="000B48A3">
      <w:pPr>
        <w:pStyle w:val="lnek"/>
        <w:spacing w:before="0"/>
        <w:ind w:firstLine="0"/>
      </w:pPr>
      <w:r w:rsidRPr="00A667F8">
        <w:br/>
      </w:r>
      <w:r w:rsidR="00A062C2" w:rsidRPr="00A667F8">
        <w:t>Předmět smlouvy</w:t>
      </w:r>
    </w:p>
    <w:p w14:paraId="0959EC56" w14:textId="2E78E11C" w:rsidR="001E4B1F" w:rsidRPr="00A667F8" w:rsidRDefault="000B48A3" w:rsidP="000B48A3">
      <w:pPr>
        <w:pStyle w:val="Odstavec"/>
        <w:tabs>
          <w:tab w:val="clear" w:pos="907"/>
        </w:tabs>
        <w:ind w:left="567" w:hanging="567"/>
        <w:rPr>
          <w:snapToGrid w:val="0"/>
        </w:rPr>
      </w:pPr>
      <w:r w:rsidRPr="00A667F8">
        <w:rPr>
          <w:snapToGrid w:val="0"/>
        </w:rPr>
        <w:t>Předmětem této smlouvy je úprava práv a povinností smluvních stran při plnění závazku zhotovitele poskytnout, provést na svůj nák</w:t>
      </w:r>
      <w:r w:rsidR="00FA2C8C">
        <w:rPr>
          <w:snapToGrid w:val="0"/>
        </w:rPr>
        <w:t>lad a nebezpečí pro objednatele oprava stabilního kontejneru, ev. č. 2088884</w:t>
      </w:r>
      <w:r w:rsidR="00413694">
        <w:rPr>
          <w:snapToGrid w:val="0"/>
        </w:rPr>
        <w:t>, který je blíže popsán v katalogovém listu</w:t>
      </w:r>
      <w:r w:rsidRPr="00A667F8">
        <w:rPr>
          <w:snapToGrid w:val="0"/>
        </w:rPr>
        <w:t>, tvořící přílohu č. 2 a za podmínek dále ve smlouvě stanovených (dále jen „</w:t>
      </w:r>
      <w:r w:rsidRPr="00A667F8">
        <w:rPr>
          <w:b/>
          <w:snapToGrid w:val="0"/>
        </w:rPr>
        <w:t>dílo</w:t>
      </w:r>
      <w:r w:rsidRPr="00A667F8">
        <w:rPr>
          <w:snapToGrid w:val="0"/>
        </w:rPr>
        <w:t>“).</w:t>
      </w:r>
    </w:p>
    <w:p w14:paraId="59CC42FB" w14:textId="597E47D4" w:rsidR="006E3FF4" w:rsidRPr="00A667F8" w:rsidRDefault="006E3FF4" w:rsidP="000B48A3">
      <w:pPr>
        <w:pStyle w:val="Odstavec"/>
        <w:tabs>
          <w:tab w:val="clear" w:pos="907"/>
        </w:tabs>
        <w:ind w:left="567" w:hanging="567"/>
      </w:pPr>
      <w:r w:rsidRPr="00A667F8">
        <w:t>Rozsah</w:t>
      </w:r>
      <w:r w:rsidR="00723161" w:rsidRPr="00A667F8">
        <w:t xml:space="preserve"> </w:t>
      </w:r>
      <w:r w:rsidR="00FA2C8C">
        <w:t>díla: oprava přístroje kontejner stabilní</w:t>
      </w:r>
    </w:p>
    <w:p w14:paraId="0C3289AD" w14:textId="77777777" w:rsidR="00A062C2" w:rsidRPr="00A667F8" w:rsidRDefault="00762743" w:rsidP="000B48A3">
      <w:pPr>
        <w:pStyle w:val="Odstavec"/>
        <w:tabs>
          <w:tab w:val="clear" w:pos="907"/>
        </w:tabs>
        <w:ind w:left="567" w:hanging="567"/>
      </w:pPr>
      <w:r w:rsidRPr="00A667F8">
        <w:t>Zhotovitel</w:t>
      </w:r>
      <w:r w:rsidR="00A062C2" w:rsidRPr="00A667F8">
        <w:t xml:space="preserve"> se zavazuje provést pro objednatele </w:t>
      </w:r>
      <w:r w:rsidR="00D5256C" w:rsidRPr="00A667F8">
        <w:t>Dílo</w:t>
      </w:r>
      <w:r w:rsidR="0007322F" w:rsidRPr="00A667F8">
        <w:t xml:space="preserve"> </w:t>
      </w:r>
      <w:r w:rsidR="00A062C2" w:rsidRPr="00A667F8">
        <w:t>v</w:t>
      </w:r>
      <w:r w:rsidR="0007322F" w:rsidRPr="00A667F8">
        <w:t> t</w:t>
      </w:r>
      <w:r w:rsidR="00A062C2" w:rsidRPr="00A667F8">
        <w:t>ermínu</w:t>
      </w:r>
      <w:r w:rsidR="0007322F" w:rsidRPr="00A667F8">
        <w:t xml:space="preserve"> stanoveném v této smlouvě</w:t>
      </w:r>
      <w:r w:rsidR="00A062C2" w:rsidRPr="00A667F8">
        <w:t>, svým jménem, bez nedodělků a vad bránících užívání, na své náklady a na své nebezpečí.</w:t>
      </w:r>
    </w:p>
    <w:p w14:paraId="09D87A4F" w14:textId="77777777" w:rsidR="000B48A3" w:rsidRPr="00A667F8" w:rsidRDefault="00723161" w:rsidP="000B48A3">
      <w:pPr>
        <w:pStyle w:val="Odstavec"/>
        <w:tabs>
          <w:tab w:val="clear" w:pos="907"/>
        </w:tabs>
        <w:ind w:left="567" w:hanging="567"/>
      </w:pPr>
      <w:r w:rsidRPr="00A667F8">
        <w:t xml:space="preserve">Zhotovitel </w:t>
      </w:r>
      <w:r w:rsidR="00A062C2" w:rsidRPr="00A667F8">
        <w:t xml:space="preserve">se zavazuje provést </w:t>
      </w:r>
      <w:r w:rsidR="00D5256C" w:rsidRPr="00A667F8">
        <w:t>Dílo</w:t>
      </w:r>
      <w:r w:rsidR="007B52AF" w:rsidRPr="00A667F8">
        <w:t xml:space="preserve"> </w:t>
      </w:r>
      <w:r w:rsidR="00A062C2" w:rsidRPr="00A667F8">
        <w:t>v souladu s českými technickými normami, v</w:t>
      </w:r>
      <w:r w:rsidR="00F70BE7" w:rsidRPr="00A667F8">
        <w:t> </w:t>
      </w:r>
      <w:r w:rsidR="00A062C2" w:rsidRPr="00A667F8">
        <w:t>souladu s obecně závaznými právními předpisy platnými v České republice v</w:t>
      </w:r>
      <w:r w:rsidR="00F70BE7" w:rsidRPr="00A667F8">
        <w:t> </w:t>
      </w:r>
      <w:r w:rsidR="000D6A56" w:rsidRPr="00A667F8">
        <w:t xml:space="preserve">době provádění </w:t>
      </w:r>
      <w:r w:rsidR="00D5256C" w:rsidRPr="00A667F8">
        <w:t>D</w:t>
      </w:r>
      <w:r w:rsidR="000D6A56" w:rsidRPr="00A667F8">
        <w:t>íla</w:t>
      </w:r>
      <w:r w:rsidR="000B48A3" w:rsidRPr="00A667F8">
        <w:t xml:space="preserve"> a zadávací dokumentací</w:t>
      </w:r>
      <w:r w:rsidR="00A062C2" w:rsidRPr="00A667F8">
        <w:t>.</w:t>
      </w:r>
      <w:r w:rsidR="00750EB6" w:rsidRPr="00A667F8">
        <w:t xml:space="preserve"> </w:t>
      </w:r>
    </w:p>
    <w:p w14:paraId="50D8CE9D" w14:textId="77777777" w:rsidR="007057E8" w:rsidRPr="00A667F8" w:rsidRDefault="007057E8" w:rsidP="000B48A3">
      <w:pPr>
        <w:pStyle w:val="Odstavec"/>
        <w:tabs>
          <w:tab w:val="clear" w:pos="907"/>
        </w:tabs>
        <w:ind w:left="567" w:hanging="567"/>
      </w:pPr>
      <w:r w:rsidRPr="00A667F8">
        <w:t>Objednatel se zavazuje řádně a včas provedené dílo převzít a zaplatit za něj na základě skutečně poskytnutého plnění zhotoviteli dohodnutou cenu, odměnu, která je upravena v čl. 4 této smlouvy.</w:t>
      </w:r>
    </w:p>
    <w:p w14:paraId="1970C700" w14:textId="77777777" w:rsidR="00A062C2" w:rsidRPr="00A667F8" w:rsidRDefault="00A062C2" w:rsidP="000B48A3">
      <w:pPr>
        <w:pStyle w:val="Odstavec"/>
        <w:tabs>
          <w:tab w:val="clear" w:pos="907"/>
        </w:tabs>
        <w:ind w:left="567" w:hanging="567"/>
      </w:pPr>
      <w:r w:rsidRPr="00A667F8">
        <w:t xml:space="preserve">Objednatel je oprávněn změnit rozsah </w:t>
      </w:r>
      <w:r w:rsidR="00D5256C" w:rsidRPr="00A667F8">
        <w:t>Díla</w:t>
      </w:r>
      <w:r w:rsidRPr="00A667F8">
        <w:t xml:space="preserve">. </w:t>
      </w:r>
      <w:r w:rsidR="00723161" w:rsidRPr="00A667F8">
        <w:t xml:space="preserve">Zhotovitel </w:t>
      </w:r>
      <w:r w:rsidRPr="00A667F8">
        <w:t>se zavazuje souhlasit s</w:t>
      </w:r>
      <w:r w:rsidR="00F70BE7" w:rsidRPr="00A667F8">
        <w:t> </w:t>
      </w:r>
      <w:r w:rsidRPr="00A667F8">
        <w:t xml:space="preserve">jakýmikoliv úpravami v předmětu smlouvy učiněnými objednatelem, tj. omezením či rozšířením předmětu smlouvy, dle konkrétních požadavků objednatele. </w:t>
      </w:r>
    </w:p>
    <w:p w14:paraId="168EFBC8" w14:textId="701EF5C3" w:rsidR="00750EB6" w:rsidRPr="00A667F8" w:rsidRDefault="000B48A3" w:rsidP="000B48A3">
      <w:pPr>
        <w:pStyle w:val="Odstavec"/>
        <w:tabs>
          <w:tab w:val="clear" w:pos="907"/>
        </w:tabs>
        <w:ind w:left="567" w:hanging="567"/>
      </w:pPr>
      <w:r w:rsidRPr="00A667F8">
        <w:t xml:space="preserve">Zhotovitel se zavazuje provést pro objednatele dílo s využitím vlastních kapacit. </w:t>
      </w:r>
      <w:r w:rsidR="00723161" w:rsidRPr="00A667F8">
        <w:t xml:space="preserve">Zhotovitel </w:t>
      </w:r>
      <w:r w:rsidR="00750EB6" w:rsidRPr="00A667F8">
        <w:rPr>
          <w:bCs/>
        </w:rPr>
        <w:t xml:space="preserve">je oprávněn nechat </w:t>
      </w:r>
      <w:r w:rsidR="00D63270" w:rsidRPr="00A667F8">
        <w:rPr>
          <w:bCs/>
        </w:rPr>
        <w:t>D</w:t>
      </w:r>
      <w:r w:rsidR="00750EB6" w:rsidRPr="00A667F8">
        <w:rPr>
          <w:bCs/>
        </w:rPr>
        <w:t xml:space="preserve">ílo provést třetí osobou pouze s předchozím písemným souhlasem Objednatele. </w:t>
      </w:r>
      <w:r w:rsidR="007057E8" w:rsidRPr="00A667F8">
        <w:rPr>
          <w:bCs/>
        </w:rPr>
        <w:t>V takovém případě se Zhotovitel</w:t>
      </w:r>
      <w:r w:rsidR="00750EB6" w:rsidRPr="00A667F8">
        <w:rPr>
          <w:bCs/>
        </w:rPr>
        <w:t xml:space="preserve"> zavazuje poskytnout Objednateli i</w:t>
      </w:r>
      <w:r w:rsidR="007057E8" w:rsidRPr="00A667F8">
        <w:rPr>
          <w:bCs/>
        </w:rPr>
        <w:t>dentifikační údaje veškerých pod</w:t>
      </w:r>
      <w:r w:rsidR="00750EB6" w:rsidRPr="00A667F8">
        <w:rPr>
          <w:bCs/>
        </w:rPr>
        <w:t xml:space="preserve">dodavatelů včetně </w:t>
      </w:r>
      <w:r w:rsidR="007057E8" w:rsidRPr="00A667F8">
        <w:rPr>
          <w:bCs/>
        </w:rPr>
        <w:t>určení</w:t>
      </w:r>
      <w:r w:rsidR="00750EB6" w:rsidRPr="00A667F8">
        <w:rPr>
          <w:bCs/>
        </w:rPr>
        <w:t xml:space="preserve"> jimi prováděných částí díla, a to v rámci písemné žádosti o udělení souhlasu s jejich využitím předkládané Objednateli.</w:t>
      </w:r>
    </w:p>
    <w:p w14:paraId="065DE4A7" w14:textId="77777777" w:rsidR="007057E8" w:rsidRPr="00A667F8" w:rsidRDefault="007057E8" w:rsidP="007057E8">
      <w:pPr>
        <w:pStyle w:val="Odstavec"/>
        <w:tabs>
          <w:tab w:val="clear" w:pos="907"/>
        </w:tabs>
        <w:ind w:left="567" w:hanging="567"/>
      </w:pPr>
      <w:r w:rsidRPr="00A667F8">
        <w:t xml:space="preserve">Seznam fyzických osob (zaměstnanců) případných poddodavatelů bude přílohou č. 3 smlouvy a zhotovitel jej předloží do 2 dnů po podpisu této smlouvy. Tito poddodavatelé </w:t>
      </w:r>
      <w:r w:rsidRPr="00A667F8">
        <w:lastRenderedPageBreak/>
        <w:t>se budou podílet na provedení díla výhradně v rozsahu určeném smlouvou, uzavřenou mezi zhotovitelem a poddodavatelem. Zhotovitel se zavazuje veškeré práce poddodavatelů řádně koordinovat, jakož i poskytovat odbornou pomoci a konzultace pro jejich činnost. Zhotovitel odpovídá v plném rozsahu za veškeré části díla, a to i za části díla provedené poddodavateli.</w:t>
      </w:r>
    </w:p>
    <w:p w14:paraId="5B198899" w14:textId="77777777" w:rsidR="005C3CBC" w:rsidRPr="00A667F8" w:rsidRDefault="005C3CBC" w:rsidP="005C3CBC">
      <w:pPr>
        <w:pStyle w:val="Odstavec"/>
        <w:tabs>
          <w:tab w:val="clear" w:pos="907"/>
        </w:tabs>
        <w:ind w:left="567" w:hanging="567"/>
      </w:pPr>
      <w:r w:rsidRPr="00A667F8">
        <w:t>Zhotovitel se zavazuje provést veškeré dodatečné práce a dodávky nezbytně nutné k dokončení předmětu díla. Tyto dodatečné práce a dodávky případně vícepráce budou oběma smluvními stranami sjednány písemnými dodatky této smlouvy. Pokud taková změna předmětu plnění bude mít vliv na termín plnění, jsou smluvní strany povinny sjednat v příslušné změně smlouvy i změnu termínu plnění.</w:t>
      </w:r>
    </w:p>
    <w:p w14:paraId="7D9A3CAE" w14:textId="77777777" w:rsidR="005C3CBC" w:rsidRPr="00A667F8" w:rsidRDefault="005C3CBC" w:rsidP="005C3CBC">
      <w:pPr>
        <w:pStyle w:val="Odstavec"/>
        <w:tabs>
          <w:tab w:val="clear" w:pos="907"/>
        </w:tabs>
        <w:ind w:left="567" w:hanging="567"/>
      </w:pPr>
      <w:r w:rsidRPr="00A667F8">
        <w:t>Za dodatečné práce, případně nové práce se považují práce a dodávky, které nebyly obsaženy v původních zadávacích podmínkách, jejich potřeba vznikla v důsledku objektivně nepředvídaných okolností a tyto dodatečné práce a dodávky jsou nezbytné pro provedení původního rozsahu předmětu plnění. Provedení dodatečných případně nových prací a dodávek musí být předem písemně odsouhlaseno objednatelem nebo jeho zástupcem.</w:t>
      </w:r>
    </w:p>
    <w:p w14:paraId="2116DD05" w14:textId="77777777" w:rsidR="007057E8" w:rsidRPr="00A667F8" w:rsidRDefault="005C3CBC" w:rsidP="005C3CBC">
      <w:pPr>
        <w:pStyle w:val="Odstavec"/>
        <w:tabs>
          <w:tab w:val="clear" w:pos="907"/>
        </w:tabs>
        <w:ind w:left="567" w:hanging="567"/>
      </w:pPr>
      <w:r w:rsidRPr="00A667F8">
        <w:t>Za dodatečné práce a dodávky se nepovažují práce a plnění jinak splňující podmínky předchozího odstavce, jejichž provedení (poskytnutí) bylo vyvoláno prodlením zhotovitele s prováděním díla, za které odpovídá, nebo jsou důsledkem jeho vadného plnění.</w:t>
      </w:r>
    </w:p>
    <w:p w14:paraId="0529BB66" w14:textId="77777777" w:rsidR="00A062C2" w:rsidRPr="00A667F8" w:rsidRDefault="00742BAC" w:rsidP="00335F69">
      <w:pPr>
        <w:pStyle w:val="lnek"/>
        <w:spacing w:before="120"/>
        <w:ind w:firstLine="0"/>
      </w:pPr>
      <w:r w:rsidRPr="00A667F8">
        <w:br/>
      </w:r>
      <w:r w:rsidR="00173343" w:rsidRPr="00A667F8">
        <w:t>Termín a místo</w:t>
      </w:r>
      <w:r w:rsidR="00A062C2" w:rsidRPr="00A667F8">
        <w:t xml:space="preserve"> plnění</w:t>
      </w:r>
    </w:p>
    <w:p w14:paraId="2D06DC79" w14:textId="77777777" w:rsidR="005C3CBC" w:rsidRPr="00A667F8" w:rsidRDefault="005C3CBC" w:rsidP="005C3CBC">
      <w:pPr>
        <w:pStyle w:val="Odstavec"/>
        <w:tabs>
          <w:tab w:val="clear" w:pos="907"/>
          <w:tab w:val="left" w:pos="567"/>
        </w:tabs>
        <w:ind w:firstLine="0"/>
      </w:pPr>
      <w:bookmarkStart w:id="0" w:name="_Ref328734911"/>
      <w:r w:rsidRPr="00A667F8">
        <w:t xml:space="preserve">Zhotovitel se zavazuje zahájit realizaci díla ke dni účinnosti této smlouvy. </w:t>
      </w:r>
    </w:p>
    <w:p w14:paraId="7B44CC12" w14:textId="696DEEDA" w:rsidR="00A062C2" w:rsidRPr="00A667F8" w:rsidRDefault="00723161" w:rsidP="005C3CBC">
      <w:pPr>
        <w:pStyle w:val="Odstavec"/>
        <w:tabs>
          <w:tab w:val="clear" w:pos="907"/>
        </w:tabs>
        <w:ind w:left="567" w:hanging="567"/>
      </w:pPr>
      <w:r w:rsidRPr="00A667F8">
        <w:t xml:space="preserve">Zhotovitel </w:t>
      </w:r>
      <w:r w:rsidR="00A062C2" w:rsidRPr="00A667F8">
        <w:t xml:space="preserve">se zavazuje provést </w:t>
      </w:r>
      <w:r w:rsidR="00D5256C" w:rsidRPr="00A667F8">
        <w:t>Dílo</w:t>
      </w:r>
      <w:r w:rsidR="00472D8B" w:rsidRPr="00A667F8">
        <w:t xml:space="preserve"> </w:t>
      </w:r>
      <w:bookmarkEnd w:id="0"/>
      <w:r w:rsidR="00BB3DDF" w:rsidRPr="00A667F8">
        <w:t>do:</w:t>
      </w:r>
      <w:r w:rsidR="00CC1F45">
        <w:t xml:space="preserve"> deseti </w:t>
      </w:r>
      <w:r w:rsidR="00472D8B" w:rsidRPr="00A667F8">
        <w:rPr>
          <w:i/>
        </w:rPr>
        <w:t>kalendářních dnů</w:t>
      </w:r>
      <w:r w:rsidR="00CC1F45">
        <w:rPr>
          <w:i/>
        </w:rPr>
        <w:t xml:space="preserve"> </w:t>
      </w:r>
      <w:r w:rsidR="00472D8B" w:rsidRPr="00A667F8">
        <w:t xml:space="preserve">od </w:t>
      </w:r>
      <w:r w:rsidR="005C3CBC" w:rsidRPr="00A667F8">
        <w:t>zahájení realizace díla</w:t>
      </w:r>
      <w:r w:rsidR="00472D8B" w:rsidRPr="00A667F8">
        <w:t>.</w:t>
      </w:r>
    </w:p>
    <w:p w14:paraId="1955BEA2" w14:textId="77777777" w:rsidR="00A062C2" w:rsidRPr="00A667F8" w:rsidRDefault="00723161" w:rsidP="005C3CBC">
      <w:pPr>
        <w:pStyle w:val="Odstavec"/>
        <w:tabs>
          <w:tab w:val="clear" w:pos="907"/>
        </w:tabs>
        <w:ind w:left="567" w:hanging="567"/>
      </w:pPr>
      <w:r w:rsidRPr="00A667F8">
        <w:t xml:space="preserve">Zhotovitel </w:t>
      </w:r>
      <w:r w:rsidR="00A062C2" w:rsidRPr="00A667F8">
        <w:t xml:space="preserve">se zavazuje bezodkladně písemně informovat objednatele o veškerých okolnostech, které mohou mít vliv na termín provedení </w:t>
      </w:r>
      <w:r w:rsidR="00D5256C" w:rsidRPr="00A667F8">
        <w:t>D</w:t>
      </w:r>
      <w:r w:rsidR="00A062C2" w:rsidRPr="00A667F8">
        <w:t>íla.</w:t>
      </w:r>
    </w:p>
    <w:p w14:paraId="097F1C81" w14:textId="15CC9A54" w:rsidR="00173343" w:rsidRPr="00A667F8" w:rsidRDefault="00173343" w:rsidP="005C3CBC">
      <w:pPr>
        <w:pStyle w:val="Odstavec"/>
        <w:tabs>
          <w:tab w:val="clear" w:pos="907"/>
        </w:tabs>
        <w:ind w:left="567" w:hanging="567"/>
      </w:pPr>
      <w:r w:rsidRPr="00A667F8">
        <w:t>Místem plnění</w:t>
      </w:r>
      <w:r w:rsidR="00D5256C" w:rsidRPr="00A667F8">
        <w:t xml:space="preserve"> </w:t>
      </w:r>
      <w:r w:rsidRPr="00A667F8">
        <w:t>je sídlo objednatele</w:t>
      </w:r>
      <w:r w:rsidR="00AF72D8" w:rsidRPr="00A667F8">
        <w:t>:</w:t>
      </w:r>
      <w:r w:rsidR="00D5256C" w:rsidRPr="00A667F8">
        <w:t xml:space="preserve"> </w:t>
      </w:r>
      <w:r w:rsidRPr="00A667F8">
        <w:t>Nemocnice Na Homolce, Roentgenova 37/2, 150 30 Praha 5</w:t>
      </w:r>
      <w:r w:rsidR="00311145" w:rsidRPr="00A667F8">
        <w:t xml:space="preserve"> - Motol</w:t>
      </w:r>
      <w:r w:rsidR="00D5256C" w:rsidRPr="00A667F8">
        <w:t xml:space="preserve">, </w:t>
      </w:r>
      <w:r w:rsidR="00FA2C8C">
        <w:t>odd. nukleární medicína PET</w:t>
      </w:r>
    </w:p>
    <w:p w14:paraId="730641D2" w14:textId="11C0D4F3" w:rsidR="0065145E" w:rsidRPr="00A667F8" w:rsidRDefault="0065145E" w:rsidP="0065145E">
      <w:pPr>
        <w:pStyle w:val="Odstavec"/>
        <w:tabs>
          <w:tab w:val="clear" w:pos="907"/>
          <w:tab w:val="num" w:pos="5614"/>
        </w:tabs>
        <w:ind w:left="567" w:hanging="567"/>
      </w:pPr>
      <w:r w:rsidRPr="00A667F8">
        <w:t>Zhotovitel odpovídá v průběhu provádění díla za pořádek a čistotu v prostoru místa plnění. Je povinen na své náklady odstranit odpady a nečistoty vzniklé prováděním díla. Zhotovitel se zavazuje vyklidit místo plnění, odstranit svá zařízení tak, aby předané území odpovídalo původnímu stavu v termínu dle této smlouvy.</w:t>
      </w:r>
    </w:p>
    <w:p w14:paraId="6C75378F" w14:textId="77777777" w:rsidR="00A062C2" w:rsidRPr="00A667F8" w:rsidRDefault="00122625" w:rsidP="008F0FE5">
      <w:pPr>
        <w:pStyle w:val="lnek"/>
        <w:spacing w:before="0"/>
        <w:ind w:firstLine="0"/>
      </w:pPr>
      <w:r w:rsidRPr="00A667F8">
        <w:br/>
      </w:r>
      <w:r w:rsidR="00A062C2" w:rsidRPr="00A667F8">
        <w:t xml:space="preserve">Cena </w:t>
      </w:r>
      <w:r w:rsidR="00D63270" w:rsidRPr="00A667F8">
        <w:t xml:space="preserve">za </w:t>
      </w:r>
      <w:r w:rsidR="000054FF" w:rsidRPr="00A667F8">
        <w:t>D</w:t>
      </w:r>
      <w:r w:rsidR="00A062C2" w:rsidRPr="00A667F8">
        <w:t>íl</w:t>
      </w:r>
      <w:r w:rsidR="00D63270" w:rsidRPr="00A667F8">
        <w:t>o</w:t>
      </w:r>
    </w:p>
    <w:p w14:paraId="67E159B7" w14:textId="678CD4F3" w:rsidR="00A062C2" w:rsidRPr="00A667F8" w:rsidRDefault="00A062C2" w:rsidP="008F0FE5">
      <w:pPr>
        <w:pStyle w:val="Odstavec"/>
        <w:tabs>
          <w:tab w:val="clear" w:pos="907"/>
        </w:tabs>
        <w:ind w:left="567" w:hanging="567"/>
      </w:pPr>
      <w:r w:rsidRPr="00A667F8">
        <w:t xml:space="preserve">Objednatel se za níže uvedených podmínek zavazuje uhradit </w:t>
      </w:r>
      <w:r w:rsidR="00723161" w:rsidRPr="00A667F8">
        <w:t xml:space="preserve">Zhotoviteli </w:t>
      </w:r>
      <w:r w:rsidRPr="00A667F8">
        <w:t xml:space="preserve">celkovou cenu za řádně </w:t>
      </w:r>
      <w:r w:rsidR="008F0FE5" w:rsidRPr="00A667F8">
        <w:t xml:space="preserve">a včas </w:t>
      </w:r>
      <w:r w:rsidRPr="00A667F8">
        <w:t xml:space="preserve">provedené </w:t>
      </w:r>
      <w:r w:rsidR="008F0FE5" w:rsidRPr="00A667F8">
        <w:t>d</w:t>
      </w:r>
      <w:r w:rsidRPr="00A667F8">
        <w:t>ílo ve výš</w:t>
      </w:r>
      <w:r w:rsidR="00CC1F45">
        <w:t>i 80 755</w:t>
      </w:r>
      <w:r w:rsidR="00CC1F45">
        <w:rPr>
          <w:b/>
        </w:rPr>
        <w:t>,40</w:t>
      </w:r>
      <w:r w:rsidR="008F0FE5" w:rsidRPr="00A667F8">
        <w:rPr>
          <w:b/>
        </w:rPr>
        <w:t xml:space="preserve"> </w:t>
      </w:r>
      <w:r w:rsidRPr="00A667F8">
        <w:t>Kč</w:t>
      </w:r>
      <w:r w:rsidR="006557DA" w:rsidRPr="00A667F8">
        <w:rPr>
          <w:rStyle w:val="Znakapoznpodarou"/>
          <w:snapToGrid w:val="0"/>
        </w:rPr>
        <w:footnoteReference w:id="3"/>
      </w:r>
      <w:r w:rsidRPr="00A667F8">
        <w:t xml:space="preserve"> včetně daně z přidané hodnoty.</w:t>
      </w:r>
    </w:p>
    <w:p w14:paraId="4B3BA98E" w14:textId="087891C1" w:rsidR="00461F62" w:rsidRPr="00A667F8" w:rsidRDefault="00A062C2" w:rsidP="008F0FE5">
      <w:pPr>
        <w:pStyle w:val="Odstavec"/>
        <w:tabs>
          <w:tab w:val="clear" w:pos="907"/>
          <w:tab w:val="num" w:pos="851"/>
        </w:tabs>
        <w:ind w:left="567" w:hanging="567"/>
      </w:pPr>
      <w:r w:rsidRPr="00A667F8">
        <w:t xml:space="preserve">Celková cena </w:t>
      </w:r>
      <w:r w:rsidR="008F0FE5" w:rsidRPr="00A667F8">
        <w:t xml:space="preserve">díla </w:t>
      </w:r>
      <w:r w:rsidRPr="00A667F8">
        <w:t xml:space="preserve">je </w:t>
      </w:r>
      <w:r w:rsidR="008F0FE5" w:rsidRPr="00A667F8">
        <w:t xml:space="preserve">pak </w:t>
      </w:r>
      <w:r w:rsidRPr="00A667F8">
        <w:t>členěna takto:</w:t>
      </w:r>
    </w:p>
    <w:p w14:paraId="4AE491E3" w14:textId="5D9DE37D" w:rsidR="00461F62" w:rsidRPr="00A667F8" w:rsidRDefault="00D5256C" w:rsidP="00335F69">
      <w:pPr>
        <w:pStyle w:val="Nadpis2"/>
        <w:jc w:val="both"/>
        <w:rPr>
          <w:snapToGrid w:val="0"/>
        </w:rPr>
      </w:pPr>
      <w:r w:rsidRPr="00A667F8">
        <w:rPr>
          <w:snapToGrid w:val="0"/>
        </w:rPr>
        <w:tab/>
      </w:r>
      <w:r w:rsidRPr="00A667F8">
        <w:rPr>
          <w:snapToGrid w:val="0"/>
        </w:rPr>
        <w:tab/>
      </w:r>
      <w:r w:rsidR="008F0FE5" w:rsidRPr="00A667F8">
        <w:rPr>
          <w:snapToGrid w:val="0"/>
        </w:rPr>
        <w:t xml:space="preserve">Cena </w:t>
      </w:r>
      <w:r w:rsidR="00461F62" w:rsidRPr="00A667F8">
        <w:rPr>
          <w:snapToGrid w:val="0"/>
        </w:rPr>
        <w:t xml:space="preserve">bez DPH </w:t>
      </w:r>
      <w:r w:rsidR="00461F62" w:rsidRPr="00A667F8">
        <w:rPr>
          <w:snapToGrid w:val="0"/>
        </w:rPr>
        <w:tab/>
      </w:r>
      <w:r w:rsidR="00CC1F45">
        <w:rPr>
          <w:snapToGrid w:val="0"/>
        </w:rPr>
        <w:t>66 740</w:t>
      </w:r>
      <w:r w:rsidR="008F0FE5" w:rsidRPr="00A667F8">
        <w:rPr>
          <w:snapToGrid w:val="0"/>
        </w:rPr>
        <w:t>-</w:t>
      </w:r>
      <w:r w:rsidR="00461F62" w:rsidRPr="00A667F8">
        <w:rPr>
          <w:snapToGrid w:val="0"/>
        </w:rPr>
        <w:t xml:space="preserve"> Kč</w:t>
      </w:r>
    </w:p>
    <w:p w14:paraId="3DBDA17C" w14:textId="3C120E1A" w:rsidR="00461F62" w:rsidRPr="00A667F8" w:rsidRDefault="00D5256C" w:rsidP="00335F69">
      <w:pPr>
        <w:pStyle w:val="Nadpis2"/>
        <w:jc w:val="both"/>
        <w:rPr>
          <w:snapToGrid w:val="0"/>
        </w:rPr>
      </w:pPr>
      <w:r w:rsidRPr="00A667F8">
        <w:rPr>
          <w:snapToGrid w:val="0"/>
        </w:rPr>
        <w:tab/>
      </w:r>
      <w:r w:rsidRPr="00A667F8">
        <w:rPr>
          <w:snapToGrid w:val="0"/>
        </w:rPr>
        <w:tab/>
      </w:r>
      <w:r w:rsidR="00461F62" w:rsidRPr="00A667F8">
        <w:rPr>
          <w:snapToGrid w:val="0"/>
        </w:rPr>
        <w:t>DPH</w:t>
      </w:r>
      <w:r w:rsidR="008F0FE5" w:rsidRPr="00A667F8">
        <w:rPr>
          <w:snapToGrid w:val="0"/>
        </w:rPr>
        <w:t xml:space="preserve"> ….% </w:t>
      </w:r>
      <w:r w:rsidR="00461F62" w:rsidRPr="00A667F8">
        <w:rPr>
          <w:snapToGrid w:val="0"/>
        </w:rPr>
        <w:t xml:space="preserve"> </w:t>
      </w:r>
      <w:r w:rsidR="00461F62" w:rsidRPr="00A667F8">
        <w:rPr>
          <w:snapToGrid w:val="0"/>
        </w:rPr>
        <w:tab/>
      </w:r>
      <w:r w:rsidR="00461F62" w:rsidRPr="00A667F8">
        <w:rPr>
          <w:snapToGrid w:val="0"/>
        </w:rPr>
        <w:tab/>
      </w:r>
      <w:r w:rsidR="00CC1F45">
        <w:rPr>
          <w:snapToGrid w:val="0"/>
        </w:rPr>
        <w:t>14 015, 40</w:t>
      </w:r>
      <w:r w:rsidR="00461F62" w:rsidRPr="00A667F8">
        <w:rPr>
          <w:snapToGrid w:val="0"/>
        </w:rPr>
        <w:t xml:space="preserve"> Kč</w:t>
      </w:r>
    </w:p>
    <w:p w14:paraId="2EE8DABB" w14:textId="5ED9D3CD" w:rsidR="00461F62" w:rsidRPr="00A667F8" w:rsidRDefault="00D5256C" w:rsidP="00335F69">
      <w:pPr>
        <w:pStyle w:val="Nadpis2"/>
        <w:jc w:val="both"/>
        <w:rPr>
          <w:snapToGrid w:val="0"/>
        </w:rPr>
      </w:pPr>
      <w:r w:rsidRPr="00A667F8">
        <w:rPr>
          <w:snapToGrid w:val="0"/>
        </w:rPr>
        <w:tab/>
      </w:r>
      <w:r w:rsidRPr="00A667F8">
        <w:rPr>
          <w:snapToGrid w:val="0"/>
        </w:rPr>
        <w:tab/>
      </w:r>
      <w:r w:rsidR="00461F62" w:rsidRPr="00A667F8">
        <w:rPr>
          <w:snapToGrid w:val="0"/>
        </w:rPr>
        <w:t xml:space="preserve">Cena s DPH </w:t>
      </w:r>
      <w:r w:rsidR="00461F62" w:rsidRPr="00A667F8">
        <w:rPr>
          <w:snapToGrid w:val="0"/>
        </w:rPr>
        <w:tab/>
      </w:r>
      <w:r w:rsidR="00461F62" w:rsidRPr="00A667F8">
        <w:rPr>
          <w:snapToGrid w:val="0"/>
        </w:rPr>
        <w:tab/>
      </w:r>
      <w:r w:rsidR="00CC1F45">
        <w:rPr>
          <w:snapToGrid w:val="0"/>
        </w:rPr>
        <w:t>80 755, 40</w:t>
      </w:r>
      <w:r w:rsidR="000054FF" w:rsidRPr="00A667F8">
        <w:rPr>
          <w:snapToGrid w:val="0"/>
        </w:rPr>
        <w:t xml:space="preserve"> </w:t>
      </w:r>
      <w:r w:rsidR="00461F62" w:rsidRPr="00A667F8">
        <w:rPr>
          <w:snapToGrid w:val="0"/>
        </w:rPr>
        <w:t>Kč</w:t>
      </w:r>
      <w:r w:rsidR="000054FF" w:rsidRPr="00A667F8">
        <w:rPr>
          <w:rStyle w:val="Znakapoznpodarou"/>
          <w:snapToGrid w:val="0"/>
        </w:rPr>
        <w:footnoteReference w:id="4"/>
      </w:r>
      <w:r w:rsidR="00461F62" w:rsidRPr="00A667F8">
        <w:rPr>
          <w:snapToGrid w:val="0"/>
        </w:rPr>
        <w:t>.</w:t>
      </w:r>
    </w:p>
    <w:p w14:paraId="361BF2C1" w14:textId="2CEF00D6" w:rsidR="00F3408A" w:rsidRPr="00A667F8" w:rsidRDefault="00F3408A" w:rsidP="00B057FA">
      <w:pPr>
        <w:pStyle w:val="Odstavec"/>
        <w:tabs>
          <w:tab w:val="clear" w:pos="907"/>
        </w:tabs>
        <w:ind w:left="567" w:hanging="567"/>
      </w:pPr>
      <w:r w:rsidRPr="00A667F8">
        <w:lastRenderedPageBreak/>
        <w:t xml:space="preserve">Celková cena je </w:t>
      </w:r>
      <w:r w:rsidR="002F3D11" w:rsidRPr="00A667F8">
        <w:t xml:space="preserve">stanovena jako nejvýše přípustná, </w:t>
      </w:r>
      <w:r w:rsidRPr="00A667F8">
        <w:t>konečná a neměnná.</w:t>
      </w:r>
      <w:r w:rsidR="002F3D11" w:rsidRPr="00A667F8">
        <w:t xml:space="preserve"> Sjednanou cenu je možno překročit pouze </w:t>
      </w:r>
      <w:r w:rsidR="00B057FA" w:rsidRPr="00A667F8">
        <w:t xml:space="preserve">v souvislosti se změnou výše daně z přidané hodnoty, a to nejvýše o částku odpovídající této legislativní změně a </w:t>
      </w:r>
      <w:r w:rsidR="002F3D11" w:rsidRPr="00A667F8">
        <w:t>při změně rozsahu prací na základě požadavku s písemným souhlasem Objednatele.</w:t>
      </w:r>
      <w:r w:rsidR="00B057FA" w:rsidRPr="00A667F8">
        <w:t xml:space="preserve"> Změna ceny bude sjednána ve formě dodatku k této smlouvě.</w:t>
      </w:r>
    </w:p>
    <w:p w14:paraId="693CA024" w14:textId="723FE2C1" w:rsidR="00A062C2" w:rsidRPr="00A667F8" w:rsidRDefault="00A062C2" w:rsidP="008F0FE5">
      <w:pPr>
        <w:pStyle w:val="Odstavec"/>
        <w:tabs>
          <w:tab w:val="clear" w:pos="907"/>
        </w:tabs>
        <w:ind w:left="567" w:hanging="567"/>
      </w:pPr>
      <w:r w:rsidRPr="00A667F8">
        <w:t xml:space="preserve">Celková cena </w:t>
      </w:r>
      <w:r w:rsidR="008F0FE5" w:rsidRPr="00A667F8">
        <w:t>d</w:t>
      </w:r>
      <w:r w:rsidRPr="00A667F8">
        <w:t xml:space="preserve">íla je stanovena oceněním všech položek </w:t>
      </w:r>
      <w:r w:rsidR="00CC1F45">
        <w:rPr>
          <w:i/>
        </w:rPr>
        <w:t xml:space="preserve">závazné </w:t>
      </w:r>
      <w:r w:rsidR="008F0FE5" w:rsidRPr="00A667F8">
        <w:rPr>
          <w:i/>
        </w:rPr>
        <w:t>cenové nabídky</w:t>
      </w:r>
      <w:r w:rsidRPr="00A667F8">
        <w:t>, kter</w:t>
      </w:r>
      <w:r w:rsidR="0009554B" w:rsidRPr="00A667F8">
        <w:t>á</w:t>
      </w:r>
      <w:r w:rsidRPr="00A667F8">
        <w:t xml:space="preserve"> je </w:t>
      </w:r>
      <w:r w:rsidR="00F3408A" w:rsidRPr="00A667F8">
        <w:t>nedílnou př</w:t>
      </w:r>
      <w:r w:rsidRPr="00A667F8">
        <w:t>íloh</w:t>
      </w:r>
      <w:r w:rsidR="00F3408A" w:rsidRPr="00A667F8">
        <w:t>ou</w:t>
      </w:r>
      <w:r w:rsidR="008F0FE5" w:rsidRPr="00A667F8">
        <w:t xml:space="preserve"> č. </w:t>
      </w:r>
      <w:r w:rsidR="006E0BE1" w:rsidRPr="00A667F8">
        <w:t>2</w:t>
      </w:r>
      <w:r w:rsidRPr="00A667F8">
        <w:t xml:space="preserve"> </w:t>
      </w:r>
      <w:r w:rsidR="007B52AF" w:rsidRPr="00A667F8">
        <w:t xml:space="preserve">této </w:t>
      </w:r>
      <w:r w:rsidRPr="00A667F8">
        <w:t>smlouvy</w:t>
      </w:r>
      <w:r w:rsidR="00F3408A" w:rsidRPr="00A667F8">
        <w:t xml:space="preserve">. </w:t>
      </w:r>
      <w:r w:rsidRPr="00A667F8">
        <w:t>Součástí celkové ceny jsou veškeré náklady související s řádným provedením a dokončením</w:t>
      </w:r>
      <w:r w:rsidR="008F0FE5" w:rsidRPr="00A667F8">
        <w:t xml:space="preserve"> d</w:t>
      </w:r>
      <w:r w:rsidR="00D5256C" w:rsidRPr="00A667F8">
        <w:t>íla</w:t>
      </w:r>
      <w:r w:rsidRPr="00A667F8">
        <w:t xml:space="preserve">, a to včetně veškerých nákladů nezbytných ke splnění všech povinností </w:t>
      </w:r>
      <w:r w:rsidR="008F0FE5" w:rsidRPr="00A667F8">
        <w:t>z</w:t>
      </w:r>
      <w:r w:rsidR="00723161" w:rsidRPr="00A667F8">
        <w:t xml:space="preserve">hotovitele </w:t>
      </w:r>
      <w:r w:rsidRPr="00A667F8">
        <w:t xml:space="preserve">dle této smlouvy, či dle obecně závazných právních předpisů (bez zřetele na to, zda je v této smlouvě uvedeno, že </w:t>
      </w:r>
      <w:r w:rsidR="008F0FE5" w:rsidRPr="00A667F8">
        <w:t>z</w:t>
      </w:r>
      <w:r w:rsidR="00723161" w:rsidRPr="00A667F8">
        <w:t xml:space="preserve">hotovitel </w:t>
      </w:r>
      <w:r w:rsidRPr="00A667F8">
        <w:t>splní tu kterou povinnost na své vlastní náklady, či nikoliv).</w:t>
      </w:r>
    </w:p>
    <w:p w14:paraId="26AF585D" w14:textId="4E1B1B96" w:rsidR="008F0FE5" w:rsidRPr="00A667F8" w:rsidRDefault="00723161" w:rsidP="008F0FE5">
      <w:pPr>
        <w:pStyle w:val="Odstavec"/>
        <w:tabs>
          <w:tab w:val="clear" w:pos="907"/>
        </w:tabs>
        <w:ind w:left="567" w:hanging="567"/>
      </w:pPr>
      <w:r w:rsidRPr="00A667F8">
        <w:t xml:space="preserve">Zhotovitel </w:t>
      </w:r>
      <w:r w:rsidR="00750EB6" w:rsidRPr="00A667F8">
        <w:t xml:space="preserve">na sebe přebírá nebezpečí změny okolností ve smyslu ustanovení § </w:t>
      </w:r>
      <w:smartTag w:uri="urn:schemas-microsoft-com:office:smarttags" w:element="metricconverter">
        <w:smartTagPr>
          <w:attr w:name="ProductID" w:val="1765 a"/>
        </w:smartTagPr>
        <w:r w:rsidR="00750EB6" w:rsidRPr="00A667F8">
          <w:t>1765 a</w:t>
        </w:r>
      </w:smartTag>
      <w:r w:rsidR="00750EB6" w:rsidRPr="00A667F8">
        <w:t xml:space="preserve"> § 2620 občanského zákoníku. </w:t>
      </w:r>
      <w:r w:rsidR="00750EB6" w:rsidRPr="00A667F8">
        <w:rPr>
          <w:iCs/>
        </w:rPr>
        <w:t>Cena Díla bude uhrazena za podmínek a v termínech stanovených touto smlouvou; ustanovení § 2611 občanského zákoníku se nepoužije.</w:t>
      </w:r>
    </w:p>
    <w:p w14:paraId="00FE3159" w14:textId="77777777" w:rsidR="008F0FE5" w:rsidRPr="00A667F8" w:rsidRDefault="008F0FE5" w:rsidP="008F0FE5">
      <w:pPr>
        <w:pStyle w:val="Odstavec"/>
        <w:numPr>
          <w:ilvl w:val="0"/>
          <w:numId w:val="0"/>
        </w:numPr>
        <w:ind w:left="567"/>
      </w:pPr>
    </w:p>
    <w:p w14:paraId="6B649085" w14:textId="77777777" w:rsidR="00A062C2" w:rsidRPr="00A667F8" w:rsidRDefault="00CF7878" w:rsidP="008F0FE5">
      <w:pPr>
        <w:pStyle w:val="lnek"/>
        <w:spacing w:before="0"/>
        <w:ind w:firstLine="0"/>
      </w:pPr>
      <w:r w:rsidRPr="00A667F8">
        <w:br/>
      </w:r>
      <w:r w:rsidR="00A062C2" w:rsidRPr="00A667F8">
        <w:t>Platební podmínky</w:t>
      </w:r>
    </w:p>
    <w:p w14:paraId="0C093096" w14:textId="77777777" w:rsidR="00A062C2" w:rsidRPr="00A667F8" w:rsidRDefault="00A062C2" w:rsidP="008F0FE5">
      <w:pPr>
        <w:pStyle w:val="Odstavec"/>
        <w:tabs>
          <w:tab w:val="clear" w:pos="907"/>
        </w:tabs>
        <w:ind w:left="567" w:hanging="567"/>
      </w:pPr>
      <w:r w:rsidRPr="00A667F8">
        <w:t>Obje</w:t>
      </w:r>
      <w:r w:rsidR="007F6A4D" w:rsidRPr="00A667F8">
        <w:t xml:space="preserve">dnatel </w:t>
      </w:r>
      <w:r w:rsidR="00DF52D0" w:rsidRPr="00A667F8">
        <w:t>ne</w:t>
      </w:r>
      <w:r w:rsidR="007F6A4D" w:rsidRPr="00A667F8">
        <w:t>poskyt</w:t>
      </w:r>
      <w:r w:rsidR="00DF52D0" w:rsidRPr="00A667F8">
        <w:t xml:space="preserve">uje zálohy. </w:t>
      </w:r>
    </w:p>
    <w:p w14:paraId="57999E1E" w14:textId="4D0CB1BC" w:rsidR="002F3D11" w:rsidRPr="00A667F8" w:rsidRDefault="002F3D11" w:rsidP="008F0FE5">
      <w:pPr>
        <w:pStyle w:val="Odstavec"/>
        <w:tabs>
          <w:tab w:val="clear" w:pos="907"/>
        </w:tabs>
        <w:ind w:left="567" w:hanging="567"/>
      </w:pPr>
      <w:r w:rsidRPr="00A667F8">
        <w:t xml:space="preserve">Celková cena dle předchozího článku bude uhrazena na základě daňového dokladu (faktury) ve shora uvedené výši doručené </w:t>
      </w:r>
      <w:r w:rsidR="00723161" w:rsidRPr="00A667F8">
        <w:t xml:space="preserve">Zhotovitelem </w:t>
      </w:r>
      <w:r w:rsidRPr="00A667F8">
        <w:t>Objednateli.</w:t>
      </w:r>
      <w:r w:rsidR="008F0FE5" w:rsidRPr="00A667F8">
        <w:t xml:space="preserve"> Daňový doklad (fakturu) zhotovitel předloží objednateli na základě jím podepsaného předávacího protokolu. Právo zhotovitele fakturovat cenu díla tedy vzniká protokolární předáním a převzetím díla, stejně jako následná platba ceny díla objednatelem.</w:t>
      </w:r>
    </w:p>
    <w:p w14:paraId="7B0B566E" w14:textId="2F35D354" w:rsidR="008F0FE5" w:rsidRPr="00A667F8" w:rsidRDefault="008F0FE5" w:rsidP="008F0FE5">
      <w:pPr>
        <w:pStyle w:val="Odstavec"/>
        <w:tabs>
          <w:tab w:val="clear" w:pos="907"/>
        </w:tabs>
        <w:ind w:left="567" w:hanging="567"/>
      </w:pPr>
      <w:r w:rsidRPr="00A667F8">
        <w:t>Zhotovitel je povinen vystavit daňový doklad (fakturu) do 15 dnů po uskutečnění zdanitelného plnění a nejpozději do 2 pracovních dnů po jeho vystavení jej doručit na adresu sídla objednatele. V případě opožděného vystavení či doručení daňového dokladu (faktury) je zhotovitel povinen objednateli uhradit vzniklou škodu v plné výši.</w:t>
      </w:r>
    </w:p>
    <w:p w14:paraId="3B53C482" w14:textId="1DE9C9B4" w:rsidR="003648E5" w:rsidRPr="00A667F8" w:rsidRDefault="00A062C2" w:rsidP="00B057FA">
      <w:pPr>
        <w:pStyle w:val="Odstavec"/>
        <w:tabs>
          <w:tab w:val="clear" w:pos="907"/>
        </w:tabs>
        <w:ind w:left="567" w:hanging="567"/>
      </w:pPr>
      <w:r w:rsidRPr="00A667F8">
        <w:t>Daňový doklad (faktura) musí</w:t>
      </w:r>
      <w:r w:rsidR="003648E5" w:rsidRPr="00A667F8">
        <w:t xml:space="preserve"> obsahovat náležitosti daňového dokladu podle platné legislativy a stanovené příslušnými právními předpisy, a to zejména zákonem č. 235/2004 Sb., o dani z přidané hodnoty platným k datu uskutečnění zdanitelného plnění a zákonem č. 563/1991 Sb., o účetnictví platném k témuž datu.</w:t>
      </w:r>
      <w:r w:rsidRPr="00A667F8">
        <w:t xml:space="preserve"> </w:t>
      </w:r>
      <w:r w:rsidR="00B057FA" w:rsidRPr="00A667F8">
        <w:t xml:space="preserve">Nedílnou součástí daňového dokladu (faktury) musí být předávací protokol, který musí být potvrzen osobou oprávněnou jednat za objednatele. </w:t>
      </w:r>
      <w:r w:rsidR="00B057FA" w:rsidRPr="00A667F8">
        <w:rPr>
          <w:lang w:val="x-none"/>
        </w:rPr>
        <w:t xml:space="preserve">Na faktuře bude uvedeno </w:t>
      </w:r>
      <w:r w:rsidR="00B057FA" w:rsidRPr="00A667F8">
        <w:t>zejména označení povinné a oprávněné osoby, adresy sídel (místa podnikání), IČO, DIČ; číslo dokladu;</w:t>
      </w:r>
      <w:r w:rsidR="00B057FA" w:rsidRPr="00A667F8">
        <w:rPr>
          <w:b/>
          <w:i/>
        </w:rPr>
        <w:t xml:space="preserve"> </w:t>
      </w:r>
      <w:r w:rsidR="00B057FA" w:rsidRPr="00A667F8">
        <w:t>den zdanitelného plnění, den vystavení dokladu a jeho splatnost; důvod účtování s odvoláním na</w:t>
      </w:r>
      <w:r w:rsidR="00B057FA" w:rsidRPr="00A667F8">
        <w:rPr>
          <w:lang w:val="x-none"/>
        </w:rPr>
        <w:t xml:space="preserve"> </w:t>
      </w:r>
      <w:r w:rsidR="00B057FA" w:rsidRPr="00A667F8">
        <w:t xml:space="preserve">smlouvu; </w:t>
      </w:r>
      <w:r w:rsidR="00B057FA" w:rsidRPr="00A667F8">
        <w:rPr>
          <w:lang w:val="x-none"/>
        </w:rPr>
        <w:t>celkov</w:t>
      </w:r>
      <w:r w:rsidR="00B057FA" w:rsidRPr="00A667F8">
        <w:t>á</w:t>
      </w:r>
      <w:r w:rsidR="00B057FA" w:rsidRPr="00A667F8">
        <w:rPr>
          <w:lang w:val="x-none"/>
        </w:rPr>
        <w:t xml:space="preserve"> cen</w:t>
      </w:r>
      <w:r w:rsidR="00B057FA" w:rsidRPr="00A667F8">
        <w:t xml:space="preserve">a; </w:t>
      </w:r>
      <w:r w:rsidR="00B057FA" w:rsidRPr="00A667F8">
        <w:rPr>
          <w:lang w:val="x-none"/>
        </w:rPr>
        <w:t>razítko a podpis osoby oprávněné k vystavení daňového a účetního dokladu</w:t>
      </w:r>
      <w:r w:rsidR="00B057FA" w:rsidRPr="00A667F8">
        <w:t xml:space="preserve"> a seznam příloh.</w:t>
      </w:r>
    </w:p>
    <w:p w14:paraId="17A68060" w14:textId="5BE444A3" w:rsidR="000276B2" w:rsidRPr="00A667F8" w:rsidRDefault="00A062C2" w:rsidP="008F0FE5">
      <w:pPr>
        <w:pStyle w:val="Odstavec"/>
        <w:tabs>
          <w:tab w:val="clear" w:pos="907"/>
        </w:tabs>
        <w:ind w:left="567" w:hanging="567"/>
      </w:pPr>
      <w:r w:rsidRPr="00A667F8">
        <w:t xml:space="preserve">V případě, že daňový doklad (faktura) nebude </w:t>
      </w:r>
      <w:r w:rsidR="000276B2" w:rsidRPr="00A667F8">
        <w:t xml:space="preserve">mít náležitosti daňového dokladu, nebo bude neúplná a nesprávná, je ji (nebo kopii) </w:t>
      </w:r>
      <w:r w:rsidRPr="00A667F8">
        <w:t xml:space="preserve">objednatel oprávněn vrátit </w:t>
      </w:r>
      <w:r w:rsidR="00B057FA" w:rsidRPr="00A667F8">
        <w:t>z</w:t>
      </w:r>
      <w:r w:rsidR="00723161" w:rsidRPr="00A667F8">
        <w:t xml:space="preserve">hotoviteli </w:t>
      </w:r>
      <w:r w:rsidR="000276B2" w:rsidRPr="00A667F8">
        <w:t xml:space="preserve">k opravě či </w:t>
      </w:r>
      <w:r w:rsidR="005B2BA9" w:rsidRPr="00A667F8">
        <w:t xml:space="preserve">k </w:t>
      </w:r>
      <w:r w:rsidR="000276B2" w:rsidRPr="00A667F8">
        <w:t>doplnění. V takovém případě se objednatel nedostává do prodlení a platí, že nová lhůta splatnosti faktury běží až od okamžiku doručení opravené daňového dokladu (faktury).</w:t>
      </w:r>
    </w:p>
    <w:p w14:paraId="737AAC97" w14:textId="3DC3DDE3" w:rsidR="00B057FA" w:rsidRPr="00A667F8" w:rsidRDefault="00A062C2" w:rsidP="00B057FA">
      <w:pPr>
        <w:pStyle w:val="Odstavec"/>
        <w:tabs>
          <w:tab w:val="clear" w:pos="907"/>
        </w:tabs>
        <w:ind w:left="567" w:hanging="567"/>
      </w:pPr>
      <w:r w:rsidRPr="00A667F8">
        <w:t xml:space="preserve">Splatnost daňových dokladů je </w:t>
      </w:r>
      <w:r w:rsidR="000035FA" w:rsidRPr="00A667F8">
        <w:rPr>
          <w:b/>
        </w:rPr>
        <w:t>6</w:t>
      </w:r>
      <w:r w:rsidR="004E4385" w:rsidRPr="00A667F8">
        <w:rPr>
          <w:b/>
        </w:rPr>
        <w:t>0</w:t>
      </w:r>
      <w:r w:rsidRPr="00A667F8">
        <w:rPr>
          <w:b/>
        </w:rPr>
        <w:t xml:space="preserve"> dnů</w:t>
      </w:r>
      <w:r w:rsidRPr="00A667F8">
        <w:t xml:space="preserve"> </w:t>
      </w:r>
      <w:r w:rsidR="003648E5" w:rsidRPr="00A667F8">
        <w:rPr>
          <w:snapToGrid w:val="0"/>
        </w:rPr>
        <w:t>ode dne doručení daňového dokladu (faktura) objednateli</w:t>
      </w:r>
      <w:r w:rsidRPr="00A667F8">
        <w:t xml:space="preserve">. </w:t>
      </w:r>
      <w:r w:rsidR="00B057FA" w:rsidRPr="00A667F8">
        <w:t xml:space="preserve">Doba splatnosti je sjednána s ohledem na ust. § 1963 odst. 2 občanského zákoníku s ohledem na povahu plnění předmětu této smlouvy, s čímž smluvní strany podpisem této smlouvy výslovně souhlasí. </w:t>
      </w:r>
    </w:p>
    <w:p w14:paraId="6997B1D9" w14:textId="682B3240" w:rsidR="00A062C2" w:rsidRPr="00A667F8" w:rsidRDefault="003648E5" w:rsidP="008F0FE5">
      <w:pPr>
        <w:pStyle w:val="Odstavec"/>
        <w:tabs>
          <w:tab w:val="clear" w:pos="907"/>
        </w:tabs>
        <w:ind w:left="567" w:hanging="567"/>
      </w:pPr>
      <w:r w:rsidRPr="00A667F8">
        <w:rPr>
          <w:snapToGrid w:val="0"/>
        </w:rPr>
        <w:lastRenderedPageBreak/>
        <w:t xml:space="preserve">Celková cena bude </w:t>
      </w:r>
      <w:r w:rsidR="00723161" w:rsidRPr="00A667F8">
        <w:rPr>
          <w:snapToGrid w:val="0"/>
        </w:rPr>
        <w:t xml:space="preserve">Zhotoviteli </w:t>
      </w:r>
      <w:r w:rsidRPr="00A667F8">
        <w:rPr>
          <w:snapToGrid w:val="0"/>
        </w:rPr>
        <w:t xml:space="preserve">uhrazena </w:t>
      </w:r>
      <w:r w:rsidRPr="00A667F8">
        <w:t>bezhotovostním převodem na účet uvedený v </w:t>
      </w:r>
      <w:r w:rsidR="00B057FA" w:rsidRPr="00A667F8">
        <w:t>hlavičce</w:t>
      </w:r>
      <w:r w:rsidRPr="00A667F8">
        <w:t xml:space="preserve"> této smlouvy. </w:t>
      </w:r>
      <w:r w:rsidR="00A062C2" w:rsidRPr="00A667F8">
        <w:t>Objednatel splní povinnost fakturu zaplatit, je-li nejpozději v poslední den splatnosti faktury částka odepsána z</w:t>
      </w:r>
      <w:r w:rsidR="00A84260" w:rsidRPr="00A667F8">
        <w:t> </w:t>
      </w:r>
      <w:r w:rsidR="00A062C2" w:rsidRPr="00A667F8">
        <w:t>jeho bankovního účtu</w:t>
      </w:r>
      <w:r w:rsidR="002F3D11" w:rsidRPr="00A667F8">
        <w:t xml:space="preserve">. </w:t>
      </w:r>
      <w:r w:rsidR="00A062C2" w:rsidRPr="00A667F8">
        <w:t>Platby budou probíhat výhradně v CZK a rovněž veškeré cenové údaje budou v této měně.</w:t>
      </w:r>
    </w:p>
    <w:p w14:paraId="5C33B1CA" w14:textId="77777777" w:rsidR="00B057FA" w:rsidRPr="00A667F8" w:rsidRDefault="00B057FA" w:rsidP="00B057FA">
      <w:pPr>
        <w:pStyle w:val="Odstavec"/>
        <w:numPr>
          <w:ilvl w:val="0"/>
          <w:numId w:val="0"/>
        </w:numPr>
        <w:ind w:left="567"/>
      </w:pPr>
    </w:p>
    <w:p w14:paraId="387D97A4" w14:textId="058AB66B" w:rsidR="0065145E" w:rsidRPr="00A667F8" w:rsidRDefault="0065145E" w:rsidP="008F0FE5">
      <w:pPr>
        <w:pStyle w:val="lnek"/>
        <w:spacing w:before="0"/>
        <w:ind w:firstLine="0"/>
      </w:pPr>
    </w:p>
    <w:p w14:paraId="60347736" w14:textId="77777777" w:rsidR="0065145E" w:rsidRPr="00A667F8" w:rsidRDefault="0065145E" w:rsidP="0065145E">
      <w:pPr>
        <w:jc w:val="center"/>
        <w:rPr>
          <w:b/>
        </w:rPr>
      </w:pPr>
      <w:r w:rsidRPr="00A667F8">
        <w:rPr>
          <w:b/>
        </w:rPr>
        <w:t>Způsob provádění díla</w:t>
      </w:r>
    </w:p>
    <w:p w14:paraId="57CE4C3A" w14:textId="50D859E1" w:rsidR="0065145E" w:rsidRPr="00A667F8" w:rsidRDefault="0065145E" w:rsidP="0065145E">
      <w:pPr>
        <w:pStyle w:val="Odstavec"/>
        <w:tabs>
          <w:tab w:val="clear" w:pos="907"/>
        </w:tabs>
        <w:ind w:left="567" w:hanging="567"/>
      </w:pPr>
      <w:r w:rsidRPr="00A667F8">
        <w:t xml:space="preserve">Objednatel je oprávněn dávat zhotoviteli pokyny ohledně způsobu provádění díla, pokud tak objednatel neučiní, zhotovitel při provádění díla postupuje samostatně. </w:t>
      </w:r>
    </w:p>
    <w:p w14:paraId="204F1F58" w14:textId="4B72ADA3" w:rsidR="0065145E" w:rsidRPr="00A667F8" w:rsidRDefault="0065145E" w:rsidP="0065145E">
      <w:pPr>
        <w:pStyle w:val="Odstavec"/>
        <w:tabs>
          <w:tab w:val="clear" w:pos="907"/>
        </w:tabs>
        <w:ind w:left="567" w:hanging="567"/>
      </w:pPr>
      <w:r w:rsidRPr="00A667F8">
        <w:t xml:space="preserve">Zhotovitel se zavazuje bezodkladně a písemně upozornit objednatele na nevhodnou povahu pokynů k provádění díla. Jestliže nevhodné pokyny překážejí v řádném provádění díla, zhotovitel se zavazuje přerušit provádění díla v nezbytném rozsahu, a to až do doby změny pokynů objednatele nebo do písemného sdělení, že objednatel trvá na provedení díla podle daných pokynů. Před přerušením provádění díla musí zhotovitel tuto skutečnost objednateli písemně oznámit a současně zdůvodnit nevhodnost konkrétního pokynu objednatele. O dobu, po kterou bylo nutno provádění díla přerušit, se prodlužuje lhůta stanovená pro dokončení díla. </w:t>
      </w:r>
    </w:p>
    <w:p w14:paraId="16723762" w14:textId="0706C9A0" w:rsidR="0065145E" w:rsidRPr="00A667F8" w:rsidRDefault="0065145E" w:rsidP="0065145E">
      <w:pPr>
        <w:pStyle w:val="Odstavec"/>
        <w:tabs>
          <w:tab w:val="clear" w:pos="907"/>
        </w:tabs>
        <w:ind w:left="567" w:hanging="567"/>
      </w:pPr>
      <w:r w:rsidRPr="00A667F8">
        <w:t>Pokud zhotovitel neupozornil bezodkladně a písemně na nevhodnost pokynů objednatele, odpovídá za vady díla, případně nemožnost dokončení díla, způsobené nevhodnými pokyny objednatele.</w:t>
      </w:r>
    </w:p>
    <w:p w14:paraId="36C357DC" w14:textId="10E2261F" w:rsidR="0065145E" w:rsidRPr="00A667F8" w:rsidRDefault="0065145E" w:rsidP="0065145E">
      <w:pPr>
        <w:pStyle w:val="Odstavec"/>
        <w:tabs>
          <w:tab w:val="clear" w:pos="907"/>
        </w:tabs>
        <w:ind w:left="567" w:hanging="567"/>
      </w:pPr>
      <w:r w:rsidRPr="00A667F8">
        <w:t>Objednatel má právo kontrolovat provádění díla. Zhotovitel je povinen poskytnout objednateli veškerou součinnost k provedení kontroly. Zjistí-li, že zhotovitel porušuje svou povinnost, může požadovat, aby zhotovitel zajistil nápravu a prováděl dílo řádným způsobem. Neučiní-li tak zhotovitel ani v přiměřené době, může objednatel odstoupit od smlouvy, vedl-li by postup zhotovitele k podstatnému porušení smlouvy.</w:t>
      </w:r>
    </w:p>
    <w:p w14:paraId="723BB14F" w14:textId="33AEF919" w:rsidR="0065145E" w:rsidRPr="00A667F8" w:rsidRDefault="0065145E" w:rsidP="0065145E">
      <w:pPr>
        <w:pStyle w:val="Odstavec"/>
        <w:tabs>
          <w:tab w:val="clear" w:pos="907"/>
        </w:tabs>
        <w:ind w:left="567" w:hanging="567"/>
      </w:pPr>
      <w:r w:rsidRPr="00A667F8">
        <w:t>Zhotovitel se zavazuje provádět dílo s vynaložením odborné péče tak, aby nedocházelo ke škodám na zdraví a majetku objednatele ani třetích osob, přičemž je povinen zejména nikoliv však pouze:</w:t>
      </w:r>
    </w:p>
    <w:p w14:paraId="770E1523" w14:textId="38C16702" w:rsidR="0065145E" w:rsidRPr="00A667F8" w:rsidRDefault="0065145E" w:rsidP="0065145E">
      <w:pPr>
        <w:pStyle w:val="Psmeno"/>
        <w:tabs>
          <w:tab w:val="clear" w:pos="425"/>
        </w:tabs>
        <w:ind w:left="993" w:hanging="426"/>
      </w:pPr>
      <w:r w:rsidRPr="00A667F8">
        <w:t>zajistit veškeré pracovní síly, vybavení a materiál potřebné k provedení díla řádným způsobem,</w:t>
      </w:r>
    </w:p>
    <w:p w14:paraId="724DE037" w14:textId="0121D115" w:rsidR="0065145E" w:rsidRPr="00A667F8" w:rsidRDefault="0065145E" w:rsidP="0065145E">
      <w:pPr>
        <w:pStyle w:val="Psmeno"/>
        <w:tabs>
          <w:tab w:val="clear" w:pos="425"/>
        </w:tabs>
        <w:ind w:left="993" w:hanging="426"/>
      </w:pPr>
      <w:r w:rsidRPr="00A667F8">
        <w:t xml:space="preserve">zajistit kvalitní řízení, dohled nad provedením díla a nezbytnou kontrolu prováděných prací a dodávek (nezávisle na kontrole prováděné objednatelem), </w:t>
      </w:r>
    </w:p>
    <w:p w14:paraId="309F8B9A" w14:textId="59661A09" w:rsidR="0065145E" w:rsidRPr="00A667F8" w:rsidRDefault="0065145E" w:rsidP="0065145E">
      <w:pPr>
        <w:pStyle w:val="Psmeno"/>
        <w:tabs>
          <w:tab w:val="clear" w:pos="425"/>
        </w:tabs>
        <w:ind w:left="993" w:hanging="426"/>
      </w:pPr>
      <w:r w:rsidRPr="00A667F8">
        <w:t>omezit provádění díla na místo provádění díla a nedomáhat se vstupu na jakékoli pozemky, instalace nebo infrastruktury, které nejsou součástí místa plnění, bez získání svolení příslušného vlastníka nebo uživatele; objednatel zajistí přístup pro osoby provádějící dílo do prostorů jeho uskutečnění v požadovaném rozsahu,</w:t>
      </w:r>
    </w:p>
    <w:p w14:paraId="73BB62E4" w14:textId="751E94C6" w:rsidR="0065145E" w:rsidRPr="00A667F8" w:rsidRDefault="0065145E" w:rsidP="0065145E">
      <w:pPr>
        <w:pStyle w:val="Psmeno"/>
        <w:tabs>
          <w:tab w:val="clear" w:pos="425"/>
        </w:tabs>
        <w:ind w:left="993" w:hanging="426"/>
      </w:pPr>
      <w:r w:rsidRPr="00A667F8">
        <w:t>dodržovat obecně závazné právní předpisy, nařízení orgánů veřejné správy, závazné i doporučené technické normy, podklady a podmínky uvedené v této smlouvě a veškeré pokyny objednatele, které se vztahují k předmětu smlouvy,</w:t>
      </w:r>
    </w:p>
    <w:p w14:paraId="76CDBDC2" w14:textId="33E7DFC5" w:rsidR="0065145E" w:rsidRPr="00A667F8" w:rsidRDefault="0065145E" w:rsidP="0065145E">
      <w:pPr>
        <w:pStyle w:val="Psmeno"/>
        <w:tabs>
          <w:tab w:val="clear" w:pos="425"/>
        </w:tabs>
        <w:ind w:left="993" w:hanging="426"/>
      </w:pPr>
      <w:r w:rsidRPr="00A667F8">
        <w:t>chránit objednatele před vznikem škod v důsledku porušení právních či jiných předpisů a v případě jejich vzniku tyto škody uhradit na vlastní náklady,</w:t>
      </w:r>
    </w:p>
    <w:p w14:paraId="4DF5C246" w14:textId="5850DE8C" w:rsidR="0065145E" w:rsidRPr="00A667F8" w:rsidRDefault="0065145E" w:rsidP="0065145E">
      <w:pPr>
        <w:pStyle w:val="Psmeno"/>
        <w:tabs>
          <w:tab w:val="clear" w:pos="425"/>
        </w:tabs>
        <w:ind w:left="993" w:hanging="426"/>
      </w:pPr>
      <w:r w:rsidRPr="00A667F8">
        <w:t>upozornit písemně objednatele na nesoulad mezi zadávací dokumentací a právními či jinými předpisy v případě, že takový nesoulad kdykoli v průběhu provádění díla zjistí.</w:t>
      </w:r>
    </w:p>
    <w:p w14:paraId="3593A491" w14:textId="77777777" w:rsidR="0065145E" w:rsidRPr="00A667F8" w:rsidRDefault="0065145E" w:rsidP="0065145E">
      <w:pPr>
        <w:pStyle w:val="Odstavec"/>
        <w:tabs>
          <w:tab w:val="clear" w:pos="907"/>
        </w:tabs>
        <w:ind w:left="567" w:hanging="567"/>
      </w:pPr>
      <w:r w:rsidRPr="00A667F8">
        <w:t>Vybrané činnosti je zhotovitel povinen vykonávat osobami, které jsou k tomu oprávněny, mají průkaz zvláštní způsobilosti, případně jsou k těmto činnostem autorizovány podle zvláštních předpisů.</w:t>
      </w:r>
    </w:p>
    <w:p w14:paraId="712A8DF8" w14:textId="77777777" w:rsidR="008F0FE5" w:rsidRPr="00A667F8" w:rsidRDefault="0065145E" w:rsidP="0065145E">
      <w:pPr>
        <w:pStyle w:val="Odstavec"/>
        <w:tabs>
          <w:tab w:val="clear" w:pos="907"/>
        </w:tabs>
        <w:ind w:left="567" w:hanging="567"/>
      </w:pPr>
      <w:r w:rsidRPr="00A667F8">
        <w:lastRenderedPageBreak/>
        <w:t>V případě, že poddodavatel, se kterým zhotovitel uzavřel smlouvu na provedení části díla, závažně nebo opakovaně neplní své smluvní závazky, je zhotovitel povinen sám, anebo na žádost objednatele učinit neprodleně taková opatření, která povedou k nápravě, a to i ukončením smluvního vztahu s touto osobou. Odpovědnost zhotovitele za osobu, kterou ke splnění svých závazků použil, není takovým opatřením dotčena.</w:t>
      </w:r>
    </w:p>
    <w:p w14:paraId="04ECBA82" w14:textId="4FBB81DC" w:rsidR="008F0FE5" w:rsidRPr="00A667F8" w:rsidRDefault="0065145E" w:rsidP="0065145E">
      <w:pPr>
        <w:pStyle w:val="Odstavec"/>
        <w:tabs>
          <w:tab w:val="clear" w:pos="907"/>
        </w:tabs>
        <w:ind w:left="567" w:hanging="567"/>
      </w:pPr>
      <w:r w:rsidRPr="00A667F8">
        <w:t>Zhotovitel odpovídá objednateli za škodu, která mu vznikne uplatněním nároku třetí osoby podle příslušných ustanovení občanského zákoníku, zejména za škodu způsobenou okolnostmi, které mají původ v povaze věcí (zařízení), jichž bylo zhotovitelem při provádění díla užito, jakož i za škodu způsobenou provozní činností, pokud je za takovou činnost uznáno provádění díla zhotovitelem.</w:t>
      </w:r>
    </w:p>
    <w:p w14:paraId="7F6729B2" w14:textId="77777777" w:rsidR="008F0FE5" w:rsidRPr="00A667F8" w:rsidRDefault="0065145E" w:rsidP="0065145E">
      <w:pPr>
        <w:pStyle w:val="Odstavec"/>
        <w:tabs>
          <w:tab w:val="clear" w:pos="907"/>
        </w:tabs>
        <w:ind w:left="567" w:hanging="567"/>
      </w:pPr>
      <w:r w:rsidRPr="00A667F8">
        <w:t>Případný postih ze strany státních orgánů a organizací za nedodržení obecně závazných právních předpisů v souvislosti s prováděním díla jde vždy plně k tíži a na náklady zhotovitele, nezávisle na tom, která osoba podílející se na provádění díla zavdala k postihu příčinu.</w:t>
      </w:r>
    </w:p>
    <w:p w14:paraId="539C4ACC" w14:textId="097E9133" w:rsidR="008F0FE5" w:rsidRPr="00A667F8" w:rsidRDefault="0065145E" w:rsidP="008F0FE5">
      <w:pPr>
        <w:pStyle w:val="Odstavec"/>
        <w:tabs>
          <w:tab w:val="clear" w:pos="907"/>
        </w:tabs>
        <w:ind w:left="567" w:hanging="567"/>
      </w:pPr>
      <w:r w:rsidRPr="00A667F8">
        <w:t xml:space="preserve">Zhotovitel se zavazuje, že zabezpečí, aby při realizaci díla nebyl objednatel nadměrně rušen nebo obtěžován hlukem, prašností nebo jinými škodlivými jevy. Zhotovitel je srozuměn s tím, že dílo bude prováděno za plného provozu nemocničního zařízení. Zavazuje se tedy při provádění díla respektovat povahu objednatele a jeho pokyny, aby nedošlo k ohrožení nebo narušení řádného provozu objednatele. </w:t>
      </w:r>
    </w:p>
    <w:p w14:paraId="3584D7BA" w14:textId="5FB595A8" w:rsidR="0065145E" w:rsidRPr="00A667F8" w:rsidRDefault="0065145E" w:rsidP="0065145E">
      <w:pPr>
        <w:pStyle w:val="Odstavec"/>
        <w:tabs>
          <w:tab w:val="clear" w:pos="907"/>
        </w:tabs>
        <w:ind w:left="567" w:hanging="567"/>
      </w:pPr>
      <w:r w:rsidRPr="00A667F8">
        <w:t>Zhotovitel se zavazuje zachovávat mlčenlivost o veškerých skutečnostech, které se dozví v souvislosti se svojí činností na základě této smlouvy, včetně jednání před uzavřením této smlouvy, pokud tyto skutečnosti nejsou běžně veřejně dostupné. Za důvěrné informace a předmět mlčenlivosti dle této smlouvy se považují rovněž jakékoliv osobní údaje, podoba a soukromí pacientů, zaměstnanců či jiných pracovníků objednatele, o kterých se zhotovitel v souvislosti se svou činností pro objednatele dozví nebo dostane do kontaktu.</w:t>
      </w:r>
    </w:p>
    <w:p w14:paraId="543B32BC" w14:textId="35B594A4" w:rsidR="00CD1B75" w:rsidRPr="00A667F8" w:rsidRDefault="00CD1B75" w:rsidP="0065145E">
      <w:pPr>
        <w:pStyle w:val="Odstavec"/>
        <w:tabs>
          <w:tab w:val="clear" w:pos="907"/>
        </w:tabs>
        <w:ind w:left="567" w:hanging="567"/>
      </w:pPr>
      <w:r w:rsidRPr="00A667F8">
        <w:t>Zhotovitel se zavazuje při provádění díla dodržovat předpisy o bezpečnosti a ochraně zdraví při práci, jakož i předpisy hygienické a požární. Za dodržování těchto předpisů v místě plnění i při veškerých činnostech s prováděním díla souvisejících nese odpovědnost zhotovitel.</w:t>
      </w:r>
    </w:p>
    <w:p w14:paraId="121418C5" w14:textId="6DBF65B3" w:rsidR="00CD1B75" w:rsidRPr="00A667F8" w:rsidRDefault="00CD1B75" w:rsidP="0065145E">
      <w:pPr>
        <w:pStyle w:val="Odstavec"/>
        <w:tabs>
          <w:tab w:val="clear" w:pos="907"/>
        </w:tabs>
        <w:ind w:left="567" w:hanging="567"/>
      </w:pPr>
      <w:r w:rsidRPr="00A667F8">
        <w:t>Zhotovitel se zavazuje zajistit vlastní dozor nad bezpečností práce v souladu s obecně závaznými právními předpisy a provádět předepsaná školení a soustavnou kontrolu dodržování předpisů o bezpečnosti a ochraně zdraví při práci.</w:t>
      </w:r>
    </w:p>
    <w:p w14:paraId="6F5B4560" w14:textId="77777777" w:rsidR="008F0FE5" w:rsidRPr="00A667F8" w:rsidRDefault="008F0FE5" w:rsidP="00B057FA">
      <w:pPr>
        <w:pStyle w:val="Odstavec"/>
        <w:numPr>
          <w:ilvl w:val="0"/>
          <w:numId w:val="0"/>
        </w:numPr>
        <w:spacing w:before="0"/>
        <w:ind w:left="567"/>
      </w:pPr>
    </w:p>
    <w:p w14:paraId="3349F7F6" w14:textId="23C28BE0" w:rsidR="002B0791" w:rsidRPr="00A667F8" w:rsidRDefault="002B0791" w:rsidP="008F0FE5">
      <w:pPr>
        <w:pStyle w:val="lnek"/>
        <w:spacing w:before="0"/>
        <w:ind w:firstLine="0"/>
      </w:pPr>
    </w:p>
    <w:p w14:paraId="70BEAB6A" w14:textId="77777777" w:rsidR="002B0791" w:rsidRPr="00A667F8" w:rsidRDefault="002B0791" w:rsidP="002B0791">
      <w:pPr>
        <w:jc w:val="center"/>
        <w:rPr>
          <w:b/>
        </w:rPr>
      </w:pPr>
      <w:r w:rsidRPr="00A667F8">
        <w:rPr>
          <w:b/>
        </w:rPr>
        <w:t>Předání a převzetí díla</w:t>
      </w:r>
    </w:p>
    <w:p w14:paraId="5DC30229" w14:textId="73317C80" w:rsidR="002B0791" w:rsidRPr="00A667F8" w:rsidRDefault="002B0791" w:rsidP="00BA3C5C">
      <w:pPr>
        <w:numPr>
          <w:ilvl w:val="3"/>
          <w:numId w:val="7"/>
        </w:numPr>
        <w:tabs>
          <w:tab w:val="clear" w:pos="907"/>
          <w:tab w:val="num" w:pos="5047"/>
          <w:tab w:val="num" w:pos="5614"/>
        </w:tabs>
        <w:spacing w:before="120"/>
        <w:ind w:left="567" w:hanging="567"/>
        <w:jc w:val="both"/>
      </w:pPr>
      <w:r w:rsidRPr="00A667F8">
        <w:t>Dílo je provedeno, je-li dokončeno a předáno. Zhotovitel splní svou povinnost provést dílo jeho řádným dokončením a předáním díla objednateli v místě plnění. Po dokončení díla nebo jeho části, na jejímž samostatném předání se strany dohodly, se zhotovitel zavazuje objednatele prostřednictvím e-mailové komunikace na adresu</w:t>
      </w:r>
      <w:r w:rsidR="00BA3C5C" w:rsidRPr="00A667F8">
        <w:t xml:space="preserve"> kontaktní osoby objednatele ve věcech technických</w:t>
      </w:r>
      <w:r w:rsidRPr="00A667F8">
        <w:t xml:space="preserve"> vyzvat k převzetí díla nebo jeho části a sdělit objednateli konkrétní datum a čas předání, a to nejméně </w:t>
      </w:r>
      <w:r w:rsidR="00BA3C5C" w:rsidRPr="00A667F8">
        <w:t>3 pracovní dny</w:t>
      </w:r>
      <w:r w:rsidRPr="00A667F8">
        <w:t xml:space="preserve"> předem, aby objednatel zajistil účast osoby oprávněné k převzetí díla. Pokud zhotovitel tuto lhůtu nedodrží, je objednatel oprávněn převzetí díla odmítnout.</w:t>
      </w:r>
    </w:p>
    <w:p w14:paraId="1D36C1E1" w14:textId="2EAAE9CE" w:rsidR="002B0791" w:rsidRPr="00A667F8" w:rsidRDefault="002B0791" w:rsidP="00BA3C5C">
      <w:pPr>
        <w:numPr>
          <w:ilvl w:val="3"/>
          <w:numId w:val="7"/>
        </w:numPr>
        <w:tabs>
          <w:tab w:val="clear" w:pos="907"/>
          <w:tab w:val="num" w:pos="5047"/>
          <w:tab w:val="num" w:pos="5614"/>
        </w:tabs>
        <w:spacing w:before="120"/>
        <w:ind w:left="567" w:hanging="567"/>
        <w:jc w:val="both"/>
      </w:pPr>
      <w:r w:rsidRPr="00A667F8">
        <w:t>Na výzvu zhotovitele objednatel bez zbytečného odkladu zareaguje stejným způsobem, když určí osobu oprávněnou k převzetí díla. Objednatel je povinen na výzvu zhotovitele zahájit přejímací řízení</w:t>
      </w:r>
      <w:r w:rsidR="00BA3C5C" w:rsidRPr="00A667F8">
        <w:t xml:space="preserve"> nejpozději do 5</w:t>
      </w:r>
      <w:r w:rsidRPr="00A667F8">
        <w:t xml:space="preserve"> pracovních dnů od doručení výzvy zhotovitele. </w:t>
      </w:r>
    </w:p>
    <w:p w14:paraId="58B88631" w14:textId="77777777" w:rsidR="002B0791" w:rsidRPr="00A667F8" w:rsidRDefault="002B0791" w:rsidP="00BA3C5C">
      <w:pPr>
        <w:numPr>
          <w:ilvl w:val="3"/>
          <w:numId w:val="7"/>
        </w:numPr>
        <w:tabs>
          <w:tab w:val="clear" w:pos="907"/>
          <w:tab w:val="num" w:pos="5047"/>
          <w:tab w:val="num" w:pos="5614"/>
        </w:tabs>
        <w:spacing w:before="120"/>
        <w:ind w:left="567" w:hanging="567"/>
        <w:jc w:val="both"/>
      </w:pPr>
      <w:r w:rsidRPr="00A667F8">
        <w:lastRenderedPageBreak/>
        <w:t xml:space="preserve">Pokud by objednatel nebyl schopen v daném termínu zajistit účast oprávněné osoby k převzetí díla, bude mezi smluvními stranami dojednán náhradní termín předání a převzetí, který bude vyhovovat oběma stranám. </w:t>
      </w:r>
    </w:p>
    <w:p w14:paraId="3A00DB25" w14:textId="77777777" w:rsidR="002B0791" w:rsidRPr="00A667F8" w:rsidRDefault="002B0791" w:rsidP="00BA3C5C">
      <w:pPr>
        <w:numPr>
          <w:ilvl w:val="3"/>
          <w:numId w:val="7"/>
        </w:numPr>
        <w:tabs>
          <w:tab w:val="clear" w:pos="907"/>
          <w:tab w:val="num" w:pos="5047"/>
          <w:tab w:val="num" w:pos="5614"/>
        </w:tabs>
        <w:spacing w:before="120"/>
        <w:ind w:left="567" w:hanging="567"/>
        <w:jc w:val="both"/>
      </w:pPr>
      <w:r w:rsidRPr="00A667F8">
        <w:t xml:space="preserve">Pokud objednatel na výzvu zhotovitele k převzetí díla žádným způsobem nezareaguje do 2 pracovních dnů, má se za to, že není schopen zajistit účast osoby oprávněné k převzetí díla, v takovém případě nedochází k automatickému předání díla. Zhotovitel je povinen vyčkat reakci objednatele a stanovení osoby, která dílo převezme. </w:t>
      </w:r>
    </w:p>
    <w:p w14:paraId="4DE3F002" w14:textId="77777777" w:rsidR="002B0791" w:rsidRPr="00A667F8" w:rsidRDefault="002B0791" w:rsidP="00BA3C5C">
      <w:pPr>
        <w:numPr>
          <w:ilvl w:val="3"/>
          <w:numId w:val="7"/>
        </w:numPr>
        <w:tabs>
          <w:tab w:val="clear" w:pos="907"/>
          <w:tab w:val="num" w:pos="5047"/>
          <w:tab w:val="num" w:pos="5614"/>
        </w:tabs>
        <w:spacing w:before="120"/>
        <w:ind w:left="567" w:hanging="567"/>
        <w:jc w:val="both"/>
      </w:pPr>
      <w:r w:rsidRPr="00A667F8">
        <w:t xml:space="preserve">Objednatel je povinen na výzvu zhotovitele řádně a včas dokončené dílo převzít. Řádným dokončením díla se rozumí: </w:t>
      </w:r>
    </w:p>
    <w:p w14:paraId="3C7B6733" w14:textId="77777777" w:rsidR="002B0791" w:rsidRPr="00A667F8" w:rsidRDefault="002B0791" w:rsidP="00BA3C5C">
      <w:pPr>
        <w:numPr>
          <w:ilvl w:val="4"/>
          <w:numId w:val="7"/>
        </w:numPr>
        <w:tabs>
          <w:tab w:val="clear" w:pos="425"/>
        </w:tabs>
        <w:spacing w:before="120"/>
        <w:ind w:left="993" w:hanging="426"/>
        <w:jc w:val="both"/>
      </w:pPr>
      <w:r w:rsidRPr="00A667F8">
        <w:t>provedení kompletního díla bez vad a nedodělků (ověřuje se prohlídkou v místě plnění, včetně prověření funkčnosti díla) a provedení veškerých zkoušek, revizí a atestů, a příp. zaškolení obsluhy,</w:t>
      </w:r>
    </w:p>
    <w:p w14:paraId="6532EDA3" w14:textId="77777777" w:rsidR="002B0791" w:rsidRPr="00A667F8" w:rsidRDefault="002B0791" w:rsidP="00BA3C5C">
      <w:pPr>
        <w:numPr>
          <w:ilvl w:val="4"/>
          <w:numId w:val="7"/>
        </w:numPr>
        <w:tabs>
          <w:tab w:val="clear" w:pos="425"/>
        </w:tabs>
        <w:ind w:left="993" w:hanging="426"/>
        <w:jc w:val="both"/>
      </w:pPr>
      <w:r w:rsidRPr="00A667F8">
        <w:t>předání kompletní požadované dokumentace podle odst. 7 tohoto článku.</w:t>
      </w:r>
    </w:p>
    <w:p w14:paraId="61E7C172" w14:textId="77777777" w:rsidR="002B0791" w:rsidRPr="00A667F8" w:rsidRDefault="002B0791" w:rsidP="00BA3C5C">
      <w:pPr>
        <w:numPr>
          <w:ilvl w:val="3"/>
          <w:numId w:val="7"/>
        </w:numPr>
        <w:tabs>
          <w:tab w:val="clear" w:pos="907"/>
          <w:tab w:val="num" w:pos="5047"/>
          <w:tab w:val="num" w:pos="5614"/>
        </w:tabs>
        <w:spacing w:before="120"/>
        <w:ind w:left="567" w:hanging="567"/>
        <w:jc w:val="both"/>
      </w:pPr>
      <w:bookmarkStart w:id="1" w:name="_Ref328730891"/>
      <w:r w:rsidRPr="00A667F8">
        <w:t>K přejímacímu řízení je zhotovitel povinen předložit objednateli zejména, nikoliv však pouze:</w:t>
      </w:r>
      <w:bookmarkEnd w:id="1"/>
    </w:p>
    <w:p w14:paraId="12F51626" w14:textId="0CF4F079" w:rsidR="002B0791" w:rsidRPr="00A667F8" w:rsidRDefault="002B0791" w:rsidP="00BA3C5C">
      <w:pPr>
        <w:numPr>
          <w:ilvl w:val="0"/>
          <w:numId w:val="31"/>
        </w:numPr>
        <w:jc w:val="both"/>
      </w:pPr>
      <w:r w:rsidRPr="00A667F8">
        <w:t>zápisy a osvědčení o provedených zkouškách použitých materiálů a veškerých zkouškách předepsaných příslušnými předpisy, normami, případně touto smlouvou;</w:t>
      </w:r>
    </w:p>
    <w:p w14:paraId="5F5F5A36" w14:textId="099FB37F" w:rsidR="002B0791" w:rsidRPr="00A667F8" w:rsidRDefault="002B0791" w:rsidP="00BA3C5C">
      <w:pPr>
        <w:numPr>
          <w:ilvl w:val="0"/>
          <w:numId w:val="31"/>
        </w:numPr>
        <w:jc w:val="both"/>
      </w:pPr>
      <w:r w:rsidRPr="00A667F8">
        <w:t>zkušební protokoly o zkouškách prováděných z</w:t>
      </w:r>
      <w:r w:rsidR="00BA3C5C" w:rsidRPr="00A667F8">
        <w:t>hotovitelem a jeho partnery;</w:t>
      </w:r>
    </w:p>
    <w:p w14:paraId="5DE08378" w14:textId="77777777" w:rsidR="002B0791" w:rsidRPr="00A667F8" w:rsidRDefault="002B0791" w:rsidP="00BA3C5C">
      <w:pPr>
        <w:numPr>
          <w:ilvl w:val="0"/>
          <w:numId w:val="31"/>
        </w:numPr>
        <w:jc w:val="both"/>
      </w:pPr>
      <w:r w:rsidRPr="00A667F8">
        <w:t>doklady vydané v souladu se zákonem č. 22/1997 Sb., o technických požadavcích na výrobky, ve znění pozdějších předpisů;</w:t>
      </w:r>
    </w:p>
    <w:p w14:paraId="092088E9" w14:textId="77777777" w:rsidR="002B0791" w:rsidRPr="00A667F8" w:rsidRDefault="002B0791" w:rsidP="00BA3C5C">
      <w:pPr>
        <w:numPr>
          <w:ilvl w:val="0"/>
          <w:numId w:val="31"/>
        </w:numPr>
        <w:jc w:val="both"/>
      </w:pPr>
      <w:r w:rsidRPr="00A667F8">
        <w:t>další doklady požadované obecně závaznými právními předpisy k provedení dalších správních řízení a doklady potřebné k užívání díla a dispozici s ním;</w:t>
      </w:r>
    </w:p>
    <w:p w14:paraId="32ADD17B" w14:textId="77777777" w:rsidR="002B0791" w:rsidRPr="00A667F8" w:rsidRDefault="002B0791" w:rsidP="00BA3C5C">
      <w:pPr>
        <w:numPr>
          <w:ilvl w:val="3"/>
          <w:numId w:val="7"/>
        </w:numPr>
        <w:tabs>
          <w:tab w:val="clear" w:pos="907"/>
          <w:tab w:val="num" w:pos="5047"/>
          <w:tab w:val="num" w:pos="5614"/>
        </w:tabs>
        <w:spacing w:before="120"/>
        <w:ind w:left="567" w:hanging="567"/>
        <w:jc w:val="both"/>
      </w:pPr>
      <w:r w:rsidRPr="00A667F8">
        <w:t>Objednatel je oprávněn předávané dílo nepřevzít, pokud:</w:t>
      </w:r>
    </w:p>
    <w:p w14:paraId="514A1ED2" w14:textId="77777777" w:rsidR="002B0791" w:rsidRPr="00A667F8" w:rsidRDefault="002B0791" w:rsidP="00BA3C5C">
      <w:pPr>
        <w:numPr>
          <w:ilvl w:val="0"/>
          <w:numId w:val="32"/>
        </w:numPr>
        <w:ind w:left="993" w:hanging="426"/>
        <w:jc w:val="both"/>
      </w:pPr>
      <w:r w:rsidRPr="00A667F8">
        <w:t>vykazuje vady a nedodělky, na které je povinen objednatel zhotovitele v průběhu přejímacího řízení upozornit; tohoto práva nelze využít, pokud jsou vady způsobeny nevhodnými pokyny objednatele, na nichž objednatel navzdory upozornění zhotovitele trval; ustanovení § 2628 občanského zákoníku se neuplatní;</w:t>
      </w:r>
    </w:p>
    <w:p w14:paraId="238D2E8A" w14:textId="77777777" w:rsidR="002B0791" w:rsidRPr="00A667F8" w:rsidRDefault="002B0791" w:rsidP="00BA3C5C">
      <w:pPr>
        <w:numPr>
          <w:ilvl w:val="0"/>
          <w:numId w:val="32"/>
        </w:numPr>
        <w:ind w:left="993" w:hanging="426"/>
        <w:jc w:val="both"/>
      </w:pPr>
      <w:r w:rsidRPr="00A667F8">
        <w:t>zhotovitel nepředá dokumentaci stanovenou v odst. 7 tohoto článku nebo některý doklad, jenž má být její součástí.</w:t>
      </w:r>
    </w:p>
    <w:p w14:paraId="7A3F2C36" w14:textId="77777777" w:rsidR="002B0791" w:rsidRPr="00A667F8" w:rsidRDefault="002B0791" w:rsidP="00BA3C5C">
      <w:pPr>
        <w:numPr>
          <w:ilvl w:val="0"/>
          <w:numId w:val="32"/>
        </w:numPr>
        <w:ind w:left="993" w:hanging="426"/>
        <w:jc w:val="both"/>
      </w:pPr>
      <w:r w:rsidRPr="00A667F8">
        <w:t>není-li dílo předáno včas v souladu s touto smlouvou.</w:t>
      </w:r>
    </w:p>
    <w:p w14:paraId="649009C7" w14:textId="17BBBA36" w:rsidR="002B0791" w:rsidRPr="00A667F8" w:rsidRDefault="002B0791" w:rsidP="00BA3C5C">
      <w:pPr>
        <w:numPr>
          <w:ilvl w:val="3"/>
          <w:numId w:val="7"/>
        </w:numPr>
        <w:tabs>
          <w:tab w:val="clear" w:pos="907"/>
          <w:tab w:val="num" w:pos="5047"/>
          <w:tab w:val="num" w:pos="5614"/>
        </w:tabs>
        <w:spacing w:before="120"/>
        <w:ind w:left="567" w:hanging="567"/>
        <w:jc w:val="both"/>
      </w:pPr>
      <w:r w:rsidRPr="00A667F8">
        <w:t xml:space="preserve">Dojde-li před předáním či v průběhu předání předmětu smlouvy objednateli ke zjištění, že plnění není v souladu s touto smlouvou, odstraní zhotovitel případné závady, za které nese odpovědnost, na vlastní náklady bez zbytečného odkladu nejdéle však do </w:t>
      </w:r>
      <w:r w:rsidR="00BA3C5C" w:rsidRPr="00A667F8">
        <w:t>3</w:t>
      </w:r>
      <w:r w:rsidRPr="00A667F8">
        <w:t xml:space="preserve"> pracovních dnů, ode dne, kdy se o nich dozvěděl. Pokud zhotovitel nezajistí nápravu ani v poskytnuté přiměřené době, může objednatel odstoupit od smlouvy.</w:t>
      </w:r>
    </w:p>
    <w:p w14:paraId="04D4025F" w14:textId="77777777" w:rsidR="002B0791" w:rsidRPr="00A667F8" w:rsidRDefault="002B0791" w:rsidP="00BA3C5C">
      <w:pPr>
        <w:numPr>
          <w:ilvl w:val="3"/>
          <w:numId w:val="7"/>
        </w:numPr>
        <w:tabs>
          <w:tab w:val="clear" w:pos="907"/>
          <w:tab w:val="num" w:pos="5047"/>
          <w:tab w:val="num" w:pos="5614"/>
        </w:tabs>
        <w:spacing w:before="120"/>
        <w:ind w:left="567" w:hanging="567"/>
        <w:jc w:val="both"/>
      </w:pPr>
      <w:r w:rsidRPr="00A667F8">
        <w:t>Objednatel může předávané dílo převzít i v případě, že vykazuje vady, které však podle odborného názoru objednatele samy o sobě ani ve spojení s jinými nebrání řádnému užívání předávaného díla, pokud se zhotovitel zaváže vady odstranit ve lhůtě stanovené objednatelem.</w:t>
      </w:r>
    </w:p>
    <w:p w14:paraId="546B9947" w14:textId="77777777" w:rsidR="002B0791" w:rsidRPr="00A667F8" w:rsidRDefault="002B0791" w:rsidP="00BA3C5C">
      <w:pPr>
        <w:numPr>
          <w:ilvl w:val="3"/>
          <w:numId w:val="7"/>
        </w:numPr>
        <w:tabs>
          <w:tab w:val="clear" w:pos="907"/>
          <w:tab w:val="num" w:pos="5047"/>
          <w:tab w:val="num" w:pos="5614"/>
        </w:tabs>
        <w:spacing w:before="120"/>
        <w:ind w:left="567" w:hanging="567"/>
        <w:jc w:val="both"/>
      </w:pPr>
      <w:r w:rsidRPr="00A667F8">
        <w:t>O předání a převzetí předávaného díla se pořídí protokol o předání a převzetí díla (dále jen „</w:t>
      </w:r>
      <w:r w:rsidRPr="00A667F8">
        <w:rPr>
          <w:b/>
        </w:rPr>
        <w:t>protokol</w:t>
      </w:r>
      <w:r w:rsidRPr="00A667F8">
        <w:t>“), který musí obsahovat alespoň:</w:t>
      </w:r>
    </w:p>
    <w:p w14:paraId="3EE41D6C" w14:textId="77777777" w:rsidR="002B0791" w:rsidRPr="00A667F8" w:rsidRDefault="002B0791" w:rsidP="00BA3C5C">
      <w:pPr>
        <w:numPr>
          <w:ilvl w:val="4"/>
          <w:numId w:val="7"/>
        </w:numPr>
        <w:tabs>
          <w:tab w:val="clear" w:pos="425"/>
        </w:tabs>
        <w:spacing w:before="120"/>
        <w:ind w:left="993" w:hanging="426"/>
        <w:jc w:val="both"/>
      </w:pPr>
      <w:r w:rsidRPr="00A667F8">
        <w:t>popis předávaného díla,</w:t>
      </w:r>
    </w:p>
    <w:p w14:paraId="50498FE6" w14:textId="77777777" w:rsidR="002B0791" w:rsidRPr="00A667F8" w:rsidRDefault="002B0791" w:rsidP="00BA3C5C">
      <w:pPr>
        <w:numPr>
          <w:ilvl w:val="4"/>
          <w:numId w:val="7"/>
        </w:numPr>
        <w:tabs>
          <w:tab w:val="clear" w:pos="425"/>
        </w:tabs>
        <w:ind w:left="993" w:hanging="426"/>
        <w:jc w:val="both"/>
      </w:pPr>
      <w:r w:rsidRPr="00A667F8">
        <w:t>zhodnocení kvality předávaného díla,</w:t>
      </w:r>
    </w:p>
    <w:p w14:paraId="31225853" w14:textId="77777777" w:rsidR="002B0791" w:rsidRPr="00A667F8" w:rsidRDefault="002B0791" w:rsidP="00BA3C5C">
      <w:pPr>
        <w:numPr>
          <w:ilvl w:val="4"/>
          <w:numId w:val="7"/>
        </w:numPr>
        <w:tabs>
          <w:tab w:val="clear" w:pos="425"/>
        </w:tabs>
        <w:ind w:left="993" w:hanging="426"/>
        <w:jc w:val="both"/>
      </w:pPr>
      <w:r w:rsidRPr="00A667F8">
        <w:t>soupis vad, pokud je předávané dílo vykazuje,</w:t>
      </w:r>
    </w:p>
    <w:p w14:paraId="0DA345F7" w14:textId="77777777" w:rsidR="002B0791" w:rsidRPr="00A667F8" w:rsidRDefault="002B0791" w:rsidP="00BA3C5C">
      <w:pPr>
        <w:numPr>
          <w:ilvl w:val="4"/>
          <w:numId w:val="7"/>
        </w:numPr>
        <w:tabs>
          <w:tab w:val="clear" w:pos="425"/>
        </w:tabs>
        <w:ind w:left="993" w:hanging="426"/>
        <w:jc w:val="both"/>
      </w:pPr>
      <w:r w:rsidRPr="00A667F8">
        <w:t>způsob odstranění případných vad,</w:t>
      </w:r>
    </w:p>
    <w:p w14:paraId="4BBFD817" w14:textId="77777777" w:rsidR="002B0791" w:rsidRPr="00A667F8" w:rsidRDefault="002B0791" w:rsidP="00BA3C5C">
      <w:pPr>
        <w:numPr>
          <w:ilvl w:val="4"/>
          <w:numId w:val="7"/>
        </w:numPr>
        <w:tabs>
          <w:tab w:val="clear" w:pos="425"/>
        </w:tabs>
        <w:ind w:left="993" w:hanging="426"/>
        <w:jc w:val="both"/>
      </w:pPr>
      <w:r w:rsidRPr="00A667F8">
        <w:t>lhůta k odstranění případných vad,</w:t>
      </w:r>
    </w:p>
    <w:p w14:paraId="19D1CF83" w14:textId="77777777" w:rsidR="002B0791" w:rsidRPr="00A667F8" w:rsidRDefault="002B0791" w:rsidP="00BA3C5C">
      <w:pPr>
        <w:numPr>
          <w:ilvl w:val="4"/>
          <w:numId w:val="7"/>
        </w:numPr>
        <w:tabs>
          <w:tab w:val="clear" w:pos="425"/>
        </w:tabs>
        <w:ind w:left="993" w:hanging="426"/>
        <w:jc w:val="both"/>
      </w:pPr>
      <w:r w:rsidRPr="00A667F8">
        <w:t>výsledek přejímacího řízení,</w:t>
      </w:r>
    </w:p>
    <w:p w14:paraId="2112904F" w14:textId="16FA00D9" w:rsidR="002B0791" w:rsidRPr="00A667F8" w:rsidRDefault="002B0791" w:rsidP="00BA3C5C">
      <w:pPr>
        <w:numPr>
          <w:ilvl w:val="4"/>
          <w:numId w:val="7"/>
        </w:numPr>
        <w:tabs>
          <w:tab w:val="clear" w:pos="425"/>
        </w:tabs>
        <w:ind w:left="993" w:hanging="426"/>
        <w:jc w:val="both"/>
      </w:pPr>
      <w:r w:rsidRPr="00A667F8">
        <w:lastRenderedPageBreak/>
        <w:t xml:space="preserve">podpisy zástupců obou smluvních stran, kteří předání a převzetí díla provedli. </w:t>
      </w:r>
    </w:p>
    <w:p w14:paraId="0FFF3A69" w14:textId="77777777" w:rsidR="00BA3C5C" w:rsidRPr="00A667F8" w:rsidRDefault="00BA3C5C" w:rsidP="00BA3C5C">
      <w:pPr>
        <w:ind w:left="993"/>
        <w:jc w:val="both"/>
      </w:pPr>
    </w:p>
    <w:p w14:paraId="2DF1D96A" w14:textId="7481D15E" w:rsidR="00A062C2" w:rsidRPr="00A667F8" w:rsidRDefault="00CF7878" w:rsidP="008F0FE5">
      <w:pPr>
        <w:pStyle w:val="lnek"/>
        <w:spacing w:before="0"/>
        <w:ind w:firstLine="0"/>
      </w:pPr>
      <w:r w:rsidRPr="00A667F8">
        <w:br/>
      </w:r>
      <w:r w:rsidR="00A062C2" w:rsidRPr="00A667F8">
        <w:t xml:space="preserve">Záruka  </w:t>
      </w:r>
    </w:p>
    <w:p w14:paraId="4EDC1A29" w14:textId="59DC9507" w:rsidR="00BA3C5C" w:rsidRPr="00A667F8" w:rsidRDefault="00BA3C5C" w:rsidP="00BA3C5C">
      <w:pPr>
        <w:pStyle w:val="Odstavec"/>
        <w:tabs>
          <w:tab w:val="clear" w:pos="907"/>
          <w:tab w:val="num" w:pos="5614"/>
        </w:tabs>
        <w:ind w:left="567" w:hanging="567"/>
      </w:pPr>
      <w:r w:rsidRPr="00A667F8">
        <w:rPr>
          <w:rStyle w:val="platne1"/>
        </w:rPr>
        <w:t xml:space="preserve">Na dodané náhradní díly je zhotovitelem poskytována záruka za jakost v délce trvání stanovené výrobcem nebo poddodavatelem těchto náhradních dílů, nejméně však </w:t>
      </w:r>
      <w:r w:rsidR="00CC1F45">
        <w:rPr>
          <w:rStyle w:val="platne1"/>
        </w:rPr>
        <w:t>v rozsahu 24</w:t>
      </w:r>
      <w:r w:rsidRPr="00A667F8">
        <w:rPr>
          <w:b/>
        </w:rPr>
        <w:t>měsíců</w:t>
      </w:r>
      <w:r w:rsidRPr="00A667F8">
        <w:rPr>
          <w:rStyle w:val="Znakapoznpodarou"/>
          <w:b/>
        </w:rPr>
        <w:footnoteReference w:id="5"/>
      </w:r>
      <w:r w:rsidRPr="00A667F8">
        <w:t>. Záruční doba na</w:t>
      </w:r>
      <w:r w:rsidR="00CC1F45">
        <w:t xml:space="preserve"> provedené servisní práce činí 12</w:t>
      </w:r>
      <w:r w:rsidRPr="00A667F8">
        <w:t xml:space="preserve"> měsíců</w:t>
      </w:r>
      <w:r w:rsidR="00842592" w:rsidRPr="00A667F8">
        <w:rPr>
          <w:rStyle w:val="Znakapoznpodarou"/>
        </w:rPr>
        <w:footnoteReference w:id="6"/>
      </w:r>
      <w:r w:rsidRPr="00A667F8">
        <w:t>. Záruční doba je počítána ode dne protokolárního převzetí Díla</w:t>
      </w:r>
      <w:r w:rsidRPr="00A667F8">
        <w:rPr>
          <w:rStyle w:val="platne1"/>
        </w:rPr>
        <w:t xml:space="preserve"> </w:t>
      </w:r>
      <w:r w:rsidR="00842592" w:rsidRPr="00A667F8">
        <w:rPr>
          <w:rStyle w:val="platne1"/>
        </w:rPr>
        <w:t>o</w:t>
      </w:r>
      <w:r w:rsidRPr="00A667F8">
        <w:rPr>
          <w:rStyle w:val="platne1"/>
        </w:rPr>
        <w:t xml:space="preserve">bjednatelem </w:t>
      </w:r>
      <w:r w:rsidRPr="00A667F8">
        <w:t xml:space="preserve">doloženém podepsaným předávacím protokolem </w:t>
      </w:r>
      <w:r w:rsidRPr="00A667F8">
        <w:rPr>
          <w:rStyle w:val="platne1"/>
        </w:rPr>
        <w:t xml:space="preserve">dle článku 7 odst. 10 této smlouvy pokrývající celý předmět plnění. Po tuto dobu </w:t>
      </w:r>
      <w:r w:rsidRPr="00A667F8">
        <w:t>zhotovitel odpovídá za vady díla, které se vyskytnou. Tyto vady je zhotovitel povinen v souladu s níže uvedenými podmínkami bezplatně odstranit. Práva z odpovědnosti za vady díla musí být uplatněna u zhotovitele v odpovídajících záruční době.</w:t>
      </w:r>
    </w:p>
    <w:p w14:paraId="6CE46B43" w14:textId="65FAB4C6" w:rsidR="00BA3C5C" w:rsidRPr="00A667F8" w:rsidRDefault="00BA3C5C" w:rsidP="00BA3C5C">
      <w:pPr>
        <w:pStyle w:val="Odstavec"/>
        <w:tabs>
          <w:tab w:val="clear" w:pos="907"/>
          <w:tab w:val="num" w:pos="5614"/>
        </w:tabs>
        <w:ind w:left="567" w:hanging="567"/>
        <w:rPr>
          <w:rStyle w:val="platne1"/>
        </w:rPr>
      </w:pPr>
      <w:r w:rsidRPr="00A667F8">
        <w:t xml:space="preserve">Zhotovitel neodpovídá za vady, které byly po převzetí </w:t>
      </w:r>
      <w:r w:rsidR="00842592" w:rsidRPr="00A667F8">
        <w:t>díla způsobeny o</w:t>
      </w:r>
      <w:r w:rsidRPr="00A667F8">
        <w:t xml:space="preserve">bjednatelem nebo zásahem vyšší moci. </w:t>
      </w:r>
      <w:r w:rsidRPr="00A667F8">
        <w:rPr>
          <w:rStyle w:val="platne1"/>
        </w:rPr>
        <w:t>Poskytovaná záruka se tak nevztahuje zejména na vady, jež vzniknou neoprávněným zásahem do předmětu smlouvy objednatelem, škodní událostí nemající původ ve výrobku, nesprávným skladováním po jeho předání objednateli, neplněním technických podmínek pro jeho provoz, běžným opotřebením (není-li níže uvedeno jinak).</w:t>
      </w:r>
    </w:p>
    <w:p w14:paraId="11F3D76A" w14:textId="6A6F1909" w:rsidR="00BA3C5C" w:rsidRPr="00A667F8" w:rsidRDefault="00BA3C5C" w:rsidP="00BA3C5C">
      <w:pPr>
        <w:pStyle w:val="Odstavec"/>
        <w:tabs>
          <w:tab w:val="clear" w:pos="907"/>
          <w:tab w:val="num" w:pos="5614"/>
        </w:tabs>
        <w:ind w:left="567" w:hanging="567"/>
      </w:pPr>
      <w:r w:rsidRPr="00A667F8">
        <w:rPr>
          <w:rStyle w:val="platne1"/>
        </w:rPr>
        <w:t xml:space="preserve">Vady zjištěné v průběhu záruční doby musí být bez zbytečného odkladu po jejich zjištění reklamovány u zhotovitele písemně na adrese sídla nebo prostřednictvím </w:t>
      </w:r>
      <w:r w:rsidR="00CC1F45">
        <w:rPr>
          <w:rStyle w:val="platne1"/>
        </w:rPr>
        <w:t>e-mailové komunikace na adrese kralik</w:t>
      </w:r>
      <w:r w:rsidR="00C9325F">
        <w:rPr>
          <w:rStyle w:val="platne1"/>
        </w:rPr>
        <w:t>.j</w:t>
      </w:r>
      <w:r w:rsidR="00CC1F45">
        <w:rPr>
          <w:rStyle w:val="platne1"/>
        </w:rPr>
        <w:t>@</w:t>
      </w:r>
      <w:r w:rsidR="00C9325F">
        <w:rPr>
          <w:rStyle w:val="platne1"/>
        </w:rPr>
        <w:t>lynax.cz.</w:t>
      </w:r>
      <w:r w:rsidRPr="00A667F8">
        <w:rPr>
          <w:rStyle w:val="platne1"/>
        </w:rPr>
        <w:t xml:space="preserve"> Zhotovitel musí mít možnost oprávněnost reklamace ověřit a vadu v přiměřené lhůtě odstranit. </w:t>
      </w:r>
      <w:r w:rsidRPr="00A667F8">
        <w:t>Doba od uplatnění práva z odpovědnosti za vady až do doby odstranění vad se nepočítá do záruční doby. Po tuto dobu záruční lhůta neběží.</w:t>
      </w:r>
    </w:p>
    <w:p w14:paraId="529BAA8A" w14:textId="77777777" w:rsidR="00BA3C5C" w:rsidRPr="00A667F8" w:rsidRDefault="00BA3C5C" w:rsidP="00BA3C5C">
      <w:pPr>
        <w:pStyle w:val="Odstavec"/>
        <w:tabs>
          <w:tab w:val="clear" w:pos="907"/>
          <w:tab w:val="num" w:pos="5614"/>
        </w:tabs>
        <w:ind w:left="567" w:hanging="567"/>
      </w:pPr>
      <w:r w:rsidRPr="00A667F8">
        <w:t>Zhotovitel se zavazuje, že v případě vady díla v záruční době poskytne objednateli níže uvedené plnění plynoucí z odpovědnosti zhotovitele za vady:</w:t>
      </w:r>
    </w:p>
    <w:p w14:paraId="38EA5057" w14:textId="77777777" w:rsidR="00BA3C5C" w:rsidRPr="00A667F8" w:rsidRDefault="00BA3C5C" w:rsidP="00BA3C5C">
      <w:pPr>
        <w:pStyle w:val="Psmeno"/>
        <w:tabs>
          <w:tab w:val="clear" w:pos="425"/>
        </w:tabs>
        <w:ind w:left="1134"/>
      </w:pPr>
      <w:r w:rsidRPr="00A667F8">
        <w:t>bezplatně odstraní uplatněné vady,</w:t>
      </w:r>
    </w:p>
    <w:p w14:paraId="1018FC24" w14:textId="77777777" w:rsidR="00BA3C5C" w:rsidRPr="00A667F8" w:rsidRDefault="00BA3C5C" w:rsidP="00BA3C5C">
      <w:pPr>
        <w:pStyle w:val="Psmeno"/>
        <w:tabs>
          <w:tab w:val="clear" w:pos="425"/>
        </w:tabs>
        <w:ind w:left="1134"/>
      </w:pPr>
      <w:r w:rsidRPr="00A667F8">
        <w:t>uhradí náklady objednatele na odstranění uplatněných vad v případě, kdy tyto vady neodstraní zhotovitel ve stanovené lhůtě sám,</w:t>
      </w:r>
    </w:p>
    <w:p w14:paraId="298D9F16" w14:textId="77777777" w:rsidR="00BA3C5C" w:rsidRPr="00A667F8" w:rsidRDefault="00BA3C5C" w:rsidP="00BA3C5C">
      <w:pPr>
        <w:pStyle w:val="Psmeno"/>
        <w:tabs>
          <w:tab w:val="clear" w:pos="425"/>
        </w:tabs>
        <w:ind w:left="1134"/>
      </w:pPr>
      <w:r w:rsidRPr="00A667F8">
        <w:t>uhradí objednateli veškeré z vady vzniklé i následné škody,</w:t>
      </w:r>
    </w:p>
    <w:p w14:paraId="391CD6B3" w14:textId="77777777" w:rsidR="00BA3C5C" w:rsidRPr="00A667F8" w:rsidRDefault="00BA3C5C" w:rsidP="00BA3C5C">
      <w:pPr>
        <w:pStyle w:val="Psmeno"/>
        <w:tabs>
          <w:tab w:val="clear" w:pos="425"/>
        </w:tabs>
        <w:ind w:left="1134"/>
      </w:pPr>
      <w:r w:rsidRPr="00A667F8">
        <w:t>poskytne objednateli přiměřenou slevu z celkové ceny díla odpovídající rozsahu uplatněných škod v případě neodstranitelné vady nebo v jiných případech na základě dohody smluvních stran.</w:t>
      </w:r>
    </w:p>
    <w:p w14:paraId="2265645A" w14:textId="77777777" w:rsidR="00BA3C5C" w:rsidRPr="00A667F8" w:rsidRDefault="00BA3C5C" w:rsidP="00BA3C5C">
      <w:pPr>
        <w:pStyle w:val="Odstavec"/>
        <w:tabs>
          <w:tab w:val="clear" w:pos="907"/>
          <w:tab w:val="num" w:pos="5614"/>
        </w:tabs>
        <w:ind w:left="567" w:hanging="567"/>
      </w:pPr>
      <w:r w:rsidRPr="00A667F8">
        <w:t>Zhotovitel se v případě uplatnění vady díla objednatelem zavazuje:</w:t>
      </w:r>
    </w:p>
    <w:p w14:paraId="26C78393" w14:textId="25DE185C" w:rsidR="00BA3C5C" w:rsidRPr="00A667F8" w:rsidRDefault="00BA3C5C" w:rsidP="00BA3C5C">
      <w:pPr>
        <w:pStyle w:val="Psmeno"/>
        <w:tabs>
          <w:tab w:val="clear" w:pos="425"/>
        </w:tabs>
        <w:ind w:left="1134"/>
      </w:pPr>
      <w:r w:rsidRPr="00A667F8">
        <w:t>potvrdit o</w:t>
      </w:r>
      <w:r w:rsidR="00842592" w:rsidRPr="00A667F8">
        <w:t xml:space="preserve">bjednateli bezodkladně </w:t>
      </w:r>
      <w:r w:rsidRPr="00A667F8">
        <w:t xml:space="preserve">telefonicky </w:t>
      </w:r>
      <w:r w:rsidR="00842592" w:rsidRPr="00A667F8">
        <w:t xml:space="preserve">či prostřednictví e-mailu kontaktní osoby objednatele ve věcech technických </w:t>
      </w:r>
      <w:r w:rsidRPr="00A667F8">
        <w:t xml:space="preserve">přijetí uplatnění vady díla s uvedením termínu uskutečnění prověrky vady,  </w:t>
      </w:r>
    </w:p>
    <w:p w14:paraId="4F0F5EB1" w14:textId="4D761486" w:rsidR="00BA3C5C" w:rsidRPr="00A667F8" w:rsidRDefault="00BA3C5C" w:rsidP="00BA3C5C">
      <w:pPr>
        <w:pStyle w:val="Psmeno"/>
        <w:tabs>
          <w:tab w:val="clear" w:pos="425"/>
        </w:tabs>
        <w:ind w:left="1134"/>
      </w:pPr>
      <w:r w:rsidRPr="00A667F8">
        <w:t>uskutečnit prověrku k zjištění důvodnosti a charakteru vady, nejpozději však ve</w:t>
      </w:r>
      <w:r w:rsidR="00C9325F">
        <w:t xml:space="preserve"> lhůtě dvou </w:t>
      </w:r>
      <w:r w:rsidRPr="00A667F8">
        <w:t>dnů od uplatnění vady,</w:t>
      </w:r>
    </w:p>
    <w:p w14:paraId="1BB0804C" w14:textId="13B11D7D" w:rsidR="00BA3C5C" w:rsidRPr="00A667F8" w:rsidRDefault="00BA3C5C" w:rsidP="00BA3C5C">
      <w:pPr>
        <w:pStyle w:val="Psmeno"/>
        <w:tabs>
          <w:tab w:val="clear" w:pos="425"/>
        </w:tabs>
        <w:ind w:left="1134"/>
      </w:pPr>
      <w:r w:rsidRPr="00A667F8">
        <w:t>zahájit bezodkladně práce na odstraňování va</w:t>
      </w:r>
      <w:r w:rsidR="00C9325F">
        <w:t xml:space="preserve">dy, nejpozději však ve lhůtě tří </w:t>
      </w:r>
      <w:r w:rsidRPr="00A667F8">
        <w:t>dnů od uplatnění vady,</w:t>
      </w:r>
    </w:p>
    <w:p w14:paraId="5D36AED6" w14:textId="4B577507" w:rsidR="00BA3C5C" w:rsidRPr="00A667F8" w:rsidRDefault="00BA3C5C" w:rsidP="00BA3C5C">
      <w:pPr>
        <w:pStyle w:val="Psmeno"/>
        <w:tabs>
          <w:tab w:val="clear" w:pos="425"/>
        </w:tabs>
        <w:ind w:left="1134"/>
      </w:pPr>
      <w:r w:rsidRPr="00A667F8">
        <w:t>odstranit běžnou vadu bezodkladně, nej</w:t>
      </w:r>
      <w:r w:rsidR="00C9325F">
        <w:t xml:space="preserve">později však ve lhůtě čtyř </w:t>
      </w:r>
      <w:r w:rsidRPr="00A667F8">
        <w:t>dnů od uplatnění vady,</w:t>
      </w:r>
    </w:p>
    <w:p w14:paraId="15DE2FAC" w14:textId="33A31DB9" w:rsidR="00BA3C5C" w:rsidRPr="00A667F8" w:rsidRDefault="00BA3C5C" w:rsidP="00BA3C5C">
      <w:pPr>
        <w:pStyle w:val="Psmeno"/>
        <w:tabs>
          <w:tab w:val="clear" w:pos="425"/>
        </w:tabs>
        <w:ind w:left="1134"/>
      </w:pPr>
      <w:r w:rsidRPr="00A667F8">
        <w:t>odstranit vadu bránící užívání díla nebo části díla bezodkladně v technicky nejkratším možném term</w:t>
      </w:r>
      <w:r w:rsidR="00C9325F">
        <w:t>ínu, nejpozději však ve lhůtě 72</w:t>
      </w:r>
      <w:r w:rsidRPr="00A667F8">
        <w:t xml:space="preserve"> hodin od uplatnění vady.</w:t>
      </w:r>
    </w:p>
    <w:p w14:paraId="07D78A7E" w14:textId="2D2C74AA" w:rsidR="00BA3C5C" w:rsidRPr="00A667F8" w:rsidRDefault="00BA3C5C" w:rsidP="00BA3C5C">
      <w:pPr>
        <w:pStyle w:val="Odstavec"/>
        <w:tabs>
          <w:tab w:val="clear" w:pos="907"/>
          <w:tab w:val="num" w:pos="5614"/>
        </w:tabs>
        <w:ind w:left="567" w:hanging="567"/>
      </w:pPr>
      <w:r w:rsidRPr="00A667F8">
        <w:lastRenderedPageBreak/>
        <w:t xml:space="preserve">Zhotovitel se zavazuje zahájit odstraňování vad, které mají </w:t>
      </w:r>
      <w:r w:rsidR="00C9325F">
        <w:t>charakter havárie ve lhůtě do 24</w:t>
      </w:r>
      <w:r w:rsidRPr="00A667F8">
        <w:t xml:space="preserve"> hodin od jejich uplatnění objednatelem. Objednatel je oprávněn takové vady uplatnit u zhotovitele bezpro</w:t>
      </w:r>
      <w:r w:rsidR="00842592" w:rsidRPr="00A667F8">
        <w:t>středně telefonicky či osobně</w:t>
      </w:r>
      <w:r w:rsidRPr="00A667F8">
        <w:t>.</w:t>
      </w:r>
    </w:p>
    <w:p w14:paraId="322E75C6" w14:textId="47B455EE" w:rsidR="00F448DA" w:rsidRPr="00A667F8" w:rsidRDefault="00BA3C5C" w:rsidP="00842592">
      <w:pPr>
        <w:pStyle w:val="Odstavec"/>
        <w:ind w:left="567" w:hanging="567"/>
      </w:pPr>
      <w:r w:rsidRPr="00A667F8">
        <w:t>Pokud tato smlouva nestanoví jinak, nároky z vad zboží se řídí obecnou úpravou občanského zákoníku. Nároky z vad zboží se nedotýkají nároku na náhradu škody nebo nároku na smluvní pokutu</w:t>
      </w:r>
      <w:r w:rsidR="00B426F2" w:rsidRPr="00A667F8">
        <w:t>.</w:t>
      </w:r>
    </w:p>
    <w:p w14:paraId="6C5158C9" w14:textId="77777777" w:rsidR="00842592" w:rsidRPr="00A667F8" w:rsidRDefault="00842592" w:rsidP="00842592">
      <w:pPr>
        <w:pStyle w:val="Odstavec"/>
        <w:numPr>
          <w:ilvl w:val="0"/>
          <w:numId w:val="0"/>
        </w:numPr>
        <w:spacing w:before="0"/>
        <w:ind w:left="567"/>
      </w:pPr>
    </w:p>
    <w:p w14:paraId="3B690499" w14:textId="77777777" w:rsidR="00A062C2" w:rsidRPr="00A667F8" w:rsidRDefault="007E073E" w:rsidP="00842592">
      <w:pPr>
        <w:pStyle w:val="lnek"/>
        <w:spacing w:before="0"/>
        <w:ind w:firstLine="0"/>
      </w:pPr>
      <w:r w:rsidRPr="00A667F8">
        <w:br/>
      </w:r>
      <w:r w:rsidR="00D338AC" w:rsidRPr="00A667F8">
        <w:t>Pojištění</w:t>
      </w:r>
    </w:p>
    <w:p w14:paraId="0BF212FC" w14:textId="23D1E00B" w:rsidR="00842592" w:rsidRPr="00A667F8" w:rsidRDefault="00842592" w:rsidP="00842592">
      <w:pPr>
        <w:pStyle w:val="Odstavec"/>
        <w:tabs>
          <w:tab w:val="clear" w:pos="907"/>
        </w:tabs>
        <w:ind w:left="567" w:hanging="567"/>
      </w:pPr>
      <w:r w:rsidRPr="00A667F8">
        <w:t xml:space="preserve">Zhotovitel prohlašuje, že má uzavřenou pojistnou smlouvu s pojištěním odpovědnosti za škodu způsobenou třetí osobě při výkonu podnikatelské činnosti, jehož existenci prokázal v průběhu výběrového řízení, a to ve výši </w:t>
      </w:r>
      <w:r w:rsidR="00CD1B75" w:rsidRPr="00A667F8">
        <w:t>500.000,- Kč</w:t>
      </w:r>
      <w:r w:rsidRPr="00A667F8">
        <w:t xml:space="preserve"> (slovy</w:t>
      </w:r>
      <w:r w:rsidR="00CD1B75" w:rsidRPr="00A667F8">
        <w:t xml:space="preserve">: pět set tisíc </w:t>
      </w:r>
      <w:r w:rsidRPr="00A667F8">
        <w:t>korun českých). Zhotovitel se zavazuje udržovat sjednané pojištění po celou dobu trvání této smlouvy. Kopie aktuální pojistné smlouvy či smluv, nebo dokladů o úhradě pojistného za příslušné po</w:t>
      </w:r>
      <w:r w:rsidR="006E0BE1" w:rsidRPr="00A667F8">
        <w:t>jistné období tvoří přílohu č. 4</w:t>
      </w:r>
      <w:r w:rsidRPr="00A667F8">
        <w:t xml:space="preserve"> této smlouvy.</w:t>
      </w:r>
    </w:p>
    <w:p w14:paraId="60CF0B49" w14:textId="77777777" w:rsidR="00842592" w:rsidRPr="00A667F8" w:rsidRDefault="00842592" w:rsidP="00842592">
      <w:pPr>
        <w:pStyle w:val="Odstavec"/>
        <w:tabs>
          <w:tab w:val="clear" w:pos="907"/>
        </w:tabs>
        <w:ind w:left="567" w:hanging="567"/>
      </w:pPr>
      <w:r w:rsidRPr="00A667F8">
        <w:t>V případě, že zhotovitel poruší povinnost uvedenou v tomto článku, je objednatel oprávněn od této smlouvy odstoupit.</w:t>
      </w:r>
    </w:p>
    <w:p w14:paraId="01F0E323" w14:textId="5BED8458" w:rsidR="00842592" w:rsidRPr="00A667F8" w:rsidRDefault="00842592" w:rsidP="00842592">
      <w:pPr>
        <w:pStyle w:val="Odstavec"/>
        <w:tabs>
          <w:tab w:val="clear" w:pos="907"/>
        </w:tabs>
        <w:ind w:left="567" w:hanging="567"/>
      </w:pPr>
      <w:r w:rsidRPr="00A667F8">
        <w:t>V případě, že dojde ke změně pojistné smlouvy, je zhotovitel povinen o této skutečnosti neprodleně informovat objednatele, a to nejpozději ve lhůtě 3 pracovních dnů.</w:t>
      </w:r>
    </w:p>
    <w:p w14:paraId="1146739C" w14:textId="77777777" w:rsidR="00842592" w:rsidRPr="00A667F8" w:rsidRDefault="00842592" w:rsidP="00842592">
      <w:pPr>
        <w:pStyle w:val="Odstavec"/>
        <w:tabs>
          <w:tab w:val="clear" w:pos="907"/>
        </w:tabs>
        <w:ind w:left="567" w:hanging="567"/>
      </w:pPr>
      <w:r w:rsidRPr="00A667F8">
        <w:t>Jakékoliv škody z plnění vzniklé objednateli, tedy i škody, které nebudou kryty pojištěním dle tohoto článku, budou hrazeny zhotovitelem.</w:t>
      </w:r>
    </w:p>
    <w:p w14:paraId="4307B746" w14:textId="65488735" w:rsidR="00842592" w:rsidRPr="00A667F8" w:rsidRDefault="00842592" w:rsidP="00842592">
      <w:pPr>
        <w:pStyle w:val="Odstavec"/>
        <w:tabs>
          <w:tab w:val="clear" w:pos="907"/>
        </w:tabs>
        <w:ind w:left="567" w:hanging="567"/>
      </w:pPr>
      <w:r w:rsidRPr="00A667F8">
        <w:t>Objednatel není odpovědný za škodu způsobenou pracovním úrazem na místě plnění pracovníkovi zhotovitele nebo třetí osobě, pokud tato škoda nebyla způsobena činem nebo opominutím objednatele nebo jeho pracovníka.</w:t>
      </w:r>
    </w:p>
    <w:p w14:paraId="2A77EA2D" w14:textId="77777777" w:rsidR="00842592" w:rsidRPr="00A667F8" w:rsidRDefault="00842592" w:rsidP="00842592">
      <w:pPr>
        <w:pStyle w:val="Odstavec"/>
        <w:numPr>
          <w:ilvl w:val="0"/>
          <w:numId w:val="0"/>
        </w:numPr>
        <w:spacing w:before="0"/>
        <w:ind w:left="567"/>
      </w:pPr>
    </w:p>
    <w:p w14:paraId="7D3E2F90" w14:textId="77777777" w:rsidR="00E92C71" w:rsidRPr="00A667F8" w:rsidRDefault="00E92C71" w:rsidP="00842592">
      <w:pPr>
        <w:pStyle w:val="lnek"/>
        <w:spacing w:before="0"/>
        <w:ind w:right="0" w:firstLine="0"/>
      </w:pPr>
    </w:p>
    <w:p w14:paraId="55B3B2E7" w14:textId="77777777" w:rsidR="00A062C2" w:rsidRPr="00A667F8" w:rsidRDefault="00E92C71" w:rsidP="00335F69">
      <w:pPr>
        <w:jc w:val="center"/>
        <w:rPr>
          <w:b/>
        </w:rPr>
      </w:pPr>
      <w:r w:rsidRPr="00A667F8">
        <w:rPr>
          <w:b/>
        </w:rPr>
        <w:t>Sankce</w:t>
      </w:r>
    </w:p>
    <w:p w14:paraId="69E3310A" w14:textId="77777777" w:rsidR="00E92C71" w:rsidRPr="00A667F8" w:rsidRDefault="00E92C71" w:rsidP="00842592">
      <w:pPr>
        <w:pStyle w:val="Odstavec"/>
        <w:tabs>
          <w:tab w:val="clear" w:pos="907"/>
        </w:tabs>
        <w:ind w:left="567" w:hanging="567"/>
      </w:pPr>
      <w:r w:rsidRPr="00A667F8">
        <w:t>Výše úroků z prodlení se řídí platnými právními předpisy.</w:t>
      </w:r>
    </w:p>
    <w:p w14:paraId="6A965CC6" w14:textId="2BFB3323" w:rsidR="00CD1B75" w:rsidRPr="00A667F8" w:rsidRDefault="00CD1B75" w:rsidP="00CD1B75">
      <w:pPr>
        <w:pStyle w:val="Odstavec"/>
        <w:ind w:left="567" w:hanging="567"/>
      </w:pPr>
      <w:r w:rsidRPr="00A667F8">
        <w:t>Smluvní strany se dohodly, že v případě prodlení zhotovitele s provedením díla (či jeho části) ve lhůtě stanovené v této smlouvě, nebo písemně sjednané mezi smluvními stranami, je zhotovitel povinen zaplatit objednateli smluvní pokutu ve výši 0,03 % z celkové ceny díla (či dané části) bez DPH, s jehož dokončením je v prodlení, za každý i započatý den prodlení.</w:t>
      </w:r>
    </w:p>
    <w:p w14:paraId="20CD734C" w14:textId="0DBAB1A5" w:rsidR="00CD1B75" w:rsidRPr="00A667F8" w:rsidRDefault="00CD1B75" w:rsidP="00CD1B75">
      <w:pPr>
        <w:pStyle w:val="Odstavec"/>
        <w:ind w:left="567" w:hanging="567"/>
      </w:pPr>
      <w:r w:rsidRPr="00A667F8">
        <w:t>V případě prodlení zhotovitele s odstraněním vad uplatněných objednatelem v záruční době, činí smluvní pokuta 1.000,- Kč (slovy: jeden tisíc korun českých) za každou vadu a každý i započatý den prodlení.</w:t>
      </w:r>
    </w:p>
    <w:p w14:paraId="04CD013B" w14:textId="7D39733A" w:rsidR="00CD1B75" w:rsidRPr="00A667F8" w:rsidRDefault="00CD1B75" w:rsidP="00CD1B75">
      <w:pPr>
        <w:pStyle w:val="Odstavec"/>
        <w:ind w:left="567" w:hanging="567"/>
      </w:pPr>
      <w:r w:rsidRPr="00A667F8">
        <w:t>V případě porušení povinnosti zhotovitele nenarušit provoz objednatele je zhotovitel povinen uhradit smluvní pokutu 5.000,- Kč (slovy: pět tisíc korun českých) za každý jednotlivý případ porušení této povinnosti.</w:t>
      </w:r>
    </w:p>
    <w:p w14:paraId="20068431" w14:textId="3B7A17B5" w:rsidR="00CD1B75" w:rsidRPr="00A667F8" w:rsidRDefault="00CD1B75" w:rsidP="00CD1B75">
      <w:pPr>
        <w:pStyle w:val="Odstavec"/>
        <w:ind w:left="567" w:hanging="567"/>
      </w:pPr>
      <w:r w:rsidRPr="00A667F8">
        <w:t>Pro případ porušení povinnosti mlčenlivosti zakotvené v této smlouvě  je zhotovitel povinen zaplatit smluvní pokutu ve výši 20.000,- Kč (slovy: dvacet tisíc korun českých) za každé jednotlivé porušení této povinnosti.</w:t>
      </w:r>
    </w:p>
    <w:p w14:paraId="47B4E703" w14:textId="77777777" w:rsidR="00CD1B75" w:rsidRPr="00A667F8" w:rsidRDefault="00CD1B75" w:rsidP="00CD1B75">
      <w:pPr>
        <w:pStyle w:val="Odstavec"/>
        <w:ind w:left="567" w:hanging="567"/>
      </w:pPr>
      <w:r w:rsidRPr="00A667F8">
        <w:t>Smluvní pokuty dle této smlouvy jsou splatné po porušení uvedené povinnosti, a to do 10 dnů od doručení písemné výzvy oprávněné smluvní strany k její úhradě straně povinné, a to bezhotovostním převodem na bankovní účet oprávněné smluvní strany, uvedený v hlavičce této smlouvy.</w:t>
      </w:r>
    </w:p>
    <w:p w14:paraId="2E29EE91" w14:textId="355ED937" w:rsidR="00CD1B75" w:rsidRPr="00A667F8" w:rsidRDefault="00CD1B75" w:rsidP="00CD1B75">
      <w:pPr>
        <w:pStyle w:val="Odstavec"/>
        <w:ind w:left="567" w:hanging="567"/>
      </w:pPr>
      <w:r w:rsidRPr="00A667F8">
        <w:lastRenderedPageBreak/>
        <w:t>Povinností zaplatit smluvní pokutu není dotčen nárok na náhradu škody, jež se hradí v plné výši bez ohledu na uhrazenou výši smluvní pokuty. Smluvní strany vylučují aplikaci ust. § 2050 OZ. Zaplacením smluvní pokuty dále není dotčena povinnost zhotovitele splnit závazky vyplývající z této smlouvy.</w:t>
      </w:r>
    </w:p>
    <w:p w14:paraId="12BFDCCA" w14:textId="77777777" w:rsidR="00CD1B75" w:rsidRPr="00A667F8" w:rsidRDefault="00CD1B75" w:rsidP="00CD1B75">
      <w:pPr>
        <w:pStyle w:val="Odstavec"/>
        <w:numPr>
          <w:ilvl w:val="0"/>
          <w:numId w:val="0"/>
        </w:numPr>
        <w:spacing w:before="0"/>
        <w:ind w:left="567"/>
      </w:pPr>
    </w:p>
    <w:p w14:paraId="16C61587" w14:textId="77777777" w:rsidR="00A062C2" w:rsidRPr="00A667F8" w:rsidRDefault="00ED3182" w:rsidP="00335F69">
      <w:pPr>
        <w:pStyle w:val="lnek"/>
        <w:spacing w:before="120"/>
        <w:ind w:firstLine="0"/>
      </w:pPr>
      <w:r w:rsidRPr="00A667F8">
        <w:br/>
      </w:r>
      <w:r w:rsidR="00A062C2" w:rsidRPr="00A667F8">
        <w:t>Vlastnické právo a nebezpečí škody</w:t>
      </w:r>
    </w:p>
    <w:p w14:paraId="0AC6B162" w14:textId="77777777" w:rsidR="00CD1B75" w:rsidRPr="00A667F8" w:rsidRDefault="00CD1B75" w:rsidP="00CD1B75">
      <w:pPr>
        <w:pStyle w:val="Odstavec"/>
        <w:tabs>
          <w:tab w:val="clear" w:pos="907"/>
        </w:tabs>
        <w:ind w:left="567" w:hanging="567"/>
      </w:pPr>
      <w:r w:rsidRPr="00A667F8">
        <w:t xml:space="preserve">Vlastníkem zhotovovaného díla je objednatel, a to od samého počátku do jeho řádného předání a převzetí. Objednatel má rovněž vlastnické právo ke všem věcem, které předal zhotoviteli k provedení díla, nebo které za tím účelem opatřil a dodal na místo plnění. </w:t>
      </w:r>
    </w:p>
    <w:p w14:paraId="038FA212" w14:textId="77777777" w:rsidR="00CD1B75" w:rsidRPr="00A667F8" w:rsidRDefault="00CD1B75" w:rsidP="00CD1B75">
      <w:pPr>
        <w:pStyle w:val="Odstavec"/>
        <w:tabs>
          <w:tab w:val="clear" w:pos="907"/>
        </w:tabs>
        <w:ind w:left="567" w:hanging="567"/>
      </w:pPr>
      <w:r w:rsidRPr="00A667F8">
        <w:t xml:space="preserve">Nebezpečí škody a zániku prováděného díla, jakož i nebezpečí škody na věcech opatřených k provedení díla nese zhotovitel. Tato nebezpečí přecházejí na objednatele předáním a převzetím díla. </w:t>
      </w:r>
    </w:p>
    <w:p w14:paraId="7C7AD609" w14:textId="0ECC5359" w:rsidR="00CD1B75" w:rsidRPr="00A667F8" w:rsidRDefault="00CD1B75" w:rsidP="00CD1B75">
      <w:pPr>
        <w:pStyle w:val="Odstavec"/>
        <w:tabs>
          <w:tab w:val="clear" w:pos="907"/>
        </w:tabs>
        <w:ind w:left="567" w:hanging="567"/>
      </w:pPr>
      <w:r w:rsidRPr="00A667F8">
        <w:t>Zhotovitel se zavazuje provést opatření snižující možnost vzniku škod podle předchozího odstavce.</w:t>
      </w:r>
    </w:p>
    <w:p w14:paraId="4FA645C9" w14:textId="77777777" w:rsidR="00CD1B75" w:rsidRPr="00A667F8" w:rsidRDefault="00CD1B75" w:rsidP="00CD1B75">
      <w:pPr>
        <w:pStyle w:val="Odstavec"/>
        <w:numPr>
          <w:ilvl w:val="0"/>
          <w:numId w:val="0"/>
        </w:numPr>
        <w:spacing w:before="0"/>
      </w:pPr>
    </w:p>
    <w:p w14:paraId="3AF037AB" w14:textId="77777777" w:rsidR="00F76FDB" w:rsidRPr="00A667F8" w:rsidRDefault="00F76FDB" w:rsidP="00CD1B75">
      <w:pPr>
        <w:pStyle w:val="lnek"/>
        <w:spacing w:before="0"/>
        <w:ind w:firstLine="0"/>
      </w:pPr>
    </w:p>
    <w:p w14:paraId="2C9472F0" w14:textId="77777777" w:rsidR="00F76FDB" w:rsidRPr="00A667F8" w:rsidRDefault="00F76FDB" w:rsidP="00335F69">
      <w:pPr>
        <w:pStyle w:val="Nadpis1"/>
        <w:keepNext w:val="0"/>
        <w:jc w:val="center"/>
        <w:rPr>
          <w:b/>
        </w:rPr>
      </w:pPr>
      <w:r w:rsidRPr="00A667F8">
        <w:rPr>
          <w:b/>
        </w:rPr>
        <w:t>Salvatorní klauzule</w:t>
      </w:r>
    </w:p>
    <w:p w14:paraId="42F007DC" w14:textId="40B25DC8" w:rsidR="00CD1B75" w:rsidRPr="00A667F8" w:rsidRDefault="00CD1B75" w:rsidP="00CD1B75">
      <w:pPr>
        <w:pStyle w:val="Odstavec"/>
        <w:ind w:left="567" w:hanging="567"/>
        <w:rPr>
          <w:snapToGrid w:val="0"/>
        </w:rPr>
      </w:pPr>
      <w:r w:rsidRPr="00A667F8">
        <w:rPr>
          <w:snapToGrid w:val="0"/>
        </w:rPr>
        <w:t xml:space="preserve">Smluvní strany se zavazují poskytnout si k naplnění účelu této smlouvy vzájemnou součinnost. </w:t>
      </w:r>
    </w:p>
    <w:p w14:paraId="09766A61" w14:textId="77777777" w:rsidR="00CD1B75" w:rsidRPr="00A667F8" w:rsidRDefault="00CD1B75" w:rsidP="00CD1B75">
      <w:pPr>
        <w:pStyle w:val="Odstavec"/>
        <w:ind w:left="567" w:hanging="567"/>
        <w:rPr>
          <w:snapToGrid w:val="0"/>
        </w:rPr>
      </w:pPr>
      <w:r w:rsidRPr="00A667F8">
        <w:rPr>
          <w:snapToGrid w:val="0"/>
        </w:rPr>
        <w:t>Strany sjednávají, že pokud v důsledku změny či odlišného výkladu právních předpisů anebo judikatury soudů bude u některého ustanovení této smlouvy shledán důvod jeho neplatnosti, smlouva jako celek nadále platí, přičemž za neplatnou bude možné považovat pouze tu část, které se důvod neplatnosti přímo týká. Strany se zavazují toto ustanovení doplnit či nahradit novým ujednáním, které bude odpovídat aktuálnímu výkladu právních předpisů a smyslu a účelu této smlouvy</w:t>
      </w:r>
    </w:p>
    <w:p w14:paraId="46293EEE" w14:textId="521BA42E" w:rsidR="00F76FDB" w:rsidRPr="00A667F8" w:rsidRDefault="00CD1B75" w:rsidP="00CD1B75">
      <w:pPr>
        <w:pStyle w:val="Odstavec"/>
        <w:ind w:left="567" w:hanging="567"/>
        <w:rPr>
          <w:snapToGrid w:val="0"/>
        </w:rPr>
      </w:pPr>
      <w:r w:rsidRPr="00A667F8">
        <w:rPr>
          <w:snapToGrid w:val="0"/>
        </w:rPr>
        <w:t>Pokud v některých případech nebude možné řešení zde uvedené a smlouva by byla neplatná jako celek, strany se zavazují bezodkladně po tomto zjištění uzavřít novou smlouvu, ve které případný důvod neplatnosti bude odstraněn, a dosavadní přijatá plnění budou započítána na plnění stran podle této nové smlouvy. Podmínky nové smlouvy vyjdou přitom z původní smlouvy.</w:t>
      </w:r>
    </w:p>
    <w:p w14:paraId="37600E92" w14:textId="77777777" w:rsidR="00F76FDB" w:rsidRPr="00A667F8" w:rsidRDefault="00F76FDB" w:rsidP="00335F69">
      <w:pPr>
        <w:pStyle w:val="lnek"/>
        <w:spacing w:before="120"/>
        <w:ind w:firstLine="0"/>
      </w:pPr>
    </w:p>
    <w:p w14:paraId="7B1BD645" w14:textId="77777777" w:rsidR="00F76FDB" w:rsidRPr="00A667F8" w:rsidRDefault="00F76FDB" w:rsidP="00335F69">
      <w:pPr>
        <w:pStyle w:val="Nadpis1"/>
        <w:jc w:val="center"/>
        <w:rPr>
          <w:b/>
        </w:rPr>
      </w:pPr>
      <w:r w:rsidRPr="00A667F8">
        <w:rPr>
          <w:b/>
        </w:rPr>
        <w:t>Řešení sporů, rozhodné právo</w:t>
      </w:r>
    </w:p>
    <w:p w14:paraId="02651ED7" w14:textId="77777777" w:rsidR="00CD1B75" w:rsidRPr="00A667F8" w:rsidRDefault="00CD1B75" w:rsidP="00CD1B75">
      <w:pPr>
        <w:pStyle w:val="Odstavec"/>
        <w:tabs>
          <w:tab w:val="clear" w:pos="907"/>
          <w:tab w:val="num" w:pos="5614"/>
        </w:tabs>
        <w:ind w:left="567" w:hanging="567"/>
        <w:rPr>
          <w:snapToGrid w:val="0"/>
        </w:rPr>
      </w:pPr>
      <w:r w:rsidRPr="00A667F8">
        <w:rPr>
          <w:snapToGrid w:val="0"/>
        </w:rPr>
        <w:t>Smluvní strany vynaloží veškeré úsilí k tomu, aby vyřešily všechny spory, které by mohly vzniknout v souvislosti s touto smlouvou a její realizací, v první řadě vzájemnou dohodou.</w:t>
      </w:r>
    </w:p>
    <w:p w14:paraId="488E72D0" w14:textId="32D0F1B4" w:rsidR="00F76FDB" w:rsidRPr="00A667F8" w:rsidRDefault="00CD1B75" w:rsidP="00CD1B75">
      <w:pPr>
        <w:pStyle w:val="Odstavec"/>
        <w:tabs>
          <w:tab w:val="clear" w:pos="907"/>
          <w:tab w:val="num" w:pos="5614"/>
        </w:tabs>
        <w:ind w:left="567" w:hanging="567"/>
        <w:rPr>
          <w:snapToGrid w:val="0"/>
        </w:rPr>
      </w:pPr>
      <w:r w:rsidRPr="00A667F8">
        <w:rPr>
          <w:snapToGrid w:val="0"/>
        </w:rPr>
        <w:t>Smluvní strany se ve smyslu ustanovení § 87 odst. 1 zákona č. 91/2012 Sb., o mezinárodním právu soukromém, ve znění pozdějších předpisů (dále jen „</w:t>
      </w:r>
      <w:r w:rsidRPr="00A667F8">
        <w:rPr>
          <w:b/>
          <w:snapToGrid w:val="0"/>
        </w:rPr>
        <w:t>ZMPS</w:t>
      </w:r>
      <w:r w:rsidRPr="00A667F8">
        <w:rPr>
          <w:snapToGrid w:val="0"/>
        </w:rPr>
        <w:t>“), dohodly, že tato smlouva a práva a povinnosti z ní vyplývající se řídí právem České republiky, zejména příslušnými ustanoveními občanského zákoníku. Ke kolizním ustanovením českého právního řádu se přitom nepřihlíží.</w:t>
      </w:r>
    </w:p>
    <w:p w14:paraId="14D55D76" w14:textId="77777777" w:rsidR="00CD1B75" w:rsidRPr="00A667F8" w:rsidRDefault="00CD1B75" w:rsidP="00CD1B75">
      <w:pPr>
        <w:pStyle w:val="Odstavec"/>
        <w:numPr>
          <w:ilvl w:val="0"/>
          <w:numId w:val="0"/>
        </w:numPr>
        <w:spacing w:before="0"/>
        <w:ind w:left="567"/>
        <w:rPr>
          <w:snapToGrid w:val="0"/>
        </w:rPr>
      </w:pPr>
    </w:p>
    <w:p w14:paraId="1BD7666A" w14:textId="77777777" w:rsidR="00F76FDB" w:rsidRPr="00A667F8" w:rsidRDefault="00F76FDB" w:rsidP="00CD1B75">
      <w:pPr>
        <w:pStyle w:val="lnek"/>
        <w:spacing w:before="0"/>
        <w:ind w:firstLine="0"/>
      </w:pPr>
    </w:p>
    <w:p w14:paraId="1C287B56" w14:textId="77777777" w:rsidR="00CD1B75" w:rsidRPr="00A667F8" w:rsidRDefault="00CD1B75" w:rsidP="00CD1B75">
      <w:pPr>
        <w:pStyle w:val="Nadpis2"/>
        <w:jc w:val="center"/>
        <w:rPr>
          <w:b/>
        </w:rPr>
      </w:pPr>
      <w:r w:rsidRPr="00A667F8">
        <w:rPr>
          <w:b/>
        </w:rPr>
        <w:t>Založení pravomoci českých soudů, prorogace</w:t>
      </w:r>
    </w:p>
    <w:p w14:paraId="4FFA670E" w14:textId="77777777" w:rsidR="00CD1B75" w:rsidRPr="00A667F8" w:rsidRDefault="00CD1B75" w:rsidP="00CD1B75">
      <w:pPr>
        <w:pStyle w:val="Odstavec"/>
        <w:tabs>
          <w:tab w:val="clear" w:pos="907"/>
        </w:tabs>
        <w:ind w:left="567" w:hanging="567"/>
        <w:rPr>
          <w:snapToGrid w:val="0"/>
        </w:rPr>
      </w:pPr>
      <w:r w:rsidRPr="00A667F8">
        <w:rPr>
          <w:snapToGrid w:val="0"/>
        </w:rPr>
        <w:t>Smluvní strany se ve smyslu ustanovení § 85 ZMPS dohodly na pravomoci soudů České republiky k projednání a rozhodnutí sporů a jiných právních věcí vyplývajících z touto smlouvou založeného právního vztahu, jakož i ze vztahů s tímto vztahem souvisejících.</w:t>
      </w:r>
    </w:p>
    <w:p w14:paraId="2F116CDE" w14:textId="268824D9" w:rsidR="00F76FDB" w:rsidRPr="00A667F8" w:rsidRDefault="00CD1B75" w:rsidP="00CD1B75">
      <w:pPr>
        <w:pStyle w:val="Odstavec"/>
        <w:tabs>
          <w:tab w:val="clear" w:pos="907"/>
        </w:tabs>
        <w:ind w:left="567" w:hanging="567"/>
        <w:rPr>
          <w:snapToGrid w:val="0"/>
        </w:rPr>
      </w:pPr>
      <w:r w:rsidRPr="00A667F8">
        <w:rPr>
          <w:snapToGrid w:val="0"/>
        </w:rPr>
        <w:lastRenderedPageBreak/>
        <w:t>Smluvní strany se ve smyslu ustanovení § 89a zákona č. 99/1963 sb., občanský soudní řád, ve znění pozdějších předpisů, dohodly, že místně příslušným soudem k projednání a rozhodnutí sporů a jiných právních věcí vyplývajících z touto smlouvou založeného právního vztahu, jakož i ze vztahů s tímto vztahem souvisejících, je v případě, že k projednání věci je věcně příslušný krajský soud, Městský soud v Praze a v případě, že k projednání věci je věcně příslušný okresní soud, Obvodní soud pro Prahu 5.</w:t>
      </w:r>
    </w:p>
    <w:p w14:paraId="4BCB980F" w14:textId="0CFB761E" w:rsidR="00CD1B75" w:rsidRPr="00A667F8" w:rsidRDefault="00CD1B75" w:rsidP="00CD1B75"/>
    <w:p w14:paraId="4A8A4848" w14:textId="77777777" w:rsidR="00A062C2" w:rsidRPr="00A667F8" w:rsidRDefault="00ED3182" w:rsidP="00CD1B75">
      <w:pPr>
        <w:pStyle w:val="lnek"/>
        <w:spacing w:before="0"/>
        <w:ind w:firstLine="0"/>
      </w:pPr>
      <w:r w:rsidRPr="00A667F8">
        <w:br/>
      </w:r>
      <w:bookmarkStart w:id="2" w:name="_Ref328733619"/>
      <w:r w:rsidR="00CA4DDB" w:rsidRPr="00A667F8">
        <w:t>Doba trvání a o</w:t>
      </w:r>
      <w:r w:rsidR="00A062C2" w:rsidRPr="00A667F8">
        <w:t>dstoupení od smlouvy</w:t>
      </w:r>
      <w:bookmarkEnd w:id="2"/>
    </w:p>
    <w:p w14:paraId="141A2664" w14:textId="354FD547" w:rsidR="00CD1B75" w:rsidRPr="00A667F8" w:rsidRDefault="00CD1B75" w:rsidP="00CD1B75">
      <w:pPr>
        <w:pStyle w:val="Odstavec"/>
        <w:tabs>
          <w:tab w:val="clear" w:pos="907"/>
        </w:tabs>
        <w:ind w:left="567" w:hanging="567"/>
      </w:pPr>
      <w:bookmarkStart w:id="3" w:name="_Ref328733650"/>
      <w:r w:rsidRPr="00A667F8">
        <w:t>Tato smlouva se sjednává na dobu určitou a to na dobu splnění předmětu sm</w:t>
      </w:r>
      <w:r w:rsidR="007B0734" w:rsidRPr="00A667F8">
        <w:t xml:space="preserve">louvy v souladu s čl. 3 </w:t>
      </w:r>
      <w:r w:rsidRPr="00A667F8">
        <w:t>smlouvy</w:t>
      </w:r>
      <w:r w:rsidR="007B0734" w:rsidRPr="00A667F8">
        <w:t>.</w:t>
      </w:r>
    </w:p>
    <w:p w14:paraId="4A3F8FDC" w14:textId="77777777" w:rsidR="00CD1B75" w:rsidRPr="00A667F8" w:rsidRDefault="00CD1B75" w:rsidP="00CD1B75">
      <w:pPr>
        <w:pStyle w:val="Odstavec"/>
        <w:tabs>
          <w:tab w:val="clear" w:pos="907"/>
        </w:tabs>
        <w:ind w:left="567" w:hanging="567"/>
      </w:pPr>
      <w:r w:rsidRPr="00A667F8">
        <w:t xml:space="preserve">Veškeré změny a doplňky lze provádět pouze dodatky k této smlouvě. Dodatky musí mít písemnou podobu a musí být opatřeny podpisy smluvních stran. Případné dodatky k této smlouvě budou označeny jako „Dodatek“ a vzestupně číslovány v pořadí, v jakém byly postupně uzavírány tak, aby dříve uzavřený dodatek měl vždy číslo nižší, než dodatek pozdější. </w:t>
      </w:r>
    </w:p>
    <w:p w14:paraId="07C39866" w14:textId="77777777" w:rsidR="00CD1B75" w:rsidRPr="00A667F8" w:rsidRDefault="00CD1B75" w:rsidP="00CD1B75">
      <w:pPr>
        <w:pStyle w:val="Odstavec"/>
        <w:tabs>
          <w:tab w:val="clear" w:pos="907"/>
        </w:tabs>
        <w:ind w:left="567" w:hanging="567"/>
      </w:pPr>
      <w:r w:rsidRPr="00A667F8">
        <w:t>Tato smlouva může být ukončena pouze písemně, a to:</w:t>
      </w:r>
    </w:p>
    <w:p w14:paraId="6B28BE78" w14:textId="3276FBD0" w:rsidR="007B0734" w:rsidRPr="00A667F8" w:rsidRDefault="007B0734" w:rsidP="007B0734">
      <w:pPr>
        <w:pStyle w:val="Psmeno"/>
        <w:tabs>
          <w:tab w:val="clear" w:pos="425"/>
        </w:tabs>
        <w:ind w:left="993" w:hanging="426"/>
      </w:pPr>
      <w:r w:rsidRPr="00A667F8">
        <w:t>dohodou podepsanou oběma smluvními stranami, v tomto případě platnost a účinnost smlouvy končí ke sjednanému dni;</w:t>
      </w:r>
    </w:p>
    <w:p w14:paraId="151FE5C7" w14:textId="72C605A6" w:rsidR="007B0734" w:rsidRPr="00A667F8" w:rsidRDefault="007B0734" w:rsidP="007B0734">
      <w:pPr>
        <w:pStyle w:val="Psmeno"/>
        <w:tabs>
          <w:tab w:val="clear" w:pos="425"/>
        </w:tabs>
        <w:ind w:left="993" w:hanging="426"/>
      </w:pPr>
      <w:r w:rsidRPr="00A667F8">
        <w:t>jednostrannou vypovědí kterékoli ze smluvních stran bez udání důvodu, když výpovědní doba činí 1 měsíc a počíná běžet prvním dnem měsíce následujícího po měsíci, ve kterém byla výpověď druhé straně doručena;</w:t>
      </w:r>
    </w:p>
    <w:p w14:paraId="03BEB13A" w14:textId="51551FEC" w:rsidR="007B0734" w:rsidRPr="00A667F8" w:rsidRDefault="007B0734" w:rsidP="007B0734">
      <w:pPr>
        <w:pStyle w:val="Psmeno"/>
        <w:tabs>
          <w:tab w:val="clear" w:pos="425"/>
        </w:tabs>
        <w:ind w:left="993" w:hanging="426"/>
      </w:pPr>
      <w:r w:rsidRPr="00A667F8">
        <w:t>odstoupením od této smlouvy v důsledku nesplnění povinnosti vyplývající z této smlouvy řádně a včas ani po uplynutí dodatečně poskytnuté lhůtě do 15 dnů;</w:t>
      </w:r>
    </w:p>
    <w:p w14:paraId="02B746E3" w14:textId="517CE90B" w:rsidR="007B0734" w:rsidRPr="00A667F8" w:rsidRDefault="007B0734" w:rsidP="007B0734">
      <w:pPr>
        <w:pStyle w:val="Psmeno"/>
        <w:tabs>
          <w:tab w:val="clear" w:pos="425"/>
        </w:tabs>
        <w:ind w:left="993" w:hanging="426"/>
      </w:pPr>
      <w:r w:rsidRPr="00A667F8">
        <w:t>odstoupením od této smlouvy v důsledku zahájení insolvenčního řízení vůči druhé smluvní straně.</w:t>
      </w:r>
    </w:p>
    <w:p w14:paraId="0FB84394" w14:textId="77777777" w:rsidR="007B0734" w:rsidRPr="00A667F8" w:rsidRDefault="007B0734" w:rsidP="007B0734">
      <w:pPr>
        <w:pStyle w:val="Odstavec"/>
        <w:tabs>
          <w:tab w:val="clear" w:pos="907"/>
        </w:tabs>
        <w:ind w:left="567" w:hanging="567"/>
        <w:rPr>
          <w:snapToGrid w:val="0"/>
        </w:rPr>
      </w:pPr>
      <w:r w:rsidRPr="00A667F8">
        <w:rPr>
          <w:snapToGrid w:val="0"/>
        </w:rPr>
        <w:t>Odstoupení nabývá účinnosti dnem prokazatelného doručení druhé smluvní straně. V případě, že odstoupení od smlouvy není možné doručit druhé smluvní straně ve lhůtě 10-ti dnů od odeslání, považuje se odstoupení od smlouvy za doručené druhé smluvní straně uplynutím 10. dne ode dne prokazatelného odeslání takového odstoupení od smlouvy druhé smluvní straně.</w:t>
      </w:r>
    </w:p>
    <w:p w14:paraId="2B05517E" w14:textId="77777777" w:rsidR="007B0734" w:rsidRPr="00A667F8" w:rsidRDefault="007B0734" w:rsidP="007B0734">
      <w:pPr>
        <w:pStyle w:val="Odstavec"/>
        <w:tabs>
          <w:tab w:val="clear" w:pos="907"/>
        </w:tabs>
        <w:ind w:left="567" w:hanging="567"/>
        <w:rPr>
          <w:snapToGrid w:val="0"/>
        </w:rPr>
      </w:pPr>
      <w:r w:rsidRPr="00A667F8">
        <w:rPr>
          <w:snapToGrid w:val="0"/>
        </w:rPr>
        <w:t>Okamžikem nabytí účinnosti odstoupení od smlouvy zanikají všechna práva a povinnosti smluvních stran z této smlouvy. Při ukončení smlouvy jsou smluvní strany povinny vzájemně vypořádat své závazky, zejména si vrátit věci předané k provedení díla, vyklidit prostory poskytnuté k provedení díla a místo plnění.</w:t>
      </w:r>
    </w:p>
    <w:p w14:paraId="295A3305" w14:textId="0614289E" w:rsidR="002F17CA" w:rsidRPr="00A667F8" w:rsidRDefault="007B0734" w:rsidP="007B0734">
      <w:pPr>
        <w:pStyle w:val="Odstavec"/>
        <w:tabs>
          <w:tab w:val="clear" w:pos="907"/>
        </w:tabs>
        <w:ind w:left="567" w:hanging="567"/>
      </w:pPr>
      <w:r w:rsidRPr="00A667F8">
        <w:rPr>
          <w:snapToGrid w:val="0"/>
        </w:rPr>
        <w:t>V důsledku zániku smlouvy nedochází k zániku nároků na náhradu škody vzniklých porušením této smlouvy, nároků na uhrazení smluvních pokut, ani jiných ustanovení, která podle projevené vůle stran nebo vzhledem ke své povaze mají trvat i po jejím zániku.</w:t>
      </w:r>
    </w:p>
    <w:bookmarkEnd w:id="3"/>
    <w:p w14:paraId="04641D10" w14:textId="77777777" w:rsidR="00A062C2" w:rsidRPr="00A667F8" w:rsidRDefault="000777AF" w:rsidP="00335F69">
      <w:pPr>
        <w:pStyle w:val="lnek"/>
        <w:spacing w:before="120"/>
        <w:ind w:firstLine="0"/>
      </w:pPr>
      <w:r w:rsidRPr="00A667F8">
        <w:br/>
      </w:r>
      <w:r w:rsidR="00A062C2" w:rsidRPr="00A667F8">
        <w:t>Úkony, doručování</w:t>
      </w:r>
      <w:r w:rsidR="002F17CA" w:rsidRPr="00A667F8">
        <w:t xml:space="preserve"> písemností </w:t>
      </w:r>
    </w:p>
    <w:p w14:paraId="0FBBA4EA" w14:textId="005D8C21" w:rsidR="00A062C2" w:rsidRPr="00A667F8" w:rsidRDefault="00A062C2" w:rsidP="007B0734">
      <w:pPr>
        <w:pStyle w:val="Odstavec"/>
        <w:tabs>
          <w:tab w:val="clear" w:pos="907"/>
        </w:tabs>
        <w:ind w:left="567" w:hanging="567"/>
      </w:pPr>
      <w:r w:rsidRPr="00A667F8">
        <w:t xml:space="preserve">Úkony mezi smluvními stranami jsou oprávněny činit statutární orgány, případně osoby k těmto úkonům příslušnou smluvní stranou písemně zmocněné.  </w:t>
      </w:r>
    </w:p>
    <w:p w14:paraId="1FD56D50" w14:textId="704F1489" w:rsidR="007B0734" w:rsidRPr="00A667F8" w:rsidRDefault="007B0734" w:rsidP="007B0734">
      <w:pPr>
        <w:pStyle w:val="Odstavec"/>
        <w:tabs>
          <w:tab w:val="clear" w:pos="907"/>
        </w:tabs>
        <w:ind w:left="567" w:hanging="567"/>
      </w:pPr>
      <w:r w:rsidRPr="00A667F8">
        <w:t xml:space="preserve">Sdělení dle této smlouvy, vyřizování písemností týkající se této smlouvy, apod. budou doručovány následujícími způsoby: prostřednictvím držitele poštovní licence na adresy sídel smluvních stran uvedené v hlavičce této smlouvy, prostřednictvím pověřených </w:t>
      </w:r>
      <w:r w:rsidRPr="00A667F8">
        <w:lastRenderedPageBreak/>
        <w:t>zaměstnanců zhotovitele, resp. objednatele uvedených v hlavičce této smlouvy, nebo e-mailem kontaktních osob, či osobně v sídlech smluvních stran.</w:t>
      </w:r>
    </w:p>
    <w:p w14:paraId="0BD2BF67" w14:textId="77777777" w:rsidR="007B0734" w:rsidRPr="00A667F8" w:rsidRDefault="007B0734" w:rsidP="007B0734">
      <w:pPr>
        <w:pStyle w:val="Odstavec"/>
        <w:tabs>
          <w:tab w:val="clear" w:pos="907"/>
        </w:tabs>
        <w:ind w:left="567" w:hanging="567"/>
      </w:pPr>
      <w:r w:rsidRPr="00A667F8">
        <w:t>Smluvní strany budou doručovat písemnosti na dohodnuté doručovací adresy. Dohodnutou doručovací adresou se rozumí adresa sídla/místa podnikání dotčené smluvní strany uvedená v hlavičce této smlouvy, případně jiná kontaktní adresa uvedená v hlavičce této smlouvy. Doručí-li smluvní strana druhé smluvní straně písemné oznámení o změně doručovací adresy, rozumí se dohodnutou doručovací adresou dotčené smluvní strany nově sdělená adresa.</w:t>
      </w:r>
    </w:p>
    <w:p w14:paraId="2F059268" w14:textId="77777777" w:rsidR="007B0734" w:rsidRPr="00A667F8" w:rsidRDefault="007B0734" w:rsidP="007B0734">
      <w:pPr>
        <w:pStyle w:val="Odstavec"/>
        <w:tabs>
          <w:tab w:val="clear" w:pos="907"/>
        </w:tabs>
        <w:ind w:left="567" w:hanging="567"/>
      </w:pPr>
      <w:r w:rsidRPr="00A667F8">
        <w:t>Smluvní strany jsou povinny pravidelně přebírat poštu, případně zajistit její pravidelné přebírání na své doručovací adrese. Při změně místa podnikání/sídla smluvní strany, je tato smluvní strana povinna neprodleně informovat o této skutečnosti druhou smluvní stranu a oznámit ji adresu, která bude její novou doručovací adresou. Doručí-li smluvní strana druhé smluvní straně písemné oznámení o změně doručovací adresy, rozumí se dohodnutou doručovací adresou dotčené smluvní strany nově sdělená adresa. Smluvní strany berou na vědomí, že porušení povinnosti řádně přebírat poštu dle tohoto odstavce může mít za následek, že doručení zásilky bude zmařeno.</w:t>
      </w:r>
    </w:p>
    <w:p w14:paraId="4E9307B8" w14:textId="2667E5AD" w:rsidR="007B0734" w:rsidRPr="00A667F8" w:rsidRDefault="007B0734" w:rsidP="007B0734">
      <w:pPr>
        <w:pStyle w:val="Odstavec"/>
        <w:tabs>
          <w:tab w:val="clear" w:pos="907"/>
        </w:tabs>
        <w:ind w:left="567" w:hanging="567"/>
      </w:pPr>
      <w:r w:rsidRPr="00A667F8">
        <w:t>Nevyzvedne-li si adresát zásilku, nebo nepodaří-li se mu zásilku doručit na dohodnutou doručovací adresu, nastávají právní účinky, které právní předpisy spojují s doručením právního úkonu, který byl obsahem zásilky, dnem, kdy se zásilka vrátí odesílateli.</w:t>
      </w:r>
    </w:p>
    <w:p w14:paraId="7AE2F2F7" w14:textId="77777777" w:rsidR="007B0734" w:rsidRPr="00A667F8" w:rsidRDefault="007B0734" w:rsidP="007B0734">
      <w:pPr>
        <w:pStyle w:val="Odstavec"/>
        <w:numPr>
          <w:ilvl w:val="0"/>
          <w:numId w:val="0"/>
        </w:numPr>
        <w:spacing w:before="0"/>
        <w:ind w:left="567"/>
      </w:pPr>
    </w:p>
    <w:p w14:paraId="5A67AFE3" w14:textId="6A7635F9" w:rsidR="00537E3A" w:rsidRPr="00A667F8" w:rsidRDefault="000777AF" w:rsidP="007B0734">
      <w:pPr>
        <w:pStyle w:val="lnek"/>
        <w:spacing w:before="0"/>
        <w:ind w:firstLine="0"/>
        <w:rPr>
          <w:bCs/>
          <w:iCs/>
        </w:rPr>
      </w:pPr>
      <w:r w:rsidRPr="00A667F8">
        <w:br/>
      </w:r>
      <w:r w:rsidR="00537E3A" w:rsidRPr="00A667F8">
        <w:rPr>
          <w:bCs/>
          <w:iCs/>
        </w:rPr>
        <w:t>Přílohy</w:t>
      </w:r>
    </w:p>
    <w:p w14:paraId="56D37772" w14:textId="77777777" w:rsidR="00537E3A" w:rsidRPr="00A667F8" w:rsidRDefault="00537E3A" w:rsidP="007B0734">
      <w:pPr>
        <w:pStyle w:val="Nadpis2"/>
        <w:spacing w:before="120" w:after="120"/>
        <w:ind w:left="567" w:hanging="567"/>
      </w:pPr>
      <w:r w:rsidRPr="00A667F8">
        <w:t>(1)</w:t>
      </w:r>
      <w:r w:rsidRPr="00A667F8">
        <w:tab/>
        <w:t>Nedílnou součástí této Smlouvy jsou tyto její přílohy:</w:t>
      </w:r>
    </w:p>
    <w:p w14:paraId="099A4468" w14:textId="77777777" w:rsidR="00537E3A" w:rsidRPr="00A667F8" w:rsidRDefault="00537E3A" w:rsidP="006E0BE1">
      <w:pPr>
        <w:spacing w:line="276" w:lineRule="auto"/>
        <w:ind w:left="567"/>
        <w:jc w:val="both"/>
      </w:pPr>
      <w:r w:rsidRPr="00A667F8">
        <w:t>Příloha č. 1: Výpis z obc</w:t>
      </w:r>
      <w:r w:rsidR="004C0F99" w:rsidRPr="00A667F8">
        <w:t>hodního rejstříku prodávajícího</w:t>
      </w:r>
      <w:r w:rsidR="007E7DDD" w:rsidRPr="00A667F8">
        <w:t xml:space="preserve"> (je-li v něm zapsán);</w:t>
      </w:r>
      <w:r w:rsidRPr="00A667F8">
        <w:tab/>
      </w:r>
    </w:p>
    <w:p w14:paraId="7E3F0426" w14:textId="30F13CE9" w:rsidR="00537E3A" w:rsidRPr="00A667F8" w:rsidRDefault="00537E3A" w:rsidP="006E0BE1">
      <w:pPr>
        <w:spacing w:line="276" w:lineRule="auto"/>
        <w:ind w:left="567"/>
        <w:jc w:val="both"/>
      </w:pPr>
      <w:r w:rsidRPr="00A667F8">
        <w:t xml:space="preserve">Příloha č. 2: </w:t>
      </w:r>
      <w:r w:rsidR="00747ADE" w:rsidRPr="00A667F8">
        <w:t>Checklist t</w:t>
      </w:r>
      <w:r w:rsidRPr="00A667F8">
        <w:t>echnická s</w:t>
      </w:r>
      <w:r w:rsidR="004C0F99" w:rsidRPr="00A667F8">
        <w:t>pecifikace</w:t>
      </w:r>
      <w:r w:rsidR="007B0734" w:rsidRPr="00A667F8">
        <w:t xml:space="preserve"> díla</w:t>
      </w:r>
      <w:r w:rsidR="006E0BE1" w:rsidRPr="00A667F8">
        <w:t>, vč. ocenění díla (cen. nabídky)</w:t>
      </w:r>
      <w:r w:rsidR="007E7DDD" w:rsidRPr="00A667F8">
        <w:t>;</w:t>
      </w:r>
    </w:p>
    <w:p w14:paraId="528F12C0" w14:textId="751B683E" w:rsidR="004C0F99" w:rsidRPr="00A667F8" w:rsidRDefault="004C0F99" w:rsidP="00751A1C">
      <w:pPr>
        <w:spacing w:line="276" w:lineRule="auto"/>
        <w:ind w:left="567"/>
        <w:jc w:val="both"/>
      </w:pPr>
      <w:r w:rsidRPr="00A667F8">
        <w:t>Příloha č. 3:</w:t>
      </w:r>
      <w:r w:rsidR="00B81B3E" w:rsidRPr="00A667F8">
        <w:t xml:space="preserve"> </w:t>
      </w:r>
      <w:r w:rsidR="007B0734" w:rsidRPr="00A667F8">
        <w:t>Seznam poddodavatelů (příp. prohlášení</w:t>
      </w:r>
      <w:r w:rsidR="006E0BE1" w:rsidRPr="00A667F8">
        <w:t xml:space="preserve"> o </w:t>
      </w:r>
      <w:r w:rsidR="007B0734" w:rsidRPr="00A667F8">
        <w:t>jejich nevyužití)</w:t>
      </w:r>
    </w:p>
    <w:p w14:paraId="55CF2DC9" w14:textId="352C10FC" w:rsidR="00EC488E" w:rsidRPr="00A667F8" w:rsidRDefault="00751A1C" w:rsidP="006E0BE1">
      <w:pPr>
        <w:spacing w:line="276" w:lineRule="auto"/>
        <w:ind w:left="567"/>
        <w:jc w:val="both"/>
      </w:pPr>
      <w:r>
        <w:t>Příloha č. 4</w:t>
      </w:r>
      <w:r w:rsidR="00EC488E" w:rsidRPr="00A667F8">
        <w:t xml:space="preserve">: </w:t>
      </w:r>
      <w:r w:rsidR="006E0BE1" w:rsidRPr="00A667F8">
        <w:t>O</w:t>
      </w:r>
      <w:r w:rsidR="00EC488E" w:rsidRPr="00A667F8">
        <w:t>bchodní podmínky NNH</w:t>
      </w:r>
    </w:p>
    <w:p w14:paraId="2105A4F8" w14:textId="49FD65E9" w:rsidR="006E0BE1" w:rsidRPr="00A667F8" w:rsidRDefault="006E0BE1" w:rsidP="006E0BE1">
      <w:pPr>
        <w:pStyle w:val="Odstavec"/>
        <w:numPr>
          <w:ilvl w:val="3"/>
          <w:numId w:val="33"/>
        </w:numPr>
        <w:tabs>
          <w:tab w:val="clear" w:pos="907"/>
        </w:tabs>
        <w:ind w:left="567" w:hanging="567"/>
      </w:pPr>
      <w:r w:rsidRPr="00A667F8">
        <w:t xml:space="preserve">V případě rozporu mají ustanovení této smlouvy přednost před přílohami, to neplatí pro Obchodní podmínky NNH.  </w:t>
      </w:r>
    </w:p>
    <w:p w14:paraId="081C504A" w14:textId="77777777" w:rsidR="00A062C2" w:rsidRPr="00A667F8" w:rsidRDefault="000777AF" w:rsidP="006E0BE1">
      <w:pPr>
        <w:pStyle w:val="lnek"/>
        <w:spacing w:before="0"/>
        <w:ind w:firstLine="0"/>
      </w:pPr>
      <w:r w:rsidRPr="00A667F8">
        <w:br/>
      </w:r>
      <w:r w:rsidR="00A062C2" w:rsidRPr="00A667F8">
        <w:t>Závěrečná ustanovení</w:t>
      </w:r>
    </w:p>
    <w:p w14:paraId="34F669AC" w14:textId="77777777" w:rsidR="006E0BE1" w:rsidRPr="00A667F8" w:rsidRDefault="006E0BE1" w:rsidP="006E0BE1">
      <w:pPr>
        <w:pStyle w:val="Odstavec"/>
        <w:tabs>
          <w:tab w:val="clear" w:pos="907"/>
        </w:tabs>
        <w:ind w:left="567" w:hanging="567"/>
      </w:pPr>
      <w:r w:rsidRPr="00A667F8">
        <w:t>Smlouva nabývá platnosti a účinnosti dnem jejího podpisu poslední ze smluvních stran této smlouvy. V případě, že některá ze smluvních stran připojí svůj podpis dne 1. 7. 2017 a dále, nabývá smlouva účinnosti dnem zveřejnění smlouvy vč. jejich příloh v registru smluv dle zákona č. 340/2015 Sb., o zvláštních podmínkách účinnosti některých smluv, uveřejňování těchto smluv a o registru smluv (zákon o registru smluv).</w:t>
      </w:r>
    </w:p>
    <w:p w14:paraId="6C40B43D" w14:textId="77777777" w:rsidR="006E0BE1" w:rsidRPr="00A667F8" w:rsidRDefault="006E0BE1" w:rsidP="006E0BE1">
      <w:pPr>
        <w:pStyle w:val="Odstavec"/>
        <w:tabs>
          <w:tab w:val="clear" w:pos="907"/>
        </w:tabs>
        <w:ind w:left="567" w:hanging="567"/>
      </w:pPr>
      <w:r w:rsidRPr="00A667F8">
        <w:t xml:space="preserve">Zhotovitel souhlasí se zveřejněním všech náležitostí smluvního vztahu založeného touto smlouvou.  </w:t>
      </w:r>
    </w:p>
    <w:p w14:paraId="094F7050" w14:textId="77777777" w:rsidR="006E0BE1" w:rsidRPr="00A667F8" w:rsidRDefault="006E0BE1" w:rsidP="006E0BE1">
      <w:pPr>
        <w:pStyle w:val="Odstavec"/>
        <w:tabs>
          <w:tab w:val="clear" w:pos="907"/>
        </w:tabs>
        <w:ind w:left="567" w:hanging="567"/>
      </w:pPr>
      <w:r w:rsidRPr="00A667F8">
        <w:t>Smluvní vztahy založené touto smlouvou mezi smluvními stranami a jí výslovně neupravené se řídí českým právním řádem, především pak ustanoveními občanského zákoníku, pokud smlouva nestanoví jinak.</w:t>
      </w:r>
    </w:p>
    <w:p w14:paraId="4794731F" w14:textId="77777777" w:rsidR="006E0BE1" w:rsidRPr="00A667F8" w:rsidRDefault="006E0BE1" w:rsidP="006E0BE1">
      <w:pPr>
        <w:pStyle w:val="Odstavec"/>
        <w:tabs>
          <w:tab w:val="clear" w:pos="907"/>
        </w:tabs>
        <w:ind w:left="567" w:hanging="567"/>
      </w:pPr>
      <w:r w:rsidRPr="00A667F8">
        <w:t xml:space="preserve">Žádná ze smluvních stran nepostoupí práva a povinnosti vyplývající z této smlouvy, bez předchozího písemného souhlasu druhé smluvní strany. Jakékoliv postoupení v rozporu s podmínkami této smlouvy bude neplatné a neúčinné. </w:t>
      </w:r>
    </w:p>
    <w:p w14:paraId="25113FBC" w14:textId="77777777" w:rsidR="006E0BE1" w:rsidRPr="00A667F8" w:rsidRDefault="006E0BE1" w:rsidP="006E0BE1">
      <w:pPr>
        <w:pStyle w:val="Odstavec"/>
        <w:tabs>
          <w:tab w:val="clear" w:pos="907"/>
        </w:tabs>
        <w:ind w:left="567" w:hanging="567"/>
      </w:pPr>
      <w:r w:rsidRPr="00A667F8">
        <w:t xml:space="preserve">Smluvní strany stanoví, že pokud je smlouva uzavřena na základě zadávacího řízení, výběrového řízení veřejné zakázky malého rozsahu či obchodní veřejné soutěže, budou </w:t>
      </w:r>
      <w:r w:rsidRPr="00A667F8">
        <w:lastRenderedPageBreak/>
        <w:t>vykládat tuto smlouvu s ohledem na jednání stran v řízení, na základě kterého byla smlouva uzavřena, zejména s ohledem na obsah nabídky prodávajícího jako dodavatele, zadávací podmínky a odpovědi na případné žádosti o vysvětlení zadávací dokumentace.</w:t>
      </w:r>
    </w:p>
    <w:p w14:paraId="21C6D01D" w14:textId="77777777" w:rsidR="006E0BE1" w:rsidRPr="00A667F8" w:rsidRDefault="006E0BE1" w:rsidP="006E0BE1">
      <w:pPr>
        <w:pStyle w:val="Odstavec"/>
        <w:tabs>
          <w:tab w:val="clear" w:pos="907"/>
        </w:tabs>
        <w:ind w:left="567" w:hanging="567"/>
      </w:pPr>
      <w:r w:rsidRPr="00A667F8">
        <w:t xml:space="preserve">Smlouva je vyhotovena </w:t>
      </w:r>
      <w:r w:rsidRPr="00A667F8">
        <w:rPr>
          <w:b/>
        </w:rPr>
        <w:t>ve třech stejnopisech</w:t>
      </w:r>
      <w:r w:rsidRPr="00A667F8">
        <w:t xml:space="preserve">, z nichž každý má platnost originálu, jeden obdrží zhotovitel a dva objednatel. </w:t>
      </w:r>
    </w:p>
    <w:p w14:paraId="632AA094" w14:textId="5F161FF1" w:rsidR="006E0BE1" w:rsidRPr="00A667F8" w:rsidRDefault="006E0BE1" w:rsidP="006E0BE1">
      <w:pPr>
        <w:pStyle w:val="Odstavec"/>
        <w:tabs>
          <w:tab w:val="clear" w:pos="907"/>
        </w:tabs>
        <w:ind w:left="567" w:hanging="567"/>
      </w:pPr>
      <w:r w:rsidRPr="00A667F8">
        <w:t>Smluvní strany na závěr této smlouvy výslovně prohlašují, že jim nejsou známy žádné okolnosti bránící v uzavření této smlouvy.</w:t>
      </w:r>
    </w:p>
    <w:p w14:paraId="6ED45C2E" w14:textId="557ED13C" w:rsidR="006E0BE1" w:rsidRPr="00A667F8" w:rsidRDefault="006E0BE1" w:rsidP="006E0BE1">
      <w:pPr>
        <w:pStyle w:val="Odstavec"/>
        <w:tabs>
          <w:tab w:val="clear" w:pos="907"/>
        </w:tabs>
        <w:ind w:left="567" w:hanging="567"/>
      </w:pPr>
      <w:r w:rsidRPr="00A667F8">
        <w:t>Smluvn</w:t>
      </w:r>
      <w:r w:rsidRPr="00A667F8">
        <w:rPr>
          <w:rFonts w:hint="eastAsia"/>
        </w:rPr>
        <w:t>í</w:t>
      </w:r>
      <w:r w:rsidRPr="00A667F8">
        <w:t xml:space="preserve"> strany stanov</w:t>
      </w:r>
      <w:r w:rsidRPr="00A667F8">
        <w:rPr>
          <w:rFonts w:hint="eastAsia"/>
        </w:rPr>
        <w:t>í</w:t>
      </w:r>
      <w:r w:rsidRPr="00A667F8">
        <w:t xml:space="preserve">, </w:t>
      </w:r>
      <w:r w:rsidRPr="00A667F8">
        <w:rPr>
          <w:rFonts w:hint="eastAsia"/>
        </w:rPr>
        <w:t>ž</w:t>
      </w:r>
      <w:r w:rsidRPr="00A667F8">
        <w:t>e pokud je smlouva uzav</w:t>
      </w:r>
      <w:r w:rsidRPr="00A667F8">
        <w:rPr>
          <w:rFonts w:hint="eastAsia"/>
        </w:rPr>
        <w:t>ř</w:t>
      </w:r>
      <w:r w:rsidRPr="00A667F8">
        <w:t>ena na z</w:t>
      </w:r>
      <w:r w:rsidRPr="00A667F8">
        <w:rPr>
          <w:rFonts w:hint="eastAsia"/>
        </w:rPr>
        <w:t>á</w:t>
      </w:r>
      <w:r w:rsidRPr="00A667F8">
        <w:t>klad</w:t>
      </w:r>
      <w:r w:rsidRPr="00A667F8">
        <w:rPr>
          <w:rFonts w:hint="eastAsia"/>
        </w:rPr>
        <w:t>ě</w:t>
      </w:r>
      <w:r w:rsidRPr="00A667F8">
        <w:t xml:space="preserve"> v</w:t>
      </w:r>
      <w:r w:rsidRPr="00A667F8">
        <w:rPr>
          <w:rFonts w:hint="eastAsia"/>
        </w:rPr>
        <w:t>ý</w:t>
      </w:r>
      <w:r w:rsidRPr="00A667F8">
        <w:t>b</w:t>
      </w:r>
      <w:r w:rsidRPr="00A667F8">
        <w:rPr>
          <w:rFonts w:hint="eastAsia"/>
        </w:rPr>
        <w:t>ě</w:t>
      </w:r>
      <w:r w:rsidRPr="00A667F8">
        <w:t>rov</w:t>
      </w:r>
      <w:r w:rsidRPr="00A667F8">
        <w:rPr>
          <w:rFonts w:hint="eastAsia"/>
        </w:rPr>
        <w:t>é</w:t>
      </w:r>
      <w:r w:rsidRPr="00A667F8">
        <w:t xml:space="preserve">ho </w:t>
      </w:r>
      <w:r w:rsidRPr="00A667F8">
        <w:rPr>
          <w:rFonts w:hint="eastAsia"/>
        </w:rPr>
        <w:t>ří</w:t>
      </w:r>
      <w:r w:rsidRPr="00A667F8">
        <w:t>zen</w:t>
      </w:r>
      <w:r w:rsidRPr="00A667F8">
        <w:rPr>
          <w:rFonts w:hint="eastAsia"/>
        </w:rPr>
        <w:t>í</w:t>
      </w:r>
      <w:r w:rsidRPr="00A667F8">
        <w:t xml:space="preserve"> ve</w:t>
      </w:r>
      <w:r w:rsidRPr="00A667F8">
        <w:rPr>
          <w:rFonts w:hint="eastAsia"/>
        </w:rPr>
        <w:t>ř</w:t>
      </w:r>
      <w:r w:rsidRPr="00A667F8">
        <w:t>ejn</w:t>
      </w:r>
      <w:r w:rsidRPr="00A667F8">
        <w:rPr>
          <w:rFonts w:hint="eastAsia"/>
        </w:rPr>
        <w:t>é</w:t>
      </w:r>
      <w:r w:rsidRPr="00A667F8">
        <w:t xml:space="preserve"> zak</w:t>
      </w:r>
      <w:r w:rsidRPr="00A667F8">
        <w:rPr>
          <w:rFonts w:hint="eastAsia"/>
        </w:rPr>
        <w:t>á</w:t>
      </w:r>
      <w:r w:rsidRPr="00A667F8">
        <w:t>zky mal</w:t>
      </w:r>
      <w:r w:rsidRPr="00A667F8">
        <w:rPr>
          <w:rFonts w:hint="eastAsia"/>
        </w:rPr>
        <w:t>é</w:t>
      </w:r>
      <w:r w:rsidRPr="00A667F8">
        <w:t>ho rozsahu, budou vykl</w:t>
      </w:r>
      <w:r w:rsidRPr="00A667F8">
        <w:rPr>
          <w:rFonts w:hint="eastAsia"/>
        </w:rPr>
        <w:t>á</w:t>
      </w:r>
      <w:r w:rsidRPr="00A667F8">
        <w:t>dat tuto smlouvu s ohledem na jedn</w:t>
      </w:r>
      <w:r w:rsidRPr="00A667F8">
        <w:rPr>
          <w:rFonts w:hint="eastAsia"/>
        </w:rPr>
        <w:t>á</w:t>
      </w:r>
      <w:r w:rsidRPr="00A667F8">
        <w:t>n</w:t>
      </w:r>
      <w:r w:rsidRPr="00A667F8">
        <w:rPr>
          <w:rFonts w:hint="eastAsia"/>
        </w:rPr>
        <w:t>í</w:t>
      </w:r>
      <w:r w:rsidRPr="00A667F8">
        <w:t xml:space="preserve"> stran v </w:t>
      </w:r>
      <w:r w:rsidRPr="00A667F8">
        <w:rPr>
          <w:rFonts w:hint="eastAsia"/>
        </w:rPr>
        <w:t>ří</w:t>
      </w:r>
      <w:r w:rsidRPr="00A667F8">
        <w:t>zen</w:t>
      </w:r>
      <w:r w:rsidRPr="00A667F8">
        <w:rPr>
          <w:rFonts w:hint="eastAsia"/>
        </w:rPr>
        <w:t>í</w:t>
      </w:r>
      <w:r w:rsidRPr="00A667F8">
        <w:t>, na z</w:t>
      </w:r>
      <w:r w:rsidRPr="00A667F8">
        <w:rPr>
          <w:rFonts w:hint="eastAsia"/>
        </w:rPr>
        <w:t>á</w:t>
      </w:r>
      <w:r w:rsidRPr="00A667F8">
        <w:t>klad</w:t>
      </w:r>
      <w:r w:rsidRPr="00A667F8">
        <w:rPr>
          <w:rFonts w:hint="eastAsia"/>
        </w:rPr>
        <w:t>ě</w:t>
      </w:r>
      <w:r w:rsidRPr="00A667F8">
        <w:t xml:space="preserve"> kter</w:t>
      </w:r>
      <w:r w:rsidRPr="00A667F8">
        <w:rPr>
          <w:rFonts w:hint="eastAsia"/>
        </w:rPr>
        <w:t>é</w:t>
      </w:r>
      <w:r w:rsidRPr="00A667F8">
        <w:t>ho byla smlouva uzav</w:t>
      </w:r>
      <w:r w:rsidRPr="00A667F8">
        <w:rPr>
          <w:rFonts w:hint="eastAsia"/>
        </w:rPr>
        <w:t>ř</w:t>
      </w:r>
      <w:r w:rsidRPr="00A667F8">
        <w:t>ena, zejm</w:t>
      </w:r>
      <w:r w:rsidRPr="00A667F8">
        <w:rPr>
          <w:rFonts w:hint="eastAsia"/>
        </w:rPr>
        <w:t>é</w:t>
      </w:r>
      <w:r w:rsidRPr="00A667F8">
        <w:t>na s ohledem na obsah nab</w:t>
      </w:r>
      <w:r w:rsidRPr="00A667F8">
        <w:rPr>
          <w:rFonts w:hint="eastAsia"/>
        </w:rPr>
        <w:t>í</w:t>
      </w:r>
      <w:r w:rsidRPr="00A667F8">
        <w:t>dky zhotovitele jako dodavatele, zad</w:t>
      </w:r>
      <w:r w:rsidRPr="00A667F8">
        <w:rPr>
          <w:rFonts w:hint="eastAsia"/>
        </w:rPr>
        <w:t>á</w:t>
      </w:r>
      <w:r w:rsidRPr="00A667F8">
        <w:t>vac</w:t>
      </w:r>
      <w:r w:rsidRPr="00A667F8">
        <w:rPr>
          <w:rFonts w:hint="eastAsia"/>
        </w:rPr>
        <w:t>í</w:t>
      </w:r>
      <w:r w:rsidRPr="00A667F8">
        <w:t xml:space="preserve"> podm</w:t>
      </w:r>
      <w:r w:rsidRPr="00A667F8">
        <w:rPr>
          <w:rFonts w:hint="eastAsia"/>
        </w:rPr>
        <w:t>í</w:t>
      </w:r>
      <w:r w:rsidRPr="00A667F8">
        <w:t>nky a odpov</w:t>
      </w:r>
      <w:r w:rsidRPr="00A667F8">
        <w:rPr>
          <w:rFonts w:hint="eastAsia"/>
        </w:rPr>
        <w:t>ě</w:t>
      </w:r>
      <w:r w:rsidRPr="00A667F8">
        <w:t>di na p</w:t>
      </w:r>
      <w:r w:rsidRPr="00A667F8">
        <w:rPr>
          <w:rFonts w:hint="eastAsia"/>
        </w:rPr>
        <w:t>ří</w:t>
      </w:r>
      <w:r w:rsidRPr="00A667F8">
        <w:t>padn</w:t>
      </w:r>
      <w:r w:rsidRPr="00A667F8">
        <w:rPr>
          <w:rFonts w:hint="eastAsia"/>
        </w:rPr>
        <w:t>é</w:t>
      </w:r>
      <w:r w:rsidRPr="00A667F8">
        <w:t xml:space="preserve"> </w:t>
      </w:r>
      <w:r w:rsidRPr="00A667F8">
        <w:rPr>
          <w:rFonts w:hint="eastAsia"/>
        </w:rPr>
        <w:t>žá</w:t>
      </w:r>
      <w:r w:rsidRPr="00A667F8">
        <w:t>dosti o vysvětlení zadávací dokumentace.</w:t>
      </w:r>
    </w:p>
    <w:p w14:paraId="17E09900" w14:textId="755F48DF" w:rsidR="006E0BE1" w:rsidRPr="00A667F8" w:rsidRDefault="006E0BE1" w:rsidP="006E0BE1">
      <w:pPr>
        <w:pStyle w:val="Odstavec"/>
        <w:tabs>
          <w:tab w:val="clear" w:pos="907"/>
        </w:tabs>
        <w:ind w:left="567" w:hanging="567"/>
      </w:pPr>
      <w:r w:rsidRPr="00A667F8">
        <w:t>Smluvní strany prohlašují, že si tuto smlouvu před jejím podpisem přečetly, a shledaly, že její obsah přesně odpovídá jejich pravé a svobodné vůli a zakládá právní následky, jejichž dosažení svým jednáním sledovaly; a proto ji níže, prosty omylu, lsti a tísně na důkaz této skutečnosti podepisují.</w:t>
      </w:r>
    </w:p>
    <w:p w14:paraId="4062FD69" w14:textId="5A9FEEFC" w:rsidR="00124CD9" w:rsidRPr="00A667F8" w:rsidRDefault="00124CD9" w:rsidP="00335F69"/>
    <w:p w14:paraId="30A06A01" w14:textId="77777777" w:rsidR="000C14B2" w:rsidRPr="00A667F8" w:rsidRDefault="000C14B2" w:rsidP="00335F69"/>
    <w:p w14:paraId="150F7F6F" w14:textId="77777777" w:rsidR="003D1499" w:rsidRPr="00A667F8" w:rsidRDefault="003D1499" w:rsidP="00335F69"/>
    <w:tbl>
      <w:tblPr>
        <w:tblW w:w="9316" w:type="dxa"/>
        <w:tblLook w:val="01E0" w:firstRow="1" w:lastRow="1" w:firstColumn="1" w:lastColumn="1" w:noHBand="0" w:noVBand="0"/>
      </w:tblPr>
      <w:tblGrid>
        <w:gridCol w:w="4658"/>
        <w:gridCol w:w="4658"/>
      </w:tblGrid>
      <w:tr w:rsidR="000054FF" w:rsidRPr="00A667F8" w14:paraId="2D607E6C" w14:textId="77777777" w:rsidTr="003E450C">
        <w:trPr>
          <w:trHeight w:val="1713"/>
        </w:trPr>
        <w:tc>
          <w:tcPr>
            <w:tcW w:w="4658" w:type="dxa"/>
          </w:tcPr>
          <w:p w14:paraId="0E987B5A" w14:textId="04228D44" w:rsidR="000054FF" w:rsidRPr="00A667F8" w:rsidRDefault="00C9325F" w:rsidP="00335F69">
            <w:pPr>
              <w:jc w:val="center"/>
            </w:pPr>
            <w:r>
              <w:t>V Praze dne 08. 09. 17</w:t>
            </w:r>
          </w:p>
          <w:p w14:paraId="0AC0DDC0" w14:textId="77777777" w:rsidR="000054FF" w:rsidRPr="00A667F8" w:rsidRDefault="000054FF" w:rsidP="00335F69">
            <w:pPr>
              <w:jc w:val="center"/>
            </w:pPr>
          </w:p>
          <w:p w14:paraId="2407CF1E" w14:textId="77777777" w:rsidR="000054FF" w:rsidRPr="00A667F8" w:rsidRDefault="000054FF" w:rsidP="00335F69">
            <w:pPr>
              <w:jc w:val="center"/>
            </w:pPr>
          </w:p>
          <w:p w14:paraId="5AA1667F" w14:textId="77777777" w:rsidR="000054FF" w:rsidRPr="00A667F8" w:rsidRDefault="000054FF" w:rsidP="00335F69">
            <w:pPr>
              <w:jc w:val="center"/>
            </w:pPr>
          </w:p>
          <w:p w14:paraId="7CE6039B" w14:textId="77777777" w:rsidR="000054FF" w:rsidRPr="00A667F8" w:rsidRDefault="000054FF" w:rsidP="00335F69">
            <w:pPr>
              <w:jc w:val="center"/>
            </w:pPr>
          </w:p>
          <w:p w14:paraId="1F25399C" w14:textId="77777777" w:rsidR="000054FF" w:rsidRPr="00A667F8" w:rsidRDefault="000054FF" w:rsidP="00335F69">
            <w:pPr>
              <w:jc w:val="center"/>
            </w:pPr>
            <w:r w:rsidRPr="00A667F8">
              <w:t>……………………………………</w:t>
            </w:r>
          </w:p>
        </w:tc>
        <w:tc>
          <w:tcPr>
            <w:tcW w:w="4658" w:type="dxa"/>
          </w:tcPr>
          <w:p w14:paraId="721FE984" w14:textId="4415AA5A" w:rsidR="000054FF" w:rsidRPr="00A667F8" w:rsidRDefault="00C9325F" w:rsidP="00335F69">
            <w:pPr>
              <w:jc w:val="center"/>
            </w:pPr>
            <w:r>
              <w:t>V Praze dne 2. 10. 2017</w:t>
            </w:r>
          </w:p>
          <w:p w14:paraId="4D4E509B" w14:textId="77777777" w:rsidR="000054FF" w:rsidRPr="00A667F8" w:rsidRDefault="000054FF" w:rsidP="00335F69">
            <w:pPr>
              <w:jc w:val="center"/>
            </w:pPr>
          </w:p>
          <w:p w14:paraId="50773AA0" w14:textId="77777777" w:rsidR="000054FF" w:rsidRPr="00A667F8" w:rsidRDefault="000054FF" w:rsidP="00335F69">
            <w:pPr>
              <w:jc w:val="center"/>
            </w:pPr>
          </w:p>
          <w:p w14:paraId="0910F0AF" w14:textId="77777777" w:rsidR="000054FF" w:rsidRPr="00A667F8" w:rsidRDefault="000054FF" w:rsidP="00335F69">
            <w:pPr>
              <w:jc w:val="center"/>
            </w:pPr>
          </w:p>
          <w:p w14:paraId="69EE13E8" w14:textId="77777777" w:rsidR="000054FF" w:rsidRPr="00A667F8" w:rsidRDefault="000054FF" w:rsidP="00335F69">
            <w:pPr>
              <w:jc w:val="center"/>
            </w:pPr>
          </w:p>
          <w:p w14:paraId="6D7E9D2B" w14:textId="77777777" w:rsidR="000054FF" w:rsidRPr="00A667F8" w:rsidRDefault="000054FF" w:rsidP="00335F69">
            <w:pPr>
              <w:jc w:val="center"/>
            </w:pPr>
            <w:bookmarkStart w:id="4" w:name="OLE_LINK1"/>
            <w:bookmarkStart w:id="5" w:name="OLE_LINK2"/>
            <w:r w:rsidRPr="00A667F8">
              <w:t>………………………</w:t>
            </w:r>
            <w:bookmarkEnd w:id="4"/>
            <w:bookmarkEnd w:id="5"/>
            <w:r w:rsidRPr="00A667F8">
              <w:t>……………</w:t>
            </w:r>
          </w:p>
        </w:tc>
      </w:tr>
      <w:tr w:rsidR="000054FF" w:rsidRPr="00A667F8" w14:paraId="4582ED58" w14:textId="77777777" w:rsidTr="003E450C">
        <w:trPr>
          <w:trHeight w:val="280"/>
        </w:trPr>
        <w:tc>
          <w:tcPr>
            <w:tcW w:w="4658" w:type="dxa"/>
          </w:tcPr>
          <w:p w14:paraId="69DEBC30" w14:textId="252B4BBB" w:rsidR="000054FF" w:rsidRPr="00A667F8" w:rsidRDefault="00C9325F" w:rsidP="00335F69">
            <w:pPr>
              <w:jc w:val="center"/>
              <w:rPr>
                <w:b/>
              </w:rPr>
            </w:pPr>
            <w:r>
              <w:t xml:space="preserve">Jiří Králík </w:t>
            </w:r>
          </w:p>
        </w:tc>
        <w:tc>
          <w:tcPr>
            <w:tcW w:w="4658" w:type="dxa"/>
          </w:tcPr>
          <w:p w14:paraId="20E67E2B" w14:textId="77777777" w:rsidR="000054FF" w:rsidRPr="00A667F8" w:rsidRDefault="000054FF" w:rsidP="00335F69">
            <w:pPr>
              <w:jc w:val="center"/>
              <w:rPr>
                <w:b/>
              </w:rPr>
            </w:pPr>
            <w:r w:rsidRPr="00A667F8">
              <w:rPr>
                <w:b/>
              </w:rPr>
              <w:t>Nemocnice Na Homolce</w:t>
            </w:r>
          </w:p>
        </w:tc>
      </w:tr>
      <w:tr w:rsidR="000054FF" w:rsidRPr="006A21ED" w14:paraId="4D907139" w14:textId="77777777" w:rsidTr="003E450C">
        <w:trPr>
          <w:trHeight w:val="857"/>
        </w:trPr>
        <w:tc>
          <w:tcPr>
            <w:tcW w:w="4658" w:type="dxa"/>
          </w:tcPr>
          <w:p w14:paraId="62180139" w14:textId="507AFCAB" w:rsidR="000054FF" w:rsidRPr="00A667F8" w:rsidRDefault="00C9325F" w:rsidP="00C9325F">
            <w:pPr>
              <w:jc w:val="center"/>
            </w:pPr>
            <w:r>
              <w:t>Jednatel Lynax s.r.o.</w:t>
            </w:r>
          </w:p>
          <w:p w14:paraId="4DF3C12C" w14:textId="77777777" w:rsidR="000054FF" w:rsidRPr="00A667F8" w:rsidRDefault="00EC488E" w:rsidP="00335F69">
            <w:pPr>
              <w:jc w:val="center"/>
            </w:pPr>
            <w:r w:rsidRPr="00A667F8">
              <w:t>Zhotovitel</w:t>
            </w:r>
          </w:p>
        </w:tc>
        <w:tc>
          <w:tcPr>
            <w:tcW w:w="4658" w:type="dxa"/>
          </w:tcPr>
          <w:p w14:paraId="1B468A2E" w14:textId="09D8B33A" w:rsidR="000054FF" w:rsidRPr="00A667F8" w:rsidRDefault="00A667F8" w:rsidP="00335F69">
            <w:pPr>
              <w:jc w:val="center"/>
            </w:pPr>
            <w:r>
              <w:t xml:space="preserve">Ing. Pavel Jirka </w:t>
            </w:r>
          </w:p>
          <w:p w14:paraId="7C2FCE57" w14:textId="77777777" w:rsidR="000054FF" w:rsidRPr="00A667F8" w:rsidRDefault="00E55B5D" w:rsidP="00335F69">
            <w:pPr>
              <w:jc w:val="center"/>
            </w:pPr>
            <w:r w:rsidRPr="00A667F8">
              <w:t xml:space="preserve">Vedoucí ONVZ </w:t>
            </w:r>
            <w:r w:rsidR="000054FF" w:rsidRPr="00A667F8">
              <w:t>nemocnice</w:t>
            </w:r>
          </w:p>
          <w:p w14:paraId="510BD252" w14:textId="77777777" w:rsidR="000054FF" w:rsidRPr="006A21ED" w:rsidRDefault="000054FF" w:rsidP="00335F69">
            <w:pPr>
              <w:jc w:val="center"/>
            </w:pPr>
            <w:r w:rsidRPr="00A667F8">
              <w:t>Objednatel</w:t>
            </w:r>
          </w:p>
        </w:tc>
      </w:tr>
    </w:tbl>
    <w:p w14:paraId="395484F4" w14:textId="3C622FC9" w:rsidR="00EB6F07" w:rsidRDefault="00EB6F07" w:rsidP="00335F69">
      <w:pPr>
        <w:jc w:val="both"/>
      </w:pPr>
    </w:p>
    <w:p w14:paraId="1DD00737" w14:textId="77F739B2" w:rsidR="00C9325F" w:rsidRDefault="00C9325F" w:rsidP="00335F69">
      <w:pPr>
        <w:jc w:val="both"/>
      </w:pPr>
    </w:p>
    <w:p w14:paraId="626D4D8F" w14:textId="0B65BC26" w:rsidR="00C9325F" w:rsidRDefault="00C9325F" w:rsidP="00335F69">
      <w:pPr>
        <w:jc w:val="both"/>
      </w:pPr>
    </w:p>
    <w:p w14:paraId="58EFB061" w14:textId="5549CF48" w:rsidR="00C9325F" w:rsidRDefault="00C9325F" w:rsidP="00335F69">
      <w:pPr>
        <w:jc w:val="both"/>
      </w:pPr>
    </w:p>
    <w:p w14:paraId="0BA1DA39" w14:textId="3CEC0FA1" w:rsidR="00C9325F" w:rsidRDefault="00C9325F" w:rsidP="00335F69">
      <w:pPr>
        <w:jc w:val="both"/>
      </w:pPr>
    </w:p>
    <w:p w14:paraId="472079B1" w14:textId="79785EEF" w:rsidR="00C9325F" w:rsidRDefault="00C9325F" w:rsidP="00335F69">
      <w:pPr>
        <w:jc w:val="both"/>
      </w:pPr>
    </w:p>
    <w:p w14:paraId="19DEE80B" w14:textId="38DB41CF" w:rsidR="00C9325F" w:rsidRDefault="00C9325F" w:rsidP="00335F69">
      <w:pPr>
        <w:jc w:val="both"/>
      </w:pPr>
    </w:p>
    <w:p w14:paraId="4E7884F4" w14:textId="10DC075C" w:rsidR="00C9325F" w:rsidRDefault="00C9325F" w:rsidP="00335F69">
      <w:pPr>
        <w:jc w:val="both"/>
      </w:pPr>
    </w:p>
    <w:p w14:paraId="64130845" w14:textId="4D2D0143" w:rsidR="00C9325F" w:rsidRDefault="00C9325F" w:rsidP="00335F69">
      <w:pPr>
        <w:jc w:val="both"/>
      </w:pPr>
    </w:p>
    <w:p w14:paraId="5296575B" w14:textId="16E2A504" w:rsidR="00C9325F" w:rsidRDefault="00C9325F" w:rsidP="00335F69">
      <w:pPr>
        <w:jc w:val="both"/>
      </w:pPr>
    </w:p>
    <w:p w14:paraId="0FE14773" w14:textId="7971D4C8" w:rsidR="00C9325F" w:rsidRDefault="00C9325F" w:rsidP="00335F69">
      <w:pPr>
        <w:jc w:val="both"/>
      </w:pPr>
    </w:p>
    <w:p w14:paraId="1EFCE988" w14:textId="0656EDFB" w:rsidR="00C9325F" w:rsidRDefault="00C9325F" w:rsidP="00335F69">
      <w:pPr>
        <w:jc w:val="both"/>
      </w:pPr>
    </w:p>
    <w:p w14:paraId="4FF473C6" w14:textId="2A1E1861" w:rsidR="00C9325F" w:rsidRDefault="00C9325F" w:rsidP="00335F69">
      <w:pPr>
        <w:jc w:val="both"/>
      </w:pPr>
    </w:p>
    <w:p w14:paraId="5F99FC0E" w14:textId="4AEBB053" w:rsidR="00C9325F" w:rsidRDefault="00C9325F" w:rsidP="00335F69">
      <w:pPr>
        <w:jc w:val="both"/>
      </w:pPr>
    </w:p>
    <w:p w14:paraId="4ED84202" w14:textId="1769EC92" w:rsidR="00C9325F" w:rsidRDefault="00C9325F" w:rsidP="00335F69">
      <w:pPr>
        <w:jc w:val="both"/>
      </w:pPr>
    </w:p>
    <w:p w14:paraId="55A561AC" w14:textId="405530FB" w:rsidR="00C9325F" w:rsidRDefault="00C9325F" w:rsidP="00335F69">
      <w:pPr>
        <w:jc w:val="both"/>
      </w:pPr>
    </w:p>
    <w:p w14:paraId="1F44DB69" w14:textId="7CA5DF0F" w:rsidR="00C9325F" w:rsidRDefault="00C9325F" w:rsidP="00335F69">
      <w:pPr>
        <w:jc w:val="both"/>
      </w:pPr>
    </w:p>
    <w:p w14:paraId="026B474D" w14:textId="76F8E2E8" w:rsidR="00C9325F" w:rsidRDefault="00C9325F" w:rsidP="00335F69">
      <w:pPr>
        <w:jc w:val="both"/>
      </w:pPr>
    </w:p>
    <w:p w14:paraId="4525E095" w14:textId="7A70DA54" w:rsidR="00C9325F" w:rsidRDefault="00C9325F" w:rsidP="00335F69">
      <w:pPr>
        <w:jc w:val="both"/>
      </w:pPr>
    </w:p>
    <w:p w14:paraId="5674D3D8" w14:textId="7AB47637" w:rsidR="00C9325F" w:rsidRDefault="00C9325F" w:rsidP="00335F69">
      <w:pPr>
        <w:jc w:val="both"/>
      </w:pPr>
    </w:p>
    <w:p w14:paraId="78282552" w14:textId="7ECE2BEA" w:rsidR="00C9325F" w:rsidRDefault="00C9325F" w:rsidP="00335F69">
      <w:pPr>
        <w:jc w:val="both"/>
      </w:pPr>
    </w:p>
    <w:p w14:paraId="4677AE69" w14:textId="19ECA9BE" w:rsidR="00C9325F" w:rsidRDefault="00C9325F" w:rsidP="00335F69">
      <w:pPr>
        <w:jc w:val="both"/>
      </w:pPr>
    </w:p>
    <w:p w14:paraId="2738A129" w14:textId="5A7F522F" w:rsidR="00C9325F" w:rsidRDefault="00C9325F" w:rsidP="00335F69">
      <w:pPr>
        <w:jc w:val="both"/>
      </w:pPr>
    </w:p>
    <w:p w14:paraId="6180B68E" w14:textId="48F0256D" w:rsidR="00C9325F" w:rsidRDefault="00C9325F" w:rsidP="00335F69">
      <w:pPr>
        <w:jc w:val="both"/>
      </w:pPr>
    </w:p>
    <w:p w14:paraId="3FD89D71" w14:textId="03B3F881" w:rsidR="00C9325F" w:rsidRDefault="00C9325F" w:rsidP="00335F69">
      <w:pPr>
        <w:jc w:val="both"/>
      </w:pPr>
    </w:p>
    <w:p w14:paraId="2A512D74" w14:textId="0A2F6E3A" w:rsidR="00C9325F" w:rsidRDefault="00C9325F" w:rsidP="00335F69">
      <w:pPr>
        <w:jc w:val="both"/>
      </w:pPr>
    </w:p>
    <w:p w14:paraId="58A465A2" w14:textId="5D29C166" w:rsidR="00C9325F" w:rsidRDefault="00C9325F" w:rsidP="00335F69">
      <w:pPr>
        <w:jc w:val="both"/>
      </w:pPr>
      <w:r w:rsidRPr="00C9325F">
        <w:rPr>
          <w:noProof/>
        </w:rPr>
        <w:drawing>
          <wp:inline distT="0" distB="0" distL="0" distR="0" wp14:anchorId="50A40994" wp14:editId="0A033ADE">
            <wp:extent cx="5760085" cy="8145011"/>
            <wp:effectExtent l="0" t="0" r="0" b="88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8145011"/>
                    </a:xfrm>
                    <a:prstGeom prst="rect">
                      <a:avLst/>
                    </a:prstGeom>
                    <a:noFill/>
                    <a:ln>
                      <a:noFill/>
                    </a:ln>
                  </pic:spPr>
                </pic:pic>
              </a:graphicData>
            </a:graphic>
          </wp:inline>
        </w:drawing>
      </w:r>
    </w:p>
    <w:p w14:paraId="25ED612A" w14:textId="68E992C3" w:rsidR="00C9325F" w:rsidRDefault="00C9325F" w:rsidP="00335F69">
      <w:pPr>
        <w:jc w:val="both"/>
      </w:pPr>
    </w:p>
    <w:p w14:paraId="63B038C6" w14:textId="4190844D" w:rsidR="00C9325F" w:rsidRDefault="00C9325F" w:rsidP="00335F69">
      <w:pPr>
        <w:jc w:val="both"/>
      </w:pPr>
    </w:p>
    <w:p w14:paraId="603048E6" w14:textId="17A68F21" w:rsidR="00C9325F" w:rsidRDefault="00C9325F" w:rsidP="00335F69">
      <w:pPr>
        <w:jc w:val="both"/>
      </w:pPr>
    </w:p>
    <w:p w14:paraId="6BCDAAD2" w14:textId="268127BD" w:rsidR="00C9325F" w:rsidRDefault="00C9325F" w:rsidP="00335F69">
      <w:pPr>
        <w:jc w:val="both"/>
      </w:pPr>
    </w:p>
    <w:p w14:paraId="43DE4E0F" w14:textId="2AB2B4CF" w:rsidR="00C9325F" w:rsidRDefault="00C9325F" w:rsidP="00335F69">
      <w:pPr>
        <w:jc w:val="both"/>
      </w:pPr>
      <w:r w:rsidRPr="00C9325F">
        <w:rPr>
          <w:noProof/>
        </w:rPr>
        <w:drawing>
          <wp:inline distT="0" distB="0" distL="0" distR="0" wp14:anchorId="76350C80" wp14:editId="709EA611">
            <wp:extent cx="5760085" cy="8145011"/>
            <wp:effectExtent l="0" t="0" r="0" b="889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8145011"/>
                    </a:xfrm>
                    <a:prstGeom prst="rect">
                      <a:avLst/>
                    </a:prstGeom>
                    <a:noFill/>
                    <a:ln>
                      <a:noFill/>
                    </a:ln>
                  </pic:spPr>
                </pic:pic>
              </a:graphicData>
            </a:graphic>
          </wp:inline>
        </w:drawing>
      </w:r>
    </w:p>
    <w:p w14:paraId="24CF2BF6" w14:textId="5D6F2DBF" w:rsidR="00C9325F" w:rsidRDefault="00C9325F" w:rsidP="00335F69">
      <w:pPr>
        <w:jc w:val="both"/>
      </w:pPr>
    </w:p>
    <w:p w14:paraId="0D3AD06E" w14:textId="6419DBF6" w:rsidR="00C9325F" w:rsidRDefault="00C9325F" w:rsidP="00335F69">
      <w:pPr>
        <w:jc w:val="both"/>
      </w:pPr>
    </w:p>
    <w:p w14:paraId="4F186B4C" w14:textId="456F4150" w:rsidR="00C9325F" w:rsidRDefault="00C9325F" w:rsidP="00335F69">
      <w:pPr>
        <w:jc w:val="both"/>
      </w:pPr>
    </w:p>
    <w:p w14:paraId="58297F70" w14:textId="77777777" w:rsidR="00C9325F" w:rsidRDefault="00C9325F" w:rsidP="00335F69">
      <w:pPr>
        <w:jc w:val="both"/>
      </w:pPr>
    </w:p>
    <w:p w14:paraId="46232844" w14:textId="77777777" w:rsidR="00C9325F" w:rsidRPr="00C9325F" w:rsidRDefault="00C9325F" w:rsidP="00335F69">
      <w:pPr>
        <w:jc w:val="both"/>
        <w:rPr>
          <w:b/>
        </w:rPr>
      </w:pPr>
      <w:r w:rsidRPr="00C9325F">
        <w:rPr>
          <w:noProof/>
        </w:rPr>
        <w:drawing>
          <wp:inline distT="0" distB="0" distL="0" distR="0" wp14:anchorId="4F9C7A2C" wp14:editId="6A998EEF">
            <wp:extent cx="5760085" cy="8145011"/>
            <wp:effectExtent l="0" t="0" r="0"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8145011"/>
                    </a:xfrm>
                    <a:prstGeom prst="rect">
                      <a:avLst/>
                    </a:prstGeom>
                    <a:noFill/>
                    <a:ln>
                      <a:noFill/>
                    </a:ln>
                  </pic:spPr>
                </pic:pic>
              </a:graphicData>
            </a:graphic>
          </wp:inline>
        </w:drawing>
      </w:r>
      <w:bookmarkStart w:id="6" w:name="_GoBack"/>
      <w:bookmarkEnd w:id="6"/>
    </w:p>
    <w:sectPr w:rsidR="00C9325F" w:rsidRPr="00C9325F" w:rsidSect="00FD7A94">
      <w:footerReference w:type="default" r:id="rId11"/>
      <w:pgSz w:w="11906" w:h="16838"/>
      <w:pgMar w:top="1418"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C6ADF9" w14:textId="77777777" w:rsidR="00971559" w:rsidRDefault="00971559">
      <w:r>
        <w:separator/>
      </w:r>
    </w:p>
  </w:endnote>
  <w:endnote w:type="continuationSeparator" w:id="0">
    <w:p w14:paraId="0E840BF8" w14:textId="77777777" w:rsidR="00971559" w:rsidRDefault="00971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CEA67" w14:textId="2585C0B2" w:rsidR="008B5922" w:rsidRPr="000D5D3C" w:rsidRDefault="008B5922" w:rsidP="000D5D3C">
    <w:pPr>
      <w:tabs>
        <w:tab w:val="center" w:pos="4536"/>
        <w:tab w:val="right" w:pos="9072"/>
      </w:tabs>
      <w:jc w:val="right"/>
      <w:rPr>
        <w:sz w:val="20"/>
        <w:szCs w:val="20"/>
      </w:rPr>
    </w:pPr>
    <w:r w:rsidRPr="000D5D3C">
      <w:rPr>
        <w:sz w:val="20"/>
        <w:szCs w:val="20"/>
      </w:rPr>
      <w:t xml:space="preserve">Stránka </w:t>
    </w:r>
    <w:r w:rsidRPr="000D5D3C">
      <w:rPr>
        <w:b/>
        <w:bCs/>
        <w:sz w:val="20"/>
        <w:szCs w:val="20"/>
      </w:rPr>
      <w:fldChar w:fldCharType="begin"/>
    </w:r>
    <w:r w:rsidRPr="000D5D3C">
      <w:rPr>
        <w:b/>
        <w:bCs/>
        <w:sz w:val="20"/>
        <w:szCs w:val="20"/>
      </w:rPr>
      <w:instrText>PAGE</w:instrText>
    </w:r>
    <w:r w:rsidRPr="000D5D3C">
      <w:rPr>
        <w:b/>
        <w:bCs/>
        <w:sz w:val="20"/>
        <w:szCs w:val="20"/>
      </w:rPr>
      <w:fldChar w:fldCharType="separate"/>
    </w:r>
    <w:r w:rsidR="00C9325F">
      <w:rPr>
        <w:b/>
        <w:bCs/>
        <w:noProof/>
        <w:sz w:val="20"/>
        <w:szCs w:val="20"/>
      </w:rPr>
      <w:t>12</w:t>
    </w:r>
    <w:r w:rsidRPr="000D5D3C">
      <w:rPr>
        <w:b/>
        <w:bCs/>
        <w:sz w:val="20"/>
        <w:szCs w:val="20"/>
      </w:rPr>
      <w:fldChar w:fldCharType="end"/>
    </w:r>
    <w:r w:rsidRPr="000D5D3C">
      <w:rPr>
        <w:sz w:val="20"/>
        <w:szCs w:val="20"/>
      </w:rPr>
      <w:t xml:space="preserve"> z </w:t>
    </w:r>
    <w:r w:rsidRPr="000D5D3C">
      <w:rPr>
        <w:b/>
        <w:bCs/>
        <w:sz w:val="20"/>
        <w:szCs w:val="20"/>
      </w:rPr>
      <w:fldChar w:fldCharType="begin"/>
    </w:r>
    <w:r w:rsidRPr="000D5D3C">
      <w:rPr>
        <w:b/>
        <w:bCs/>
        <w:sz w:val="20"/>
        <w:szCs w:val="20"/>
      </w:rPr>
      <w:instrText>NUMPAGES</w:instrText>
    </w:r>
    <w:r w:rsidRPr="000D5D3C">
      <w:rPr>
        <w:b/>
        <w:bCs/>
        <w:sz w:val="20"/>
        <w:szCs w:val="20"/>
      </w:rPr>
      <w:fldChar w:fldCharType="separate"/>
    </w:r>
    <w:r w:rsidR="00C9325F">
      <w:rPr>
        <w:b/>
        <w:bCs/>
        <w:noProof/>
        <w:sz w:val="20"/>
        <w:szCs w:val="20"/>
      </w:rPr>
      <w:t>16</w:t>
    </w:r>
    <w:r w:rsidRPr="000D5D3C">
      <w:rPr>
        <w:b/>
        <w:bCs/>
        <w:sz w:val="20"/>
        <w:szCs w:val="20"/>
      </w:rPr>
      <w:fldChar w:fldCharType="end"/>
    </w:r>
  </w:p>
  <w:p w14:paraId="4DD9766A" w14:textId="77777777" w:rsidR="008B5922" w:rsidRPr="00742BAC" w:rsidRDefault="008B5922" w:rsidP="003E450C">
    <w:pPr>
      <w:pStyle w:val="Zpat"/>
      <w:tabs>
        <w:tab w:val="clear" w:pos="4536"/>
        <w:tab w:val="center" w:pos="8789"/>
      </w:tabs>
      <w:jc w:val="right"/>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CEDDFF" w14:textId="77777777" w:rsidR="00971559" w:rsidRDefault="00971559">
      <w:r>
        <w:separator/>
      </w:r>
    </w:p>
  </w:footnote>
  <w:footnote w:type="continuationSeparator" w:id="0">
    <w:p w14:paraId="7E550450" w14:textId="77777777" w:rsidR="00971559" w:rsidRDefault="00971559">
      <w:r>
        <w:continuationSeparator/>
      </w:r>
    </w:p>
  </w:footnote>
  <w:footnote w:id="1">
    <w:p w14:paraId="29D80775" w14:textId="77777777" w:rsidR="000B48A3" w:rsidRDefault="000B48A3">
      <w:pPr>
        <w:pStyle w:val="Textpoznpodarou"/>
      </w:pPr>
      <w:r>
        <w:rPr>
          <w:rStyle w:val="Znakapoznpodarou"/>
        </w:rPr>
        <w:footnoteRef/>
      </w:r>
      <w:r>
        <w:t xml:space="preserve"> Nehodící se variantu vymazat.</w:t>
      </w:r>
    </w:p>
  </w:footnote>
  <w:footnote w:id="2">
    <w:p w14:paraId="05DA58C7" w14:textId="77777777" w:rsidR="000B48A3" w:rsidRDefault="000B48A3">
      <w:pPr>
        <w:pStyle w:val="Textpoznpodarou"/>
      </w:pPr>
      <w:r>
        <w:rPr>
          <w:rStyle w:val="Znakapoznpodarou"/>
        </w:rPr>
        <w:footnoteRef/>
      </w:r>
      <w:r>
        <w:t xml:space="preserve"> Nehodící se variantu vymazat.</w:t>
      </w:r>
    </w:p>
  </w:footnote>
  <w:footnote w:id="3">
    <w:p w14:paraId="3CDB9F13" w14:textId="77777777" w:rsidR="008B5922" w:rsidRPr="00952199" w:rsidRDefault="008B5922" w:rsidP="006557DA">
      <w:pPr>
        <w:pStyle w:val="Textpoznpodarou"/>
        <w:rPr>
          <w:rFonts w:ascii="Calibri" w:hAnsi="Calibri"/>
        </w:rPr>
      </w:pPr>
      <w:r>
        <w:rPr>
          <w:rStyle w:val="Znakapoznpodarou"/>
        </w:rPr>
        <w:footnoteRef/>
      </w:r>
      <w:r>
        <w:t xml:space="preserve"> </w:t>
      </w:r>
      <w:r w:rsidR="005C3CBC">
        <w:t>Účastník</w:t>
      </w:r>
      <w:r w:rsidR="005C3CBC" w:rsidRPr="00871009">
        <w:t xml:space="preserve"> </w:t>
      </w:r>
      <w:r w:rsidRPr="00871009">
        <w:t xml:space="preserve">doplní </w:t>
      </w:r>
      <w:r>
        <w:t>dle podané nabídky.</w:t>
      </w:r>
    </w:p>
  </w:footnote>
  <w:footnote w:id="4">
    <w:p w14:paraId="50727691" w14:textId="77777777" w:rsidR="008B5922" w:rsidRPr="00952199" w:rsidRDefault="008B5922" w:rsidP="000054FF">
      <w:pPr>
        <w:pStyle w:val="Textpoznpodarou"/>
        <w:rPr>
          <w:rFonts w:ascii="Calibri" w:hAnsi="Calibri"/>
        </w:rPr>
      </w:pPr>
      <w:r>
        <w:rPr>
          <w:rStyle w:val="Znakapoznpodarou"/>
        </w:rPr>
        <w:footnoteRef/>
      </w:r>
      <w:r>
        <w:t xml:space="preserve"> </w:t>
      </w:r>
      <w:r w:rsidRPr="00871009">
        <w:t xml:space="preserve">Uchazeč doplní </w:t>
      </w:r>
      <w:r>
        <w:t>dle podané nabídky.</w:t>
      </w:r>
    </w:p>
  </w:footnote>
  <w:footnote w:id="5">
    <w:p w14:paraId="5A61507B" w14:textId="5DC026F7" w:rsidR="00BA3C5C" w:rsidRPr="009D1D37" w:rsidRDefault="00BA3C5C" w:rsidP="00BA3C5C">
      <w:pPr>
        <w:pStyle w:val="Textpoznpodarou"/>
        <w:rPr>
          <w:rFonts w:ascii="Calibri" w:hAnsi="Calibri"/>
        </w:rPr>
      </w:pPr>
      <w:r>
        <w:rPr>
          <w:rStyle w:val="Znakapoznpodarou"/>
        </w:rPr>
        <w:footnoteRef/>
      </w:r>
      <w:r>
        <w:t xml:space="preserve"> </w:t>
      </w:r>
      <w:r w:rsidR="00842592">
        <w:t>Účastník</w:t>
      </w:r>
      <w:r w:rsidRPr="00197B6B">
        <w:t xml:space="preserve"> doplní </w:t>
      </w:r>
      <w:r>
        <w:t xml:space="preserve">záruční dobu, nejméně 6 měsíců. </w:t>
      </w:r>
    </w:p>
  </w:footnote>
  <w:footnote w:id="6">
    <w:p w14:paraId="6C9BC7D8" w14:textId="0DE68D36" w:rsidR="00842592" w:rsidRDefault="00842592">
      <w:pPr>
        <w:pStyle w:val="Textpoznpodarou"/>
      </w:pPr>
      <w:r>
        <w:rPr>
          <w:rStyle w:val="Znakapoznpodarou"/>
        </w:rPr>
        <w:footnoteRef/>
      </w:r>
      <w:r>
        <w:t xml:space="preserve"> Účastník</w:t>
      </w:r>
      <w:r w:rsidRPr="00197B6B">
        <w:t xml:space="preserve"> doplní </w:t>
      </w:r>
      <w:r>
        <w:t>záruční dobu, nejméně 6 měsíců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05A61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08E42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3CE04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96CD8A"/>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8F064224"/>
    <w:lvl w:ilvl="0">
      <w:start w:val="1"/>
      <w:numFmt w:val="decimal"/>
      <w:lvlText w:val="%1."/>
      <w:lvlJc w:val="left"/>
      <w:pPr>
        <w:tabs>
          <w:tab w:val="num" w:pos="360"/>
        </w:tabs>
        <w:ind w:left="360" w:hanging="360"/>
      </w:pPr>
    </w:lvl>
  </w:abstractNum>
  <w:abstractNum w:abstractNumId="5" w15:restartNumberingAfterBreak="0">
    <w:nsid w:val="00FA32C6"/>
    <w:multiLevelType w:val="hybridMultilevel"/>
    <w:tmpl w:val="1CD6ABD4"/>
    <w:lvl w:ilvl="0" w:tplc="90848612">
      <w:start w:val="1"/>
      <w:numFmt w:val="bullet"/>
      <w:lvlText w:val=""/>
      <w:lvlJc w:val="left"/>
      <w:pPr>
        <w:ind w:left="3240" w:hanging="360"/>
      </w:pPr>
      <w:rPr>
        <w:rFonts w:ascii="Wingdings" w:hAnsi="Wingdings" w:hint="default"/>
        <w:sz w:val="16"/>
        <w:szCs w:val="16"/>
      </w:rPr>
    </w:lvl>
    <w:lvl w:ilvl="1" w:tplc="04050003" w:tentative="1">
      <w:start w:val="1"/>
      <w:numFmt w:val="bullet"/>
      <w:lvlText w:val="o"/>
      <w:lvlJc w:val="left"/>
      <w:pPr>
        <w:ind w:left="3960" w:hanging="360"/>
      </w:pPr>
      <w:rPr>
        <w:rFonts w:ascii="Courier New" w:hAnsi="Courier New" w:cs="Courier New" w:hint="default"/>
      </w:rPr>
    </w:lvl>
    <w:lvl w:ilvl="2" w:tplc="04050005" w:tentative="1">
      <w:start w:val="1"/>
      <w:numFmt w:val="bullet"/>
      <w:lvlText w:val=""/>
      <w:lvlJc w:val="left"/>
      <w:pPr>
        <w:ind w:left="4680" w:hanging="360"/>
      </w:pPr>
      <w:rPr>
        <w:rFonts w:ascii="Wingdings" w:hAnsi="Wingdings" w:hint="default"/>
      </w:rPr>
    </w:lvl>
    <w:lvl w:ilvl="3" w:tplc="04050001" w:tentative="1">
      <w:start w:val="1"/>
      <w:numFmt w:val="bullet"/>
      <w:lvlText w:val=""/>
      <w:lvlJc w:val="left"/>
      <w:pPr>
        <w:ind w:left="5400" w:hanging="360"/>
      </w:pPr>
      <w:rPr>
        <w:rFonts w:ascii="Symbol" w:hAnsi="Symbol" w:hint="default"/>
      </w:rPr>
    </w:lvl>
    <w:lvl w:ilvl="4" w:tplc="04050003" w:tentative="1">
      <w:start w:val="1"/>
      <w:numFmt w:val="bullet"/>
      <w:lvlText w:val="o"/>
      <w:lvlJc w:val="left"/>
      <w:pPr>
        <w:ind w:left="6120" w:hanging="360"/>
      </w:pPr>
      <w:rPr>
        <w:rFonts w:ascii="Courier New" w:hAnsi="Courier New" w:cs="Courier New" w:hint="default"/>
      </w:rPr>
    </w:lvl>
    <w:lvl w:ilvl="5" w:tplc="04050005" w:tentative="1">
      <w:start w:val="1"/>
      <w:numFmt w:val="bullet"/>
      <w:lvlText w:val=""/>
      <w:lvlJc w:val="left"/>
      <w:pPr>
        <w:ind w:left="6840" w:hanging="360"/>
      </w:pPr>
      <w:rPr>
        <w:rFonts w:ascii="Wingdings" w:hAnsi="Wingdings" w:hint="default"/>
      </w:rPr>
    </w:lvl>
    <w:lvl w:ilvl="6" w:tplc="04050001" w:tentative="1">
      <w:start w:val="1"/>
      <w:numFmt w:val="bullet"/>
      <w:lvlText w:val=""/>
      <w:lvlJc w:val="left"/>
      <w:pPr>
        <w:ind w:left="7560" w:hanging="360"/>
      </w:pPr>
      <w:rPr>
        <w:rFonts w:ascii="Symbol" w:hAnsi="Symbol" w:hint="default"/>
      </w:rPr>
    </w:lvl>
    <w:lvl w:ilvl="7" w:tplc="04050003" w:tentative="1">
      <w:start w:val="1"/>
      <w:numFmt w:val="bullet"/>
      <w:lvlText w:val="o"/>
      <w:lvlJc w:val="left"/>
      <w:pPr>
        <w:ind w:left="8280" w:hanging="360"/>
      </w:pPr>
      <w:rPr>
        <w:rFonts w:ascii="Courier New" w:hAnsi="Courier New" w:cs="Courier New" w:hint="default"/>
      </w:rPr>
    </w:lvl>
    <w:lvl w:ilvl="8" w:tplc="04050005" w:tentative="1">
      <w:start w:val="1"/>
      <w:numFmt w:val="bullet"/>
      <w:lvlText w:val=""/>
      <w:lvlJc w:val="left"/>
      <w:pPr>
        <w:ind w:left="9000" w:hanging="360"/>
      </w:pPr>
      <w:rPr>
        <w:rFonts w:ascii="Wingdings" w:hAnsi="Wingdings" w:hint="default"/>
      </w:rPr>
    </w:lvl>
  </w:abstractNum>
  <w:abstractNum w:abstractNumId="6" w15:restartNumberingAfterBreak="0">
    <w:nsid w:val="018D2A32"/>
    <w:multiLevelType w:val="multilevel"/>
    <w:tmpl w:val="521A3EE0"/>
    <w:lvl w:ilvl="0">
      <w:start w:val="4"/>
      <w:numFmt w:val="decimal"/>
      <w:lvlText w:val="%1."/>
      <w:lvlJc w:val="left"/>
      <w:pPr>
        <w:tabs>
          <w:tab w:val="num" w:pos="720"/>
        </w:tabs>
        <w:ind w:left="720" w:hanging="720"/>
      </w:pPr>
      <w:rPr>
        <w:rFonts w:hint="default"/>
        <w:strike w:val="0"/>
        <w:dstrike w:val="0"/>
        <w:u w:val="none"/>
        <w:effect w:val="none"/>
      </w:rPr>
    </w:lvl>
    <w:lvl w:ilvl="1">
      <w:start w:val="1"/>
      <w:numFmt w:val="decimal"/>
      <w:isLgl/>
      <w:lvlText w:val="5.%2."/>
      <w:lvlJc w:val="left"/>
      <w:pPr>
        <w:tabs>
          <w:tab w:val="num" w:pos="720"/>
        </w:tabs>
        <w:ind w:left="720" w:hanging="720"/>
      </w:pPr>
      <w:rPr>
        <w:rFonts w:hint="default"/>
        <w:b w:val="0"/>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 w15:restartNumberingAfterBreak="0">
    <w:nsid w:val="05913880"/>
    <w:multiLevelType w:val="hybridMultilevel"/>
    <w:tmpl w:val="6FEC1C9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7D940C8"/>
    <w:multiLevelType w:val="hybridMultilevel"/>
    <w:tmpl w:val="C92C2980"/>
    <w:lvl w:ilvl="0" w:tplc="D4A8CF6C">
      <w:start w:val="1"/>
      <w:numFmt w:val="lowerLetter"/>
      <w:lvlText w:val="%1)"/>
      <w:lvlJc w:val="left"/>
      <w:pPr>
        <w:ind w:left="928" w:hanging="360"/>
      </w:pPr>
      <w:rPr>
        <w:sz w:val="24"/>
      </w:r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9" w15:restartNumberingAfterBreak="0">
    <w:nsid w:val="0CD21809"/>
    <w:multiLevelType w:val="hybridMultilevel"/>
    <w:tmpl w:val="66CABB6A"/>
    <w:lvl w:ilvl="0" w:tplc="78246B42">
      <w:start w:val="1"/>
      <w:numFmt w:val="bullet"/>
      <w:pStyle w:val="odr2"/>
      <w:lvlText w:val="o"/>
      <w:lvlJc w:val="left"/>
      <w:pPr>
        <w:tabs>
          <w:tab w:val="num" w:pos="680"/>
        </w:tabs>
        <w:ind w:left="680" w:hanging="255"/>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012803"/>
    <w:multiLevelType w:val="hybridMultilevel"/>
    <w:tmpl w:val="5632250E"/>
    <w:lvl w:ilvl="0" w:tplc="3E140B26">
      <w:start w:val="1"/>
      <w:numFmt w:val="bullet"/>
      <w:pStyle w:val="bododr"/>
      <w:lvlText w:val="–"/>
      <w:lvlJc w:val="left"/>
      <w:pPr>
        <w:tabs>
          <w:tab w:val="num" w:pos="1134"/>
        </w:tabs>
        <w:ind w:left="1134" w:hanging="283"/>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A01BE4"/>
    <w:multiLevelType w:val="multilevel"/>
    <w:tmpl w:val="56520402"/>
    <w:lvl w:ilvl="0">
      <w:start w:val="1"/>
      <w:numFmt w:val="decimal"/>
      <w:lvlText w:val="%1."/>
      <w:lvlJc w:val="left"/>
      <w:pPr>
        <w:tabs>
          <w:tab w:val="num" w:pos="454"/>
        </w:tabs>
        <w:ind w:left="454" w:hanging="454"/>
      </w:pPr>
      <w:rPr>
        <w:rFonts w:hint="default"/>
      </w:rPr>
    </w:lvl>
    <w:lvl w:ilvl="1">
      <w:start w:val="1"/>
      <w:numFmt w:val="decimal"/>
      <w:lvlText w:val="%2."/>
      <w:lvlJc w:val="left"/>
      <w:pPr>
        <w:tabs>
          <w:tab w:val="num" w:pos="680"/>
        </w:tabs>
        <w:ind w:left="680" w:hanging="6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2.%3.%4"/>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2" w15:restartNumberingAfterBreak="0">
    <w:nsid w:val="1A51487D"/>
    <w:multiLevelType w:val="hybridMultilevel"/>
    <w:tmpl w:val="32B2240E"/>
    <w:lvl w:ilvl="0" w:tplc="1CFE858E">
      <w:start w:val="1"/>
      <w:numFmt w:val="decimal"/>
      <w:pStyle w:val="Seznamploh"/>
      <w:lvlText w:val="Příloha č. %1:"/>
      <w:lvlJc w:val="left"/>
      <w:pPr>
        <w:tabs>
          <w:tab w:val="num" w:pos="1418"/>
        </w:tabs>
        <w:ind w:left="1418" w:hanging="1418"/>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1C760A64"/>
    <w:multiLevelType w:val="multilevel"/>
    <w:tmpl w:val="6DDCFE0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851"/>
        </w:tabs>
        <w:ind w:left="851" w:hanging="851"/>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454"/>
        </w:tabs>
        <w:ind w:left="454" w:hanging="454"/>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4" w15:restartNumberingAfterBreak="0">
    <w:nsid w:val="215F6FD7"/>
    <w:multiLevelType w:val="hybridMultilevel"/>
    <w:tmpl w:val="56E4C5FA"/>
    <w:lvl w:ilvl="0" w:tplc="90848612">
      <w:start w:val="1"/>
      <w:numFmt w:val="bullet"/>
      <w:lvlText w:val=""/>
      <w:lvlJc w:val="left"/>
      <w:pPr>
        <w:ind w:left="2280" w:hanging="360"/>
      </w:pPr>
      <w:rPr>
        <w:rFonts w:ascii="Wingdings" w:hAnsi="Wingdings" w:hint="default"/>
        <w:sz w:val="16"/>
        <w:szCs w:val="16"/>
      </w:rPr>
    </w:lvl>
    <w:lvl w:ilvl="1" w:tplc="04050003" w:tentative="1">
      <w:start w:val="1"/>
      <w:numFmt w:val="bullet"/>
      <w:lvlText w:val="o"/>
      <w:lvlJc w:val="left"/>
      <w:pPr>
        <w:ind w:left="3000" w:hanging="360"/>
      </w:pPr>
      <w:rPr>
        <w:rFonts w:ascii="Courier New" w:hAnsi="Courier New" w:cs="Courier New" w:hint="default"/>
      </w:rPr>
    </w:lvl>
    <w:lvl w:ilvl="2" w:tplc="04050005" w:tentative="1">
      <w:start w:val="1"/>
      <w:numFmt w:val="bullet"/>
      <w:lvlText w:val=""/>
      <w:lvlJc w:val="left"/>
      <w:pPr>
        <w:ind w:left="3720" w:hanging="360"/>
      </w:pPr>
      <w:rPr>
        <w:rFonts w:ascii="Wingdings" w:hAnsi="Wingdings" w:hint="default"/>
      </w:rPr>
    </w:lvl>
    <w:lvl w:ilvl="3" w:tplc="04050001" w:tentative="1">
      <w:start w:val="1"/>
      <w:numFmt w:val="bullet"/>
      <w:lvlText w:val=""/>
      <w:lvlJc w:val="left"/>
      <w:pPr>
        <w:ind w:left="4440" w:hanging="360"/>
      </w:pPr>
      <w:rPr>
        <w:rFonts w:ascii="Symbol" w:hAnsi="Symbol" w:hint="default"/>
      </w:rPr>
    </w:lvl>
    <w:lvl w:ilvl="4" w:tplc="04050003" w:tentative="1">
      <w:start w:val="1"/>
      <w:numFmt w:val="bullet"/>
      <w:lvlText w:val="o"/>
      <w:lvlJc w:val="left"/>
      <w:pPr>
        <w:ind w:left="5160" w:hanging="360"/>
      </w:pPr>
      <w:rPr>
        <w:rFonts w:ascii="Courier New" w:hAnsi="Courier New" w:cs="Courier New" w:hint="default"/>
      </w:rPr>
    </w:lvl>
    <w:lvl w:ilvl="5" w:tplc="04050005" w:tentative="1">
      <w:start w:val="1"/>
      <w:numFmt w:val="bullet"/>
      <w:lvlText w:val=""/>
      <w:lvlJc w:val="left"/>
      <w:pPr>
        <w:ind w:left="5880" w:hanging="360"/>
      </w:pPr>
      <w:rPr>
        <w:rFonts w:ascii="Wingdings" w:hAnsi="Wingdings" w:hint="default"/>
      </w:rPr>
    </w:lvl>
    <w:lvl w:ilvl="6" w:tplc="04050001" w:tentative="1">
      <w:start w:val="1"/>
      <w:numFmt w:val="bullet"/>
      <w:lvlText w:val=""/>
      <w:lvlJc w:val="left"/>
      <w:pPr>
        <w:ind w:left="6600" w:hanging="360"/>
      </w:pPr>
      <w:rPr>
        <w:rFonts w:ascii="Symbol" w:hAnsi="Symbol" w:hint="default"/>
      </w:rPr>
    </w:lvl>
    <w:lvl w:ilvl="7" w:tplc="04050003" w:tentative="1">
      <w:start w:val="1"/>
      <w:numFmt w:val="bullet"/>
      <w:lvlText w:val="o"/>
      <w:lvlJc w:val="left"/>
      <w:pPr>
        <w:ind w:left="7320" w:hanging="360"/>
      </w:pPr>
      <w:rPr>
        <w:rFonts w:ascii="Courier New" w:hAnsi="Courier New" w:cs="Courier New" w:hint="default"/>
      </w:rPr>
    </w:lvl>
    <w:lvl w:ilvl="8" w:tplc="04050005" w:tentative="1">
      <w:start w:val="1"/>
      <w:numFmt w:val="bullet"/>
      <w:lvlText w:val=""/>
      <w:lvlJc w:val="left"/>
      <w:pPr>
        <w:ind w:left="8040" w:hanging="360"/>
      </w:pPr>
      <w:rPr>
        <w:rFonts w:ascii="Wingdings" w:hAnsi="Wingdings" w:hint="default"/>
      </w:rPr>
    </w:lvl>
  </w:abstractNum>
  <w:abstractNum w:abstractNumId="15" w15:restartNumberingAfterBreak="0">
    <w:nsid w:val="2A6B1608"/>
    <w:multiLevelType w:val="multilevel"/>
    <w:tmpl w:val="795C315E"/>
    <w:lvl w:ilvl="0">
      <w:start w:val="1"/>
      <w:numFmt w:val="decimal"/>
      <w:pStyle w:val="st"/>
      <w:isLgl/>
      <w:suff w:val="nothing"/>
      <w:lvlText w:val="ČÁST %1"/>
      <w:lvlJc w:val="center"/>
      <w:pPr>
        <w:ind w:left="0" w:firstLine="284"/>
      </w:pPr>
      <w:rPr>
        <w:rFonts w:hint="default"/>
        <w:b/>
        <w:i w:val="0"/>
      </w:rPr>
    </w:lvl>
    <w:lvl w:ilvl="1">
      <w:start w:val="1"/>
      <w:numFmt w:val="decimal"/>
      <w:pStyle w:val="Oddl"/>
      <w:isLgl/>
      <w:suff w:val="nothing"/>
      <w:lvlText w:val="Oddíl %2"/>
      <w:lvlJc w:val="center"/>
      <w:pPr>
        <w:ind w:left="0" w:firstLine="284"/>
      </w:pPr>
      <w:rPr>
        <w:rFonts w:hint="default"/>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lnek"/>
      <w:isLgl/>
      <w:suff w:val="nothing"/>
      <w:lvlText w:val="Čl. %3"/>
      <w:lvlJc w:val="center"/>
      <w:pPr>
        <w:ind w:left="0" w:firstLine="284"/>
      </w:pPr>
      <w:rPr>
        <w:rFonts w:hint="default"/>
        <w:b/>
        <w:i w:val="0"/>
      </w:rPr>
    </w:lvl>
    <w:lvl w:ilvl="3">
      <w:start w:val="1"/>
      <w:numFmt w:val="decimal"/>
      <w:pStyle w:val="Odstavec"/>
      <w:isLgl/>
      <w:lvlText w:val="(%4)"/>
      <w:lvlJc w:val="left"/>
      <w:pPr>
        <w:tabs>
          <w:tab w:val="num" w:pos="907"/>
        </w:tabs>
        <w:ind w:left="0" w:firstLine="397"/>
      </w:pPr>
      <w:rPr>
        <w:rFonts w:hint="default"/>
        <w:b w:val="0"/>
      </w:rPr>
    </w:lvl>
    <w:lvl w:ilvl="4">
      <w:start w:val="1"/>
      <w:numFmt w:val="lowerLetter"/>
      <w:pStyle w:val="Psmeno"/>
      <w:lvlText w:val="%5)"/>
      <w:lvlJc w:val="left"/>
      <w:pPr>
        <w:tabs>
          <w:tab w:val="num" w:pos="425"/>
        </w:tabs>
        <w:ind w:left="425" w:hanging="425"/>
      </w:pPr>
      <w:rPr>
        <w:rFonts w:hint="default"/>
      </w:rPr>
    </w:lvl>
    <w:lvl w:ilvl="5">
      <w:start w:val="1"/>
      <w:numFmt w:val="decimal"/>
      <w:pStyle w:val="Bod"/>
      <w:isLgl/>
      <w:lvlText w:val="%6."/>
      <w:lvlJc w:val="right"/>
      <w:pPr>
        <w:tabs>
          <w:tab w:val="num" w:pos="851"/>
        </w:tabs>
        <w:ind w:left="851" w:hanging="17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E4E22D6"/>
    <w:multiLevelType w:val="hybridMultilevel"/>
    <w:tmpl w:val="70D63844"/>
    <w:lvl w:ilvl="0" w:tplc="F8046F38">
      <w:start w:val="1"/>
      <w:numFmt w:val="lowerLetter"/>
      <w:lvlText w:val="%1)"/>
      <w:lvlJc w:val="left"/>
      <w:pPr>
        <w:ind w:left="927" w:hanging="360"/>
      </w:pPr>
      <w:rPr>
        <w:rFonts w:ascii="Times New Roman" w:eastAsia="Times New Roman" w:hAnsi="Times New Roman" w:cs="Times New Roman"/>
      </w:rPr>
    </w:lvl>
    <w:lvl w:ilvl="1" w:tplc="04050019" w:tentative="1">
      <w:start w:val="1"/>
      <w:numFmt w:val="lowerLetter"/>
      <w:lvlText w:val="%2."/>
      <w:lvlJc w:val="left"/>
      <w:pPr>
        <w:ind w:left="1647" w:hanging="360"/>
      </w:pPr>
      <w:rPr>
        <w:rFonts w:cs="Times New Roman"/>
      </w:rPr>
    </w:lvl>
    <w:lvl w:ilvl="2" w:tplc="0405001B" w:tentative="1">
      <w:start w:val="1"/>
      <w:numFmt w:val="lowerRoman"/>
      <w:lvlText w:val="%3."/>
      <w:lvlJc w:val="right"/>
      <w:pPr>
        <w:ind w:left="2367" w:hanging="180"/>
      </w:pPr>
      <w:rPr>
        <w:rFonts w:cs="Times New Roman"/>
      </w:rPr>
    </w:lvl>
    <w:lvl w:ilvl="3" w:tplc="0405000F" w:tentative="1">
      <w:start w:val="1"/>
      <w:numFmt w:val="decimal"/>
      <w:lvlText w:val="%4."/>
      <w:lvlJc w:val="left"/>
      <w:pPr>
        <w:ind w:left="3087" w:hanging="360"/>
      </w:pPr>
      <w:rPr>
        <w:rFonts w:cs="Times New Roman"/>
      </w:rPr>
    </w:lvl>
    <w:lvl w:ilvl="4" w:tplc="04050019" w:tentative="1">
      <w:start w:val="1"/>
      <w:numFmt w:val="lowerLetter"/>
      <w:lvlText w:val="%5."/>
      <w:lvlJc w:val="left"/>
      <w:pPr>
        <w:ind w:left="3807" w:hanging="360"/>
      </w:pPr>
      <w:rPr>
        <w:rFonts w:cs="Times New Roman"/>
      </w:rPr>
    </w:lvl>
    <w:lvl w:ilvl="5" w:tplc="0405001B" w:tentative="1">
      <w:start w:val="1"/>
      <w:numFmt w:val="lowerRoman"/>
      <w:lvlText w:val="%6."/>
      <w:lvlJc w:val="right"/>
      <w:pPr>
        <w:ind w:left="4527" w:hanging="180"/>
      </w:pPr>
      <w:rPr>
        <w:rFonts w:cs="Times New Roman"/>
      </w:rPr>
    </w:lvl>
    <w:lvl w:ilvl="6" w:tplc="0405000F" w:tentative="1">
      <w:start w:val="1"/>
      <w:numFmt w:val="decimal"/>
      <w:lvlText w:val="%7."/>
      <w:lvlJc w:val="left"/>
      <w:pPr>
        <w:ind w:left="5247" w:hanging="360"/>
      </w:pPr>
      <w:rPr>
        <w:rFonts w:cs="Times New Roman"/>
      </w:rPr>
    </w:lvl>
    <w:lvl w:ilvl="7" w:tplc="04050019" w:tentative="1">
      <w:start w:val="1"/>
      <w:numFmt w:val="lowerLetter"/>
      <w:lvlText w:val="%8."/>
      <w:lvlJc w:val="left"/>
      <w:pPr>
        <w:ind w:left="5967" w:hanging="360"/>
      </w:pPr>
      <w:rPr>
        <w:rFonts w:cs="Times New Roman"/>
      </w:rPr>
    </w:lvl>
    <w:lvl w:ilvl="8" w:tplc="0405001B" w:tentative="1">
      <w:start w:val="1"/>
      <w:numFmt w:val="lowerRoman"/>
      <w:lvlText w:val="%9."/>
      <w:lvlJc w:val="right"/>
      <w:pPr>
        <w:ind w:left="6687" w:hanging="180"/>
      </w:pPr>
      <w:rPr>
        <w:rFonts w:cs="Times New Roman"/>
      </w:rPr>
    </w:lvl>
  </w:abstractNum>
  <w:abstractNum w:abstractNumId="17" w15:restartNumberingAfterBreak="0">
    <w:nsid w:val="2F7A2A95"/>
    <w:multiLevelType w:val="multilevel"/>
    <w:tmpl w:val="21262164"/>
    <w:lvl w:ilvl="0">
      <w:start w:val="1"/>
      <w:numFmt w:val="decimal"/>
      <w:lvlText w:val="%1."/>
      <w:lvlJc w:val="left"/>
      <w:pPr>
        <w:tabs>
          <w:tab w:val="num" w:pos="709"/>
        </w:tabs>
        <w:ind w:left="709" w:hanging="567"/>
      </w:pPr>
      <w:rPr>
        <w:rFonts w:ascii="Times New Roman" w:hAnsi="Times New Roman" w:hint="default"/>
        <w:b/>
        <w:i w:val="0"/>
        <w:caps w:val="0"/>
        <w:strike w:val="0"/>
        <w:dstrike w:val="0"/>
        <w:vanish w:val="0"/>
        <w:sz w:val="28"/>
        <w:szCs w:val="28"/>
        <w:u w:val="none"/>
        <w:vertAlign w:val="baseline"/>
      </w:rPr>
    </w:lvl>
    <w:lvl w:ilvl="1">
      <w:start w:val="1"/>
      <w:numFmt w:val="decimal"/>
      <w:lvlText w:val="%1.%2."/>
      <w:lvlJc w:val="left"/>
      <w:pPr>
        <w:tabs>
          <w:tab w:val="num" w:pos="567"/>
        </w:tabs>
        <w:ind w:left="567" w:hanging="567"/>
      </w:pPr>
      <w:rPr>
        <w:rFonts w:ascii="Times New Roman" w:hAnsi="Times New Roman" w:hint="default"/>
        <w:b w:val="0"/>
        <w:i w:val="0"/>
        <w:caps w:val="0"/>
        <w:strike w:val="0"/>
        <w:dstrike w:val="0"/>
        <w:vanish w:val="0"/>
        <w:sz w:val="24"/>
        <w:szCs w:val="24"/>
        <w:vertAlign w:val="baseline"/>
      </w:rPr>
    </w:lvl>
    <w:lvl w:ilvl="2">
      <w:start w:val="1"/>
      <w:numFmt w:val="bullet"/>
      <w:lvlText w:val="-"/>
      <w:lvlJc w:val="left"/>
      <w:pPr>
        <w:tabs>
          <w:tab w:val="num" w:pos="851"/>
        </w:tabs>
        <w:ind w:left="851" w:hanging="284"/>
      </w:pPr>
      <w:rPr>
        <w:rFonts w:ascii="Arial" w:hAnsi="Arial" w:hint="default"/>
        <w:b w:val="0"/>
        <w:i w:val="0"/>
        <w:caps w:val="0"/>
        <w:strike w:val="0"/>
        <w:dstrike w:val="0"/>
        <w:vanish w:val="0"/>
        <w:sz w:val="22"/>
        <w:vertAlign w:val="baseline"/>
      </w:rPr>
    </w:lvl>
    <w:lvl w:ilvl="3">
      <w:start w:val="1"/>
      <w:numFmt w:val="lowerLetter"/>
      <w:lvlText w:val="%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1D153AB"/>
    <w:multiLevelType w:val="hybridMultilevel"/>
    <w:tmpl w:val="A81A83C2"/>
    <w:lvl w:ilvl="0" w:tplc="B7966A3A">
      <w:start w:val="1"/>
      <w:numFmt w:val="lowerLetter"/>
      <w:lvlText w:val="%1)"/>
      <w:lvlJc w:val="left"/>
      <w:pPr>
        <w:ind w:left="720" w:hanging="360"/>
      </w:pPr>
      <w:rPr>
        <w:sz w:val="22"/>
      </w:rPr>
    </w:lvl>
    <w:lvl w:ilvl="1" w:tplc="172A0130">
      <w:start w:val="1"/>
      <w:numFmt w:val="decimal"/>
      <w:lvlText w:val="(%2)"/>
      <w:lvlJc w:val="left"/>
      <w:pPr>
        <w:ind w:left="1785" w:hanging="705"/>
      </w:pPr>
      <w:rPr>
        <w:rFonts w:hint="default"/>
        <w:b w:val="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91C1EA3"/>
    <w:multiLevelType w:val="multilevel"/>
    <w:tmpl w:val="2AB6CCBC"/>
    <w:lvl w:ilvl="0">
      <w:start w:val="1"/>
      <w:numFmt w:val="ordinal"/>
      <w:lvlText w:val="%1"/>
      <w:lvlJc w:val="left"/>
      <w:pPr>
        <w:tabs>
          <w:tab w:val="num" w:pos="720"/>
        </w:tabs>
      </w:pPr>
      <w:rPr>
        <w:rFonts w:ascii="Times New Roman" w:hAnsi="Times New Roman" w:cs="Times New Roman" w:hint="default"/>
        <w:b/>
        <w:i w:val="0"/>
        <w:sz w:val="28"/>
        <w:u w:val="none"/>
      </w:rPr>
    </w:lvl>
    <w:lvl w:ilvl="1">
      <w:start w:val="1"/>
      <w:numFmt w:val="decimal"/>
      <w:lvlText w:val="%1%2."/>
      <w:lvlJc w:val="left"/>
      <w:pPr>
        <w:tabs>
          <w:tab w:val="num" w:pos="718"/>
        </w:tabs>
        <w:ind w:left="718" w:hanging="576"/>
      </w:pPr>
      <w:rPr>
        <w:rFonts w:cs="Times New Roman"/>
      </w:rPr>
    </w:lvl>
    <w:lvl w:ilvl="2">
      <w:start w:val="1"/>
      <w:numFmt w:val="lowerLetter"/>
      <w:lvlText w:val="%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0" w15:restartNumberingAfterBreak="0">
    <w:nsid w:val="3D5C2433"/>
    <w:multiLevelType w:val="multilevel"/>
    <w:tmpl w:val="795C315E"/>
    <w:lvl w:ilvl="0">
      <w:start w:val="1"/>
      <w:numFmt w:val="decimal"/>
      <w:isLgl/>
      <w:suff w:val="nothing"/>
      <w:lvlText w:val="ČÁST %1"/>
      <w:lvlJc w:val="center"/>
      <w:pPr>
        <w:ind w:left="0" w:firstLine="284"/>
      </w:pPr>
      <w:rPr>
        <w:rFonts w:hint="default"/>
        <w:b/>
        <w:i w:val="0"/>
        <w:sz w:val="28"/>
        <w:u w:val="none"/>
      </w:rPr>
    </w:lvl>
    <w:lvl w:ilvl="1">
      <w:start w:val="1"/>
      <w:numFmt w:val="decimal"/>
      <w:isLgl/>
      <w:suff w:val="nothing"/>
      <w:lvlText w:val="Oddíl %2"/>
      <w:lvlJc w:val="center"/>
      <w:pPr>
        <w:ind w:left="0" w:firstLine="284"/>
      </w:pPr>
      <w:rPr>
        <w:rFonts w:hint="default"/>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suff w:val="nothing"/>
      <w:lvlText w:val="Čl. %3"/>
      <w:lvlJc w:val="center"/>
      <w:pPr>
        <w:ind w:left="0" w:firstLine="284"/>
      </w:pPr>
      <w:rPr>
        <w:rFonts w:hint="default"/>
        <w:b/>
        <w:i w:val="0"/>
      </w:rPr>
    </w:lvl>
    <w:lvl w:ilvl="3">
      <w:start w:val="1"/>
      <w:numFmt w:val="decimal"/>
      <w:isLgl/>
      <w:lvlText w:val="(%4)"/>
      <w:lvlJc w:val="left"/>
      <w:pPr>
        <w:tabs>
          <w:tab w:val="num" w:pos="907"/>
        </w:tabs>
        <w:ind w:left="0" w:firstLine="397"/>
      </w:pPr>
      <w:rPr>
        <w:rFonts w:hint="default"/>
        <w:b w:val="0"/>
      </w:rPr>
    </w:lvl>
    <w:lvl w:ilvl="4">
      <w:start w:val="1"/>
      <w:numFmt w:val="lowerLetter"/>
      <w:lvlText w:val="%5)"/>
      <w:lvlJc w:val="left"/>
      <w:pPr>
        <w:tabs>
          <w:tab w:val="num" w:pos="425"/>
        </w:tabs>
        <w:ind w:left="425" w:hanging="425"/>
      </w:pPr>
      <w:rPr>
        <w:rFonts w:hint="default"/>
      </w:rPr>
    </w:lvl>
    <w:lvl w:ilvl="5">
      <w:start w:val="1"/>
      <w:numFmt w:val="decimal"/>
      <w:isLgl/>
      <w:lvlText w:val="%6."/>
      <w:lvlJc w:val="right"/>
      <w:pPr>
        <w:tabs>
          <w:tab w:val="num" w:pos="851"/>
        </w:tabs>
        <w:ind w:left="851" w:hanging="17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42267ECD"/>
    <w:multiLevelType w:val="hybridMultilevel"/>
    <w:tmpl w:val="68D058CE"/>
    <w:lvl w:ilvl="0" w:tplc="660C332E">
      <w:start w:val="1"/>
      <w:numFmt w:val="bullet"/>
      <w:lvlText w:val=""/>
      <w:lvlJc w:val="left"/>
      <w:pPr>
        <w:ind w:left="2280" w:hanging="360"/>
      </w:pPr>
      <w:rPr>
        <w:rFonts w:ascii="Wingdings" w:hAnsi="Wingdings" w:hint="default"/>
        <w:sz w:val="16"/>
        <w:szCs w:val="16"/>
      </w:rPr>
    </w:lvl>
    <w:lvl w:ilvl="1" w:tplc="04050003" w:tentative="1">
      <w:start w:val="1"/>
      <w:numFmt w:val="bullet"/>
      <w:lvlText w:val="o"/>
      <w:lvlJc w:val="left"/>
      <w:pPr>
        <w:ind w:left="3000" w:hanging="360"/>
      </w:pPr>
      <w:rPr>
        <w:rFonts w:ascii="Courier New" w:hAnsi="Courier New" w:cs="Courier New" w:hint="default"/>
      </w:rPr>
    </w:lvl>
    <w:lvl w:ilvl="2" w:tplc="04050005" w:tentative="1">
      <w:start w:val="1"/>
      <w:numFmt w:val="bullet"/>
      <w:lvlText w:val=""/>
      <w:lvlJc w:val="left"/>
      <w:pPr>
        <w:ind w:left="3720" w:hanging="360"/>
      </w:pPr>
      <w:rPr>
        <w:rFonts w:ascii="Wingdings" w:hAnsi="Wingdings" w:hint="default"/>
      </w:rPr>
    </w:lvl>
    <w:lvl w:ilvl="3" w:tplc="04050001">
      <w:start w:val="1"/>
      <w:numFmt w:val="bullet"/>
      <w:lvlText w:val=""/>
      <w:lvlJc w:val="left"/>
      <w:pPr>
        <w:ind w:left="4440" w:hanging="360"/>
      </w:pPr>
      <w:rPr>
        <w:rFonts w:ascii="Symbol" w:hAnsi="Symbol" w:hint="default"/>
      </w:rPr>
    </w:lvl>
    <w:lvl w:ilvl="4" w:tplc="04050003" w:tentative="1">
      <w:start w:val="1"/>
      <w:numFmt w:val="bullet"/>
      <w:lvlText w:val="o"/>
      <w:lvlJc w:val="left"/>
      <w:pPr>
        <w:ind w:left="5160" w:hanging="360"/>
      </w:pPr>
      <w:rPr>
        <w:rFonts w:ascii="Courier New" w:hAnsi="Courier New" w:cs="Courier New" w:hint="default"/>
      </w:rPr>
    </w:lvl>
    <w:lvl w:ilvl="5" w:tplc="04050005" w:tentative="1">
      <w:start w:val="1"/>
      <w:numFmt w:val="bullet"/>
      <w:lvlText w:val=""/>
      <w:lvlJc w:val="left"/>
      <w:pPr>
        <w:ind w:left="5880" w:hanging="360"/>
      </w:pPr>
      <w:rPr>
        <w:rFonts w:ascii="Wingdings" w:hAnsi="Wingdings" w:hint="default"/>
      </w:rPr>
    </w:lvl>
    <w:lvl w:ilvl="6" w:tplc="04050001" w:tentative="1">
      <w:start w:val="1"/>
      <w:numFmt w:val="bullet"/>
      <w:lvlText w:val=""/>
      <w:lvlJc w:val="left"/>
      <w:pPr>
        <w:ind w:left="6600" w:hanging="360"/>
      </w:pPr>
      <w:rPr>
        <w:rFonts w:ascii="Symbol" w:hAnsi="Symbol" w:hint="default"/>
      </w:rPr>
    </w:lvl>
    <w:lvl w:ilvl="7" w:tplc="04050003" w:tentative="1">
      <w:start w:val="1"/>
      <w:numFmt w:val="bullet"/>
      <w:lvlText w:val="o"/>
      <w:lvlJc w:val="left"/>
      <w:pPr>
        <w:ind w:left="7320" w:hanging="360"/>
      </w:pPr>
      <w:rPr>
        <w:rFonts w:ascii="Courier New" w:hAnsi="Courier New" w:cs="Courier New" w:hint="default"/>
      </w:rPr>
    </w:lvl>
    <w:lvl w:ilvl="8" w:tplc="04050005" w:tentative="1">
      <w:start w:val="1"/>
      <w:numFmt w:val="bullet"/>
      <w:lvlText w:val=""/>
      <w:lvlJc w:val="left"/>
      <w:pPr>
        <w:ind w:left="8040" w:hanging="360"/>
      </w:pPr>
      <w:rPr>
        <w:rFonts w:ascii="Wingdings" w:hAnsi="Wingdings" w:hint="default"/>
      </w:rPr>
    </w:lvl>
  </w:abstractNum>
  <w:abstractNum w:abstractNumId="22" w15:restartNumberingAfterBreak="0">
    <w:nsid w:val="4C330AF6"/>
    <w:multiLevelType w:val="multilevel"/>
    <w:tmpl w:val="24121D86"/>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2.%3.%4"/>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23" w15:restartNumberingAfterBreak="0">
    <w:nsid w:val="50EF2343"/>
    <w:multiLevelType w:val="multilevel"/>
    <w:tmpl w:val="E64810E2"/>
    <w:lvl w:ilvl="0">
      <w:start w:val="1"/>
      <w:numFmt w:val="decimal"/>
      <w:isLgl/>
      <w:suff w:val="nothing"/>
      <w:lvlText w:val="ČÁST %1"/>
      <w:lvlJc w:val="center"/>
      <w:pPr>
        <w:ind w:left="0" w:firstLine="284"/>
      </w:pPr>
      <w:rPr>
        <w:rFonts w:hint="default"/>
        <w:b/>
        <w:i w:val="0"/>
      </w:rPr>
    </w:lvl>
    <w:lvl w:ilvl="1">
      <w:start w:val="1"/>
      <w:numFmt w:val="decimal"/>
      <w:isLgl/>
      <w:suff w:val="nothing"/>
      <w:lvlText w:val="Oddíl %2"/>
      <w:lvlJc w:val="center"/>
      <w:pPr>
        <w:ind w:left="0" w:firstLine="284"/>
      </w:pPr>
      <w:rPr>
        <w:rFonts w:hint="default"/>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suff w:val="nothing"/>
      <w:lvlText w:val="Čl. %3"/>
      <w:lvlJc w:val="center"/>
      <w:pPr>
        <w:ind w:left="0" w:firstLine="284"/>
      </w:pPr>
      <w:rPr>
        <w:rFonts w:hint="default"/>
        <w:b/>
        <w:i w:val="0"/>
      </w:rPr>
    </w:lvl>
    <w:lvl w:ilvl="3">
      <w:start w:val="1"/>
      <w:numFmt w:val="decimal"/>
      <w:isLgl/>
      <w:lvlText w:val="(%4)"/>
      <w:lvlJc w:val="left"/>
      <w:pPr>
        <w:tabs>
          <w:tab w:val="num" w:pos="907"/>
        </w:tabs>
        <w:ind w:left="0" w:firstLine="397"/>
      </w:pPr>
      <w:rPr>
        <w:rFonts w:hint="default"/>
      </w:rPr>
    </w:lvl>
    <w:lvl w:ilvl="4">
      <w:start w:val="1"/>
      <w:numFmt w:val="lowerLetter"/>
      <w:lvlText w:val="%5)"/>
      <w:lvlJc w:val="left"/>
      <w:pPr>
        <w:tabs>
          <w:tab w:val="num" w:pos="425"/>
        </w:tabs>
        <w:ind w:left="425" w:hanging="425"/>
      </w:pPr>
      <w:rPr>
        <w:rFonts w:hint="default"/>
      </w:rPr>
    </w:lvl>
    <w:lvl w:ilvl="5">
      <w:start w:val="1"/>
      <w:numFmt w:val="decimal"/>
      <w:isLgl/>
      <w:lvlText w:val="%6."/>
      <w:lvlJc w:val="right"/>
      <w:pPr>
        <w:tabs>
          <w:tab w:val="num" w:pos="851"/>
        </w:tabs>
        <w:ind w:left="851" w:hanging="17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55003312"/>
    <w:multiLevelType w:val="multilevel"/>
    <w:tmpl w:val="E0D01B58"/>
    <w:styleLink w:val="Plohy"/>
    <w:lvl w:ilvl="0">
      <w:start w:val="1"/>
      <w:numFmt w:val="decimal"/>
      <w:suff w:val="space"/>
      <w:lvlText w:val="Příloha č. %1:"/>
      <w:lvlJc w:val="left"/>
      <w:pPr>
        <w:ind w:left="1134" w:hanging="1134"/>
      </w:pPr>
      <w:rPr>
        <w:rFonts w:hint="default"/>
      </w:rPr>
    </w:lvl>
    <w:lvl w:ilvl="1">
      <w:start w:val="1"/>
      <w:numFmt w:val="decimal"/>
      <w:suff w:val="space"/>
      <w:lvlText w:val="%2."/>
      <w:lvlJc w:val="left"/>
      <w:pPr>
        <w:ind w:left="284" w:hanging="284"/>
      </w:pPr>
      <w:rPr>
        <w:rFonts w:hint="default"/>
        <w:sz w:val="28"/>
      </w:rPr>
    </w:lvl>
    <w:lvl w:ilvl="2">
      <w:start w:val="1"/>
      <w:numFmt w:val="decimal"/>
      <w:suff w:val="space"/>
      <w:lvlText w:val="%2.%3"/>
      <w:lvlJc w:val="left"/>
      <w:pPr>
        <w:ind w:left="567" w:hanging="567"/>
      </w:pPr>
      <w:rPr>
        <w:rFonts w:hint="default"/>
      </w:rPr>
    </w:lvl>
    <w:lvl w:ilvl="3">
      <w:start w:val="1"/>
      <w:numFmt w:val="decimal"/>
      <w:suff w:val="space"/>
      <w:lvlText w:val="%2.%3.%4"/>
      <w:lvlJc w:val="left"/>
      <w:pPr>
        <w:ind w:left="567" w:hanging="567"/>
      </w:pPr>
      <w:rPr>
        <w:rFonts w:hint="default"/>
      </w:rPr>
    </w:lvl>
    <w:lvl w:ilvl="4">
      <w:start w:val="1"/>
      <w:numFmt w:val="ordinal"/>
      <w:lvlText w:val="%5"/>
      <w:lvlJc w:val="right"/>
      <w:pPr>
        <w:tabs>
          <w:tab w:val="num" w:pos="851"/>
        </w:tabs>
        <w:ind w:left="851" w:hanging="284"/>
      </w:pPr>
      <w:rPr>
        <w:rFonts w:hint="default"/>
      </w:rPr>
    </w:lvl>
    <w:lvl w:ilvl="5">
      <w:start w:val="1"/>
      <w:numFmt w:val="bullet"/>
      <w:lvlText w:val=""/>
      <w:lvlJc w:val="left"/>
      <w:pPr>
        <w:tabs>
          <w:tab w:val="num" w:pos="3753"/>
        </w:tabs>
        <w:ind w:left="3753" w:hanging="360"/>
      </w:pPr>
      <w:rPr>
        <w:rFonts w:ascii="Wingdings" w:hAnsi="Wingdings" w:cs="Times New Roman" w:hint="default"/>
      </w:rPr>
    </w:lvl>
    <w:lvl w:ilvl="6">
      <w:start w:val="1"/>
      <w:numFmt w:val="bullet"/>
      <w:lvlText w:val=""/>
      <w:lvlJc w:val="left"/>
      <w:pPr>
        <w:tabs>
          <w:tab w:val="num" w:pos="4473"/>
        </w:tabs>
        <w:ind w:left="4473" w:hanging="360"/>
      </w:pPr>
      <w:rPr>
        <w:rFonts w:ascii="Symbol" w:hAnsi="Symbol" w:cs="Times New Roman" w:hint="default"/>
      </w:rPr>
    </w:lvl>
    <w:lvl w:ilvl="7">
      <w:start w:val="1"/>
      <w:numFmt w:val="bullet"/>
      <w:lvlText w:val="o"/>
      <w:lvlJc w:val="left"/>
      <w:pPr>
        <w:tabs>
          <w:tab w:val="num" w:pos="5193"/>
        </w:tabs>
        <w:ind w:left="5193" w:hanging="360"/>
      </w:pPr>
      <w:rPr>
        <w:rFonts w:ascii="Courier New" w:hAnsi="Courier New" w:cs="Courier New" w:hint="default"/>
      </w:rPr>
    </w:lvl>
    <w:lvl w:ilvl="8">
      <w:start w:val="1"/>
      <w:numFmt w:val="bullet"/>
      <w:lvlText w:val=""/>
      <w:lvlJc w:val="left"/>
      <w:pPr>
        <w:tabs>
          <w:tab w:val="num" w:pos="5913"/>
        </w:tabs>
        <w:ind w:left="5913" w:hanging="360"/>
      </w:pPr>
      <w:rPr>
        <w:rFonts w:ascii="Wingdings" w:hAnsi="Wingdings" w:cs="Times New Roman" w:hint="default"/>
      </w:rPr>
    </w:lvl>
  </w:abstractNum>
  <w:abstractNum w:abstractNumId="25" w15:restartNumberingAfterBreak="0">
    <w:nsid w:val="64CE7139"/>
    <w:multiLevelType w:val="hybridMultilevel"/>
    <w:tmpl w:val="C21E8938"/>
    <w:lvl w:ilvl="0" w:tplc="2E48101E">
      <w:start w:val="1"/>
      <w:numFmt w:val="decimal"/>
      <w:pStyle w:val="zzs"/>
      <w:lvlText w:val="%1."/>
      <w:lvlJc w:val="right"/>
      <w:pPr>
        <w:tabs>
          <w:tab w:val="num" w:pos="454"/>
        </w:tabs>
        <w:ind w:left="0" w:firstLine="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6BD7536C"/>
    <w:multiLevelType w:val="hybridMultilevel"/>
    <w:tmpl w:val="21062D06"/>
    <w:lvl w:ilvl="0" w:tplc="83D853CA">
      <w:start w:val="1"/>
      <w:numFmt w:val="bullet"/>
      <w:pStyle w:val="odr1"/>
      <w:lvlText w:val=""/>
      <w:lvlJc w:val="left"/>
      <w:pPr>
        <w:tabs>
          <w:tab w:val="num" w:pos="567"/>
        </w:tabs>
        <w:ind w:left="567" w:hanging="283"/>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2818CE"/>
    <w:multiLevelType w:val="multilevel"/>
    <w:tmpl w:val="0FDCEA6A"/>
    <w:styleLink w:val="Pnadpisy"/>
    <w:lvl w:ilvl="0">
      <w:start w:val="1"/>
      <w:numFmt w:val="decimal"/>
      <w:pStyle w:val="Pnadpis1"/>
      <w:lvlText w:val="%1."/>
      <w:lvlJc w:val="left"/>
      <w:pPr>
        <w:tabs>
          <w:tab w:val="num" w:pos="454"/>
        </w:tabs>
        <w:ind w:left="454" w:hanging="454"/>
      </w:pPr>
      <w:rPr>
        <w:rFonts w:hint="default"/>
      </w:rPr>
    </w:lvl>
    <w:lvl w:ilvl="1">
      <w:start w:val="1"/>
      <w:numFmt w:val="decimal"/>
      <w:pStyle w:val="Pnadpis2"/>
      <w:lvlText w:val="%1.%2"/>
      <w:lvlJc w:val="left"/>
      <w:pPr>
        <w:tabs>
          <w:tab w:val="num" w:pos="680"/>
        </w:tabs>
        <w:ind w:left="680" w:hanging="680"/>
      </w:pPr>
      <w:rPr>
        <w:rFonts w:hint="default"/>
      </w:rPr>
    </w:lvl>
    <w:lvl w:ilvl="2">
      <w:start w:val="1"/>
      <w:numFmt w:val="decimal"/>
      <w:pStyle w:val="Pnadpis3"/>
      <w:lvlText w:val="%1.%2.%3"/>
      <w:lvlJc w:val="left"/>
      <w:pPr>
        <w:tabs>
          <w:tab w:val="num" w:pos="720"/>
        </w:tabs>
        <w:ind w:left="720" w:hanging="720"/>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28" w15:restartNumberingAfterBreak="0">
    <w:nsid w:val="715D5671"/>
    <w:multiLevelType w:val="hybridMultilevel"/>
    <w:tmpl w:val="F814A39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17C786E"/>
    <w:multiLevelType w:val="hybridMultilevel"/>
    <w:tmpl w:val="C6649CE4"/>
    <w:lvl w:ilvl="0" w:tplc="EC201950">
      <w:start w:val="1"/>
      <w:numFmt w:val="decimal"/>
      <w:lvlText w:val="(%1)"/>
      <w:lvlJc w:val="left"/>
      <w:pPr>
        <w:ind w:left="720" w:hanging="360"/>
      </w:pPr>
      <w:rPr>
        <w:rFonts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6446BBB"/>
    <w:multiLevelType w:val="multilevel"/>
    <w:tmpl w:val="EBF0D7D8"/>
    <w:lvl w:ilvl="0">
      <w:start w:val="1"/>
      <w:numFmt w:val="decimal"/>
      <w:lvlText w:val="%1."/>
      <w:lvlJc w:val="left"/>
      <w:pPr>
        <w:tabs>
          <w:tab w:val="num" w:pos="567"/>
        </w:tabs>
        <w:ind w:left="567" w:hanging="567"/>
      </w:pPr>
      <w:rPr>
        <w:rFonts w:ascii="Times New Roman" w:hAnsi="Times New Roman" w:hint="default"/>
        <w:b/>
        <w:i w:val="0"/>
        <w:caps w:val="0"/>
        <w:strike w:val="0"/>
        <w:dstrike w:val="0"/>
        <w:vanish w:val="0"/>
        <w:sz w:val="28"/>
        <w:szCs w:val="28"/>
        <w:u w:val="none"/>
        <w:vertAlign w:val="baseline"/>
      </w:rPr>
    </w:lvl>
    <w:lvl w:ilvl="1">
      <w:start w:val="1"/>
      <w:numFmt w:val="decimal"/>
      <w:lvlText w:val="%1.%2."/>
      <w:lvlJc w:val="left"/>
      <w:pPr>
        <w:tabs>
          <w:tab w:val="num" w:pos="567"/>
        </w:tabs>
        <w:ind w:left="567" w:hanging="567"/>
      </w:pPr>
      <w:rPr>
        <w:rFonts w:ascii="Times New Roman" w:hAnsi="Times New Roman" w:hint="default"/>
        <w:b w:val="0"/>
        <w:i w:val="0"/>
        <w:caps w:val="0"/>
        <w:strike w:val="0"/>
        <w:dstrike w:val="0"/>
        <w:vanish w:val="0"/>
        <w:sz w:val="24"/>
        <w:szCs w:val="24"/>
        <w:vertAlign w:val="baseline"/>
      </w:rPr>
    </w:lvl>
    <w:lvl w:ilvl="2">
      <w:start w:val="1"/>
      <w:numFmt w:val="bullet"/>
      <w:lvlText w:val="-"/>
      <w:lvlJc w:val="left"/>
      <w:pPr>
        <w:tabs>
          <w:tab w:val="num" w:pos="851"/>
        </w:tabs>
        <w:ind w:left="851" w:hanging="284"/>
      </w:pPr>
      <w:rPr>
        <w:rFonts w:ascii="Arial" w:hAnsi="Arial" w:hint="default"/>
        <w:b w:val="0"/>
        <w:i w:val="0"/>
        <w:caps w:val="0"/>
        <w:strike w:val="0"/>
        <w:dstrike w:val="0"/>
        <w:vanish w:val="0"/>
        <w:sz w:val="22"/>
        <w:vertAlign w:val="base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7B496826"/>
    <w:multiLevelType w:val="hybridMultilevel"/>
    <w:tmpl w:val="9FF02358"/>
    <w:lvl w:ilvl="0" w:tplc="04050001">
      <w:start w:val="1"/>
      <w:numFmt w:val="bullet"/>
      <w:lvlText w:val=""/>
      <w:lvlJc w:val="left"/>
      <w:pPr>
        <w:ind w:left="2280" w:hanging="360"/>
      </w:pPr>
      <w:rPr>
        <w:rFonts w:ascii="Symbol" w:hAnsi="Symbol" w:hint="default"/>
      </w:rPr>
    </w:lvl>
    <w:lvl w:ilvl="1" w:tplc="04050003" w:tentative="1">
      <w:start w:val="1"/>
      <w:numFmt w:val="bullet"/>
      <w:lvlText w:val="o"/>
      <w:lvlJc w:val="left"/>
      <w:pPr>
        <w:ind w:left="3000" w:hanging="360"/>
      </w:pPr>
      <w:rPr>
        <w:rFonts w:ascii="Courier New" w:hAnsi="Courier New" w:cs="Courier New" w:hint="default"/>
      </w:rPr>
    </w:lvl>
    <w:lvl w:ilvl="2" w:tplc="04050005" w:tentative="1">
      <w:start w:val="1"/>
      <w:numFmt w:val="bullet"/>
      <w:lvlText w:val=""/>
      <w:lvlJc w:val="left"/>
      <w:pPr>
        <w:ind w:left="3720" w:hanging="360"/>
      </w:pPr>
      <w:rPr>
        <w:rFonts w:ascii="Wingdings" w:hAnsi="Wingdings" w:hint="default"/>
      </w:rPr>
    </w:lvl>
    <w:lvl w:ilvl="3" w:tplc="04050001" w:tentative="1">
      <w:start w:val="1"/>
      <w:numFmt w:val="bullet"/>
      <w:lvlText w:val=""/>
      <w:lvlJc w:val="left"/>
      <w:pPr>
        <w:ind w:left="4440" w:hanging="360"/>
      </w:pPr>
      <w:rPr>
        <w:rFonts w:ascii="Symbol" w:hAnsi="Symbol" w:hint="default"/>
      </w:rPr>
    </w:lvl>
    <w:lvl w:ilvl="4" w:tplc="04050003" w:tentative="1">
      <w:start w:val="1"/>
      <w:numFmt w:val="bullet"/>
      <w:lvlText w:val="o"/>
      <w:lvlJc w:val="left"/>
      <w:pPr>
        <w:ind w:left="5160" w:hanging="360"/>
      </w:pPr>
      <w:rPr>
        <w:rFonts w:ascii="Courier New" w:hAnsi="Courier New" w:cs="Courier New" w:hint="default"/>
      </w:rPr>
    </w:lvl>
    <w:lvl w:ilvl="5" w:tplc="04050005" w:tentative="1">
      <w:start w:val="1"/>
      <w:numFmt w:val="bullet"/>
      <w:lvlText w:val=""/>
      <w:lvlJc w:val="left"/>
      <w:pPr>
        <w:ind w:left="5880" w:hanging="360"/>
      </w:pPr>
      <w:rPr>
        <w:rFonts w:ascii="Wingdings" w:hAnsi="Wingdings" w:hint="default"/>
      </w:rPr>
    </w:lvl>
    <w:lvl w:ilvl="6" w:tplc="04050001" w:tentative="1">
      <w:start w:val="1"/>
      <w:numFmt w:val="bullet"/>
      <w:lvlText w:val=""/>
      <w:lvlJc w:val="left"/>
      <w:pPr>
        <w:ind w:left="6600" w:hanging="360"/>
      </w:pPr>
      <w:rPr>
        <w:rFonts w:ascii="Symbol" w:hAnsi="Symbol" w:hint="default"/>
      </w:rPr>
    </w:lvl>
    <w:lvl w:ilvl="7" w:tplc="04050003" w:tentative="1">
      <w:start w:val="1"/>
      <w:numFmt w:val="bullet"/>
      <w:lvlText w:val="o"/>
      <w:lvlJc w:val="left"/>
      <w:pPr>
        <w:ind w:left="7320" w:hanging="360"/>
      </w:pPr>
      <w:rPr>
        <w:rFonts w:ascii="Courier New" w:hAnsi="Courier New" w:cs="Courier New" w:hint="default"/>
      </w:rPr>
    </w:lvl>
    <w:lvl w:ilvl="8" w:tplc="04050005" w:tentative="1">
      <w:start w:val="1"/>
      <w:numFmt w:val="bullet"/>
      <w:lvlText w:val=""/>
      <w:lvlJc w:val="left"/>
      <w:pPr>
        <w:ind w:left="804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24"/>
  </w:num>
  <w:num w:numId="7">
    <w:abstractNumId w:val="15"/>
  </w:num>
  <w:num w:numId="8">
    <w:abstractNumId w:val="10"/>
  </w:num>
  <w:num w:numId="9">
    <w:abstractNumId w:val="12"/>
  </w:num>
  <w:num w:numId="10">
    <w:abstractNumId w:val="20"/>
  </w:num>
  <w:num w:numId="11">
    <w:abstractNumId w:val="13"/>
  </w:num>
  <w:num w:numId="12">
    <w:abstractNumId w:val="11"/>
  </w:num>
  <w:num w:numId="13">
    <w:abstractNumId w:val="22"/>
  </w:num>
  <w:num w:numId="14">
    <w:abstractNumId w:val="27"/>
  </w:num>
  <w:num w:numId="15">
    <w:abstractNumId w:val="9"/>
  </w:num>
  <w:num w:numId="16">
    <w:abstractNumId w:val="23"/>
  </w:num>
  <w:num w:numId="17">
    <w:abstractNumId w:val="30"/>
  </w:num>
  <w:num w:numId="18">
    <w:abstractNumId w:val="17"/>
  </w:num>
  <w:num w:numId="19">
    <w:abstractNumId w:val="28"/>
  </w:num>
  <w:num w:numId="20">
    <w:abstractNumId w:val="6"/>
  </w:num>
  <w:num w:numId="21">
    <w:abstractNumId w:val="31"/>
  </w:num>
  <w:num w:numId="22">
    <w:abstractNumId w:val="21"/>
  </w:num>
  <w:num w:numId="23">
    <w:abstractNumId w:val="14"/>
  </w:num>
  <w:num w:numId="24">
    <w:abstractNumId w:val="7"/>
  </w:num>
  <w:num w:numId="25">
    <w:abstractNumId w:val="5"/>
  </w:num>
  <w:num w:numId="26">
    <w:abstractNumId w:val="19"/>
  </w:num>
  <w:num w:numId="27">
    <w:abstractNumId w:val="16"/>
  </w:num>
  <w:num w:numId="28">
    <w:abstractNumId w:val="25"/>
  </w:num>
  <w:num w:numId="29">
    <w:abstractNumId w:val="26"/>
  </w:num>
  <w:num w:numId="30">
    <w:abstractNumId w:val="29"/>
  </w:num>
  <w:num w:numId="31">
    <w:abstractNumId w:val="8"/>
  </w:num>
  <w:num w:numId="32">
    <w:abstractNumId w:val="18"/>
  </w:num>
  <w:num w:numId="33">
    <w:abstractNumId w:val="15"/>
    <w:lvlOverride w:ilvl="0">
      <w:startOverride w:val="1"/>
    </w:lvlOverride>
    <w:lvlOverride w:ilvl="1">
      <w:startOverride w:val="1"/>
    </w:lvlOverride>
    <w:lvlOverride w:ilvl="2">
      <w:startOverride w:val="1"/>
    </w:lvlOverride>
    <w:lvlOverride w:ilvl="3">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8"/>
  <w:hyphenationZone w:val="425"/>
  <w:characterSpacingControl w:val="doNotCompress"/>
  <w:footnotePr>
    <w:footnote w:id="-1"/>
    <w:footnote w:id="0"/>
  </w:footnotePr>
  <w:endnotePr>
    <w:endnote w:id="-1"/>
    <w:endnote w:id="0"/>
  </w:endnotePr>
  <w:compat>
    <w:balanceSingleByteDoubleByteWidth/>
    <w:doNotExpandShiftReturn/>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2C2"/>
    <w:rsid w:val="000035FA"/>
    <w:rsid w:val="000054FF"/>
    <w:rsid w:val="0000743B"/>
    <w:rsid w:val="000276B2"/>
    <w:rsid w:val="0004123B"/>
    <w:rsid w:val="00045CDF"/>
    <w:rsid w:val="0007322F"/>
    <w:rsid w:val="000777AF"/>
    <w:rsid w:val="0009554B"/>
    <w:rsid w:val="000A1A9A"/>
    <w:rsid w:val="000B48A3"/>
    <w:rsid w:val="000C14B2"/>
    <w:rsid w:val="000C37F4"/>
    <w:rsid w:val="000D0A78"/>
    <w:rsid w:val="000D5D3C"/>
    <w:rsid w:val="000D6A56"/>
    <w:rsid w:val="000E245B"/>
    <w:rsid w:val="00122625"/>
    <w:rsid w:val="00124CD9"/>
    <w:rsid w:val="001327FA"/>
    <w:rsid w:val="00164853"/>
    <w:rsid w:val="001667D0"/>
    <w:rsid w:val="00173343"/>
    <w:rsid w:val="0019103D"/>
    <w:rsid w:val="00192568"/>
    <w:rsid w:val="001D437F"/>
    <w:rsid w:val="001D59A2"/>
    <w:rsid w:val="001E4B1F"/>
    <w:rsid w:val="001E7008"/>
    <w:rsid w:val="00212667"/>
    <w:rsid w:val="002217B7"/>
    <w:rsid w:val="0023148C"/>
    <w:rsid w:val="0026333A"/>
    <w:rsid w:val="0027514D"/>
    <w:rsid w:val="0028167D"/>
    <w:rsid w:val="00283FF1"/>
    <w:rsid w:val="00293FC7"/>
    <w:rsid w:val="002A734E"/>
    <w:rsid w:val="002B0791"/>
    <w:rsid w:val="002C25D2"/>
    <w:rsid w:val="002D1B15"/>
    <w:rsid w:val="002F1256"/>
    <w:rsid w:val="002F17CA"/>
    <w:rsid w:val="002F3D11"/>
    <w:rsid w:val="00307D29"/>
    <w:rsid w:val="00311145"/>
    <w:rsid w:val="0032082A"/>
    <w:rsid w:val="00335F69"/>
    <w:rsid w:val="003648E5"/>
    <w:rsid w:val="00370F2F"/>
    <w:rsid w:val="00371ADB"/>
    <w:rsid w:val="003A7D60"/>
    <w:rsid w:val="003D01F4"/>
    <w:rsid w:val="003D1499"/>
    <w:rsid w:val="003E450C"/>
    <w:rsid w:val="003E626C"/>
    <w:rsid w:val="00413694"/>
    <w:rsid w:val="0042474C"/>
    <w:rsid w:val="00425F8D"/>
    <w:rsid w:val="0042668B"/>
    <w:rsid w:val="004440ED"/>
    <w:rsid w:val="00461511"/>
    <w:rsid w:val="00461F62"/>
    <w:rsid w:val="00472002"/>
    <w:rsid w:val="00472D8B"/>
    <w:rsid w:val="004930BB"/>
    <w:rsid w:val="00494099"/>
    <w:rsid w:val="00495292"/>
    <w:rsid w:val="004A7A31"/>
    <w:rsid w:val="004B213F"/>
    <w:rsid w:val="004C0F99"/>
    <w:rsid w:val="004C6D7C"/>
    <w:rsid w:val="004E4385"/>
    <w:rsid w:val="004F29A4"/>
    <w:rsid w:val="00501474"/>
    <w:rsid w:val="005061A1"/>
    <w:rsid w:val="005153B5"/>
    <w:rsid w:val="00530923"/>
    <w:rsid w:val="00537E3A"/>
    <w:rsid w:val="00542E5A"/>
    <w:rsid w:val="005457B1"/>
    <w:rsid w:val="00551284"/>
    <w:rsid w:val="0056281A"/>
    <w:rsid w:val="005701AF"/>
    <w:rsid w:val="00580C76"/>
    <w:rsid w:val="005830F5"/>
    <w:rsid w:val="00586334"/>
    <w:rsid w:val="005901AF"/>
    <w:rsid w:val="005936DF"/>
    <w:rsid w:val="005B2BA9"/>
    <w:rsid w:val="005C3CBC"/>
    <w:rsid w:val="005F2AC1"/>
    <w:rsid w:val="006077F6"/>
    <w:rsid w:val="00621A09"/>
    <w:rsid w:val="006257D3"/>
    <w:rsid w:val="0065145E"/>
    <w:rsid w:val="006557DA"/>
    <w:rsid w:val="00666F15"/>
    <w:rsid w:val="00672430"/>
    <w:rsid w:val="00684A64"/>
    <w:rsid w:val="00697960"/>
    <w:rsid w:val="006B3294"/>
    <w:rsid w:val="006C5FD3"/>
    <w:rsid w:val="006D228A"/>
    <w:rsid w:val="006D7B9E"/>
    <w:rsid w:val="006E0BE1"/>
    <w:rsid w:val="006E1142"/>
    <w:rsid w:val="006E2EAE"/>
    <w:rsid w:val="006E37A9"/>
    <w:rsid w:val="006E3FF4"/>
    <w:rsid w:val="006E7CA2"/>
    <w:rsid w:val="006E7D08"/>
    <w:rsid w:val="006F145A"/>
    <w:rsid w:val="006F4FC4"/>
    <w:rsid w:val="006F516D"/>
    <w:rsid w:val="007057E8"/>
    <w:rsid w:val="007212D2"/>
    <w:rsid w:val="00723161"/>
    <w:rsid w:val="007278A2"/>
    <w:rsid w:val="0074218A"/>
    <w:rsid w:val="00742BAC"/>
    <w:rsid w:val="007430B6"/>
    <w:rsid w:val="0074611B"/>
    <w:rsid w:val="00747ADE"/>
    <w:rsid w:val="00750EB6"/>
    <w:rsid w:val="00751A1C"/>
    <w:rsid w:val="00761263"/>
    <w:rsid w:val="00762743"/>
    <w:rsid w:val="00765A42"/>
    <w:rsid w:val="0077330D"/>
    <w:rsid w:val="007B0734"/>
    <w:rsid w:val="007B2536"/>
    <w:rsid w:val="007B52AF"/>
    <w:rsid w:val="007B6F78"/>
    <w:rsid w:val="007E073E"/>
    <w:rsid w:val="007E2FA1"/>
    <w:rsid w:val="007E477A"/>
    <w:rsid w:val="007E7DDD"/>
    <w:rsid w:val="007F6A4D"/>
    <w:rsid w:val="00842592"/>
    <w:rsid w:val="008522E0"/>
    <w:rsid w:val="00885215"/>
    <w:rsid w:val="00886196"/>
    <w:rsid w:val="008A3197"/>
    <w:rsid w:val="008B5922"/>
    <w:rsid w:val="008C178C"/>
    <w:rsid w:val="008C5AED"/>
    <w:rsid w:val="008C7926"/>
    <w:rsid w:val="008E0748"/>
    <w:rsid w:val="008E5B39"/>
    <w:rsid w:val="008F0FE5"/>
    <w:rsid w:val="008F7A5A"/>
    <w:rsid w:val="00905DA5"/>
    <w:rsid w:val="00910290"/>
    <w:rsid w:val="00912AD6"/>
    <w:rsid w:val="00927BDE"/>
    <w:rsid w:val="00930450"/>
    <w:rsid w:val="00947F52"/>
    <w:rsid w:val="00960137"/>
    <w:rsid w:val="00971559"/>
    <w:rsid w:val="00975D60"/>
    <w:rsid w:val="00985641"/>
    <w:rsid w:val="00993FFC"/>
    <w:rsid w:val="009B36C2"/>
    <w:rsid w:val="009D5ABE"/>
    <w:rsid w:val="00A00045"/>
    <w:rsid w:val="00A062C2"/>
    <w:rsid w:val="00A12B68"/>
    <w:rsid w:val="00A2046C"/>
    <w:rsid w:val="00A3093C"/>
    <w:rsid w:val="00A667F8"/>
    <w:rsid w:val="00A7729E"/>
    <w:rsid w:val="00A838CF"/>
    <w:rsid w:val="00A84260"/>
    <w:rsid w:val="00AB39AA"/>
    <w:rsid w:val="00AB4505"/>
    <w:rsid w:val="00AF72D8"/>
    <w:rsid w:val="00B04E4C"/>
    <w:rsid w:val="00B057FA"/>
    <w:rsid w:val="00B10EA0"/>
    <w:rsid w:val="00B133F4"/>
    <w:rsid w:val="00B14BC1"/>
    <w:rsid w:val="00B15DAC"/>
    <w:rsid w:val="00B4092E"/>
    <w:rsid w:val="00B426F2"/>
    <w:rsid w:val="00B50E48"/>
    <w:rsid w:val="00B531AC"/>
    <w:rsid w:val="00B63491"/>
    <w:rsid w:val="00B80400"/>
    <w:rsid w:val="00B81B3E"/>
    <w:rsid w:val="00B96E73"/>
    <w:rsid w:val="00BA3722"/>
    <w:rsid w:val="00BA3C5C"/>
    <w:rsid w:val="00BB0FE4"/>
    <w:rsid w:val="00BB3DDF"/>
    <w:rsid w:val="00BC112A"/>
    <w:rsid w:val="00BC6CC1"/>
    <w:rsid w:val="00BF5D64"/>
    <w:rsid w:val="00C27592"/>
    <w:rsid w:val="00C35B30"/>
    <w:rsid w:val="00C41051"/>
    <w:rsid w:val="00C439BD"/>
    <w:rsid w:val="00C47F88"/>
    <w:rsid w:val="00C74079"/>
    <w:rsid w:val="00C76226"/>
    <w:rsid w:val="00C9325F"/>
    <w:rsid w:val="00CA4DDB"/>
    <w:rsid w:val="00CC0C91"/>
    <w:rsid w:val="00CC1F45"/>
    <w:rsid w:val="00CC55A1"/>
    <w:rsid w:val="00CD1B75"/>
    <w:rsid w:val="00CD30F9"/>
    <w:rsid w:val="00CD5AEE"/>
    <w:rsid w:val="00CD7913"/>
    <w:rsid w:val="00CE2004"/>
    <w:rsid w:val="00CF14E0"/>
    <w:rsid w:val="00CF22CD"/>
    <w:rsid w:val="00CF70DD"/>
    <w:rsid w:val="00CF7878"/>
    <w:rsid w:val="00D06744"/>
    <w:rsid w:val="00D06C32"/>
    <w:rsid w:val="00D10DB5"/>
    <w:rsid w:val="00D239AE"/>
    <w:rsid w:val="00D338AC"/>
    <w:rsid w:val="00D35848"/>
    <w:rsid w:val="00D45A47"/>
    <w:rsid w:val="00D46141"/>
    <w:rsid w:val="00D5256C"/>
    <w:rsid w:val="00D52B9C"/>
    <w:rsid w:val="00D57C11"/>
    <w:rsid w:val="00D63270"/>
    <w:rsid w:val="00D6589F"/>
    <w:rsid w:val="00D770A8"/>
    <w:rsid w:val="00DE280F"/>
    <w:rsid w:val="00DF221C"/>
    <w:rsid w:val="00DF32CC"/>
    <w:rsid w:val="00DF52D0"/>
    <w:rsid w:val="00DF5F59"/>
    <w:rsid w:val="00E00030"/>
    <w:rsid w:val="00E15EE4"/>
    <w:rsid w:val="00E30684"/>
    <w:rsid w:val="00E323B1"/>
    <w:rsid w:val="00E35948"/>
    <w:rsid w:val="00E53754"/>
    <w:rsid w:val="00E55B5D"/>
    <w:rsid w:val="00E92C71"/>
    <w:rsid w:val="00E93737"/>
    <w:rsid w:val="00EA41D2"/>
    <w:rsid w:val="00EB1DE3"/>
    <w:rsid w:val="00EB6F07"/>
    <w:rsid w:val="00EC488E"/>
    <w:rsid w:val="00ED3182"/>
    <w:rsid w:val="00F0309F"/>
    <w:rsid w:val="00F03D86"/>
    <w:rsid w:val="00F04415"/>
    <w:rsid w:val="00F3408A"/>
    <w:rsid w:val="00F448DA"/>
    <w:rsid w:val="00F55209"/>
    <w:rsid w:val="00F61869"/>
    <w:rsid w:val="00F70BE7"/>
    <w:rsid w:val="00F76FDB"/>
    <w:rsid w:val="00F777BE"/>
    <w:rsid w:val="00F81323"/>
    <w:rsid w:val="00F855B4"/>
    <w:rsid w:val="00FA2625"/>
    <w:rsid w:val="00FA2C8C"/>
    <w:rsid w:val="00FA32A2"/>
    <w:rsid w:val="00FB1774"/>
    <w:rsid w:val="00FD7A9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65B5C20"/>
  <w15:chartTrackingRefBased/>
  <w15:docId w15:val="{A77D40DE-9A65-4C5E-8677-4713F5818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62743"/>
    <w:rPr>
      <w:rFonts w:ascii="Times New Roman" w:eastAsia="Times New Roman" w:hAnsi="Times New Roman"/>
      <w:sz w:val="24"/>
      <w:szCs w:val="24"/>
    </w:rPr>
  </w:style>
  <w:style w:type="paragraph" w:styleId="Nadpis1">
    <w:name w:val="heading 1"/>
    <w:basedOn w:val="Normln"/>
    <w:next w:val="Normln"/>
    <w:uiPriority w:val="99"/>
    <w:qFormat/>
    <w:rsid w:val="00762743"/>
    <w:pPr>
      <w:keepNext/>
      <w:outlineLvl w:val="0"/>
    </w:pPr>
  </w:style>
  <w:style w:type="paragraph" w:styleId="Nadpis2">
    <w:name w:val="heading 2"/>
    <w:basedOn w:val="Normln"/>
    <w:next w:val="Normln"/>
    <w:uiPriority w:val="99"/>
    <w:qFormat/>
    <w:rsid w:val="00762743"/>
    <w:pPr>
      <w:outlineLvl w:val="1"/>
    </w:pPr>
    <w:rPr>
      <w:rFonts w:cs="Arial"/>
      <w:bCs/>
      <w:iCs/>
      <w:szCs w:val="28"/>
    </w:rPr>
  </w:style>
  <w:style w:type="paragraph" w:styleId="Nadpis3">
    <w:name w:val="heading 3"/>
    <w:basedOn w:val="Normln"/>
    <w:next w:val="Normln"/>
    <w:uiPriority w:val="99"/>
    <w:qFormat/>
    <w:rsid w:val="00762743"/>
    <w:pPr>
      <w:keepNext/>
      <w:outlineLvl w:val="2"/>
    </w:pPr>
    <w:rPr>
      <w:rFonts w:cs="Arial"/>
      <w:bCs/>
      <w:szCs w:val="26"/>
    </w:rPr>
  </w:style>
  <w:style w:type="paragraph" w:styleId="Nadpis4">
    <w:name w:val="heading 4"/>
    <w:basedOn w:val="Normln"/>
    <w:next w:val="Normln"/>
    <w:uiPriority w:val="99"/>
    <w:qFormat/>
    <w:rsid w:val="00762743"/>
    <w:pPr>
      <w:outlineLvl w:val="3"/>
    </w:pPr>
  </w:style>
  <w:style w:type="paragraph" w:styleId="Nadpis5">
    <w:name w:val="heading 5"/>
    <w:basedOn w:val="Normln"/>
    <w:next w:val="Normln"/>
    <w:uiPriority w:val="99"/>
    <w:qFormat/>
    <w:rsid w:val="00762743"/>
    <w:pPr>
      <w:keepNext/>
      <w:outlineLvl w:val="4"/>
    </w:pPr>
  </w:style>
  <w:style w:type="paragraph" w:styleId="Nadpis6">
    <w:name w:val="heading 6"/>
    <w:basedOn w:val="Normln"/>
    <w:next w:val="Normln"/>
    <w:uiPriority w:val="99"/>
    <w:qFormat/>
    <w:rsid w:val="00762743"/>
    <w:pPr>
      <w:keepNext/>
      <w:outlineLvl w:val="5"/>
    </w:pPr>
  </w:style>
  <w:style w:type="paragraph" w:styleId="Nadpis7">
    <w:name w:val="heading 7"/>
    <w:basedOn w:val="Normln"/>
    <w:next w:val="Normln"/>
    <w:uiPriority w:val="99"/>
    <w:qFormat/>
    <w:rsid w:val="00762743"/>
    <w:pPr>
      <w:keepNext/>
      <w:outlineLvl w:val="6"/>
    </w:pPr>
  </w:style>
  <w:style w:type="paragraph" w:styleId="Nadpis8">
    <w:name w:val="heading 8"/>
    <w:basedOn w:val="Normln"/>
    <w:next w:val="Normln"/>
    <w:uiPriority w:val="99"/>
    <w:qFormat/>
    <w:rsid w:val="00762743"/>
    <w:pPr>
      <w:keepNext/>
      <w:outlineLvl w:val="7"/>
    </w:pPr>
  </w:style>
  <w:style w:type="paragraph" w:styleId="Nadpis9">
    <w:name w:val="heading 9"/>
    <w:basedOn w:val="Normln"/>
    <w:next w:val="Normln"/>
    <w:uiPriority w:val="99"/>
    <w:qFormat/>
    <w:rsid w:val="00762743"/>
    <w:pPr>
      <w:keepNext/>
      <w:outlineLvl w:val="8"/>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76274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rsid w:val="00762743"/>
    <w:pPr>
      <w:tabs>
        <w:tab w:val="center" w:pos="4536"/>
        <w:tab w:val="right" w:pos="9072"/>
      </w:tabs>
    </w:pPr>
  </w:style>
  <w:style w:type="paragraph" w:styleId="Zpat">
    <w:name w:val="footer"/>
    <w:basedOn w:val="Normln"/>
    <w:rsid w:val="00762743"/>
    <w:pPr>
      <w:tabs>
        <w:tab w:val="center" w:pos="4536"/>
        <w:tab w:val="right" w:pos="9072"/>
      </w:tabs>
      <w:jc w:val="both"/>
    </w:pPr>
  </w:style>
  <w:style w:type="paragraph" w:styleId="Textbubliny">
    <w:name w:val="Balloon Text"/>
    <w:basedOn w:val="Normln"/>
    <w:link w:val="TextbublinyChar"/>
    <w:uiPriority w:val="99"/>
    <w:semiHidden/>
    <w:unhideWhenUsed/>
    <w:rsid w:val="00FA2625"/>
    <w:rPr>
      <w:rFonts w:ascii="Tahoma" w:eastAsia="Calibri" w:hAnsi="Tahoma"/>
      <w:sz w:val="16"/>
      <w:szCs w:val="16"/>
      <w:lang w:val="x-none" w:eastAsia="en-US"/>
    </w:rPr>
  </w:style>
  <w:style w:type="character" w:customStyle="1" w:styleId="TextbublinyChar">
    <w:name w:val="Text bubliny Char"/>
    <w:link w:val="Textbubliny"/>
    <w:uiPriority w:val="99"/>
    <w:semiHidden/>
    <w:rsid w:val="00FA2625"/>
    <w:rPr>
      <w:rFonts w:ascii="Tahoma" w:hAnsi="Tahoma" w:cs="Tahoma"/>
      <w:sz w:val="16"/>
      <w:szCs w:val="16"/>
      <w:lang w:eastAsia="en-US"/>
    </w:rPr>
  </w:style>
  <w:style w:type="paragraph" w:customStyle="1" w:styleId="Nzev-l">
    <w:name w:val="Název-čl."/>
    <w:basedOn w:val="Normln"/>
    <w:rsid w:val="008E5B39"/>
    <w:pPr>
      <w:jc w:val="center"/>
    </w:pPr>
    <w:rPr>
      <w:rFonts w:ascii="Arial" w:hAnsi="Arial"/>
      <w:b/>
      <w:szCs w:val="20"/>
      <w:u w:val="single"/>
    </w:rPr>
  </w:style>
  <w:style w:type="paragraph" w:customStyle="1" w:styleId="Zkladntext21">
    <w:name w:val="Základní text 21"/>
    <w:basedOn w:val="Normln"/>
    <w:rsid w:val="008E5B39"/>
    <w:pPr>
      <w:suppressAutoHyphens/>
      <w:overflowPunct w:val="0"/>
      <w:autoSpaceDE w:val="0"/>
      <w:autoSpaceDN w:val="0"/>
      <w:adjustRightInd w:val="0"/>
      <w:spacing w:before="240" w:line="230" w:lineRule="auto"/>
      <w:jc w:val="center"/>
      <w:textAlignment w:val="baseline"/>
    </w:pPr>
    <w:rPr>
      <w:rFonts w:ascii="Arial" w:hAnsi="Arial"/>
      <w:caps/>
      <w:sz w:val="28"/>
      <w:szCs w:val="20"/>
    </w:rPr>
  </w:style>
  <w:style w:type="character" w:styleId="Hypertextovodkaz">
    <w:name w:val="Hyperlink"/>
    <w:rsid w:val="00762743"/>
    <w:rPr>
      <w:color w:val="0000FF"/>
      <w:u w:val="single"/>
    </w:rPr>
  </w:style>
  <w:style w:type="paragraph" w:customStyle="1" w:styleId="zkladn">
    <w:name w:val="základní"/>
    <w:basedOn w:val="Normln"/>
    <w:rsid w:val="00762743"/>
    <w:pPr>
      <w:spacing w:before="120" w:after="120"/>
      <w:ind w:firstLine="425"/>
      <w:jc w:val="both"/>
    </w:pPr>
  </w:style>
  <w:style w:type="character" w:customStyle="1" w:styleId="zmna">
    <w:name w:val="změna"/>
    <w:rsid w:val="00762743"/>
    <w:rPr>
      <w:color w:val="0000FF"/>
    </w:rPr>
  </w:style>
  <w:style w:type="character" w:styleId="Zdraznn">
    <w:name w:val="Emphasis"/>
    <w:qFormat/>
    <w:rsid w:val="00762743"/>
    <w:rPr>
      <w:i/>
      <w:iCs/>
    </w:rPr>
  </w:style>
  <w:style w:type="paragraph" w:customStyle="1" w:styleId="Pnzev">
    <w:name w:val="Př_název"/>
    <w:basedOn w:val="Normln"/>
    <w:next w:val="zkladn"/>
    <w:rsid w:val="00762743"/>
    <w:pPr>
      <w:pageBreakBefore/>
      <w:spacing w:after="240"/>
      <w:ind w:left="1134" w:hanging="1134"/>
      <w:outlineLvl w:val="0"/>
    </w:pPr>
    <w:rPr>
      <w:b/>
      <w:sz w:val="28"/>
    </w:rPr>
  </w:style>
  <w:style w:type="paragraph" w:customStyle="1" w:styleId="zz-vpravo">
    <w:name w:val="zz-vpravo"/>
    <w:basedOn w:val="Normln"/>
    <w:rsid w:val="00762743"/>
    <w:pPr>
      <w:jc w:val="right"/>
    </w:pPr>
  </w:style>
  <w:style w:type="paragraph" w:customStyle="1" w:styleId="zz-Nzev">
    <w:name w:val="zz-Název"/>
    <w:basedOn w:val="Normln"/>
    <w:rsid w:val="00762743"/>
    <w:pPr>
      <w:spacing w:before="240" w:after="240"/>
      <w:jc w:val="center"/>
    </w:pPr>
    <w:rPr>
      <w:b/>
      <w:sz w:val="36"/>
      <w:szCs w:val="36"/>
    </w:rPr>
  </w:style>
  <w:style w:type="character" w:customStyle="1" w:styleId="zz10bnorm">
    <w:name w:val="zz_10b_norm"/>
    <w:rsid w:val="00762743"/>
    <w:rPr>
      <w:sz w:val="20"/>
    </w:rPr>
  </w:style>
  <w:style w:type="character" w:styleId="slostrnky">
    <w:name w:val="page number"/>
    <w:basedOn w:val="Standardnpsmoodstavce"/>
    <w:rsid w:val="00762743"/>
  </w:style>
  <w:style w:type="numbering" w:customStyle="1" w:styleId="Osn">
    <w:name w:val="Osn"/>
    <w:basedOn w:val="Bezseznamu"/>
    <w:rsid w:val="00762743"/>
  </w:style>
  <w:style w:type="paragraph" w:customStyle="1" w:styleId="st">
    <w:name w:val="Část"/>
    <w:basedOn w:val="Normln"/>
    <w:next w:val="Oddl"/>
    <w:uiPriority w:val="99"/>
    <w:rsid w:val="00762743"/>
    <w:pPr>
      <w:keepNext/>
      <w:keepLines/>
      <w:numPr>
        <w:numId w:val="7"/>
      </w:numPr>
      <w:spacing w:before="240" w:after="120"/>
      <w:ind w:right="113"/>
      <w:jc w:val="center"/>
      <w:outlineLvl w:val="0"/>
    </w:pPr>
    <w:rPr>
      <w:b/>
      <w:caps/>
    </w:rPr>
  </w:style>
  <w:style w:type="paragraph" w:customStyle="1" w:styleId="Oddl">
    <w:name w:val="Oddíl"/>
    <w:basedOn w:val="Normln"/>
    <w:next w:val="lnek"/>
    <w:uiPriority w:val="99"/>
    <w:rsid w:val="00762743"/>
    <w:pPr>
      <w:keepNext/>
      <w:keepLines/>
      <w:numPr>
        <w:ilvl w:val="1"/>
        <w:numId w:val="7"/>
      </w:numPr>
      <w:spacing w:before="240"/>
      <w:ind w:right="113"/>
      <w:jc w:val="center"/>
      <w:outlineLvl w:val="1"/>
    </w:pPr>
    <w:rPr>
      <w:caps/>
    </w:rPr>
  </w:style>
  <w:style w:type="paragraph" w:customStyle="1" w:styleId="lnek">
    <w:name w:val="Článek"/>
    <w:basedOn w:val="Normln"/>
    <w:next w:val="Normln"/>
    <w:link w:val="lnekChar"/>
    <w:uiPriority w:val="99"/>
    <w:rsid w:val="00762743"/>
    <w:pPr>
      <w:keepNext/>
      <w:keepLines/>
      <w:numPr>
        <w:ilvl w:val="2"/>
        <w:numId w:val="7"/>
      </w:numPr>
      <w:spacing w:before="240"/>
      <w:ind w:right="113"/>
      <w:jc w:val="center"/>
      <w:outlineLvl w:val="2"/>
    </w:pPr>
    <w:rPr>
      <w:b/>
    </w:rPr>
  </w:style>
  <w:style w:type="paragraph" w:customStyle="1" w:styleId="Odstavec">
    <w:name w:val="Odstavec"/>
    <w:basedOn w:val="Normln"/>
    <w:uiPriority w:val="99"/>
    <w:rsid w:val="00762743"/>
    <w:pPr>
      <w:numPr>
        <w:ilvl w:val="3"/>
        <w:numId w:val="7"/>
      </w:numPr>
      <w:spacing w:before="120"/>
      <w:jc w:val="both"/>
      <w:outlineLvl w:val="3"/>
    </w:pPr>
  </w:style>
  <w:style w:type="paragraph" w:customStyle="1" w:styleId="Psmeno">
    <w:name w:val="Písmeno"/>
    <w:basedOn w:val="Normln"/>
    <w:uiPriority w:val="99"/>
    <w:rsid w:val="00762743"/>
    <w:pPr>
      <w:numPr>
        <w:ilvl w:val="4"/>
        <w:numId w:val="7"/>
      </w:numPr>
      <w:jc w:val="both"/>
      <w:outlineLvl w:val="4"/>
    </w:pPr>
  </w:style>
  <w:style w:type="paragraph" w:customStyle="1" w:styleId="Psmenopokra">
    <w:name w:val="Písmeno pokrač"/>
    <w:basedOn w:val="Normln"/>
    <w:rsid w:val="00762743"/>
    <w:pPr>
      <w:ind w:left="425"/>
      <w:jc w:val="both"/>
    </w:pPr>
  </w:style>
  <w:style w:type="paragraph" w:customStyle="1" w:styleId="Bod">
    <w:name w:val="Bod"/>
    <w:basedOn w:val="Normln"/>
    <w:uiPriority w:val="99"/>
    <w:rsid w:val="00762743"/>
    <w:pPr>
      <w:numPr>
        <w:ilvl w:val="5"/>
        <w:numId w:val="7"/>
      </w:numPr>
      <w:jc w:val="both"/>
    </w:pPr>
  </w:style>
  <w:style w:type="paragraph" w:styleId="Obsah1">
    <w:name w:val="toc 1"/>
    <w:basedOn w:val="Normln"/>
    <w:next w:val="Normln"/>
    <w:autoRedefine/>
    <w:semiHidden/>
    <w:rsid w:val="00762743"/>
    <w:pPr>
      <w:keepNext/>
      <w:tabs>
        <w:tab w:val="right" w:leader="dot" w:pos="9072"/>
      </w:tabs>
      <w:spacing w:before="60"/>
      <w:ind w:left="567" w:hanging="567"/>
    </w:pPr>
  </w:style>
  <w:style w:type="paragraph" w:styleId="Obsah2">
    <w:name w:val="toc 2"/>
    <w:basedOn w:val="Normln"/>
    <w:next w:val="Normln"/>
    <w:autoRedefine/>
    <w:semiHidden/>
    <w:rsid w:val="00762743"/>
    <w:pPr>
      <w:keepNext/>
      <w:tabs>
        <w:tab w:val="right" w:leader="dot" w:pos="9072"/>
      </w:tabs>
      <w:spacing w:before="60"/>
      <w:ind w:left="1135" w:hanging="851"/>
    </w:pPr>
  </w:style>
  <w:style w:type="paragraph" w:styleId="Obsah3">
    <w:name w:val="toc 3"/>
    <w:basedOn w:val="Normln"/>
    <w:next w:val="Normln"/>
    <w:autoRedefine/>
    <w:semiHidden/>
    <w:rsid w:val="00762743"/>
    <w:pPr>
      <w:tabs>
        <w:tab w:val="right" w:leader="dot" w:pos="9072"/>
      </w:tabs>
      <w:ind w:left="1247" w:hanging="680"/>
    </w:pPr>
    <w:rPr>
      <w:rFonts w:eastAsia="Calibri"/>
      <w:szCs w:val="22"/>
      <w:lang w:eastAsia="en-US"/>
    </w:rPr>
  </w:style>
  <w:style w:type="paragraph" w:styleId="Textpoznpodarou">
    <w:name w:val="footnote text"/>
    <w:basedOn w:val="Normln"/>
    <w:link w:val="TextpoznpodarouChar"/>
    <w:semiHidden/>
    <w:rsid w:val="00762743"/>
    <w:pPr>
      <w:ind w:left="284" w:hanging="284"/>
    </w:pPr>
    <w:rPr>
      <w:sz w:val="20"/>
      <w:szCs w:val="20"/>
    </w:rPr>
  </w:style>
  <w:style w:type="character" w:styleId="Znakapoznpodarou">
    <w:name w:val="footnote reference"/>
    <w:uiPriority w:val="99"/>
    <w:semiHidden/>
    <w:rsid w:val="00762743"/>
    <w:rPr>
      <w:vertAlign w:val="superscript"/>
    </w:rPr>
  </w:style>
  <w:style w:type="paragraph" w:customStyle="1" w:styleId="bododr">
    <w:name w:val="bod_odr"/>
    <w:basedOn w:val="Normln"/>
    <w:rsid w:val="00762743"/>
    <w:pPr>
      <w:numPr>
        <w:numId w:val="8"/>
      </w:numPr>
      <w:jc w:val="both"/>
    </w:pPr>
  </w:style>
  <w:style w:type="paragraph" w:styleId="Obsah4">
    <w:name w:val="toc 4"/>
    <w:basedOn w:val="Normln"/>
    <w:next w:val="Normln"/>
    <w:autoRedefine/>
    <w:semiHidden/>
    <w:rsid w:val="00762743"/>
    <w:pPr>
      <w:ind w:left="720"/>
    </w:pPr>
  </w:style>
  <w:style w:type="character" w:customStyle="1" w:styleId="zzExponent">
    <w:name w:val="zz_Exponent"/>
    <w:rsid w:val="00762743"/>
    <w:rPr>
      <w:vertAlign w:val="superscript"/>
    </w:rPr>
  </w:style>
  <w:style w:type="character" w:customStyle="1" w:styleId="zzIndex">
    <w:name w:val="zz_Index"/>
    <w:rsid w:val="00762743"/>
    <w:rPr>
      <w:vertAlign w:val="subscript"/>
    </w:rPr>
  </w:style>
  <w:style w:type="paragraph" w:customStyle="1" w:styleId="Pnadpis1">
    <w:name w:val="Př_nadpis_1"/>
    <w:basedOn w:val="Normln"/>
    <w:next w:val="zkladn"/>
    <w:rsid w:val="00762743"/>
    <w:pPr>
      <w:keepNext/>
      <w:keepLines/>
      <w:numPr>
        <w:numId w:val="14"/>
      </w:numPr>
      <w:spacing w:before="240" w:after="120"/>
      <w:outlineLvl w:val="1"/>
    </w:pPr>
    <w:rPr>
      <w:b/>
      <w:sz w:val="28"/>
    </w:rPr>
  </w:style>
  <w:style w:type="paragraph" w:customStyle="1" w:styleId="Pnadpis2">
    <w:name w:val="Př_nadpis_2"/>
    <w:basedOn w:val="Normln"/>
    <w:next w:val="zkladn"/>
    <w:rsid w:val="00762743"/>
    <w:pPr>
      <w:keepNext/>
      <w:keepLines/>
      <w:numPr>
        <w:ilvl w:val="1"/>
        <w:numId w:val="14"/>
      </w:numPr>
      <w:spacing w:before="240" w:after="120"/>
      <w:outlineLvl w:val="2"/>
    </w:pPr>
    <w:rPr>
      <w:b/>
    </w:rPr>
  </w:style>
  <w:style w:type="paragraph" w:customStyle="1" w:styleId="Pnadpis3">
    <w:name w:val="Př_nadpis_3"/>
    <w:basedOn w:val="Normln"/>
    <w:rsid w:val="00762743"/>
    <w:pPr>
      <w:keepNext/>
      <w:numPr>
        <w:ilvl w:val="2"/>
        <w:numId w:val="14"/>
      </w:numPr>
      <w:spacing w:before="120" w:after="60"/>
    </w:pPr>
  </w:style>
  <w:style w:type="numbering" w:customStyle="1" w:styleId="Plohy">
    <w:name w:val="Přílohy"/>
    <w:basedOn w:val="Bezseznamu"/>
    <w:rsid w:val="00762743"/>
    <w:pPr>
      <w:numPr>
        <w:numId w:val="6"/>
      </w:numPr>
    </w:pPr>
  </w:style>
  <w:style w:type="paragraph" w:customStyle="1" w:styleId="Pvet">
    <w:name w:val="Př_výčet"/>
    <w:basedOn w:val="zkladn"/>
    <w:rsid w:val="00762743"/>
    <w:pPr>
      <w:tabs>
        <w:tab w:val="num" w:pos="851"/>
      </w:tabs>
      <w:spacing w:after="60"/>
      <w:ind w:left="851" w:hanging="284"/>
      <w:contextualSpacing/>
    </w:pPr>
  </w:style>
  <w:style w:type="table" w:customStyle="1" w:styleId="PTabulka">
    <w:name w:val="Př_Tabulka"/>
    <w:basedOn w:val="Normlntabulka"/>
    <w:rsid w:val="00762743"/>
    <w:rPr>
      <w:rFonts w:ascii="Times New Roman" w:eastAsia="Times New Roman" w:hAnsi="Times New Roman"/>
    </w:rPr>
    <w:tblPr>
      <w:tblInd w:w="28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Pr>
    <w:trPr>
      <w:cantSplit/>
    </w:trPr>
  </w:style>
  <w:style w:type="character" w:customStyle="1" w:styleId="zz-TNR14">
    <w:name w:val="zz-TNR14"/>
    <w:rsid w:val="00762743"/>
    <w:rPr>
      <w:b/>
      <w:sz w:val="28"/>
    </w:rPr>
  </w:style>
  <w:style w:type="character" w:customStyle="1" w:styleId="zz10b">
    <w:name w:val="zz_10b"/>
    <w:rsid w:val="00762743"/>
    <w:rPr>
      <w:b/>
      <w:sz w:val="20"/>
    </w:rPr>
  </w:style>
  <w:style w:type="paragraph" w:customStyle="1" w:styleId="zz18">
    <w:name w:val="zz_18"/>
    <w:basedOn w:val="Normln"/>
    <w:rsid w:val="00762743"/>
    <w:pPr>
      <w:autoSpaceDE w:val="0"/>
      <w:autoSpaceDN w:val="0"/>
      <w:adjustRightInd w:val="0"/>
      <w:jc w:val="center"/>
    </w:pPr>
    <w:rPr>
      <w:b/>
      <w:sz w:val="36"/>
      <w:szCs w:val="20"/>
      <w:lang w:eastAsia="en-US"/>
    </w:rPr>
  </w:style>
  <w:style w:type="paragraph" w:customStyle="1" w:styleId="Obsah">
    <w:name w:val="Obsah"/>
    <w:basedOn w:val="Normln"/>
    <w:next w:val="Normln"/>
    <w:rsid w:val="00762743"/>
    <w:pPr>
      <w:keepNext/>
      <w:spacing w:after="240"/>
    </w:pPr>
    <w:rPr>
      <w:b/>
    </w:rPr>
  </w:style>
  <w:style w:type="paragraph" w:customStyle="1" w:styleId="Seznamploh">
    <w:name w:val="Seznam příloh"/>
    <w:basedOn w:val="Normln"/>
    <w:rsid w:val="00762743"/>
    <w:pPr>
      <w:numPr>
        <w:numId w:val="9"/>
      </w:numPr>
    </w:pPr>
  </w:style>
  <w:style w:type="character" w:customStyle="1" w:styleId="zzsiln">
    <w:name w:val="zz_silné"/>
    <w:rsid w:val="00762743"/>
    <w:rPr>
      <w:b/>
      <w:bCs/>
      <w:color w:val="auto"/>
    </w:rPr>
  </w:style>
  <w:style w:type="paragraph" w:customStyle="1" w:styleId="zzNaSted">
    <w:name w:val="zz_NaStřed"/>
    <w:basedOn w:val="Normln"/>
    <w:rsid w:val="00762743"/>
    <w:pPr>
      <w:jc w:val="center"/>
    </w:pPr>
  </w:style>
  <w:style w:type="paragraph" w:customStyle="1" w:styleId="Zpatp">
    <w:name w:val="Zápatí_př"/>
    <w:basedOn w:val="Zpat"/>
    <w:rsid w:val="00762743"/>
    <w:pPr>
      <w:tabs>
        <w:tab w:val="clear" w:pos="4536"/>
      </w:tabs>
    </w:pPr>
  </w:style>
  <w:style w:type="paragraph" w:customStyle="1" w:styleId="zzdobl">
    <w:name w:val="zz_do_bl"/>
    <w:basedOn w:val="Normln"/>
    <w:rsid w:val="00762743"/>
    <w:pPr>
      <w:jc w:val="both"/>
    </w:pPr>
  </w:style>
  <w:style w:type="paragraph" w:customStyle="1" w:styleId="zzdoblpedsaz">
    <w:name w:val="zz_do_bl_předsaz"/>
    <w:basedOn w:val="zzdobl"/>
    <w:rsid w:val="00762743"/>
    <w:pPr>
      <w:ind w:left="1134" w:hanging="1134"/>
    </w:pPr>
  </w:style>
  <w:style w:type="paragraph" w:customStyle="1" w:styleId="ZpatW">
    <w:name w:val="ZápatíW"/>
    <w:basedOn w:val="Zpat"/>
    <w:rsid w:val="00762743"/>
    <w:pPr>
      <w:tabs>
        <w:tab w:val="clear" w:pos="4536"/>
        <w:tab w:val="clear" w:pos="9072"/>
        <w:tab w:val="center" w:pos="7003"/>
        <w:tab w:val="right" w:pos="14005"/>
      </w:tabs>
    </w:pPr>
  </w:style>
  <w:style w:type="paragraph" w:customStyle="1" w:styleId="zzPil">
    <w:name w:val="zz_Přil_č"/>
    <w:basedOn w:val="Normln"/>
    <w:rsid w:val="00762743"/>
    <w:pPr>
      <w:jc w:val="right"/>
    </w:pPr>
    <w:rPr>
      <w:b/>
    </w:rPr>
  </w:style>
  <w:style w:type="paragraph" w:customStyle="1" w:styleId="zklped">
    <w:name w:val="zákl_před"/>
    <w:basedOn w:val="Normln"/>
    <w:rsid w:val="00762743"/>
    <w:pPr>
      <w:spacing w:after="60"/>
      <w:ind w:left="567" w:hanging="567"/>
    </w:pPr>
  </w:style>
  <w:style w:type="numbering" w:customStyle="1" w:styleId="Pnadpisy">
    <w:name w:val="Př_nadpisy"/>
    <w:basedOn w:val="Bezseznamu"/>
    <w:rsid w:val="00762743"/>
    <w:pPr>
      <w:numPr>
        <w:numId w:val="14"/>
      </w:numPr>
    </w:pPr>
  </w:style>
  <w:style w:type="paragraph" w:customStyle="1" w:styleId="odr1">
    <w:name w:val="odr1"/>
    <w:basedOn w:val="Normln"/>
    <w:rsid w:val="00762743"/>
    <w:pPr>
      <w:numPr>
        <w:numId w:val="29"/>
      </w:numPr>
      <w:jc w:val="both"/>
    </w:pPr>
  </w:style>
  <w:style w:type="character" w:customStyle="1" w:styleId="lnekChar">
    <w:name w:val="Článek Char"/>
    <w:link w:val="lnek"/>
    <w:rsid w:val="005936DF"/>
    <w:rPr>
      <w:b/>
      <w:sz w:val="24"/>
      <w:szCs w:val="24"/>
      <w:lang w:val="cs-CZ" w:eastAsia="cs-CZ" w:bidi="ar-SA"/>
    </w:rPr>
  </w:style>
  <w:style w:type="character" w:customStyle="1" w:styleId="TextpoznpodarouChar">
    <w:name w:val="Text pozn. pod čarou Char"/>
    <w:link w:val="Textpoznpodarou"/>
    <w:rsid w:val="00F0309F"/>
    <w:rPr>
      <w:lang w:val="cs-CZ" w:eastAsia="cs-CZ" w:bidi="ar-SA"/>
    </w:rPr>
  </w:style>
  <w:style w:type="paragraph" w:styleId="Nzev">
    <w:name w:val="Title"/>
    <w:basedOn w:val="Normln"/>
    <w:link w:val="NzevChar"/>
    <w:qFormat/>
    <w:rsid w:val="00F0309F"/>
    <w:pPr>
      <w:widowControl w:val="0"/>
      <w:ind w:left="567"/>
      <w:jc w:val="center"/>
    </w:pPr>
    <w:rPr>
      <w:b/>
      <w:snapToGrid w:val="0"/>
      <w:sz w:val="36"/>
      <w:szCs w:val="20"/>
      <w:lang w:val="x-none" w:eastAsia="x-none"/>
    </w:rPr>
  </w:style>
  <w:style w:type="character" w:customStyle="1" w:styleId="NzevChar">
    <w:name w:val="Název Char"/>
    <w:link w:val="Nzev"/>
    <w:rsid w:val="00F0309F"/>
    <w:rPr>
      <w:rFonts w:ascii="Times New Roman" w:eastAsia="Times New Roman" w:hAnsi="Times New Roman"/>
      <w:b/>
      <w:snapToGrid w:val="0"/>
      <w:sz w:val="36"/>
    </w:rPr>
  </w:style>
  <w:style w:type="character" w:customStyle="1" w:styleId="platne1">
    <w:name w:val="platne1"/>
    <w:rsid w:val="001E4B1F"/>
  </w:style>
  <w:style w:type="character" w:styleId="Odkaznakoment">
    <w:name w:val="annotation reference"/>
    <w:unhideWhenUsed/>
    <w:rsid w:val="002F1256"/>
    <w:rPr>
      <w:sz w:val="16"/>
      <w:szCs w:val="16"/>
    </w:rPr>
  </w:style>
  <w:style w:type="paragraph" w:styleId="Textkomente">
    <w:name w:val="annotation text"/>
    <w:basedOn w:val="Normln"/>
    <w:link w:val="TextkomenteChar"/>
    <w:unhideWhenUsed/>
    <w:rsid w:val="002F1256"/>
    <w:rPr>
      <w:sz w:val="20"/>
      <w:szCs w:val="20"/>
    </w:rPr>
  </w:style>
  <w:style w:type="character" w:customStyle="1" w:styleId="TextkomenteChar">
    <w:name w:val="Text komentáře Char"/>
    <w:link w:val="Textkomente"/>
    <w:rsid w:val="002F1256"/>
    <w:rPr>
      <w:rFonts w:ascii="Times New Roman" w:eastAsia="Times New Roman" w:hAnsi="Times New Roman"/>
    </w:rPr>
  </w:style>
  <w:style w:type="paragraph" w:styleId="Pedmtkomente">
    <w:name w:val="annotation subject"/>
    <w:basedOn w:val="Textkomente"/>
    <w:next w:val="Textkomente"/>
    <w:link w:val="PedmtkomenteChar"/>
    <w:uiPriority w:val="99"/>
    <w:semiHidden/>
    <w:unhideWhenUsed/>
    <w:rsid w:val="002F1256"/>
    <w:rPr>
      <w:b/>
      <w:bCs/>
    </w:rPr>
  </w:style>
  <w:style w:type="character" w:customStyle="1" w:styleId="PedmtkomenteChar">
    <w:name w:val="Předmět komentáře Char"/>
    <w:link w:val="Pedmtkomente"/>
    <w:uiPriority w:val="99"/>
    <w:semiHidden/>
    <w:rsid w:val="002F1256"/>
    <w:rPr>
      <w:rFonts w:ascii="Times New Roman" w:eastAsia="Times New Roman" w:hAnsi="Times New Roman"/>
      <w:b/>
      <w:bCs/>
    </w:rPr>
  </w:style>
  <w:style w:type="paragraph" w:customStyle="1" w:styleId="zzs">
    <w:name w:val="zz_čís"/>
    <w:basedOn w:val="zkladn"/>
    <w:rsid w:val="00762743"/>
    <w:pPr>
      <w:numPr>
        <w:numId w:val="28"/>
      </w:numPr>
    </w:pPr>
  </w:style>
  <w:style w:type="paragraph" w:customStyle="1" w:styleId="odr2">
    <w:name w:val="odr2"/>
    <w:basedOn w:val="odr1"/>
    <w:rsid w:val="00762743"/>
    <w:pPr>
      <w:numPr>
        <w:numId w:val="15"/>
      </w:numPr>
    </w:pPr>
  </w:style>
  <w:style w:type="paragraph" w:customStyle="1" w:styleId="zkl16">
    <w:name w:val="zákl16"/>
    <w:basedOn w:val="zkladn"/>
    <w:rsid w:val="00762743"/>
    <w:pPr>
      <w:ind w:left="907" w:firstLine="0"/>
    </w:pPr>
  </w:style>
  <w:style w:type="paragraph" w:styleId="Odstavecseseznamem">
    <w:name w:val="List Paragraph"/>
    <w:basedOn w:val="Normln"/>
    <w:uiPriority w:val="34"/>
    <w:qFormat/>
    <w:rsid w:val="00B057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Application%20Data\Microsoft\&#352;ablony\NNH%20PRI%20OS%20Zdr.dot"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170C5-5D03-4B6E-8CB8-8E177B587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NNH PRI OS Zdr</Template>
  <TotalTime>0</TotalTime>
  <Pages>16</Pages>
  <Words>5163</Words>
  <Characters>30466</Characters>
  <Application>Microsoft Office Word</Application>
  <DocSecurity>0</DocSecurity>
  <Lines>253</Lines>
  <Paragraphs>71</Paragraphs>
  <ScaleCrop>false</ScaleCrop>
  <HeadingPairs>
    <vt:vector size="2" baseType="variant">
      <vt:variant>
        <vt:lpstr>Název</vt:lpstr>
      </vt:variant>
      <vt:variant>
        <vt:i4>1</vt:i4>
      </vt:variant>
    </vt:vector>
  </HeadingPairs>
  <TitlesOfParts>
    <vt:vector size="1" baseType="lpstr">
      <vt:lpstr>Ev</vt:lpstr>
    </vt:vector>
  </TitlesOfParts>
  <Company>HP</Company>
  <LinksUpToDate>false</LinksUpToDate>
  <CharactersWithSpaces>35558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dc:title>
  <dc:subject/>
  <dc:creator>Štěpánka Šmejkalová</dc:creator>
  <cp:keywords/>
  <cp:lastModifiedBy>Fenclová Dominika</cp:lastModifiedBy>
  <cp:revision>2</cp:revision>
  <cp:lastPrinted>2013-10-18T06:23:00Z</cp:lastPrinted>
  <dcterms:created xsi:type="dcterms:W3CDTF">2017-10-02T08:18:00Z</dcterms:created>
  <dcterms:modified xsi:type="dcterms:W3CDTF">2017-10-02T08:18:00Z</dcterms:modified>
</cp:coreProperties>
</file>