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7A64" w14:textId="77777777" w:rsidR="003E2E92" w:rsidRPr="003E2E92" w:rsidRDefault="003E2E92" w:rsidP="003E2E92">
      <w:pPr>
        <w:pStyle w:val="Nadpis1"/>
      </w:pPr>
      <w:r w:rsidRPr="003E2E92">
        <w:t>Objednávka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92"/>
        <w:gridCol w:w="1559"/>
        <w:gridCol w:w="709"/>
        <w:gridCol w:w="1417"/>
        <w:gridCol w:w="426"/>
        <w:gridCol w:w="425"/>
        <w:gridCol w:w="1276"/>
        <w:gridCol w:w="1345"/>
      </w:tblGrid>
      <w:tr w:rsidR="003E2E92" w:rsidRPr="003E2E92" w14:paraId="72533F58" w14:textId="77777777" w:rsidTr="003E2E92"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A00CAC" w14:textId="77777777" w:rsidR="003E2E92" w:rsidRPr="003E2E92" w:rsidRDefault="003E2E92">
            <w:pPr>
              <w:spacing w:before="60"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ODBĚRATEL:</w:t>
            </w:r>
          </w:p>
          <w:p w14:paraId="5912DAC1" w14:textId="77777777" w:rsidR="003E2E92" w:rsidRDefault="003E2E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35F07C3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Krajský soud v Plzni</w:t>
            </w:r>
          </w:p>
          <w:p w14:paraId="2FB9A207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Veleslavínova 21/40</w:t>
            </w:r>
          </w:p>
          <w:p w14:paraId="7F89A661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301 00 Plzeň</w:t>
            </w:r>
          </w:p>
          <w:p w14:paraId="5EC0CE26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</w:p>
          <w:p w14:paraId="25B16BD6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Účet: 4321311 / 0710</w:t>
            </w:r>
          </w:p>
          <w:p w14:paraId="2282B707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Odběratel není plátcem DPH.</w:t>
            </w:r>
          </w:p>
          <w:p w14:paraId="0BB4498F" w14:textId="77777777" w:rsidR="003E2E92" w:rsidRDefault="003E2E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Adresa dodání: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E76A767" w14:textId="77777777" w:rsidR="003E2E92" w:rsidRDefault="003E2E92">
            <w:pPr>
              <w:spacing w:before="60" w:line="276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 xml:space="preserve">IČ:  </w:t>
            </w:r>
            <w:r>
              <w:rPr>
                <w:rFonts w:ascii="Arial" w:hAnsi="Arial" w:cs="Arial"/>
              </w:rPr>
              <w:t>00215694</w:t>
            </w:r>
            <w:proofErr w:type="gramEnd"/>
          </w:p>
          <w:p w14:paraId="4900D397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DIČ: </w:t>
            </w:r>
            <w:r>
              <w:rPr>
                <w:rFonts w:ascii="Arial" w:hAnsi="Arial" w:cs="Arial"/>
              </w:rPr>
              <w:t>CZ00215694</w:t>
            </w:r>
          </w:p>
        </w:tc>
        <w:tc>
          <w:tcPr>
            <w:tcW w:w="30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21209" w14:textId="77777777" w:rsidR="003E2E92" w:rsidRDefault="003E2E92">
            <w:pPr>
              <w:spacing w:before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Číslo objednávky: </w:t>
            </w:r>
          </w:p>
          <w:p w14:paraId="133AB65E" w14:textId="77777777" w:rsidR="003E2E92" w:rsidRDefault="003E2E92">
            <w:pPr>
              <w:spacing w:before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 / OBJPERS / 6</w:t>
            </w:r>
          </w:p>
          <w:p w14:paraId="4E72F87C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</w:p>
          <w:p w14:paraId="2BB379B3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Spisová značka:</w:t>
            </w:r>
          </w:p>
          <w:p w14:paraId="1F509AE6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Spr-p 263/2026</w:t>
            </w:r>
          </w:p>
        </w:tc>
      </w:tr>
      <w:tr w:rsidR="003E2E92" w:rsidRPr="003E2E92" w14:paraId="091B74F9" w14:textId="77777777" w:rsidTr="003E2E92">
        <w:tc>
          <w:tcPr>
            <w:tcW w:w="43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EB21258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1076B215" w14:textId="77777777" w:rsidR="003E2E92" w:rsidRDefault="003E2E92">
            <w:p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14:paraId="349A89B3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DODAVATEL:</w:t>
            </w: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27A1691A" w14:textId="77777777" w:rsidR="003E2E92" w:rsidRDefault="003E2E92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</w:rPr>
              <w:t>IČ: 28666712</w:t>
            </w:r>
          </w:p>
          <w:p w14:paraId="7649D273" w14:textId="77777777" w:rsidR="003E2E92" w:rsidRDefault="003E2E92">
            <w:pPr>
              <w:pStyle w:val="Zhlav"/>
              <w:tabs>
                <w:tab w:val="left" w:pos="708"/>
              </w:tabs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DIČ: </w:t>
            </w:r>
          </w:p>
        </w:tc>
      </w:tr>
      <w:tr w:rsidR="003E2E92" w:rsidRPr="003E2E92" w14:paraId="6EF84B19" w14:textId="77777777" w:rsidTr="003E2E92">
        <w:trPr>
          <w:cantSplit/>
        </w:trPr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D633D35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splatnosti: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633028C4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89" w:type="dxa"/>
            <w:gridSpan w:val="5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98D3A0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HOTELY SRNÍ, a.s.</w:t>
            </w:r>
          </w:p>
          <w:p w14:paraId="06FB7499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Celetná 590/25</w:t>
            </w:r>
          </w:p>
          <w:p w14:paraId="77B4D264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110 </w:t>
            </w:r>
            <w:proofErr w:type="gramStart"/>
            <w:r>
              <w:rPr>
                <w:rFonts w:ascii="Arial" w:hAnsi="Arial" w:cs="Arial"/>
              </w:rPr>
              <w:t>00  Praha</w:t>
            </w:r>
            <w:proofErr w:type="gramEnd"/>
          </w:p>
        </w:tc>
      </w:tr>
      <w:tr w:rsidR="003E2E92" w:rsidRPr="003E2E92" w14:paraId="7A3161C6" w14:textId="77777777" w:rsidTr="003E2E92">
        <w:trPr>
          <w:cantSplit/>
        </w:trPr>
        <w:tc>
          <w:tcPr>
            <w:tcW w:w="20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65F930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objednání:</w:t>
            </w:r>
          </w:p>
          <w:p w14:paraId="5115910F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dodání:</w:t>
            </w:r>
          </w:p>
          <w:p w14:paraId="436AD87F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Způsob úhrady: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005720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01.04.2026</w:t>
            </w:r>
          </w:p>
          <w:p w14:paraId="291B6269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</w:p>
          <w:p w14:paraId="1A9B0C52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Převodem</w:t>
            </w:r>
          </w:p>
        </w:tc>
        <w:tc>
          <w:tcPr>
            <w:tcW w:w="2845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3465C7" w14:textId="77777777" w:rsidR="003E2E92" w:rsidRDefault="003E2E92">
            <w:pPr>
              <w:autoSpaceDE/>
              <w:autoSpaceDN/>
              <w:adjustRightInd/>
              <w:spacing w:line="276" w:lineRule="auto"/>
              <w:rPr>
                <w:rFonts w:ascii="Arial" w:hAnsi="Arial" w:cs="Arial"/>
              </w:rPr>
            </w:pPr>
          </w:p>
        </w:tc>
      </w:tr>
      <w:tr w:rsidR="003E2E92" w:rsidRPr="003E2E92" w14:paraId="7854BEA1" w14:textId="77777777" w:rsidTr="003E2E92">
        <w:trPr>
          <w:cantSplit/>
        </w:trPr>
        <w:tc>
          <w:tcPr>
            <w:tcW w:w="92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EB01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Text: </w:t>
            </w:r>
          </w:p>
          <w:p w14:paraId="13C46BCB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Objednáváme u Vás zajištění ubytování a stravování v </w:t>
            </w:r>
            <w:proofErr w:type="spellStart"/>
            <w:r>
              <w:rPr>
                <w:rFonts w:ascii="Arial" w:hAnsi="Arial" w:cs="Arial"/>
              </w:rPr>
              <w:t>depandanci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Šumava  pro</w:t>
            </w:r>
            <w:proofErr w:type="gramEnd"/>
            <w:r>
              <w:rPr>
                <w:rFonts w:ascii="Arial" w:hAnsi="Arial" w:cs="Arial"/>
              </w:rPr>
              <w:t xml:space="preserve"> účastníky gremiální porady civilních soudců, pořádané Krajským soudem v Plzni, která se bude konat ve dnech 22.-23.10.2026 dle Vaší cenové kalkulace ze dne 31.03.2026.</w:t>
            </w:r>
          </w:p>
          <w:p w14:paraId="716809D5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3F4E2E55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Ubytování ve dvoulůžkových pokojích pro 110 osob.</w:t>
            </w:r>
          </w:p>
          <w:p w14:paraId="355459C2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Stravování: </w:t>
            </w:r>
          </w:p>
          <w:p w14:paraId="00042A04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22.10.2026 - oběd a večeře formou bufetu</w:t>
            </w:r>
          </w:p>
          <w:p w14:paraId="3ACC9A52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22.10.2026 - </w:t>
            </w:r>
            <w:proofErr w:type="spellStart"/>
            <w:r>
              <w:rPr>
                <w:rFonts w:ascii="Arial" w:hAnsi="Arial" w:cs="Arial"/>
              </w:rPr>
              <w:t>coffee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break</w:t>
            </w:r>
            <w:proofErr w:type="spellEnd"/>
          </w:p>
          <w:p w14:paraId="5648FE7A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23.10.2026 - snídaně a oběd formou bufetu</w:t>
            </w:r>
          </w:p>
          <w:p w14:paraId="495768FC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23.10.2026 - </w:t>
            </w:r>
            <w:proofErr w:type="spellStart"/>
            <w:r>
              <w:rPr>
                <w:rFonts w:ascii="Arial" w:hAnsi="Arial" w:cs="Arial"/>
              </w:rPr>
              <w:t>coffee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break</w:t>
            </w:r>
            <w:proofErr w:type="spellEnd"/>
          </w:p>
          <w:p w14:paraId="39635D25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</w:p>
          <w:p w14:paraId="33F926DD" w14:textId="77777777" w:rsidR="003E2E92" w:rsidRDefault="003E2E92">
            <w:pPr>
              <w:pBdr>
                <w:right w:val="single" w:sz="4" w:space="4" w:color="auto"/>
              </w:pBd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strávníků a ubytovaných upřesníme telefonicky nejpozději týden před konáním akce.</w:t>
            </w:r>
          </w:p>
        </w:tc>
      </w:tr>
      <w:tr w:rsidR="003E2E92" w:rsidRPr="003E2E92" w14:paraId="0DBD5E78" w14:textId="77777777" w:rsidTr="003E2E92">
        <w:trPr>
          <w:cantSplit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22183A" w14:textId="77777777" w:rsidR="003E2E92" w:rsidRDefault="003E2E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Č.pol</w:t>
            </w:r>
            <w:proofErr w:type="spellEnd"/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085F15" w14:textId="77777777" w:rsidR="003E2E92" w:rsidRDefault="003E2E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Označení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3485B0" w14:textId="77777777" w:rsidR="003E2E92" w:rsidRDefault="003E2E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Měrná jednotka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9A1B5" w14:textId="77777777" w:rsidR="003E2E92" w:rsidRDefault="003E2E92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Množství</w:t>
            </w:r>
          </w:p>
        </w:tc>
      </w:tr>
    </w:tbl>
    <w:p w14:paraId="34DDE089" w14:textId="77777777" w:rsidR="003E2E92" w:rsidRDefault="003E2E92" w:rsidP="003E2E9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4678"/>
        <w:gridCol w:w="2126"/>
        <w:gridCol w:w="1344"/>
      </w:tblGrid>
      <w:tr w:rsidR="003E2E92" w:rsidRPr="003E2E92" w14:paraId="608D6B5A" w14:textId="77777777" w:rsidTr="003E2E92">
        <w:tc>
          <w:tcPr>
            <w:tcW w:w="1060" w:type="dxa"/>
            <w:hideMark/>
          </w:tcPr>
          <w:p w14:paraId="3EFBB16D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678" w:type="dxa"/>
            <w:hideMark/>
          </w:tcPr>
          <w:p w14:paraId="58D26B47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Gremiální porada civilních soudců ve dnech 22.-23.10.2026</w:t>
            </w:r>
          </w:p>
        </w:tc>
        <w:tc>
          <w:tcPr>
            <w:tcW w:w="2126" w:type="dxa"/>
            <w:hideMark/>
          </w:tcPr>
          <w:p w14:paraId="1B6A63FA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KS</w:t>
            </w:r>
          </w:p>
        </w:tc>
        <w:tc>
          <w:tcPr>
            <w:tcW w:w="1344" w:type="dxa"/>
            <w:hideMark/>
          </w:tcPr>
          <w:p w14:paraId="5B8A37D9" w14:textId="77777777" w:rsidR="003E2E92" w:rsidRDefault="003E2E92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</w:t>
            </w:r>
          </w:p>
        </w:tc>
      </w:tr>
    </w:tbl>
    <w:p w14:paraId="2C5C4EA3" w14:textId="77777777" w:rsidR="003E2E92" w:rsidRDefault="003E2E92" w:rsidP="003E2E92"/>
    <w:p w14:paraId="6C418F1D" w14:textId="77777777" w:rsidR="003E2E92" w:rsidRDefault="003E2E92" w:rsidP="003E2E92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1134"/>
        <w:gridCol w:w="3260"/>
        <w:gridCol w:w="2338"/>
      </w:tblGrid>
      <w:tr w:rsidR="003E2E92" w:rsidRPr="003E2E92" w14:paraId="33A5BB63" w14:textId="77777777" w:rsidTr="003E2E92">
        <w:trPr>
          <w:cantSplit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4BD0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 příloh: 0</w:t>
            </w:r>
          </w:p>
          <w:p w14:paraId="1A954335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3FF728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Vyřizuje:</w:t>
            </w:r>
          </w:p>
          <w:p w14:paraId="0FF9AE7F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Telefon:</w:t>
            </w:r>
          </w:p>
          <w:p w14:paraId="78A80670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Fax: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C01C1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Petrásková Gabriela</w:t>
            </w:r>
          </w:p>
          <w:p w14:paraId="24AC27C0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377868255</w:t>
            </w:r>
          </w:p>
          <w:p w14:paraId="7B7DB408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</w:p>
          <w:p w14:paraId="20709B75" w14:textId="77777777" w:rsidR="003E2E92" w:rsidRDefault="003E2E92">
            <w:pPr>
              <w:pStyle w:val="Zhlav"/>
              <w:tabs>
                <w:tab w:val="left" w:pos="708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976C" w14:textId="77777777" w:rsidR="003E2E92" w:rsidRDefault="003E2E9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Razítko a podpis:</w:t>
            </w:r>
          </w:p>
        </w:tc>
      </w:tr>
    </w:tbl>
    <w:p w14:paraId="7812A4CC" w14:textId="77777777" w:rsidR="003E2E92" w:rsidRDefault="003E2E92" w:rsidP="003E2E92">
      <w:pPr>
        <w:rPr>
          <w:rFonts w:ascii="Arial" w:hAnsi="Arial" w:cs="Arial"/>
        </w:rPr>
      </w:pPr>
    </w:p>
    <w:p w14:paraId="7E490C29" w14:textId="77777777" w:rsidR="003E2E92" w:rsidRDefault="003E2E92" w:rsidP="003E2E92">
      <w:pPr>
        <w:rPr>
          <w:rFonts w:ascii="Arial" w:hAnsi="Arial" w:cs="Arial"/>
        </w:rPr>
      </w:pPr>
    </w:p>
    <w:p w14:paraId="7E370C06" w14:textId="413E2111" w:rsidR="00B14AA4" w:rsidRPr="003E2E92" w:rsidRDefault="00B14AA4">
      <w:pPr>
        <w:pStyle w:val="Nzev"/>
      </w:pPr>
      <w:r w:rsidRPr="003E2E92">
        <w:lastRenderedPageBreak/>
        <w:t>Schvalovací doložka</w:t>
      </w:r>
    </w:p>
    <w:p w14:paraId="20D550C5" w14:textId="77777777" w:rsidR="00B14AA4" w:rsidRPr="003E2E92" w:rsidRDefault="00B14AA4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330"/>
      </w:tblGrid>
      <w:tr w:rsidR="00B14AA4" w:rsidRPr="003E2E92" w14:paraId="4C7CA856" w14:textId="77777777">
        <w:tblPrEx>
          <w:tblCellMar>
            <w:top w:w="0" w:type="dxa"/>
            <w:bottom w:w="0" w:type="dxa"/>
          </w:tblCellMar>
        </w:tblPrEx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</w:tcPr>
          <w:p w14:paraId="32886285" w14:textId="77777777" w:rsidR="00B14AA4" w:rsidRPr="003E2E92" w:rsidRDefault="00B14AA4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Krajský soud v Plzni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353850B3" w14:textId="77777777" w:rsidR="00B14AA4" w:rsidRPr="003E2E92" w:rsidRDefault="00B14AA4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Rok: 2026</w:t>
            </w:r>
          </w:p>
        </w:tc>
      </w:tr>
      <w:tr w:rsidR="00B14AA4" w:rsidRPr="003E2E92" w14:paraId="53768461" w14:textId="77777777">
        <w:tblPrEx>
          <w:tblCellMar>
            <w:top w:w="0" w:type="dxa"/>
            <w:bottom w:w="0" w:type="dxa"/>
          </w:tblCellMar>
        </w:tblPrEx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</w:tcPr>
          <w:p w14:paraId="6552C5C1" w14:textId="77777777" w:rsidR="00B14AA4" w:rsidRPr="003E2E92" w:rsidRDefault="00B14AA4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33796723" w14:textId="77777777" w:rsidR="00B14AA4" w:rsidRPr="003E2E92" w:rsidRDefault="00B14AA4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 xml:space="preserve">Dokladová </w:t>
            </w:r>
            <w:proofErr w:type="gramStart"/>
            <w:r w:rsidRPr="003E2E92">
              <w:rPr>
                <w:rFonts w:ascii="Arial" w:hAnsi="Arial" w:cs="Arial"/>
              </w:rPr>
              <w:t>řada:  OBJPERS</w:t>
            </w:r>
            <w:proofErr w:type="gramEnd"/>
          </w:p>
        </w:tc>
      </w:tr>
      <w:tr w:rsidR="00B14AA4" w:rsidRPr="003E2E92" w14:paraId="3F98E770" w14:textId="77777777">
        <w:tblPrEx>
          <w:tblCellMar>
            <w:top w:w="0" w:type="dxa"/>
            <w:bottom w:w="0" w:type="dxa"/>
          </w:tblCellMar>
        </w:tblPrEx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</w:tcPr>
          <w:p w14:paraId="04C14ED7" w14:textId="77777777" w:rsidR="00B14AA4" w:rsidRPr="003E2E92" w:rsidRDefault="00B14AA4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 xml:space="preserve">Spis. zn.:   Spr-p 263/2026  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06FA3A2B" w14:textId="77777777" w:rsidR="00B14AA4" w:rsidRPr="003E2E92" w:rsidRDefault="00B14AA4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Číslo dokladu: 6</w:t>
            </w:r>
          </w:p>
          <w:p w14:paraId="48962F9B" w14:textId="77777777" w:rsidR="00B14AA4" w:rsidRPr="003E2E92" w:rsidRDefault="00B14AA4">
            <w:pPr>
              <w:rPr>
                <w:rFonts w:ascii="Arial" w:hAnsi="Arial" w:cs="Arial"/>
              </w:rPr>
            </w:pPr>
          </w:p>
          <w:p w14:paraId="44AD18B0" w14:textId="77777777" w:rsidR="00B14AA4" w:rsidRPr="003E2E92" w:rsidRDefault="00B14AA4">
            <w:pPr>
              <w:rPr>
                <w:rFonts w:ascii="Arial" w:hAnsi="Arial" w:cs="Arial"/>
              </w:rPr>
            </w:pPr>
          </w:p>
        </w:tc>
      </w:tr>
    </w:tbl>
    <w:p w14:paraId="67F382CF" w14:textId="77777777" w:rsidR="00B14AA4" w:rsidRPr="003E2E92" w:rsidRDefault="00B14AA4">
      <w:pPr>
        <w:rPr>
          <w:rFonts w:ascii="Arial" w:hAnsi="Arial" w:cs="Arial"/>
        </w:rPr>
      </w:pPr>
      <w:r w:rsidRPr="003E2E92">
        <w:rPr>
          <w:rFonts w:ascii="Arial" w:hAnsi="Arial" w:cs="Arial"/>
        </w:rPr>
        <w:t>Schvaluji:</w:t>
      </w:r>
    </w:p>
    <w:p w14:paraId="03EE3836" w14:textId="77777777" w:rsidR="00B14AA4" w:rsidRPr="003E2E92" w:rsidRDefault="00B14AA4">
      <w:pPr>
        <w:rPr>
          <w:rFonts w:ascii="Arial" w:hAnsi="Arial" w:cs="Arial"/>
        </w:rPr>
      </w:pPr>
    </w:p>
    <w:tbl>
      <w:tblPr>
        <w:tblW w:w="92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7"/>
        <w:gridCol w:w="1342"/>
        <w:gridCol w:w="2914"/>
        <w:gridCol w:w="3764"/>
        <w:gridCol w:w="491"/>
      </w:tblGrid>
      <w:tr w:rsidR="00575C47" w:rsidRPr="003E2E92" w14:paraId="10253458" w14:textId="77777777">
        <w:tblPrEx>
          <w:tblCellMar>
            <w:top w:w="0" w:type="dxa"/>
            <w:bottom w:w="0" w:type="dxa"/>
          </w:tblCellMar>
        </w:tblPrEx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F3081" w14:textId="77777777" w:rsidR="00575C47" w:rsidRPr="003E2E92" w:rsidRDefault="00575C47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1</w:t>
            </w:r>
          </w:p>
        </w:tc>
        <w:tc>
          <w:tcPr>
            <w:tcW w:w="4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4AA3E" w14:textId="77777777" w:rsidR="00575C47" w:rsidRPr="003E2E92" w:rsidRDefault="00575C47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Gremiální porada civilních soudců ve dnech 22.-23.10.2026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A3DD25" w14:textId="77777777" w:rsidR="00575C47" w:rsidRPr="003E2E92" w:rsidRDefault="00575C47">
            <w:pPr>
              <w:jc w:val="right"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344.005,42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7BF5C" w14:textId="77777777" w:rsidR="00575C47" w:rsidRPr="003E2E92" w:rsidRDefault="00575C47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Kč</w:t>
            </w:r>
          </w:p>
        </w:tc>
      </w:tr>
      <w:tr w:rsidR="00575C47" w:rsidRPr="003E2E92" w14:paraId="3F94DA00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DA9F" w14:textId="77777777" w:rsidR="00575C47" w:rsidRPr="003E2E92" w:rsidRDefault="00575C47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Členění rozpočtu:</w:t>
            </w:r>
          </w:p>
        </w:tc>
        <w:tc>
          <w:tcPr>
            <w:tcW w:w="7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10FB" w14:textId="77777777" w:rsidR="00D15408" w:rsidRPr="003E2E92" w:rsidRDefault="00575C47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5420</w:t>
            </w:r>
            <w:r w:rsidR="00AE5EEB" w:rsidRPr="003E2E92">
              <w:rPr>
                <w:rFonts w:ascii="Arial" w:hAnsi="Arial" w:cs="Arial"/>
              </w:rPr>
              <w:t>,</w:t>
            </w:r>
            <w:r w:rsidRPr="003E2E92">
              <w:rPr>
                <w:rFonts w:ascii="Arial" w:hAnsi="Arial" w:cs="Arial"/>
              </w:rPr>
              <w:t xml:space="preserve"> 5169</w:t>
            </w:r>
            <w:proofErr w:type="gramStart"/>
            <w:r w:rsidR="001541AE" w:rsidRPr="003E2E92">
              <w:rPr>
                <w:rFonts w:ascii="Arial" w:hAnsi="Arial" w:cs="Arial"/>
              </w:rPr>
              <w:t>,</w:t>
            </w:r>
            <w:r w:rsidRPr="003E2E92">
              <w:rPr>
                <w:rFonts w:ascii="Arial" w:hAnsi="Arial" w:cs="Arial"/>
              </w:rPr>
              <w:t xml:space="preserve"> </w:t>
            </w:r>
            <w:r w:rsidR="00AE5EEB" w:rsidRPr="003E2E92">
              <w:rPr>
                <w:rFonts w:ascii="Arial" w:hAnsi="Arial" w:cs="Arial"/>
              </w:rPr>
              <w:t>,</w:t>
            </w:r>
            <w:proofErr w:type="gramEnd"/>
            <w:r w:rsidRPr="003E2E92">
              <w:rPr>
                <w:rFonts w:ascii="Arial" w:hAnsi="Arial" w:cs="Arial"/>
              </w:rPr>
              <w:t xml:space="preserve"> </w:t>
            </w:r>
          </w:p>
          <w:p w14:paraId="29E5338B" w14:textId="77777777" w:rsidR="00D15408" w:rsidRPr="003E2E92" w:rsidRDefault="001F5886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Zdroj</w:t>
            </w:r>
            <w:r w:rsidR="00D15408" w:rsidRPr="003E2E92">
              <w:rPr>
                <w:rFonts w:ascii="Arial" w:hAnsi="Arial" w:cs="Arial"/>
              </w:rPr>
              <w:t xml:space="preserve">: </w:t>
            </w:r>
            <w:r w:rsidRPr="003E2E92">
              <w:rPr>
                <w:rFonts w:ascii="Arial" w:hAnsi="Arial" w:cs="Arial"/>
              </w:rPr>
              <w:t>11</w:t>
            </w:r>
            <w:r w:rsidR="002702F8" w:rsidRPr="003E2E92">
              <w:rPr>
                <w:rFonts w:ascii="Arial" w:hAnsi="Arial" w:cs="Arial"/>
              </w:rPr>
              <w:t>00000</w:t>
            </w:r>
          </w:p>
          <w:p w14:paraId="58F7247A" w14:textId="77777777" w:rsidR="00D844E4" w:rsidRPr="003E2E92" w:rsidRDefault="00D844E4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 xml:space="preserve">Účel: </w:t>
            </w:r>
          </w:p>
          <w:p w14:paraId="1C3F3304" w14:textId="77777777" w:rsidR="00EE2C37" w:rsidRPr="003E2E92" w:rsidRDefault="00D15408">
            <w:pPr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 xml:space="preserve">Středisko: </w:t>
            </w:r>
          </w:p>
        </w:tc>
      </w:tr>
    </w:tbl>
    <w:p w14:paraId="4C7BF8A8" w14:textId="77777777" w:rsidR="00575C47" w:rsidRPr="003E2E92" w:rsidRDefault="00575C47" w:rsidP="00150E77"/>
    <w:p w14:paraId="4AFF29E2" w14:textId="77777777" w:rsidR="00150E77" w:rsidRPr="003E2E92" w:rsidRDefault="00150E77" w:rsidP="00150E77"/>
    <w:p w14:paraId="39F6AFAC" w14:textId="77777777" w:rsidR="00CE6D5F" w:rsidRPr="003E2E92" w:rsidRDefault="00CE6D5F" w:rsidP="00150E7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B14AA4" w:rsidRPr="003E2E92" w14:paraId="5381B8B3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bottom w:val="nil"/>
              <w:right w:val="nil"/>
            </w:tcBorders>
          </w:tcPr>
          <w:p w14:paraId="47BE3AE4" w14:textId="77777777" w:rsidR="00B14AA4" w:rsidRPr="003E2E92" w:rsidRDefault="00B14AA4" w:rsidP="003B0EED">
            <w:pPr>
              <w:pStyle w:val="Zhlav"/>
              <w:keepNext/>
              <w:keepLines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  <w:p w14:paraId="67E61BC3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 xml:space="preserve">Maximální </w:t>
            </w:r>
            <w:proofErr w:type="gramStart"/>
            <w:r w:rsidRPr="003E2E92">
              <w:rPr>
                <w:rFonts w:ascii="Arial" w:hAnsi="Arial" w:cs="Arial"/>
              </w:rPr>
              <w:t>cena:…</w:t>
            </w:r>
            <w:proofErr w:type="gramEnd"/>
            <w:r w:rsidRPr="003E2E92">
              <w:rPr>
                <w:rFonts w:ascii="Arial" w:hAnsi="Arial" w:cs="Arial"/>
              </w:rPr>
              <w:t>……………………..</w:t>
            </w:r>
          </w:p>
        </w:tc>
        <w:tc>
          <w:tcPr>
            <w:tcW w:w="4606" w:type="dxa"/>
            <w:tcBorders>
              <w:left w:val="nil"/>
              <w:bottom w:val="nil"/>
            </w:tcBorders>
          </w:tcPr>
          <w:p w14:paraId="01C3E701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B14AA4" w:rsidRPr="003E2E92" w14:paraId="59280864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right w:val="nil"/>
            </w:tcBorders>
          </w:tcPr>
          <w:p w14:paraId="329792BB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  <w:p w14:paraId="7BE4E965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proofErr w:type="gramStart"/>
            <w:r w:rsidRPr="003E2E92">
              <w:rPr>
                <w:rFonts w:ascii="Arial" w:hAnsi="Arial" w:cs="Arial"/>
              </w:rPr>
              <w:t>Datum:…</w:t>
            </w:r>
            <w:proofErr w:type="gramEnd"/>
            <w:r w:rsidRPr="003E2E92">
              <w:rPr>
                <w:rFonts w:ascii="Arial" w:hAnsi="Arial" w:cs="Arial"/>
              </w:rPr>
              <w:t>………………………………..</w:t>
            </w:r>
          </w:p>
          <w:p w14:paraId="17DAC340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</w:tcBorders>
          </w:tcPr>
          <w:p w14:paraId="3E8135F5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 xml:space="preserve">Podpis </w:t>
            </w:r>
          </w:p>
          <w:p w14:paraId="7DFFCB52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 xml:space="preserve">příkazce </w:t>
            </w:r>
            <w:proofErr w:type="gramStart"/>
            <w:r w:rsidRPr="003E2E92">
              <w:rPr>
                <w:rFonts w:ascii="Arial" w:hAnsi="Arial" w:cs="Arial"/>
              </w:rPr>
              <w:t>operace:…</w:t>
            </w:r>
            <w:proofErr w:type="gramEnd"/>
            <w:r w:rsidRPr="003E2E92">
              <w:rPr>
                <w:rFonts w:ascii="Arial" w:hAnsi="Arial" w:cs="Arial"/>
              </w:rPr>
              <w:t>…………………….…</w:t>
            </w:r>
          </w:p>
        </w:tc>
      </w:tr>
      <w:tr w:rsidR="00B14AA4" w:rsidRPr="003E2E92" w14:paraId="0039C0FC" w14:textId="77777777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  <w:tcBorders>
              <w:bottom w:val="nil"/>
            </w:tcBorders>
          </w:tcPr>
          <w:p w14:paraId="6FD6CB0D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Kontrolu operace provedl správce rozpočtu:</w:t>
            </w:r>
          </w:p>
          <w:p w14:paraId="1E38B30D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B14AA4" w:rsidRPr="003E2E92" w14:paraId="145291CF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nil"/>
              <w:right w:val="nil"/>
            </w:tcBorders>
          </w:tcPr>
          <w:p w14:paraId="42AD2D0F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  <w:p w14:paraId="08A6640F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Datum: ………………………………….</w:t>
            </w:r>
          </w:p>
          <w:p w14:paraId="72593983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nil"/>
              <w:left w:val="nil"/>
            </w:tcBorders>
          </w:tcPr>
          <w:p w14:paraId="64003AEB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Podpis</w:t>
            </w:r>
          </w:p>
          <w:p w14:paraId="77E12B99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>správce rozpočtu: …………………………</w:t>
            </w:r>
          </w:p>
        </w:tc>
      </w:tr>
      <w:tr w:rsidR="00B14AA4" w:rsidRPr="003E2E92" w14:paraId="68F7D4E4" w14:textId="77777777">
        <w:tblPrEx>
          <w:tblCellMar>
            <w:top w:w="0" w:type="dxa"/>
            <w:bottom w:w="0" w:type="dxa"/>
          </w:tblCellMar>
        </w:tblPrEx>
        <w:tc>
          <w:tcPr>
            <w:tcW w:w="9212" w:type="dxa"/>
            <w:gridSpan w:val="2"/>
          </w:tcPr>
          <w:p w14:paraId="3EB0642D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  <w:r w:rsidRPr="003E2E92">
              <w:rPr>
                <w:rFonts w:ascii="Arial" w:hAnsi="Arial" w:cs="Arial"/>
              </w:rPr>
              <w:t xml:space="preserve">Poznámka: </w:t>
            </w:r>
          </w:p>
          <w:p w14:paraId="0FFFF21C" w14:textId="77777777" w:rsidR="00B14AA4" w:rsidRPr="003E2E92" w:rsidRDefault="00B14AA4" w:rsidP="003B0EED">
            <w:pPr>
              <w:keepNext/>
              <w:keepLines/>
              <w:rPr>
                <w:rFonts w:ascii="Arial" w:hAnsi="Arial" w:cs="Arial"/>
              </w:rPr>
            </w:pPr>
          </w:p>
        </w:tc>
      </w:tr>
    </w:tbl>
    <w:p w14:paraId="06AF1BED" w14:textId="77777777" w:rsidR="00B14AA4" w:rsidRPr="003E2E92" w:rsidRDefault="00B14AA4" w:rsidP="003B0EED">
      <w:pPr>
        <w:pStyle w:val="Zhlav"/>
        <w:keepNext/>
        <w:keepLines/>
        <w:tabs>
          <w:tab w:val="clear" w:pos="4536"/>
          <w:tab w:val="clear" w:pos="9072"/>
        </w:tabs>
        <w:rPr>
          <w:rFonts w:ascii="Arial" w:hAnsi="Arial" w:cs="Arial"/>
        </w:rPr>
      </w:pPr>
    </w:p>
    <w:sectPr w:rsidR="00B14AA4" w:rsidRPr="003E2E92" w:rsidSect="00B50C5D">
      <w:footerReference w:type="default" r:id="rId6"/>
      <w:type w:val="continuous"/>
      <w:pgSz w:w="11906" w:h="16838" w:code="9"/>
      <w:pgMar w:top="1418" w:right="1418" w:bottom="1418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9FC2C" w14:textId="77777777" w:rsidR="00E55AB4" w:rsidRDefault="00E55AB4">
      <w:r>
        <w:separator/>
      </w:r>
    </w:p>
  </w:endnote>
  <w:endnote w:type="continuationSeparator" w:id="0">
    <w:p w14:paraId="214EA514" w14:textId="77777777" w:rsidR="00E55AB4" w:rsidRDefault="00E5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1E37" w14:textId="77777777" w:rsidR="00B14AA4" w:rsidRDefault="00B14AA4">
    <w:pPr>
      <w:pStyle w:val="Zpat"/>
      <w:rPr>
        <w:rFonts w:ascii="Arial" w:hAnsi="Arial" w:cs="Arial"/>
      </w:rPr>
    </w:pPr>
    <w:r>
      <w:rPr>
        <w:rFonts w:ascii="Arial" w:hAnsi="Arial" w:cs="Arial"/>
      </w:rPr>
      <w:t>Tisk: KSZPCPM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4099" w14:textId="77777777" w:rsidR="00E55AB4" w:rsidRDefault="00E55AB4">
      <w:r>
        <w:separator/>
      </w:r>
    </w:p>
  </w:footnote>
  <w:footnote w:type="continuationSeparator" w:id="0">
    <w:p w14:paraId="30D5901A" w14:textId="77777777" w:rsidR="00E55AB4" w:rsidRDefault="00E55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F"/>
    <w:docVar w:name="DOKUMENT_ADRESAR_FS" w:val="C:\Tmp\DB"/>
    <w:docVar w:name="DOKUMENT_AUTOMATICKE_UKLADANI" w:val="ANO"/>
    <w:docVar w:name="DOKUMENT_PERIODA_UKLADANI" w:val="10"/>
    <w:docVar w:name="DOKUMENT_ULOZIT_JAKO_DOCX" w:val="NE"/>
    <w:docVar w:name="DOKUMENT_ULOZIT_JAKO_PDF" w:val="NE"/>
    <w:docVar w:name="ODD_POLI" w:val="`"/>
    <w:docVar w:name="ODD_ZAZNAMU" w:val="^"/>
    <w:docVar w:name="PODMINKA" w:val="A.Id_skupiny = 12322144"/>
    <w:docVar w:name="SOUBOR_DOC" w:val="c:\dokument\"/>
  </w:docVars>
  <w:rsids>
    <w:rsidRoot w:val="00B14AA4"/>
    <w:rsid w:val="000E4F4B"/>
    <w:rsid w:val="00150E77"/>
    <w:rsid w:val="001541AE"/>
    <w:rsid w:val="001F5886"/>
    <w:rsid w:val="00252AFF"/>
    <w:rsid w:val="002702F8"/>
    <w:rsid w:val="002F1F4F"/>
    <w:rsid w:val="003B0EED"/>
    <w:rsid w:val="003E2E92"/>
    <w:rsid w:val="00471400"/>
    <w:rsid w:val="00575C47"/>
    <w:rsid w:val="00651D6D"/>
    <w:rsid w:val="0065427B"/>
    <w:rsid w:val="00867C87"/>
    <w:rsid w:val="00941A8D"/>
    <w:rsid w:val="00964F3D"/>
    <w:rsid w:val="00967C71"/>
    <w:rsid w:val="009868DB"/>
    <w:rsid w:val="009B4588"/>
    <w:rsid w:val="00AE5EEB"/>
    <w:rsid w:val="00B14AA4"/>
    <w:rsid w:val="00B50C5D"/>
    <w:rsid w:val="00C21347"/>
    <w:rsid w:val="00CA2271"/>
    <w:rsid w:val="00CE6D5F"/>
    <w:rsid w:val="00CE7594"/>
    <w:rsid w:val="00D15408"/>
    <w:rsid w:val="00D32245"/>
    <w:rsid w:val="00D844E4"/>
    <w:rsid w:val="00DF45D2"/>
    <w:rsid w:val="00E55AB4"/>
    <w:rsid w:val="00EB40D0"/>
    <w:rsid w:val="00EE2C37"/>
    <w:rsid w:val="00F511C1"/>
    <w:rsid w:val="00F5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7DA0C"/>
  <w14:defaultImageDpi w14:val="0"/>
  <w15:docId w15:val="{A1EA19FB-0942-4C4A-9300-8F6B0B95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3E2E92"/>
    <w:pPr>
      <w:keepNext/>
      <w:jc w:val="right"/>
      <w:outlineLvl w:val="0"/>
    </w:pPr>
    <w:rPr>
      <w:rFonts w:ascii="Arial" w:hAnsi="Arial" w:cs="Arial"/>
      <w:sz w:val="28"/>
      <w:szCs w:val="28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adpis1Char">
    <w:name w:val="Nadpis 1 Char"/>
    <w:basedOn w:val="Standardnpsmoodstavce"/>
    <w:link w:val="Nadpis1"/>
    <w:uiPriority w:val="99"/>
    <w:rsid w:val="003E2E92"/>
    <w:rPr>
      <w:rFonts w:ascii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241</Words>
  <Characters>1422</Characters>
  <Application>Microsoft Office Word</Application>
  <DocSecurity>0</DocSecurity>
  <Lines>11</Lines>
  <Paragraphs>3</Paragraphs>
  <ScaleCrop>false</ScaleCrop>
  <Company>CCA Systems a.s.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Schvalovací doložka</dc:title>
  <dc:subject/>
  <dc:creator>neznámý</dc:creator>
  <cp:keywords/>
  <dc:description/>
  <cp:lastModifiedBy>Polanová Ilona Bc.</cp:lastModifiedBy>
  <cp:revision>4</cp:revision>
  <cp:lastPrinted>2026-04-01T13:22:00Z</cp:lastPrinted>
  <dcterms:created xsi:type="dcterms:W3CDTF">2026-04-01T13:22:00Z</dcterms:created>
  <dcterms:modified xsi:type="dcterms:W3CDTF">2026-04-01T13:22:00Z</dcterms:modified>
</cp:coreProperties>
</file>