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E7E7" w14:textId="77777777" w:rsidR="003816FC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Smlouva o zajištění pobytu </w:t>
      </w:r>
    </w:p>
    <w:p w14:paraId="7E6A5F62" w14:textId="77777777" w:rsidR="003816FC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v areálu Školy v přírodě a školní jídelny</w:t>
      </w:r>
    </w:p>
    <w:p w14:paraId="51DA23F8" w14:textId="77777777" w:rsidR="003816FC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Janov nad Nisou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38A2B431" w14:textId="77777777" w:rsidR="003816FC" w:rsidRDefault="00000000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pro klienty, kde je zřizovatel ÚMČ Praha 1 nebo hlavní město Praha a náleží územím městské části Prahy 1</w:t>
      </w:r>
    </w:p>
    <w:p w14:paraId="54E78022" w14:textId="77777777" w:rsidR="003816FC" w:rsidRDefault="00000000">
      <w:pPr>
        <w:pStyle w:val="Zkladntext31"/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se uzavírá v souladu se zákonem č. 258/2000 Sb. o ochraně veřejného zdraví, s vyhláškou </w:t>
      </w:r>
    </w:p>
    <w:p w14:paraId="502B8B5E" w14:textId="77777777" w:rsidR="003816FC" w:rsidRDefault="00000000">
      <w:pPr>
        <w:pStyle w:val="Zkladntext31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č. 106/2001 Sb. o hygienických požadavcích na zotavovací akce pro děti, s vyhláškou č. 137/2004 Sb. o hygienických požadavcích na stravovací služby a o zásadách osobní a provozní hygieny při činnostech epidemiologicky závažných a s vyhláškou č.107/2005 Sb. o školním stravování, všechny v platném znění</w:t>
      </w:r>
    </w:p>
    <w:p w14:paraId="318E6805" w14:textId="77777777" w:rsidR="003816FC" w:rsidRDefault="003816FC">
      <w:pPr>
        <w:pStyle w:val="Zkladntext31"/>
        <w:jc w:val="both"/>
        <w:rPr>
          <w:sz w:val="22"/>
        </w:rPr>
      </w:pPr>
    </w:p>
    <w:p w14:paraId="3F395D9C" w14:textId="77777777" w:rsidR="003816FC" w:rsidRDefault="00000000">
      <w:pPr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Objednatel (Odběratel):</w:t>
      </w:r>
    </w:p>
    <w:p w14:paraId="04072982" w14:textId="77777777" w:rsidR="00646B4E" w:rsidRPr="00D71F6A" w:rsidRDefault="00000000" w:rsidP="00646B4E">
      <w:pPr>
        <w:tabs>
          <w:tab w:val="left" w:pos="72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Jméno: </w:t>
      </w:r>
      <w:r w:rsidR="00646B4E" w:rsidRPr="00D71F6A">
        <w:rPr>
          <w:sz w:val="22"/>
          <w:szCs w:val="22"/>
        </w:rPr>
        <w:t>Základní škola J. Gutha-Jarkovského s česko-italským programem</w:t>
      </w:r>
    </w:p>
    <w:p w14:paraId="3878EBAF" w14:textId="098F6F30" w:rsidR="003816FC" w:rsidRPr="00D71F6A" w:rsidRDefault="00000000" w:rsidP="00646B4E">
      <w:pPr>
        <w:tabs>
          <w:tab w:val="left" w:pos="72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Ulice: </w:t>
      </w:r>
      <w:r w:rsidR="00646B4E" w:rsidRPr="00D71F6A">
        <w:rPr>
          <w:sz w:val="22"/>
          <w:szCs w:val="22"/>
        </w:rPr>
        <w:t>Truhlářská 1120/22</w:t>
      </w:r>
    </w:p>
    <w:p w14:paraId="11F678EF" w14:textId="6C23DC4D" w:rsidR="003816FC" w:rsidRPr="00D71F6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Město: </w:t>
      </w:r>
      <w:r w:rsidR="00646B4E" w:rsidRPr="00D71F6A">
        <w:rPr>
          <w:sz w:val="22"/>
          <w:szCs w:val="22"/>
        </w:rPr>
        <w:t>Praha 1</w:t>
      </w:r>
    </w:p>
    <w:p w14:paraId="378A32EE" w14:textId="02E43F39" w:rsidR="003816FC" w:rsidRPr="00D71F6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PSČ: </w:t>
      </w:r>
      <w:r w:rsidR="00646B4E" w:rsidRPr="00D71F6A">
        <w:rPr>
          <w:sz w:val="22"/>
          <w:szCs w:val="22"/>
        </w:rPr>
        <w:t xml:space="preserve">110 00 </w:t>
      </w:r>
    </w:p>
    <w:p w14:paraId="6B1E91CB" w14:textId="6BF9DF2D" w:rsidR="00646B4E" w:rsidRPr="00D71F6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Zastoupený: </w:t>
      </w:r>
      <w:r w:rsidR="00646B4E" w:rsidRPr="00D71F6A">
        <w:rPr>
          <w:sz w:val="22"/>
          <w:szCs w:val="22"/>
        </w:rPr>
        <w:t>PhDr. Jitk</w:t>
      </w:r>
      <w:r w:rsidR="0075119F">
        <w:rPr>
          <w:sz w:val="22"/>
          <w:szCs w:val="22"/>
        </w:rPr>
        <w:t>ou</w:t>
      </w:r>
      <w:r w:rsidR="00646B4E" w:rsidRPr="00D71F6A">
        <w:rPr>
          <w:sz w:val="22"/>
          <w:szCs w:val="22"/>
        </w:rPr>
        <w:t xml:space="preserve"> </w:t>
      </w:r>
      <w:proofErr w:type="spellStart"/>
      <w:r w:rsidR="00646B4E" w:rsidRPr="00D71F6A">
        <w:rPr>
          <w:sz w:val="22"/>
          <w:szCs w:val="22"/>
        </w:rPr>
        <w:t>Kendíkov</w:t>
      </w:r>
      <w:r w:rsidR="0075119F">
        <w:rPr>
          <w:sz w:val="22"/>
          <w:szCs w:val="22"/>
        </w:rPr>
        <w:t>ou</w:t>
      </w:r>
      <w:proofErr w:type="spellEnd"/>
    </w:p>
    <w:p w14:paraId="1DAD8950" w14:textId="56163600" w:rsidR="003816FC" w:rsidRPr="00D71F6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IČO: </w:t>
      </w:r>
      <w:r w:rsidR="00646B4E" w:rsidRPr="00D71F6A">
        <w:rPr>
          <w:sz w:val="22"/>
          <w:szCs w:val="22"/>
        </w:rPr>
        <w:t>604 36 166</w:t>
      </w:r>
    </w:p>
    <w:p w14:paraId="25798E57" w14:textId="62A8AECC" w:rsidR="003816FC" w:rsidRPr="00D71F6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DIČ: </w:t>
      </w:r>
      <w:r w:rsidR="00646B4E" w:rsidRPr="00D71F6A">
        <w:rPr>
          <w:sz w:val="22"/>
          <w:szCs w:val="22"/>
        </w:rPr>
        <w:t xml:space="preserve">Neplátci </w:t>
      </w:r>
    </w:p>
    <w:p w14:paraId="435675FF" w14:textId="6EF13212" w:rsidR="003816FC" w:rsidRPr="00D71F6A" w:rsidRDefault="00000000" w:rsidP="00646B4E">
      <w:pPr>
        <w:pStyle w:val="Standard"/>
        <w:tabs>
          <w:tab w:val="left" w:pos="2160"/>
        </w:tabs>
        <w:ind w:left="720"/>
      </w:pPr>
      <w:r w:rsidRPr="00D71F6A">
        <w:rPr>
          <w:sz w:val="22"/>
          <w:szCs w:val="22"/>
        </w:rPr>
        <w:t xml:space="preserve">Tel., mobil: +420 </w:t>
      </w:r>
      <w:r w:rsidR="00646B4E" w:rsidRPr="00D71F6A">
        <w:rPr>
          <w:sz w:val="22"/>
          <w:szCs w:val="22"/>
        </w:rPr>
        <w:t>221 779 421</w:t>
      </w:r>
    </w:p>
    <w:p w14:paraId="345011C3" w14:textId="5E5B9307" w:rsidR="00646B4E" w:rsidRPr="00D71F6A" w:rsidRDefault="00000000">
      <w:pPr>
        <w:tabs>
          <w:tab w:val="left" w:pos="1440"/>
        </w:tabs>
        <w:ind w:left="720"/>
        <w:rPr>
          <w:rStyle w:val="Hypertextovodkaz"/>
          <w:color w:val="auto"/>
          <w:sz w:val="22"/>
          <w:szCs w:val="22"/>
        </w:rPr>
      </w:pPr>
      <w:r w:rsidRPr="00D71F6A">
        <w:rPr>
          <w:sz w:val="22"/>
          <w:szCs w:val="22"/>
        </w:rPr>
        <w:t xml:space="preserve">E-mail:  </w:t>
      </w:r>
      <w:hyperlink r:id="rId8" w:history="1">
        <w:r w:rsidR="00646B4E" w:rsidRPr="00D71F6A">
          <w:rPr>
            <w:rStyle w:val="Hypertextovodkaz"/>
            <w:color w:val="auto"/>
            <w:sz w:val="22"/>
            <w:szCs w:val="22"/>
          </w:rPr>
          <w:t>info@truhla.cz</w:t>
        </w:r>
      </w:hyperlink>
      <w:r w:rsidR="00646B4E" w:rsidRPr="00D71F6A">
        <w:rPr>
          <w:rStyle w:val="Hypertextovodkaz"/>
          <w:color w:val="auto"/>
          <w:sz w:val="22"/>
          <w:szCs w:val="22"/>
        </w:rPr>
        <w:t xml:space="preserve">, </w:t>
      </w:r>
      <w:r w:rsidR="0004183E">
        <w:rPr>
          <w:rStyle w:val="Hypertextovodkaz"/>
          <w:color w:val="auto"/>
          <w:sz w:val="22"/>
          <w:szCs w:val="22"/>
        </w:rPr>
        <w:t>Alena.Pekna</w:t>
      </w:r>
      <w:r w:rsidR="00646B4E" w:rsidRPr="00D71F6A">
        <w:rPr>
          <w:rStyle w:val="Hypertextovodkaz"/>
          <w:color w:val="auto"/>
          <w:sz w:val="22"/>
          <w:szCs w:val="22"/>
        </w:rPr>
        <w:t>@truhla.cz</w:t>
      </w:r>
    </w:p>
    <w:p w14:paraId="11CA0A6A" w14:textId="0497E843" w:rsidR="003816FC" w:rsidRPr="00D71F6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D71F6A">
        <w:rPr>
          <w:sz w:val="22"/>
          <w:szCs w:val="22"/>
        </w:rPr>
        <w:t xml:space="preserve">Kontaktní osoba: </w:t>
      </w:r>
      <w:r w:rsidR="00646B4E" w:rsidRPr="00D71F6A">
        <w:rPr>
          <w:sz w:val="22"/>
          <w:szCs w:val="22"/>
        </w:rPr>
        <w:t xml:space="preserve">Mgr. </w:t>
      </w:r>
      <w:r w:rsidR="0004183E">
        <w:rPr>
          <w:sz w:val="22"/>
          <w:szCs w:val="22"/>
        </w:rPr>
        <w:t>Alena Pěkn</w:t>
      </w:r>
      <w:r w:rsidR="00646B4E" w:rsidRPr="00D71F6A">
        <w:rPr>
          <w:sz w:val="22"/>
          <w:szCs w:val="22"/>
        </w:rPr>
        <w:t>á</w:t>
      </w:r>
      <w:r w:rsidRPr="00D71F6A">
        <w:rPr>
          <w:sz w:val="22"/>
          <w:szCs w:val="22"/>
        </w:rPr>
        <w:t xml:space="preserve">                   mobil: +420</w:t>
      </w:r>
      <w:r w:rsidR="0004183E">
        <w:rPr>
          <w:sz w:val="22"/>
          <w:szCs w:val="22"/>
        </w:rPr>
        <w:t> </w:t>
      </w:r>
      <w:r w:rsidR="00646B4E" w:rsidRPr="00D71F6A">
        <w:rPr>
          <w:sz w:val="22"/>
          <w:szCs w:val="22"/>
        </w:rPr>
        <w:t>7</w:t>
      </w:r>
      <w:r w:rsidR="0004183E">
        <w:rPr>
          <w:sz w:val="22"/>
          <w:szCs w:val="22"/>
        </w:rPr>
        <w:t>23 508 795</w:t>
      </w:r>
    </w:p>
    <w:p w14:paraId="0EFE4181" w14:textId="77777777" w:rsidR="003816FC" w:rsidRPr="00D71F6A" w:rsidRDefault="00000000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71F6A">
        <w:rPr>
          <w:i/>
          <w:iCs/>
          <w:sz w:val="22"/>
          <w:szCs w:val="22"/>
        </w:rPr>
        <w:t>(dále jen „objednatel“)</w:t>
      </w:r>
    </w:p>
    <w:p w14:paraId="4B239FCB" w14:textId="77777777" w:rsidR="003816FC" w:rsidRPr="00D71F6A" w:rsidRDefault="003816FC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30B615D9" w14:textId="6B76B238" w:rsidR="00327971" w:rsidRPr="00D71F6A" w:rsidRDefault="00000000" w:rsidP="00327971">
      <w:pPr>
        <w:tabs>
          <w:tab w:val="left" w:pos="709"/>
        </w:tabs>
        <w:ind w:left="720"/>
        <w:rPr>
          <w:i/>
          <w:iCs/>
          <w:sz w:val="22"/>
          <w:szCs w:val="22"/>
          <w:shd w:val="clear" w:color="auto" w:fill="FFFFFF"/>
        </w:rPr>
      </w:pPr>
      <w:r w:rsidRPr="00D71F6A">
        <w:rPr>
          <w:b/>
          <w:bCs/>
          <w:sz w:val="22"/>
          <w:szCs w:val="22"/>
        </w:rPr>
        <w:t xml:space="preserve">Ubytovatel ( Dodavatel, poskytovatel):                                                                                           Škola v přírodě a školní jídelna Janov nad Nisou, příspěvková organizace                  </w:t>
      </w:r>
      <w:r w:rsidRPr="00D71F6A">
        <w:rPr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Pr="00D71F6A">
        <w:rPr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D71F6A">
        <w:rPr>
          <w:sz w:val="22"/>
          <w:szCs w:val="22"/>
        </w:rPr>
        <w:t xml:space="preserve">            Zastoupená ředitelkou školy </w:t>
      </w:r>
      <w:r w:rsidR="00431436" w:rsidRPr="00D71F6A">
        <w:rPr>
          <w:b/>
          <w:bCs/>
          <w:sz w:val="22"/>
          <w:szCs w:val="22"/>
        </w:rPr>
        <w:t>Bc. Michaelou</w:t>
      </w:r>
      <w:r w:rsidRPr="00D71F6A">
        <w:rPr>
          <w:b/>
          <w:bCs/>
          <w:sz w:val="22"/>
          <w:szCs w:val="22"/>
        </w:rPr>
        <w:t xml:space="preserve"> Trojanovou                                                                                  </w:t>
      </w:r>
      <w:r w:rsidRPr="00D71F6A">
        <w:rPr>
          <w:sz w:val="22"/>
          <w:szCs w:val="22"/>
        </w:rPr>
        <w:t xml:space="preserve">IČ: 10896091                                                                                                                                                                                  Mobil: +420 608 959 223                                                                                                                                                 E-mail: </w:t>
      </w:r>
      <w:hyperlink r:id="rId9">
        <w:r w:rsidR="00327971" w:rsidRPr="00D71F6A">
          <w:rPr>
            <w:rStyle w:val="Hypertextovodkaz"/>
            <w:color w:val="auto"/>
            <w:sz w:val="22"/>
            <w:szCs w:val="22"/>
          </w:rPr>
          <w:t>info@svp-janov.cz</w:t>
        </w:r>
      </w:hyperlink>
      <w:r w:rsidRPr="00D71F6A">
        <w:rPr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D71F6A">
        <w:rPr>
          <w:sz w:val="22"/>
          <w:szCs w:val="22"/>
        </w:rPr>
        <w:br/>
      </w:r>
      <w:r w:rsidRPr="00D71F6A">
        <w:rPr>
          <w:sz w:val="22"/>
          <w:szCs w:val="22"/>
          <w:shd w:val="clear" w:color="auto" w:fill="FFFFFF"/>
        </w:rPr>
        <w:t>web: </w:t>
      </w:r>
      <w:hyperlink r:id="rId10" w:tgtFrame="_blank">
        <w:r w:rsidR="00327971" w:rsidRPr="00D71F6A">
          <w:rPr>
            <w:rStyle w:val="Hypertextovodkaz"/>
            <w:rFonts w:eastAsiaTheme="majorEastAsia"/>
            <w:color w:val="auto"/>
            <w:sz w:val="22"/>
            <w:szCs w:val="22"/>
            <w:shd w:val="clear" w:color="auto" w:fill="FFFFFF"/>
          </w:rPr>
          <w:t>www.svp-janov.cz</w:t>
        </w:r>
      </w:hyperlink>
      <w:r w:rsidRPr="00D71F6A">
        <w:rPr>
          <w:sz w:val="22"/>
          <w:szCs w:val="22"/>
        </w:rPr>
        <w:br/>
      </w:r>
      <w:r w:rsidRPr="00D71F6A">
        <w:rPr>
          <w:sz w:val="22"/>
          <w:szCs w:val="22"/>
          <w:shd w:val="clear" w:color="auto" w:fill="FFFFFF"/>
        </w:rPr>
        <w:t>IČ 10896091</w:t>
      </w:r>
      <w:r w:rsidRPr="00D71F6A">
        <w:rPr>
          <w:sz w:val="22"/>
          <w:szCs w:val="22"/>
        </w:rPr>
        <w:br/>
      </w:r>
      <w:r w:rsidRPr="00D71F6A">
        <w:rPr>
          <w:sz w:val="22"/>
          <w:szCs w:val="22"/>
          <w:shd w:val="clear" w:color="auto" w:fill="FFFFFF"/>
        </w:rPr>
        <w:t>IZO:181127806</w:t>
      </w:r>
      <w:r w:rsidRPr="00D71F6A">
        <w:rPr>
          <w:sz w:val="22"/>
          <w:szCs w:val="22"/>
        </w:rPr>
        <w:br/>
      </w:r>
      <w:r w:rsidRPr="00D71F6A">
        <w:rPr>
          <w:sz w:val="22"/>
          <w:szCs w:val="22"/>
          <w:shd w:val="clear" w:color="auto" w:fill="FFFFFF"/>
        </w:rPr>
        <w:t>IZO:181127822</w:t>
      </w:r>
      <w:r w:rsidRPr="00D71F6A">
        <w:rPr>
          <w:sz w:val="22"/>
          <w:szCs w:val="22"/>
        </w:rPr>
        <w:br/>
      </w:r>
      <w:r w:rsidRPr="00D71F6A">
        <w:rPr>
          <w:sz w:val="22"/>
          <w:szCs w:val="22"/>
          <w:shd w:val="clear" w:color="auto" w:fill="FFFFFF"/>
        </w:rPr>
        <w:t>Datová schránka: wcxk4e7</w:t>
      </w:r>
      <w:r w:rsidRPr="00D71F6A">
        <w:rPr>
          <w:sz w:val="22"/>
          <w:szCs w:val="22"/>
        </w:rPr>
        <w:br/>
      </w:r>
      <w:r w:rsidR="00327971" w:rsidRPr="00D71F6A">
        <w:rPr>
          <w:sz w:val="22"/>
          <w:szCs w:val="22"/>
          <w:shd w:val="clear" w:color="auto" w:fill="FFFFFF"/>
        </w:rPr>
        <w:t>Bankovní účet vedený u České spořitelny, a.s.: 675</w:t>
      </w:r>
      <w:r w:rsidR="00B90B07" w:rsidRPr="00D71F6A">
        <w:rPr>
          <w:sz w:val="22"/>
          <w:szCs w:val="22"/>
          <w:shd w:val="clear" w:color="auto" w:fill="FFFFFF"/>
        </w:rPr>
        <w:t>6645359</w:t>
      </w:r>
      <w:r w:rsidR="00327971" w:rsidRPr="00D71F6A">
        <w:rPr>
          <w:sz w:val="22"/>
          <w:szCs w:val="22"/>
          <w:shd w:val="clear" w:color="auto" w:fill="FFFFFF"/>
        </w:rPr>
        <w:t>/0800</w:t>
      </w:r>
      <w:r w:rsidR="00327971" w:rsidRPr="00D71F6A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5470FD46" w14:textId="77777777" w:rsidR="003816FC" w:rsidRPr="00D71F6A" w:rsidRDefault="00000000" w:rsidP="00327971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71F6A">
        <w:rPr>
          <w:i/>
          <w:iCs/>
          <w:sz w:val="22"/>
          <w:szCs w:val="22"/>
        </w:rPr>
        <w:t>(dále jen „ubytovatel“)</w:t>
      </w:r>
    </w:p>
    <w:p w14:paraId="0DB13F4C" w14:textId="77777777" w:rsidR="003816FC" w:rsidRPr="00D71F6A" w:rsidRDefault="00000000">
      <w:pPr>
        <w:pStyle w:val="Zkladntext"/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I.</w:t>
      </w:r>
    </w:p>
    <w:p w14:paraId="63D60A6B" w14:textId="7F4BA1D8" w:rsidR="003816FC" w:rsidRPr="00D71F6A" w:rsidRDefault="00000000">
      <w:pPr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 xml:space="preserve">Předmět smlouvy č. </w:t>
      </w:r>
      <w:r w:rsidR="00646B4E" w:rsidRPr="00D71F6A">
        <w:rPr>
          <w:b/>
          <w:bCs/>
          <w:sz w:val="22"/>
        </w:rPr>
        <w:t>60436166</w:t>
      </w:r>
      <w:r w:rsidRPr="00D71F6A">
        <w:rPr>
          <w:b/>
          <w:bCs/>
          <w:sz w:val="22"/>
        </w:rPr>
        <w:t>/202</w:t>
      </w:r>
      <w:r w:rsidR="00646B4E" w:rsidRPr="00D71F6A">
        <w:rPr>
          <w:b/>
          <w:bCs/>
          <w:sz w:val="22"/>
        </w:rPr>
        <w:t>60</w:t>
      </w:r>
      <w:r w:rsidR="00403964">
        <w:rPr>
          <w:b/>
          <w:bCs/>
          <w:sz w:val="22"/>
        </w:rPr>
        <w:t>323</w:t>
      </w:r>
    </w:p>
    <w:p w14:paraId="255A9379" w14:textId="77777777" w:rsidR="003816FC" w:rsidRPr="00D71F6A" w:rsidRDefault="00000000">
      <w:pPr>
        <w:pStyle w:val="Zkladntext21"/>
        <w:rPr>
          <w:sz w:val="22"/>
        </w:rPr>
      </w:pPr>
      <w:r w:rsidRPr="00D71F6A">
        <w:rPr>
          <w:sz w:val="22"/>
        </w:rPr>
        <w:t>Předmětem této smlouvy je závazek poskytovatele k zabezpečení pobytu pro děti v areálu Školy v přírodě a školní jídelny Janov nad Nisou pro zajištění konání školy v přírodě, zotavovací akce nebo lyžařského výcvikového kurzu.</w:t>
      </w:r>
    </w:p>
    <w:p w14:paraId="1ED85250" w14:textId="77777777" w:rsidR="003816FC" w:rsidRPr="00D71F6A" w:rsidRDefault="00000000">
      <w:pPr>
        <w:pStyle w:val="Zkladntext21"/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II.</w:t>
      </w:r>
    </w:p>
    <w:p w14:paraId="6BDA9A3B" w14:textId="77777777" w:rsidR="003816FC" w:rsidRPr="00D71F6A" w:rsidRDefault="00000000">
      <w:pPr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Místo a doba pobytu, počet lůžek, stravování</w:t>
      </w:r>
    </w:p>
    <w:p w14:paraId="3C5BBB1A" w14:textId="77777777" w:rsidR="003816FC" w:rsidRPr="00D71F6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</w:rPr>
      </w:pPr>
      <w:r w:rsidRPr="00D71F6A">
        <w:rPr>
          <w:sz w:val="22"/>
        </w:rPr>
        <w:t xml:space="preserve">Místo pobytu: </w:t>
      </w:r>
      <w:r w:rsidRPr="00D71F6A">
        <w:rPr>
          <w:b/>
          <w:bCs/>
          <w:sz w:val="22"/>
          <w:szCs w:val="22"/>
        </w:rPr>
        <w:t xml:space="preserve">Škola v přírodě a školní jídelna Janov nad Nisou, </w:t>
      </w:r>
      <w:r w:rsidRPr="00D71F6A">
        <w:rPr>
          <w:sz w:val="22"/>
          <w:szCs w:val="22"/>
        </w:rPr>
        <w:t>příspěvková organizace</w:t>
      </w:r>
      <w:r w:rsidRPr="00D71F6A">
        <w:rPr>
          <w:b/>
          <w:bCs/>
          <w:sz w:val="22"/>
          <w:szCs w:val="22"/>
        </w:rPr>
        <w:t xml:space="preserve">                  </w:t>
      </w:r>
      <w:r w:rsidRPr="00D71F6A">
        <w:rPr>
          <w:sz w:val="22"/>
          <w:szCs w:val="22"/>
        </w:rPr>
        <w:t xml:space="preserve">Janov nad Nisou 464, </w:t>
      </w:r>
      <w:r w:rsidRPr="00D71F6A">
        <w:rPr>
          <w:sz w:val="22"/>
        </w:rPr>
        <w:t>468 11 Janov nad Nisou (hlavní budova Škola, Vila Oáza)</w:t>
      </w:r>
    </w:p>
    <w:p w14:paraId="26259D0D" w14:textId="3350DEEA" w:rsidR="003816FC" w:rsidRPr="00D71F6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</w:pPr>
      <w:r w:rsidRPr="00D71F6A">
        <w:rPr>
          <w:sz w:val="22"/>
        </w:rPr>
        <w:t xml:space="preserve">Doba pobytu (od – do): </w:t>
      </w:r>
      <w:r w:rsidR="00403964">
        <w:rPr>
          <w:b/>
          <w:bCs/>
          <w:sz w:val="22"/>
        </w:rPr>
        <w:t>23</w:t>
      </w:r>
      <w:r w:rsidR="00646B4E" w:rsidRPr="00D71F6A">
        <w:rPr>
          <w:b/>
          <w:bCs/>
          <w:sz w:val="22"/>
        </w:rPr>
        <w:t>.0</w:t>
      </w:r>
      <w:r w:rsidR="00403964">
        <w:rPr>
          <w:b/>
          <w:bCs/>
          <w:sz w:val="22"/>
        </w:rPr>
        <w:t>3</w:t>
      </w:r>
      <w:r w:rsidR="00646B4E" w:rsidRPr="00D71F6A">
        <w:rPr>
          <w:b/>
          <w:bCs/>
          <w:sz w:val="22"/>
        </w:rPr>
        <w:t>.2026 – 2</w:t>
      </w:r>
      <w:r w:rsidR="00403964">
        <w:rPr>
          <w:b/>
          <w:bCs/>
          <w:sz w:val="22"/>
        </w:rPr>
        <w:t>7</w:t>
      </w:r>
      <w:r w:rsidR="00646B4E" w:rsidRPr="00D71F6A">
        <w:rPr>
          <w:b/>
          <w:bCs/>
          <w:sz w:val="22"/>
        </w:rPr>
        <w:t>.0</w:t>
      </w:r>
      <w:r w:rsidR="00403964">
        <w:rPr>
          <w:b/>
          <w:bCs/>
          <w:sz w:val="22"/>
        </w:rPr>
        <w:t>3</w:t>
      </w:r>
      <w:r w:rsidR="00646B4E" w:rsidRPr="00D71F6A">
        <w:rPr>
          <w:b/>
          <w:bCs/>
          <w:sz w:val="22"/>
        </w:rPr>
        <w:t>.2026</w:t>
      </w:r>
    </w:p>
    <w:p w14:paraId="0C06D5F1" w14:textId="7EC2E8B0" w:rsidR="003816FC" w:rsidRPr="00D71F6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</w:pPr>
      <w:r w:rsidRPr="00D71F6A">
        <w:rPr>
          <w:sz w:val="22"/>
        </w:rPr>
        <w:t xml:space="preserve">Předběžný počet lůžek: </w:t>
      </w:r>
      <w:r w:rsidR="00403964">
        <w:rPr>
          <w:sz w:val="22"/>
        </w:rPr>
        <w:t>25</w:t>
      </w:r>
      <w:r w:rsidR="00646B4E" w:rsidRPr="00D71F6A">
        <w:rPr>
          <w:sz w:val="22"/>
        </w:rPr>
        <w:t xml:space="preserve"> + </w:t>
      </w:r>
      <w:r w:rsidR="00403964">
        <w:rPr>
          <w:sz w:val="22"/>
        </w:rPr>
        <w:t>3</w:t>
      </w:r>
    </w:p>
    <w:p w14:paraId="7D4A2656" w14:textId="77777777" w:rsidR="003816FC" w:rsidRPr="00D71F6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</w:pPr>
      <w:r w:rsidRPr="00D71F6A">
        <w:rPr>
          <w:sz w:val="22"/>
        </w:rPr>
        <w:t xml:space="preserve">Závazně je nutno počet lůžek potvrdit do </w:t>
      </w:r>
      <w:r w:rsidRPr="00D71F6A">
        <w:rPr>
          <w:b/>
          <w:bCs/>
          <w:sz w:val="22"/>
        </w:rPr>
        <w:t>10 dnů</w:t>
      </w:r>
      <w:r w:rsidRPr="00D71F6A">
        <w:rPr>
          <w:sz w:val="22"/>
        </w:rPr>
        <w:t xml:space="preserve"> před začátkem pobytu. </w:t>
      </w:r>
    </w:p>
    <w:p w14:paraId="20AD9C64" w14:textId="77777777" w:rsidR="003816FC" w:rsidRPr="00D71F6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</w:rPr>
      </w:pPr>
      <w:r w:rsidRPr="00D71F6A">
        <w:rPr>
          <w:sz w:val="22"/>
        </w:rPr>
        <w:t>Stravování:</w:t>
      </w:r>
      <w:r w:rsidRPr="00D71F6A">
        <w:rPr>
          <w:b/>
          <w:bCs/>
          <w:sz w:val="22"/>
        </w:rPr>
        <w:t xml:space="preserve"> </w:t>
      </w:r>
      <w:r w:rsidRPr="00D71F6A">
        <w:rPr>
          <w:b/>
          <w:bCs/>
          <w:sz w:val="22"/>
        </w:rPr>
        <w:tab/>
        <w:t>plná penze včetně pitného režimu</w:t>
      </w:r>
    </w:p>
    <w:p w14:paraId="3F557894" w14:textId="0B956B1B" w:rsidR="003816FC" w:rsidRPr="00D71F6A" w:rsidRDefault="00000000">
      <w:pPr>
        <w:tabs>
          <w:tab w:val="left" w:pos="426"/>
        </w:tabs>
        <w:ind w:left="66"/>
        <w:rPr>
          <w:sz w:val="22"/>
        </w:rPr>
      </w:pPr>
      <w:r w:rsidRPr="00D71F6A">
        <w:rPr>
          <w:b/>
          <w:bCs/>
          <w:sz w:val="22"/>
        </w:rPr>
        <w:t xml:space="preserve">                                     </w:t>
      </w:r>
      <w:r w:rsidRPr="00D71F6A">
        <w:rPr>
          <w:sz w:val="22"/>
        </w:rPr>
        <w:t xml:space="preserve">první jídlo: </w:t>
      </w:r>
      <w:r w:rsidR="00403964">
        <w:rPr>
          <w:sz w:val="22"/>
        </w:rPr>
        <w:t xml:space="preserve">oběd </w:t>
      </w:r>
      <w:r w:rsidR="00646B4E" w:rsidRPr="00D71F6A">
        <w:rPr>
          <w:sz w:val="22"/>
        </w:rPr>
        <w:t xml:space="preserve">v den příjezdu </w:t>
      </w:r>
      <w:r w:rsidR="00403964">
        <w:rPr>
          <w:sz w:val="22"/>
        </w:rPr>
        <w:t>23</w:t>
      </w:r>
      <w:r w:rsidR="00646B4E" w:rsidRPr="00D71F6A">
        <w:rPr>
          <w:sz w:val="22"/>
        </w:rPr>
        <w:t>.0</w:t>
      </w:r>
      <w:r w:rsidR="00403964">
        <w:rPr>
          <w:sz w:val="22"/>
        </w:rPr>
        <w:t>3</w:t>
      </w:r>
      <w:r w:rsidR="00646B4E" w:rsidRPr="00D71F6A">
        <w:rPr>
          <w:sz w:val="22"/>
        </w:rPr>
        <w:t>.2026</w:t>
      </w:r>
    </w:p>
    <w:p w14:paraId="4CFF8DD9" w14:textId="49A98D91" w:rsidR="003816FC" w:rsidRPr="00D71F6A" w:rsidRDefault="00000000">
      <w:pPr>
        <w:tabs>
          <w:tab w:val="left" w:pos="426"/>
        </w:tabs>
        <w:ind w:left="66"/>
        <w:rPr>
          <w:sz w:val="22"/>
        </w:rPr>
      </w:pPr>
      <w:r w:rsidRPr="00D71F6A">
        <w:rPr>
          <w:sz w:val="22"/>
        </w:rPr>
        <w:t xml:space="preserve">                                     poslední jídlo: snídaně + obědový cestovní balíček </w:t>
      </w:r>
      <w:r w:rsidR="00646B4E" w:rsidRPr="00D71F6A">
        <w:rPr>
          <w:sz w:val="22"/>
        </w:rPr>
        <w:t>v den odjezdu 2</w:t>
      </w:r>
      <w:r w:rsidR="00403964">
        <w:rPr>
          <w:sz w:val="22"/>
        </w:rPr>
        <w:t>7</w:t>
      </w:r>
      <w:r w:rsidR="00646B4E" w:rsidRPr="00D71F6A">
        <w:rPr>
          <w:sz w:val="22"/>
        </w:rPr>
        <w:t>.0</w:t>
      </w:r>
      <w:r w:rsidR="00403964">
        <w:rPr>
          <w:sz w:val="22"/>
        </w:rPr>
        <w:t>3</w:t>
      </w:r>
      <w:r w:rsidR="00646B4E" w:rsidRPr="00D71F6A">
        <w:rPr>
          <w:sz w:val="22"/>
        </w:rPr>
        <w:t>.2026</w:t>
      </w:r>
      <w:r w:rsidRPr="00D71F6A">
        <w:rPr>
          <w:sz w:val="22"/>
        </w:rPr>
        <w:t xml:space="preserve"> </w:t>
      </w:r>
    </w:p>
    <w:p w14:paraId="02F18DA2" w14:textId="77777777" w:rsidR="003816FC" w:rsidRPr="00D71F6A" w:rsidRDefault="003816FC">
      <w:pPr>
        <w:jc w:val="center"/>
        <w:rPr>
          <w:b/>
          <w:bCs/>
          <w:sz w:val="22"/>
        </w:rPr>
      </w:pPr>
    </w:p>
    <w:p w14:paraId="07D3447D" w14:textId="77777777" w:rsidR="003816FC" w:rsidRPr="00D71F6A" w:rsidRDefault="00000000">
      <w:pPr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lastRenderedPageBreak/>
        <w:t>III.</w:t>
      </w:r>
    </w:p>
    <w:p w14:paraId="4EF73193" w14:textId="77777777" w:rsidR="003816FC" w:rsidRPr="00D71F6A" w:rsidRDefault="00000000">
      <w:pPr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Cenová ujednání</w:t>
      </w:r>
    </w:p>
    <w:p w14:paraId="7C35ADC7" w14:textId="77777777" w:rsidR="003816FC" w:rsidRPr="00D71F6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D71F6A">
        <w:rPr>
          <w:sz w:val="22"/>
        </w:rPr>
        <w:t>Cena za předmět této smlouvy za pobyt ve škole v přírodě ve smyslu čl. II této smlouvy je stanovená ve výši smluvní ceny za počet placených dnů, přesný čas výjezdu do ŠvP a ŠJ Janov nad Nisou a pokyny k platbě jsou uvedeny v Příloze č. 1</w:t>
      </w:r>
    </w:p>
    <w:p w14:paraId="3258B6F6" w14:textId="77777777" w:rsidR="003816FC" w:rsidRPr="00D71F6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106FC506" w14:textId="77777777" w:rsidR="003816FC" w:rsidRPr="00D71F6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2AE63FDD" w14:textId="77777777" w:rsidR="003816FC" w:rsidRPr="00D71F6A" w:rsidRDefault="0000000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>OBDOBÍ DUBEN–ŘÍJEN</w:t>
      </w:r>
    </w:p>
    <w:p w14:paraId="5E2CBC1A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sz w:val="22"/>
        </w:rPr>
        <w:t xml:space="preserve">        a) děti od 3-6 let MŠ </w:t>
      </w:r>
      <w:r w:rsidRPr="00D71F6A">
        <w:rPr>
          <w:b/>
          <w:bCs/>
          <w:sz w:val="22"/>
        </w:rPr>
        <w:t>400,-Kč zahrnuje ubytování, stravu 5x denně, pitný režim</w:t>
      </w:r>
    </w:p>
    <w:p w14:paraId="753921D6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 xml:space="preserve">        </w:t>
      </w:r>
      <w:r w:rsidRPr="00D71F6A">
        <w:rPr>
          <w:sz w:val="22"/>
        </w:rPr>
        <w:t xml:space="preserve">b) děti </w:t>
      </w:r>
      <w:r w:rsidRPr="00D71F6A">
        <w:rPr>
          <w:bCs/>
          <w:sz w:val="22"/>
        </w:rPr>
        <w:t>od 7-10 let I.st</w:t>
      </w:r>
      <w:r w:rsidRPr="00D71F6A">
        <w:rPr>
          <w:b/>
          <w:bCs/>
          <w:sz w:val="22"/>
        </w:rPr>
        <w:t>.</w:t>
      </w:r>
      <w:r w:rsidRPr="00D71F6A">
        <w:rPr>
          <w:sz w:val="22"/>
        </w:rPr>
        <w:t xml:space="preserve"> ZŠ </w:t>
      </w:r>
      <w:r w:rsidRPr="00D71F6A">
        <w:rPr>
          <w:b/>
          <w:bCs/>
          <w:sz w:val="22"/>
        </w:rPr>
        <w:t>420,-Kč zahrnuje ubytování, stravu 5x denně, pitný režim</w:t>
      </w:r>
    </w:p>
    <w:p w14:paraId="2BD3FA44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D71F6A">
        <w:rPr>
          <w:b/>
          <w:bCs/>
          <w:sz w:val="22"/>
        </w:rPr>
        <w:t xml:space="preserve">        </w:t>
      </w:r>
      <w:r w:rsidRPr="00D71F6A">
        <w:rPr>
          <w:sz w:val="22"/>
        </w:rPr>
        <w:t xml:space="preserve">c) děti od 11-14 let II.st. ZŠ </w:t>
      </w:r>
      <w:r w:rsidRPr="00D71F6A">
        <w:rPr>
          <w:b/>
          <w:bCs/>
          <w:sz w:val="22"/>
        </w:rPr>
        <w:t>440,-Kč zahrnuje ubytování, stravu 5x denně, pitný režim</w:t>
      </w:r>
    </w:p>
    <w:p w14:paraId="7E34CF5A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D71F6A">
        <w:rPr>
          <w:sz w:val="22"/>
        </w:rPr>
        <w:t xml:space="preserve">        d) studenti od 15 a více let SŠ, VŠ</w:t>
      </w:r>
      <w:r w:rsidRPr="00D71F6A">
        <w:rPr>
          <w:b/>
          <w:bCs/>
          <w:sz w:val="22"/>
        </w:rPr>
        <w:t xml:space="preserve"> 480,-Kč zahrnuje ubytování, stravu 5x denně, pitný režim</w:t>
      </w:r>
    </w:p>
    <w:p w14:paraId="4B03A8EE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sz w:val="22"/>
        </w:rPr>
        <w:t xml:space="preserve">        e) placený pedagogický doprovod </w:t>
      </w:r>
      <w:r w:rsidRPr="00D71F6A">
        <w:rPr>
          <w:b/>
          <w:bCs/>
          <w:sz w:val="22"/>
        </w:rPr>
        <w:t>190,-Kč zahrnuje ubytování, stravu 5x denně, pitný režim</w:t>
      </w:r>
    </w:p>
    <w:p w14:paraId="66748867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sz w:val="22"/>
        </w:rPr>
        <w:t xml:space="preserve">        f) nadpočetný placený pedagogický doprovod </w:t>
      </w:r>
      <w:r w:rsidRPr="00D71F6A">
        <w:rPr>
          <w:b/>
          <w:bCs/>
          <w:sz w:val="22"/>
        </w:rPr>
        <w:t xml:space="preserve">500,-Kč zahrnuje ubytování, stravu 5x denně, </w:t>
      </w:r>
    </w:p>
    <w:p w14:paraId="1FA1BE5F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 xml:space="preserve">           pitný režim</w:t>
      </w:r>
    </w:p>
    <w:p w14:paraId="1B110C05" w14:textId="77777777" w:rsidR="003816FC" w:rsidRPr="00D71F6A" w:rsidRDefault="003816FC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</w:p>
    <w:p w14:paraId="7806D68F" w14:textId="77777777" w:rsidR="003816FC" w:rsidRPr="00D71F6A" w:rsidRDefault="003816FC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</w:p>
    <w:p w14:paraId="39621560" w14:textId="77777777" w:rsidR="003816FC" w:rsidRPr="00D71F6A" w:rsidRDefault="0000000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>OBDOBÍ LISTOPAD–BŘEZEN</w:t>
      </w:r>
    </w:p>
    <w:p w14:paraId="02DACD3C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sz w:val="22"/>
        </w:rPr>
        <w:t xml:space="preserve">        a) děti od 3-6 let MŠ </w:t>
      </w:r>
      <w:r w:rsidRPr="00D71F6A">
        <w:rPr>
          <w:b/>
          <w:bCs/>
          <w:sz w:val="22"/>
        </w:rPr>
        <w:t>450,-Kč zahrnuje ubytování, stravu 5x denně, pitný režim</w:t>
      </w:r>
    </w:p>
    <w:p w14:paraId="1F00239B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 xml:space="preserve">        </w:t>
      </w:r>
      <w:r w:rsidRPr="00D71F6A">
        <w:rPr>
          <w:sz w:val="22"/>
        </w:rPr>
        <w:t xml:space="preserve">b) děti </w:t>
      </w:r>
      <w:r w:rsidRPr="00D71F6A">
        <w:rPr>
          <w:bCs/>
          <w:sz w:val="22"/>
        </w:rPr>
        <w:t>od 7-10 let I.st</w:t>
      </w:r>
      <w:r w:rsidRPr="00D71F6A">
        <w:rPr>
          <w:b/>
          <w:bCs/>
          <w:sz w:val="22"/>
        </w:rPr>
        <w:t>.</w:t>
      </w:r>
      <w:r w:rsidRPr="00D71F6A">
        <w:rPr>
          <w:sz w:val="22"/>
        </w:rPr>
        <w:t xml:space="preserve"> ZŠ </w:t>
      </w:r>
      <w:r w:rsidRPr="00D71F6A">
        <w:rPr>
          <w:b/>
          <w:bCs/>
          <w:sz w:val="22"/>
        </w:rPr>
        <w:t>470,-Kč zahrnuje ubytování, stravu 5x denně, pitný režim</w:t>
      </w:r>
    </w:p>
    <w:p w14:paraId="6362BC9D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D71F6A">
        <w:rPr>
          <w:b/>
          <w:bCs/>
          <w:sz w:val="22"/>
        </w:rPr>
        <w:t xml:space="preserve">        </w:t>
      </w:r>
      <w:r w:rsidRPr="00D71F6A">
        <w:rPr>
          <w:sz w:val="22"/>
        </w:rPr>
        <w:t xml:space="preserve">c) děti od 11-14 let II.st. ZŠ </w:t>
      </w:r>
      <w:r w:rsidRPr="00D71F6A">
        <w:rPr>
          <w:b/>
          <w:bCs/>
          <w:sz w:val="22"/>
        </w:rPr>
        <w:t>490,-Kč zahrnuje ubytování, stravu 5x denně, pitný režim</w:t>
      </w:r>
    </w:p>
    <w:p w14:paraId="5DEAB291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D71F6A">
        <w:rPr>
          <w:sz w:val="22"/>
        </w:rPr>
        <w:t xml:space="preserve">        d) studenti od 15 a více let SŠ, VŠ</w:t>
      </w:r>
      <w:r w:rsidRPr="00D71F6A">
        <w:rPr>
          <w:b/>
          <w:bCs/>
          <w:sz w:val="22"/>
        </w:rPr>
        <w:t xml:space="preserve"> 530,-Kč zahrnuje ubytování, stravu 5x denně, pitný režim</w:t>
      </w:r>
    </w:p>
    <w:p w14:paraId="0FD15539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sz w:val="22"/>
        </w:rPr>
        <w:t xml:space="preserve">        e) placený pedagogický doprovod </w:t>
      </w:r>
      <w:r w:rsidRPr="00D71F6A">
        <w:rPr>
          <w:b/>
          <w:bCs/>
          <w:sz w:val="22"/>
        </w:rPr>
        <w:t>190,-Kč zahrnuje ubytování, stravu 5x denně, pitný režim</w:t>
      </w:r>
    </w:p>
    <w:p w14:paraId="6CBF1870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sz w:val="22"/>
        </w:rPr>
        <w:t xml:space="preserve">        f) nadpočetný placený pedagogický doprovod </w:t>
      </w:r>
      <w:r w:rsidRPr="00D71F6A">
        <w:rPr>
          <w:b/>
          <w:bCs/>
          <w:sz w:val="22"/>
        </w:rPr>
        <w:t xml:space="preserve">550,-Kč zahrnuje ubytování, stravu 5x denně, </w:t>
      </w:r>
    </w:p>
    <w:p w14:paraId="7A196B62" w14:textId="77777777" w:rsidR="003816FC" w:rsidRPr="00D71F6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 xml:space="preserve">           pitný režim</w:t>
      </w:r>
    </w:p>
    <w:p w14:paraId="3C39819E" w14:textId="77777777" w:rsidR="003816FC" w:rsidRPr="00D71F6A" w:rsidRDefault="003816FC">
      <w:pPr>
        <w:tabs>
          <w:tab w:val="left" w:pos="426"/>
          <w:tab w:val="left" w:pos="1429"/>
        </w:tabs>
        <w:jc w:val="both"/>
        <w:rPr>
          <w:b/>
          <w:bCs/>
          <w:sz w:val="22"/>
        </w:rPr>
      </w:pPr>
    </w:p>
    <w:p w14:paraId="052E5D59" w14:textId="77777777" w:rsidR="003816FC" w:rsidRPr="00D71F6A" w:rsidRDefault="003816FC">
      <w:pPr>
        <w:tabs>
          <w:tab w:val="left" w:pos="426"/>
          <w:tab w:val="left" w:pos="1429"/>
        </w:tabs>
        <w:jc w:val="both"/>
        <w:rPr>
          <w:b/>
          <w:bCs/>
          <w:sz w:val="22"/>
        </w:rPr>
      </w:pPr>
    </w:p>
    <w:p w14:paraId="5EBFD5BA" w14:textId="77777777" w:rsidR="003816FC" w:rsidRPr="00D71F6A" w:rsidRDefault="00000000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D71F6A">
        <w:rPr>
          <w:rStyle w:val="Siln"/>
          <w:rFonts w:eastAsiaTheme="majorEastAsia"/>
          <w:shd w:val="clear" w:color="auto" w:fill="FFFFFF"/>
        </w:rPr>
        <w:t xml:space="preserve">         </w:t>
      </w:r>
      <w:r w:rsidRPr="00D71F6A">
        <w:rPr>
          <w:rStyle w:val="Siln"/>
          <w:rFonts w:eastAsiaTheme="majorEastAsia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00773BD5" w14:textId="77777777" w:rsidR="003816FC" w:rsidRPr="00D71F6A" w:rsidRDefault="003816FC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793F0622" w14:textId="4DF36A33" w:rsidR="003816FC" w:rsidRPr="00D71F6A" w:rsidRDefault="00000000">
      <w:pPr>
        <w:rPr>
          <w:sz w:val="22"/>
        </w:rPr>
      </w:pPr>
      <w:r w:rsidRPr="00D71F6A">
        <w:rPr>
          <w:sz w:val="22"/>
        </w:rPr>
        <w:t xml:space="preserve">        Způsob úhrady:</w:t>
      </w:r>
      <w:r w:rsidRPr="00D71F6A">
        <w:rPr>
          <w:sz w:val="22"/>
        </w:rPr>
        <w:tab/>
      </w:r>
      <w:r w:rsidRPr="00D71F6A">
        <w:rPr>
          <w:b/>
          <w:bCs/>
          <w:sz w:val="22"/>
        </w:rPr>
        <w:t xml:space="preserve">fakturou </w:t>
      </w:r>
      <w:r w:rsidRPr="00D71F6A">
        <w:rPr>
          <w:sz w:val="22"/>
        </w:rPr>
        <w:t>bankovním převodem</w:t>
      </w:r>
    </w:p>
    <w:p w14:paraId="01DB498E" w14:textId="77777777" w:rsidR="003816FC" w:rsidRPr="00D71F6A" w:rsidRDefault="003816FC">
      <w:pPr>
        <w:rPr>
          <w:sz w:val="22"/>
        </w:rPr>
      </w:pPr>
    </w:p>
    <w:p w14:paraId="54A18DB3" w14:textId="7FB2E401" w:rsidR="003816FC" w:rsidRPr="00D71F6A" w:rsidRDefault="00000000">
      <w:pPr>
        <w:jc w:val="both"/>
        <w:rPr>
          <w:sz w:val="22"/>
        </w:rPr>
      </w:pPr>
      <w:r w:rsidRPr="00D71F6A">
        <w:rPr>
          <w:sz w:val="22"/>
        </w:rPr>
        <w:t xml:space="preserve">        Objednatel složí </w:t>
      </w:r>
      <w:r w:rsidR="00646B4E" w:rsidRPr="0004183E">
        <w:rPr>
          <w:b/>
          <w:bCs/>
          <w:sz w:val="22"/>
        </w:rPr>
        <w:t>NESLOŽÍ</w:t>
      </w:r>
      <w:r w:rsidRPr="00D71F6A">
        <w:rPr>
          <w:sz w:val="22"/>
        </w:rPr>
        <w:t xml:space="preserve"> % zálohu.</w:t>
      </w:r>
    </w:p>
    <w:p w14:paraId="54C5DFF3" w14:textId="77777777" w:rsidR="003816FC" w:rsidRPr="00D71F6A" w:rsidRDefault="003816FC">
      <w:pPr>
        <w:jc w:val="both"/>
        <w:rPr>
          <w:sz w:val="22"/>
        </w:rPr>
      </w:pPr>
    </w:p>
    <w:p w14:paraId="462D488A" w14:textId="77777777" w:rsidR="003816FC" w:rsidRPr="00D71F6A" w:rsidRDefault="00000000">
      <w:pPr>
        <w:jc w:val="both"/>
        <w:rPr>
          <w:sz w:val="22"/>
        </w:rPr>
      </w:pPr>
      <w:r w:rsidRPr="00D71F6A">
        <w:rPr>
          <w:sz w:val="22"/>
        </w:rPr>
        <w:t xml:space="preserve">        Pokud se tak nestane, rezervace pro objednatele bude ubytovatelem okamžitě zrušena,   </w:t>
      </w:r>
    </w:p>
    <w:p w14:paraId="5244B91D" w14:textId="77777777" w:rsidR="003816FC" w:rsidRPr="00D71F6A" w:rsidRDefault="00000000">
      <w:pPr>
        <w:jc w:val="both"/>
        <w:rPr>
          <w:sz w:val="22"/>
        </w:rPr>
      </w:pPr>
      <w:r w:rsidRPr="00D71F6A">
        <w:rPr>
          <w:sz w:val="22"/>
        </w:rPr>
        <w:t xml:space="preserve">        ubytovatel si tak vyhrazuje po takto podstatném porušení sjednaných podmínek od smlouvy </w:t>
      </w:r>
    </w:p>
    <w:p w14:paraId="317E655A" w14:textId="77777777" w:rsidR="003816FC" w:rsidRPr="00D71F6A" w:rsidRDefault="00000000">
      <w:pPr>
        <w:jc w:val="both"/>
        <w:rPr>
          <w:sz w:val="22"/>
        </w:rPr>
      </w:pPr>
      <w:r w:rsidRPr="00D71F6A">
        <w:rPr>
          <w:sz w:val="22"/>
        </w:rPr>
        <w:t xml:space="preserve">        písemně odstoupit.</w:t>
      </w:r>
    </w:p>
    <w:p w14:paraId="5903030A" w14:textId="77777777" w:rsidR="003816FC" w:rsidRPr="00D71F6A" w:rsidRDefault="003816FC">
      <w:pPr>
        <w:jc w:val="both"/>
        <w:rPr>
          <w:sz w:val="22"/>
        </w:rPr>
      </w:pPr>
    </w:p>
    <w:p w14:paraId="63986C33" w14:textId="77777777" w:rsidR="003816FC" w:rsidRPr="00D71F6A" w:rsidRDefault="00000000">
      <w:pPr>
        <w:ind w:firstLine="440"/>
        <w:jc w:val="both"/>
        <w:rPr>
          <w:sz w:val="22"/>
        </w:rPr>
      </w:pPr>
      <w:r w:rsidRPr="00D71F6A">
        <w:rPr>
          <w:sz w:val="22"/>
        </w:rPr>
        <w:t xml:space="preserve">Zálohová faktura bude uhrazena objednatelem na účet ubytovatele vedený u </w:t>
      </w:r>
    </w:p>
    <w:p w14:paraId="697BCB00" w14:textId="77777777" w:rsidR="00B90B07" w:rsidRPr="00D71F6A" w:rsidRDefault="00B90B07">
      <w:pPr>
        <w:ind w:firstLine="449"/>
        <w:jc w:val="both"/>
        <w:rPr>
          <w:i/>
          <w:iCs/>
          <w:sz w:val="22"/>
          <w:szCs w:val="22"/>
          <w:shd w:val="clear" w:color="auto" w:fill="FFFFFF"/>
        </w:rPr>
      </w:pPr>
      <w:r w:rsidRPr="00D71F6A">
        <w:rPr>
          <w:sz w:val="22"/>
          <w:szCs w:val="22"/>
          <w:shd w:val="clear" w:color="auto" w:fill="FFFFFF"/>
        </w:rPr>
        <w:t>České spořitelny, a.s.: 6756645359/0800</w:t>
      </w:r>
      <w:r w:rsidRPr="00D71F6A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4D279D1C" w14:textId="77777777" w:rsidR="003816FC" w:rsidRPr="00D71F6A" w:rsidRDefault="00000000">
      <w:pPr>
        <w:ind w:firstLine="449"/>
        <w:jc w:val="both"/>
        <w:rPr>
          <w:sz w:val="22"/>
        </w:rPr>
      </w:pPr>
      <w:r w:rsidRPr="00D71F6A">
        <w:rPr>
          <w:b/>
          <w:bCs/>
          <w:sz w:val="22"/>
        </w:rPr>
        <w:t>Telefonní kontakt</w:t>
      </w:r>
      <w:r w:rsidRPr="00D71F6A">
        <w:rPr>
          <w:sz w:val="22"/>
        </w:rPr>
        <w:t xml:space="preserve"> objednatele uvedený v záhlaví slouží jako </w:t>
      </w:r>
      <w:r w:rsidRPr="00D71F6A">
        <w:rPr>
          <w:b/>
          <w:bCs/>
          <w:sz w:val="22"/>
        </w:rPr>
        <w:t>specifický symbol</w:t>
      </w:r>
      <w:r w:rsidRPr="00D71F6A">
        <w:rPr>
          <w:sz w:val="22"/>
        </w:rPr>
        <w:t xml:space="preserve">.                                </w:t>
      </w:r>
    </w:p>
    <w:p w14:paraId="03C31A69" w14:textId="77777777" w:rsidR="003816FC" w:rsidRPr="00D71F6A" w:rsidRDefault="003816FC">
      <w:pPr>
        <w:jc w:val="both"/>
        <w:rPr>
          <w:sz w:val="22"/>
        </w:rPr>
      </w:pPr>
    </w:p>
    <w:p w14:paraId="6ED8DC73" w14:textId="77777777" w:rsidR="003816FC" w:rsidRPr="00D71F6A" w:rsidRDefault="003816FC">
      <w:pPr>
        <w:jc w:val="both"/>
        <w:rPr>
          <w:sz w:val="22"/>
        </w:rPr>
      </w:pPr>
    </w:p>
    <w:p w14:paraId="108E0B5C" w14:textId="77777777" w:rsidR="003816FC" w:rsidRPr="00D71F6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D71F6A">
        <w:rPr>
          <w:sz w:val="22"/>
        </w:rPr>
        <w:t xml:space="preserve">Celkové vyúčtování bude provedeno po splnění závazků z této smlouvy, na základě vystavené faktury zaslané objednateli. Tato faktura bude splatná </w:t>
      </w:r>
      <w:r w:rsidRPr="00D71F6A">
        <w:rPr>
          <w:b/>
          <w:bCs/>
          <w:sz w:val="22"/>
        </w:rPr>
        <w:t>do 7 dnů</w:t>
      </w:r>
      <w:r w:rsidRPr="00D71F6A">
        <w:rPr>
          <w:sz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34568B55" w14:textId="77777777" w:rsidR="003816FC" w:rsidRPr="00D71F6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772C1D95" w14:textId="77777777" w:rsidR="003816FC" w:rsidRPr="00D71F6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7277D7EF" w14:textId="77777777" w:rsidR="003816FC" w:rsidRPr="00D71F6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D71F6A">
        <w:rPr>
          <w:sz w:val="22"/>
        </w:rPr>
        <w:t xml:space="preserve">K této smlouvě jsou určeny podrobné „Všeobecné podmínky pobytu“, které jsou uloženy a přístupny na webových stránkách ŠvP a ŠJ Janov nad Nisou: https://www.svp-janov.cz </w:t>
      </w:r>
    </w:p>
    <w:p w14:paraId="7AA3E0EF" w14:textId="77777777" w:rsidR="003816FC" w:rsidRPr="00D71F6A" w:rsidRDefault="003816FC">
      <w:pPr>
        <w:pStyle w:val="Odstavecseseznamem"/>
        <w:rPr>
          <w:sz w:val="22"/>
        </w:rPr>
      </w:pPr>
    </w:p>
    <w:p w14:paraId="7BF92D6D" w14:textId="77777777" w:rsidR="003816FC" w:rsidRPr="00D71F6A" w:rsidRDefault="003816FC">
      <w:pPr>
        <w:pStyle w:val="Odstavecseseznamem"/>
        <w:rPr>
          <w:sz w:val="22"/>
        </w:rPr>
      </w:pPr>
    </w:p>
    <w:p w14:paraId="2150B180" w14:textId="77777777" w:rsidR="003816FC" w:rsidRPr="00D71F6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proofErr w:type="spellStart"/>
      <w:r w:rsidRPr="00D71F6A">
        <w:rPr>
          <w:sz w:val="22"/>
        </w:rPr>
        <w:t>Předrezervace</w:t>
      </w:r>
      <w:proofErr w:type="spellEnd"/>
      <w:r w:rsidRPr="00D71F6A">
        <w:rPr>
          <w:sz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Praha1.</w:t>
      </w:r>
    </w:p>
    <w:p w14:paraId="2FB63B91" w14:textId="77777777" w:rsidR="003816FC" w:rsidRPr="00D71F6A" w:rsidRDefault="003816FC">
      <w:pPr>
        <w:tabs>
          <w:tab w:val="left" w:pos="426"/>
          <w:tab w:val="left" w:pos="1429"/>
        </w:tabs>
        <w:jc w:val="both"/>
        <w:rPr>
          <w:sz w:val="22"/>
        </w:rPr>
      </w:pPr>
    </w:p>
    <w:p w14:paraId="7D17E8C3" w14:textId="77777777" w:rsidR="003816FC" w:rsidRPr="00D71F6A" w:rsidRDefault="003816FC">
      <w:pPr>
        <w:jc w:val="center"/>
        <w:rPr>
          <w:b/>
          <w:bCs/>
          <w:sz w:val="22"/>
        </w:rPr>
      </w:pPr>
    </w:p>
    <w:p w14:paraId="19497ECC" w14:textId="77777777" w:rsidR="003816FC" w:rsidRPr="00D71F6A" w:rsidRDefault="003816FC">
      <w:pPr>
        <w:jc w:val="center"/>
        <w:rPr>
          <w:b/>
          <w:bCs/>
          <w:sz w:val="22"/>
        </w:rPr>
      </w:pPr>
    </w:p>
    <w:p w14:paraId="339218A0" w14:textId="77777777" w:rsidR="003816FC" w:rsidRPr="00D71F6A" w:rsidRDefault="00000000">
      <w:pPr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IV.</w:t>
      </w:r>
    </w:p>
    <w:p w14:paraId="06C774AA" w14:textId="77777777" w:rsidR="003816FC" w:rsidRPr="00D71F6A" w:rsidRDefault="00000000">
      <w:pPr>
        <w:jc w:val="center"/>
        <w:rPr>
          <w:b/>
          <w:bCs/>
          <w:sz w:val="22"/>
        </w:rPr>
      </w:pPr>
      <w:r w:rsidRPr="00D71F6A">
        <w:rPr>
          <w:b/>
          <w:sz w:val="22"/>
          <w:szCs w:val="22"/>
        </w:rPr>
        <w:t>Práva a povinnosti smluvních stran</w:t>
      </w:r>
    </w:p>
    <w:p w14:paraId="2CD35CA0" w14:textId="77777777" w:rsidR="003816FC" w:rsidRPr="00D71F6A" w:rsidRDefault="00000000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>Ubytovatel je povinen:</w:t>
      </w:r>
    </w:p>
    <w:p w14:paraId="439528D0" w14:textId="77777777" w:rsidR="003816FC" w:rsidRPr="00D71F6A" w:rsidRDefault="003816FC">
      <w:pPr>
        <w:jc w:val="both"/>
        <w:rPr>
          <w:b/>
          <w:bCs/>
          <w:sz w:val="22"/>
        </w:rPr>
      </w:pPr>
    </w:p>
    <w:p w14:paraId="4C4B805D" w14:textId="77777777" w:rsidR="003816FC" w:rsidRPr="00D71F6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Poskytnout objednateli ubytovací a stravovací služby v ubytovacím zařízení areálu ŠvP a ŠJ Janov nad Nisou, Janov nad Nisou 464, 468 11 Janov nad Nisou, jakož i umožnit užívání společných a dalších prostor a zařízení a používání služeb podle platných právních předpisů o školách v přírodě, a hygienických požadavků na zotavovací akce pro děti.</w:t>
      </w:r>
    </w:p>
    <w:p w14:paraId="07885099" w14:textId="77777777" w:rsidR="003816FC" w:rsidRPr="00D71F6A" w:rsidRDefault="003816FC">
      <w:pPr>
        <w:ind w:left="360"/>
        <w:jc w:val="both"/>
        <w:rPr>
          <w:sz w:val="22"/>
        </w:rPr>
      </w:pPr>
    </w:p>
    <w:p w14:paraId="1388A4C6" w14:textId="77777777" w:rsidR="003816FC" w:rsidRPr="00D71F6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7C25F354" w14:textId="77777777" w:rsidR="003816FC" w:rsidRPr="00D71F6A" w:rsidRDefault="003816FC">
      <w:pPr>
        <w:ind w:left="360"/>
        <w:jc w:val="both"/>
        <w:rPr>
          <w:sz w:val="22"/>
        </w:rPr>
      </w:pPr>
    </w:p>
    <w:p w14:paraId="56F4CE95" w14:textId="77777777" w:rsidR="003816FC" w:rsidRPr="00D71F6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Zabezpečit řádný úklid všech poskytnutých prostor v rámci platných hygienických norem a předpisů.</w:t>
      </w:r>
    </w:p>
    <w:p w14:paraId="08A607B8" w14:textId="77777777" w:rsidR="003816FC" w:rsidRPr="00D71F6A" w:rsidRDefault="003816FC">
      <w:pPr>
        <w:ind w:left="360"/>
        <w:jc w:val="both"/>
        <w:rPr>
          <w:sz w:val="22"/>
        </w:rPr>
      </w:pPr>
    </w:p>
    <w:p w14:paraId="6482CC4C" w14:textId="77777777" w:rsidR="003816FC" w:rsidRPr="00D71F6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Seznámit objednatele s ustanoveními vnitřního řádu ubytovacího zařízení ŠvP a ŠJ Janov nad Nisou, Janov nad Nisou 464, 468 11 Janov nad Nisou (Provozní řád ŠvP a ŠJ Janov nad Nisou, Ubytovací řád ŠvP a ŠJ Janov nad Nisou a Požární řád ŠvP a ŠJ Janov nad Nisou).</w:t>
      </w:r>
    </w:p>
    <w:p w14:paraId="08E47121" w14:textId="77777777" w:rsidR="003816FC" w:rsidRPr="00D71F6A" w:rsidRDefault="003816FC">
      <w:pPr>
        <w:jc w:val="both"/>
        <w:rPr>
          <w:sz w:val="22"/>
        </w:rPr>
      </w:pPr>
    </w:p>
    <w:p w14:paraId="3ED4B995" w14:textId="77777777" w:rsidR="003816FC" w:rsidRPr="00D71F6A" w:rsidRDefault="0000000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Poskytnout objednateli stravování v množství a kvalitě stanovené platnými stravovacími předpisy a limity, dle vyhlášky č. 107/2004 Sb.</w:t>
      </w:r>
    </w:p>
    <w:p w14:paraId="01E0649F" w14:textId="77777777" w:rsidR="003816FC" w:rsidRPr="00D71F6A" w:rsidRDefault="003816FC">
      <w:pPr>
        <w:pStyle w:val="Zkladntext"/>
        <w:tabs>
          <w:tab w:val="left" w:pos="720"/>
        </w:tabs>
        <w:jc w:val="both"/>
        <w:rPr>
          <w:sz w:val="22"/>
        </w:rPr>
      </w:pPr>
    </w:p>
    <w:p w14:paraId="1880D2EC" w14:textId="77777777" w:rsidR="003816FC" w:rsidRPr="00D71F6A" w:rsidRDefault="0000000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Ubytovatel a jeho personál se zavazuje dodržovat platné hygienické, bezpečnostní a požární předpisy.</w:t>
      </w:r>
    </w:p>
    <w:p w14:paraId="21287331" w14:textId="77777777" w:rsidR="003816FC" w:rsidRPr="00D71F6A" w:rsidRDefault="003816FC">
      <w:pPr>
        <w:pStyle w:val="Odstavecseseznamem"/>
        <w:rPr>
          <w:sz w:val="22"/>
        </w:rPr>
      </w:pPr>
    </w:p>
    <w:p w14:paraId="27D7E5E9" w14:textId="77777777" w:rsidR="003816FC" w:rsidRPr="00D71F6A" w:rsidRDefault="00000000">
      <w:pPr>
        <w:pStyle w:val="Zkladntext"/>
        <w:numPr>
          <w:ilvl w:val="0"/>
          <w:numId w:val="3"/>
        </w:numPr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>Objednatel je povinen:</w:t>
      </w:r>
    </w:p>
    <w:p w14:paraId="209BDD95" w14:textId="77777777" w:rsidR="003816FC" w:rsidRPr="00D71F6A" w:rsidRDefault="003816FC">
      <w:pPr>
        <w:pStyle w:val="Zkladntext"/>
        <w:jc w:val="both"/>
        <w:rPr>
          <w:b/>
          <w:bCs/>
          <w:sz w:val="22"/>
        </w:rPr>
      </w:pPr>
    </w:p>
    <w:p w14:paraId="169070FA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Dodržovat platný vnitřní řád ubytovacího zařízení ŠvP a ŠJ Janov nad Nisou (Provozní řád ŠvP a ŠJ Janov nad Nisou, Ubytovací řád ŠvP a ŠJ Janov nad Nisou a Požární řád ŠvP a ŠJ Janov nad Nisou).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3E4AE41D" w14:textId="77777777" w:rsidR="003816FC" w:rsidRPr="00D71F6A" w:rsidRDefault="003816FC">
      <w:pPr>
        <w:pStyle w:val="Zkladntext"/>
        <w:ind w:left="360"/>
        <w:jc w:val="both"/>
        <w:rPr>
          <w:sz w:val="22"/>
        </w:rPr>
      </w:pPr>
    </w:p>
    <w:p w14:paraId="5A1DF657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Zaplatit za poskytnuté služby ubytovateli cenu ve výši a lhůtách stanovených v této smlouvě.</w:t>
      </w:r>
    </w:p>
    <w:p w14:paraId="4A803E39" w14:textId="77777777" w:rsidR="003816FC" w:rsidRPr="00D71F6A" w:rsidRDefault="003816FC">
      <w:pPr>
        <w:pStyle w:val="Zkladntext"/>
        <w:jc w:val="both"/>
        <w:rPr>
          <w:sz w:val="22"/>
        </w:rPr>
      </w:pPr>
    </w:p>
    <w:p w14:paraId="34DFE9A6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Užívat prostory mu poskytnuté smlouvou řádně. V těchto prostorách nesmí bez souhlasu ubytovatele provádět žádné podstatné změny.</w:t>
      </w:r>
    </w:p>
    <w:p w14:paraId="0D135016" w14:textId="77777777" w:rsidR="003816FC" w:rsidRPr="00D71F6A" w:rsidRDefault="003816FC">
      <w:pPr>
        <w:pStyle w:val="Zkladntext"/>
        <w:ind w:left="360"/>
        <w:jc w:val="both"/>
        <w:rPr>
          <w:sz w:val="22"/>
        </w:rPr>
      </w:pPr>
    </w:p>
    <w:p w14:paraId="38F41A1C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Po skončení pobytu v ubytovacím zařízení ŠvP a ŠJ Janov nad Nisou předat všechny užívané prostory a věci, které užíval, ve stavu, v jakém je převzal, s přihlédnutím k obvyklému opotřebení.</w:t>
      </w:r>
    </w:p>
    <w:p w14:paraId="079A6DE8" w14:textId="77777777" w:rsidR="003816FC" w:rsidRPr="00D71F6A" w:rsidRDefault="003816FC">
      <w:pPr>
        <w:pStyle w:val="Zkladntext"/>
        <w:jc w:val="both"/>
        <w:rPr>
          <w:sz w:val="22"/>
        </w:rPr>
      </w:pPr>
    </w:p>
    <w:p w14:paraId="4A770691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Nahradit případnou vzniklou škodu na majetku ubytovacího zařízení ŠvP a ŠJ Janov nad Nisou způsobenou prokazatelně jejími účastníky, bude takováto škoda uhrazena objednatelem v hotovosti, a to nejpozději v den odjezdu (doklad o zaplacení mu bude automaticky vystaven při převzetí hotovosti).</w:t>
      </w:r>
    </w:p>
    <w:p w14:paraId="5343C5BC" w14:textId="77777777" w:rsidR="003816FC" w:rsidRPr="00D71F6A" w:rsidRDefault="003816FC">
      <w:pPr>
        <w:pStyle w:val="Zkladntext"/>
        <w:ind w:left="360"/>
        <w:jc w:val="both"/>
        <w:rPr>
          <w:sz w:val="22"/>
        </w:rPr>
      </w:pPr>
    </w:p>
    <w:p w14:paraId="6A05AE10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Uhradit ubytovateli veškerý materiál, zboží či služby, které mu budou na jeho žádost poskytnuty, pokud jejich poskytnutí není podle této smlouvy povinností ubytovacího zařízení ŠvP a ŠJ Janov nad Nisou.</w:t>
      </w:r>
    </w:p>
    <w:p w14:paraId="76F383CF" w14:textId="77777777" w:rsidR="003816FC" w:rsidRPr="00D71F6A" w:rsidRDefault="003816FC">
      <w:pPr>
        <w:pStyle w:val="Zkladntext"/>
        <w:jc w:val="both"/>
        <w:rPr>
          <w:sz w:val="22"/>
        </w:rPr>
      </w:pPr>
    </w:p>
    <w:p w14:paraId="7714A0E5" w14:textId="77777777" w:rsidR="003816FC" w:rsidRPr="00D71F6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D71F6A">
        <w:rPr>
          <w:sz w:val="22"/>
        </w:rPr>
        <w:t>Ubytované osoby jsou povinny ve všech vnitřních prostorech ŠvP a ŠJ Janov nad Nisou používat domácí obuv.</w:t>
      </w:r>
    </w:p>
    <w:p w14:paraId="6D6D6567" w14:textId="77777777" w:rsidR="003816FC" w:rsidRPr="00D71F6A" w:rsidRDefault="003816FC">
      <w:pPr>
        <w:pStyle w:val="Zkladntext"/>
        <w:tabs>
          <w:tab w:val="left" w:pos="709"/>
        </w:tabs>
        <w:ind w:left="426" w:hanging="426"/>
        <w:rPr>
          <w:sz w:val="22"/>
        </w:rPr>
      </w:pPr>
    </w:p>
    <w:p w14:paraId="18D81622" w14:textId="77777777" w:rsidR="003816FC" w:rsidRPr="00D71F6A" w:rsidRDefault="003816FC">
      <w:pPr>
        <w:pStyle w:val="Zkladntext"/>
        <w:tabs>
          <w:tab w:val="left" w:pos="709"/>
        </w:tabs>
        <w:ind w:left="426" w:hanging="426"/>
        <w:rPr>
          <w:sz w:val="22"/>
        </w:rPr>
      </w:pPr>
    </w:p>
    <w:p w14:paraId="34D5D79D" w14:textId="77777777" w:rsidR="003816FC" w:rsidRPr="00D71F6A" w:rsidRDefault="00000000">
      <w:pPr>
        <w:pStyle w:val="Zkladntext"/>
        <w:numPr>
          <w:ilvl w:val="0"/>
          <w:numId w:val="7"/>
        </w:numPr>
        <w:tabs>
          <w:tab w:val="left" w:pos="360"/>
        </w:tabs>
        <w:jc w:val="both"/>
        <w:rPr>
          <w:b/>
          <w:bCs/>
          <w:sz w:val="22"/>
        </w:rPr>
      </w:pPr>
      <w:r w:rsidRPr="00D71F6A">
        <w:rPr>
          <w:b/>
          <w:bCs/>
          <w:sz w:val="22"/>
        </w:rPr>
        <w:t>Objednatel je povinen:</w:t>
      </w:r>
    </w:p>
    <w:p w14:paraId="0ABD83E5" w14:textId="77777777" w:rsidR="003816FC" w:rsidRPr="00D71F6A" w:rsidRDefault="003816FC">
      <w:pPr>
        <w:pStyle w:val="Zkladntext"/>
        <w:tabs>
          <w:tab w:val="left" w:pos="709"/>
        </w:tabs>
        <w:ind w:left="426" w:hanging="426"/>
        <w:rPr>
          <w:sz w:val="22"/>
        </w:rPr>
      </w:pPr>
    </w:p>
    <w:p w14:paraId="2379A436" w14:textId="77777777" w:rsidR="003816FC" w:rsidRPr="00D71F6A" w:rsidRDefault="00000000">
      <w:pPr>
        <w:pStyle w:val="Zkladntext"/>
        <w:numPr>
          <w:ilvl w:val="0"/>
          <w:numId w:val="5"/>
        </w:numPr>
        <w:rPr>
          <w:sz w:val="22"/>
        </w:rPr>
      </w:pPr>
      <w:r w:rsidRPr="00D71F6A">
        <w:rPr>
          <w:sz w:val="22"/>
        </w:rPr>
        <w:t>Objednatel je povinen zabezpečit dozor nad dětmi po celých 24 hodin od prvního dne pobytu do odjezdu. Stejně tak je povinen kontrolovat jejich zdravotní stav, zákonný zástupce souhlasí s případnou dopravou „do“ a „ze“ zdravotnického zařízení služebním vozidlem PO ŠvP a ŠJ Janov nad Nisou. V případě podezření na infekční či jinou nemoc, je školní dozor povinen tuto informaci ihned sdělit ředitelce objektu.</w:t>
      </w:r>
    </w:p>
    <w:p w14:paraId="0C9D720E" w14:textId="77777777" w:rsidR="003816FC" w:rsidRPr="00D71F6A" w:rsidRDefault="003816FC">
      <w:pPr>
        <w:pStyle w:val="Zkladntext"/>
        <w:ind w:left="720"/>
        <w:rPr>
          <w:sz w:val="22"/>
        </w:rPr>
      </w:pPr>
    </w:p>
    <w:p w14:paraId="0F2D2CAD" w14:textId="77777777" w:rsidR="003816FC" w:rsidRPr="00D71F6A" w:rsidRDefault="00000000">
      <w:pPr>
        <w:pStyle w:val="Zkladntext"/>
        <w:numPr>
          <w:ilvl w:val="0"/>
          <w:numId w:val="5"/>
        </w:numPr>
        <w:rPr>
          <w:b/>
          <w:bCs/>
          <w:sz w:val="22"/>
        </w:rPr>
      </w:pPr>
      <w:r w:rsidRPr="00D71F6A">
        <w:rPr>
          <w:sz w:val="22"/>
        </w:rPr>
        <w:t>Objednatel prohlašuje, že se seznámil se „Všeobecnými podmínkami pobytu“, které určují základní práva a povinnosti obou zúčastněných stran a náležitostí organizačního provozu v ŠvP a ŠJ Janov nad Nisou.</w:t>
      </w:r>
    </w:p>
    <w:p w14:paraId="5317950E" w14:textId="77777777" w:rsidR="003816FC" w:rsidRPr="00D71F6A" w:rsidRDefault="003816FC">
      <w:pPr>
        <w:pStyle w:val="Zkladntext"/>
        <w:rPr>
          <w:b/>
          <w:bCs/>
          <w:sz w:val="22"/>
        </w:rPr>
      </w:pPr>
    </w:p>
    <w:p w14:paraId="4ABE1A5E" w14:textId="77777777" w:rsidR="003816FC" w:rsidRPr="00D71F6A" w:rsidRDefault="003816FC">
      <w:pPr>
        <w:pStyle w:val="Zkladntext"/>
        <w:tabs>
          <w:tab w:val="left" w:pos="720"/>
        </w:tabs>
        <w:ind w:left="426"/>
        <w:rPr>
          <w:sz w:val="22"/>
        </w:rPr>
      </w:pPr>
    </w:p>
    <w:p w14:paraId="7A0671A5" w14:textId="77777777" w:rsidR="003816FC" w:rsidRPr="00D71F6A" w:rsidRDefault="00000000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V.</w:t>
      </w:r>
    </w:p>
    <w:p w14:paraId="6442BD8D" w14:textId="77777777" w:rsidR="003816FC" w:rsidRPr="00D71F6A" w:rsidRDefault="0000000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Další ujednání</w:t>
      </w:r>
    </w:p>
    <w:p w14:paraId="6F6EB8BD" w14:textId="77777777" w:rsidR="003816FC" w:rsidRPr="00D71F6A" w:rsidRDefault="003816FC">
      <w:pPr>
        <w:pStyle w:val="Zkladntext"/>
        <w:tabs>
          <w:tab w:val="left" w:pos="709"/>
        </w:tabs>
        <w:ind w:left="426" w:hanging="426"/>
        <w:jc w:val="center"/>
        <w:rPr>
          <w:sz w:val="22"/>
        </w:rPr>
      </w:pPr>
    </w:p>
    <w:p w14:paraId="05B227CB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služeb.</w:t>
      </w:r>
    </w:p>
    <w:p w14:paraId="1EAD5769" w14:textId="77777777" w:rsidR="003816FC" w:rsidRPr="00D71F6A" w:rsidRDefault="003816FC">
      <w:pPr>
        <w:pStyle w:val="Odstavecseseznamem"/>
        <w:tabs>
          <w:tab w:val="left" w:pos="1440"/>
        </w:tabs>
        <w:jc w:val="both"/>
        <w:rPr>
          <w:sz w:val="22"/>
        </w:rPr>
      </w:pPr>
    </w:p>
    <w:p w14:paraId="7AFF279D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</w:rPr>
        <w:t xml:space="preserve">Neodbydlené úhrady jsou při svévolném předčasném odjezdu </w:t>
      </w:r>
      <w:r w:rsidRPr="00D71F6A">
        <w:rPr>
          <w:b/>
          <w:bCs/>
          <w:sz w:val="22"/>
          <w:u w:val="single"/>
        </w:rPr>
        <w:t>nevratné</w:t>
      </w:r>
      <w:r w:rsidRPr="00D71F6A">
        <w:rPr>
          <w:sz w:val="22"/>
        </w:rPr>
        <w:t>.</w:t>
      </w:r>
    </w:p>
    <w:p w14:paraId="299FB563" w14:textId="77777777" w:rsidR="003816FC" w:rsidRPr="00D71F6A" w:rsidRDefault="003816FC">
      <w:pPr>
        <w:pStyle w:val="Odstavecseseznamem"/>
        <w:rPr>
          <w:sz w:val="22"/>
        </w:rPr>
      </w:pPr>
    </w:p>
    <w:p w14:paraId="6EFE5A79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</w:rPr>
        <w:t>Při zkrácení pobytu dle výše se storno vypočte z ceny, o kterou byl pobyt zkrácen.</w:t>
      </w:r>
    </w:p>
    <w:p w14:paraId="2EE1C70C" w14:textId="77777777" w:rsidR="003816FC" w:rsidRPr="00D71F6A" w:rsidRDefault="003816FC">
      <w:pPr>
        <w:pStyle w:val="Odstavecseseznamem"/>
        <w:rPr>
          <w:sz w:val="22"/>
        </w:rPr>
      </w:pPr>
    </w:p>
    <w:p w14:paraId="269DF133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</w:rPr>
        <w:t xml:space="preserve">Ubytovatel je osvobozen </w:t>
      </w:r>
      <w:r w:rsidRPr="00D71F6A">
        <w:rPr>
          <w:sz w:val="22"/>
          <w:szCs w:val="22"/>
        </w:rPr>
        <w:t xml:space="preserve">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143B0334" w14:textId="77777777" w:rsidR="003816FC" w:rsidRPr="00D71F6A" w:rsidRDefault="003816FC">
      <w:pPr>
        <w:pStyle w:val="Odstavecseseznamem"/>
        <w:rPr>
          <w:sz w:val="22"/>
        </w:rPr>
      </w:pPr>
    </w:p>
    <w:p w14:paraId="36F694EB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</w:rPr>
        <w:t>Nástup na pobyt je od 14:30 hod. do 17:30 hod. v den příjezdu.</w:t>
      </w:r>
    </w:p>
    <w:p w14:paraId="2CBBC999" w14:textId="77777777" w:rsidR="003816FC" w:rsidRPr="00D71F6A" w:rsidRDefault="003816FC">
      <w:pPr>
        <w:pStyle w:val="Odstavecseseznamem"/>
        <w:rPr>
          <w:sz w:val="22"/>
        </w:rPr>
      </w:pPr>
    </w:p>
    <w:p w14:paraId="3B31BE56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  <w:szCs w:val="22"/>
        </w:rPr>
        <w:t>Předání prostor ubytovacího zařízení je nejpozději do 10:00 hod. v den odjezdu.</w:t>
      </w:r>
    </w:p>
    <w:p w14:paraId="7E5FB537" w14:textId="77777777" w:rsidR="003816FC" w:rsidRPr="00D71F6A" w:rsidRDefault="003816FC">
      <w:pPr>
        <w:pStyle w:val="Odstavecseseznamem"/>
        <w:rPr>
          <w:sz w:val="22"/>
        </w:rPr>
      </w:pPr>
    </w:p>
    <w:p w14:paraId="38B8063A" w14:textId="77777777" w:rsidR="003816FC" w:rsidRPr="00D71F6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D71F6A">
        <w:rPr>
          <w:sz w:val="22"/>
          <w:szCs w:val="22"/>
          <w:shd w:val="clear" w:color="auto" w:fill="FFFFFF"/>
        </w:rPr>
        <w:t>Early </w:t>
      </w:r>
      <w:proofErr w:type="spellStart"/>
      <w:r w:rsidRPr="00D71F6A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D71F6A">
        <w:rPr>
          <w:rStyle w:val="Zdraznn"/>
          <w:i w:val="0"/>
          <w:iCs w:val="0"/>
          <w:sz w:val="22"/>
          <w:szCs w:val="22"/>
          <w:shd w:val="clear" w:color="auto" w:fill="FFFFFF"/>
        </w:rPr>
        <w:t>-in</w:t>
      </w:r>
      <w:r w:rsidRPr="00D71F6A">
        <w:rPr>
          <w:sz w:val="22"/>
          <w:szCs w:val="22"/>
          <w:shd w:val="clear" w:color="auto" w:fill="FFFFFF"/>
        </w:rPr>
        <w:t> (</w:t>
      </w:r>
      <w:r w:rsidRPr="00D71F6A">
        <w:rPr>
          <w:rStyle w:val="Zdraznn"/>
          <w:i w:val="0"/>
          <w:iCs w:val="0"/>
          <w:sz w:val="22"/>
          <w:szCs w:val="22"/>
          <w:shd w:val="clear" w:color="auto" w:fill="FFFFFF"/>
        </w:rPr>
        <w:t>dřívější</w:t>
      </w:r>
      <w:r w:rsidRPr="00D71F6A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D71F6A">
        <w:rPr>
          <w:sz w:val="22"/>
          <w:szCs w:val="22"/>
          <w:shd w:val="clear" w:color="auto" w:fill="FFFFFF"/>
        </w:rPr>
        <w:t>late</w:t>
      </w:r>
      <w:proofErr w:type="spellEnd"/>
      <w:r w:rsidRPr="00D71F6A">
        <w:rPr>
          <w:sz w:val="22"/>
          <w:szCs w:val="22"/>
          <w:shd w:val="clear" w:color="auto" w:fill="FFFFFF"/>
        </w:rPr>
        <w:t> </w:t>
      </w:r>
      <w:proofErr w:type="spellStart"/>
      <w:r w:rsidRPr="00D71F6A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D71F6A">
        <w:rPr>
          <w:sz w:val="22"/>
          <w:szCs w:val="22"/>
          <w:shd w:val="clear" w:color="auto" w:fill="FFFFFF"/>
        </w:rPr>
        <w:t>-out (pozdější odjezd) je účtován poplatkem 100 % jedné smluvní ceny za den/osoba. Tuto službu je nutné si objednat písemně předem při objednávce pobytu.</w:t>
      </w:r>
    </w:p>
    <w:p w14:paraId="06D3B3AB" w14:textId="77777777" w:rsidR="003816FC" w:rsidRPr="00D71F6A" w:rsidRDefault="003816FC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</w:p>
    <w:p w14:paraId="02A05D60" w14:textId="77777777" w:rsidR="003816FC" w:rsidRPr="00D71F6A" w:rsidRDefault="00000000">
      <w:pPr>
        <w:pStyle w:val="Zkladntext"/>
        <w:tabs>
          <w:tab w:val="left" w:pos="709"/>
        </w:tabs>
        <w:jc w:val="center"/>
        <w:rPr>
          <w:b/>
          <w:sz w:val="22"/>
        </w:rPr>
      </w:pPr>
      <w:r w:rsidRPr="00D71F6A">
        <w:rPr>
          <w:b/>
          <w:sz w:val="22"/>
        </w:rPr>
        <w:t>VI.</w:t>
      </w:r>
    </w:p>
    <w:p w14:paraId="5D2ACC78" w14:textId="77777777" w:rsidR="003816FC" w:rsidRPr="00D71F6A" w:rsidRDefault="00000000">
      <w:pPr>
        <w:pStyle w:val="Zkladntext"/>
        <w:tabs>
          <w:tab w:val="left" w:pos="709"/>
        </w:tabs>
        <w:jc w:val="center"/>
        <w:rPr>
          <w:b/>
          <w:sz w:val="22"/>
        </w:rPr>
      </w:pPr>
      <w:r w:rsidRPr="00D71F6A">
        <w:rPr>
          <w:b/>
          <w:sz w:val="22"/>
        </w:rPr>
        <w:t>Pojištění</w:t>
      </w:r>
    </w:p>
    <w:p w14:paraId="4DF2F1F6" w14:textId="77777777" w:rsidR="003816FC" w:rsidRPr="00D71F6A" w:rsidRDefault="00000000">
      <w:pPr>
        <w:pStyle w:val="Zkladntext"/>
        <w:tabs>
          <w:tab w:val="left" w:pos="709"/>
        </w:tabs>
        <w:rPr>
          <w:bCs/>
          <w:sz w:val="22"/>
        </w:rPr>
      </w:pPr>
      <w:r w:rsidRPr="00D71F6A">
        <w:rPr>
          <w:bCs/>
          <w:sz w:val="22"/>
        </w:rPr>
        <w:t>V ceně pobytu není obsaženo pojištění účastníků pobytu ŠvP či ZA, LVK.</w:t>
      </w:r>
    </w:p>
    <w:p w14:paraId="7C393717" w14:textId="77777777" w:rsidR="003816FC" w:rsidRPr="00D71F6A" w:rsidRDefault="003816FC">
      <w:pPr>
        <w:pStyle w:val="Zkladntext"/>
        <w:tabs>
          <w:tab w:val="left" w:pos="709"/>
        </w:tabs>
        <w:rPr>
          <w:b/>
          <w:sz w:val="22"/>
        </w:rPr>
      </w:pPr>
    </w:p>
    <w:p w14:paraId="3A036D8F" w14:textId="77777777" w:rsidR="003816FC" w:rsidRPr="00D71F6A" w:rsidRDefault="00000000">
      <w:pPr>
        <w:pStyle w:val="Zkladntext"/>
        <w:tabs>
          <w:tab w:val="left" w:pos="709"/>
        </w:tabs>
        <w:jc w:val="center"/>
        <w:rPr>
          <w:b/>
          <w:sz w:val="22"/>
        </w:rPr>
      </w:pPr>
      <w:r w:rsidRPr="00D71F6A">
        <w:rPr>
          <w:b/>
          <w:sz w:val="22"/>
        </w:rPr>
        <w:t>VII.</w:t>
      </w:r>
    </w:p>
    <w:p w14:paraId="308ED8B2" w14:textId="77777777" w:rsidR="003816FC" w:rsidRPr="00D71F6A" w:rsidRDefault="0000000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  <w:r w:rsidRPr="00D71F6A">
        <w:rPr>
          <w:b/>
          <w:bCs/>
          <w:sz w:val="22"/>
        </w:rPr>
        <w:t>Závěrečné ustanovení</w:t>
      </w:r>
    </w:p>
    <w:p w14:paraId="731C0505" w14:textId="77777777" w:rsidR="003816FC" w:rsidRPr="00D71F6A" w:rsidRDefault="00000000">
      <w:pPr>
        <w:pStyle w:val="Zkladntext"/>
        <w:ind w:firstLine="708"/>
        <w:rPr>
          <w:sz w:val="22"/>
        </w:rPr>
      </w:pPr>
      <w:r w:rsidRPr="00D71F6A">
        <w:rPr>
          <w:sz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14F98149" w14:textId="77777777" w:rsidR="003816FC" w:rsidRPr="00D71F6A" w:rsidRDefault="00000000">
      <w:pPr>
        <w:pStyle w:val="Zkladntext"/>
        <w:ind w:firstLine="708"/>
        <w:rPr>
          <w:sz w:val="22"/>
        </w:rPr>
      </w:pPr>
      <w:r w:rsidRPr="00D71F6A">
        <w:rPr>
          <w:sz w:val="22"/>
        </w:rPr>
        <w:t>Smluvní strany prohlašují, že tato smlouva byla uzavřená na základě jejich svobodné vůle, svobodně, vážně a srozumitelně, nikoliv v tísni nebo za nápadně nevýhodných podmínek a stvrzují ji svými podpisy.</w:t>
      </w:r>
    </w:p>
    <w:p w14:paraId="42E199B9" w14:textId="77777777" w:rsidR="003816FC" w:rsidRPr="00D71F6A" w:rsidRDefault="00000000">
      <w:pPr>
        <w:pStyle w:val="Zkladntext"/>
        <w:ind w:firstLine="708"/>
        <w:rPr>
          <w:sz w:val="22"/>
        </w:rPr>
      </w:pPr>
      <w:r w:rsidRPr="00D71F6A">
        <w:rPr>
          <w:sz w:val="22"/>
        </w:rPr>
        <w:t>Smlouva nabývá platnosti dnem podepsání.</w:t>
      </w:r>
    </w:p>
    <w:p w14:paraId="63D31DA1" w14:textId="77777777" w:rsidR="003816FC" w:rsidRPr="00D71F6A" w:rsidRDefault="003816FC">
      <w:pPr>
        <w:pStyle w:val="Zkladntext"/>
        <w:ind w:firstLine="708"/>
        <w:rPr>
          <w:b/>
          <w:sz w:val="18"/>
          <w:szCs w:val="18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31"/>
        <w:gridCol w:w="4529"/>
      </w:tblGrid>
      <w:tr w:rsidR="003816FC" w:rsidRPr="00D71F6A" w14:paraId="1A81D9FD" w14:textId="77777777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9802" w14:textId="425D55B1" w:rsidR="003816FC" w:rsidRPr="00D71F6A" w:rsidRDefault="00000000">
            <w:pPr>
              <w:jc w:val="both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 xml:space="preserve">V </w:t>
            </w:r>
            <w:r w:rsidR="00103B91">
              <w:rPr>
                <w:sz w:val="18"/>
                <w:szCs w:val="18"/>
              </w:rPr>
              <w:t>Praze</w:t>
            </w:r>
            <w:r w:rsidRPr="00D71F6A">
              <w:rPr>
                <w:sz w:val="18"/>
                <w:szCs w:val="18"/>
              </w:rPr>
              <w:t xml:space="preserve">, dne </w:t>
            </w:r>
            <w:r w:rsidR="00103B91">
              <w:rPr>
                <w:sz w:val="18"/>
                <w:szCs w:val="18"/>
              </w:rPr>
              <w:t>………</w:t>
            </w:r>
            <w:r w:rsidRPr="00D71F6A">
              <w:rPr>
                <w:sz w:val="18"/>
                <w:szCs w:val="18"/>
              </w:rPr>
              <w:t>202</w:t>
            </w:r>
            <w:r w:rsidR="00211FDE">
              <w:rPr>
                <w:sz w:val="18"/>
                <w:szCs w:val="18"/>
              </w:rPr>
              <w:t>6</w:t>
            </w:r>
          </w:p>
          <w:p w14:paraId="57E85B7E" w14:textId="77777777" w:rsidR="003816FC" w:rsidRPr="00D71F6A" w:rsidRDefault="003816FC">
            <w:pPr>
              <w:jc w:val="both"/>
              <w:rPr>
                <w:sz w:val="18"/>
                <w:szCs w:val="18"/>
              </w:rPr>
            </w:pPr>
          </w:p>
          <w:p w14:paraId="080AD7A7" w14:textId="77777777" w:rsidR="003816FC" w:rsidRPr="00D71F6A" w:rsidRDefault="003816FC">
            <w:pPr>
              <w:jc w:val="center"/>
              <w:rPr>
                <w:sz w:val="18"/>
                <w:szCs w:val="18"/>
              </w:rPr>
            </w:pPr>
          </w:p>
          <w:p w14:paraId="22FFE435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………………………………..</w:t>
            </w:r>
          </w:p>
          <w:p w14:paraId="4DE2841E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objednatel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5BF4" w14:textId="29221057" w:rsidR="003816FC" w:rsidRPr="00D71F6A" w:rsidRDefault="00000000">
            <w:pPr>
              <w:jc w:val="both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 xml:space="preserve">V Janově nad Nisou, dne </w:t>
            </w:r>
            <w:r w:rsidR="00103B91">
              <w:rPr>
                <w:sz w:val="18"/>
                <w:szCs w:val="18"/>
              </w:rPr>
              <w:t>05</w:t>
            </w:r>
            <w:r w:rsidRPr="00D71F6A">
              <w:rPr>
                <w:sz w:val="18"/>
                <w:szCs w:val="18"/>
              </w:rPr>
              <w:t>.</w:t>
            </w:r>
            <w:r w:rsidR="00103B91">
              <w:rPr>
                <w:sz w:val="18"/>
                <w:szCs w:val="18"/>
              </w:rPr>
              <w:t>0</w:t>
            </w:r>
            <w:r w:rsidR="00403964">
              <w:rPr>
                <w:sz w:val="18"/>
                <w:szCs w:val="18"/>
              </w:rPr>
              <w:t>2</w:t>
            </w:r>
            <w:r w:rsidRPr="00D71F6A">
              <w:rPr>
                <w:sz w:val="18"/>
                <w:szCs w:val="18"/>
              </w:rPr>
              <w:t>.202</w:t>
            </w:r>
            <w:r w:rsidR="00211FDE">
              <w:rPr>
                <w:sz w:val="18"/>
                <w:szCs w:val="18"/>
              </w:rPr>
              <w:t>6</w:t>
            </w:r>
          </w:p>
          <w:p w14:paraId="641B4614" w14:textId="77777777" w:rsidR="003816FC" w:rsidRPr="00D71F6A" w:rsidRDefault="003816FC">
            <w:pPr>
              <w:jc w:val="both"/>
              <w:rPr>
                <w:sz w:val="18"/>
                <w:szCs w:val="18"/>
              </w:rPr>
            </w:pPr>
          </w:p>
          <w:p w14:paraId="055C4E14" w14:textId="77777777" w:rsidR="003816FC" w:rsidRPr="00D71F6A" w:rsidRDefault="003816FC">
            <w:pPr>
              <w:jc w:val="center"/>
              <w:rPr>
                <w:sz w:val="18"/>
                <w:szCs w:val="18"/>
              </w:rPr>
            </w:pPr>
          </w:p>
          <w:p w14:paraId="412BFC74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………………………………..</w:t>
            </w:r>
          </w:p>
          <w:p w14:paraId="4F80C7E7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ubytovatel</w:t>
            </w:r>
          </w:p>
        </w:tc>
      </w:tr>
    </w:tbl>
    <w:p w14:paraId="02947610" w14:textId="77777777" w:rsidR="003816FC" w:rsidRPr="00D71F6A" w:rsidRDefault="003816FC"/>
    <w:p w14:paraId="1481EB4D" w14:textId="77777777" w:rsidR="003816FC" w:rsidRPr="00D71F6A" w:rsidRDefault="00000000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71F6A">
        <w:rPr>
          <w:rFonts w:ascii="Times New Roman" w:hAnsi="Times New Roman" w:cs="Times New Roman"/>
          <w:b/>
          <w:bCs/>
          <w:sz w:val="36"/>
          <w:szCs w:val="36"/>
        </w:rPr>
        <w:t>Škola v přírodě a školní jídelna</w:t>
      </w:r>
    </w:p>
    <w:p w14:paraId="572CB83F" w14:textId="77777777" w:rsidR="003816FC" w:rsidRPr="00D71F6A" w:rsidRDefault="00000000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71F6A">
        <w:rPr>
          <w:rFonts w:ascii="Times New Roman" w:hAnsi="Times New Roman" w:cs="Times New Roman"/>
          <w:b/>
          <w:bCs/>
          <w:sz w:val="36"/>
          <w:szCs w:val="36"/>
        </w:rPr>
        <w:t xml:space="preserve"> Janov nad Nisou, Janov nad Nisou 464, 468 11 Janov nad Nisou, příspěvková organizace, IČ:10896091</w:t>
      </w:r>
    </w:p>
    <w:p w14:paraId="69A54078" w14:textId="77777777" w:rsidR="003816FC" w:rsidRPr="00D71F6A" w:rsidRDefault="003816FC">
      <w:pPr>
        <w:widowControl w:val="0"/>
        <w:ind w:left="113" w:hanging="113"/>
        <w:jc w:val="center"/>
        <w:rPr>
          <w:b/>
          <w:bCs/>
          <w:sz w:val="32"/>
          <w:szCs w:val="32"/>
        </w:rPr>
      </w:pPr>
    </w:p>
    <w:p w14:paraId="03A737E7" w14:textId="77777777" w:rsidR="003816FC" w:rsidRPr="00D71F6A" w:rsidRDefault="00000000">
      <w:pPr>
        <w:widowControl w:val="0"/>
        <w:ind w:left="113" w:hanging="113"/>
        <w:jc w:val="center"/>
        <w:rPr>
          <w:b/>
          <w:bCs/>
          <w:sz w:val="32"/>
          <w:szCs w:val="32"/>
        </w:rPr>
      </w:pPr>
      <w:r w:rsidRPr="00D71F6A">
        <w:rPr>
          <w:b/>
          <w:bCs/>
          <w:sz w:val="32"/>
          <w:szCs w:val="32"/>
        </w:rPr>
        <w:t xml:space="preserve">Příloha č.1 ke smlouvě o zabezpečení pobytu v objektech ŠvP a ŠJ Janov nad Nisou pro </w:t>
      </w:r>
    </w:p>
    <w:p w14:paraId="41185982" w14:textId="77777777" w:rsidR="003816FC" w:rsidRPr="00D71F6A" w:rsidRDefault="003816FC">
      <w:pPr>
        <w:widowControl w:val="0"/>
        <w:ind w:left="113" w:hanging="113"/>
        <w:jc w:val="both"/>
        <w:rPr>
          <w:b/>
          <w:bCs/>
          <w:sz w:val="28"/>
          <w:szCs w:val="28"/>
        </w:rPr>
      </w:pPr>
    </w:p>
    <w:p w14:paraId="5E2E99BB" w14:textId="0C3CCAB7" w:rsidR="003816FC" w:rsidRDefault="00000000">
      <w:pPr>
        <w:pStyle w:val="Nadpis5"/>
        <w:rPr>
          <w:b/>
          <w:bCs/>
          <w:color w:val="auto"/>
          <w:sz w:val="22"/>
          <w:szCs w:val="22"/>
        </w:rPr>
      </w:pPr>
      <w:r w:rsidRPr="00D71F6A">
        <w:rPr>
          <w:b/>
          <w:bCs/>
          <w:color w:val="auto"/>
          <w:sz w:val="22"/>
          <w:szCs w:val="22"/>
        </w:rPr>
        <w:t xml:space="preserve">Název a adresa: </w:t>
      </w:r>
      <w:r w:rsidR="00646B4E" w:rsidRPr="00D71F6A">
        <w:rPr>
          <w:b/>
          <w:bCs/>
          <w:color w:val="auto"/>
          <w:sz w:val="22"/>
          <w:szCs w:val="22"/>
        </w:rPr>
        <w:t>Základní škola J. Gutha-Jarkovského s česko-italským programem</w:t>
      </w:r>
    </w:p>
    <w:p w14:paraId="5CBDB5FD" w14:textId="7D5F7348" w:rsidR="00162588" w:rsidRPr="00162588" w:rsidRDefault="00162588" w:rsidP="00162588">
      <w:pPr>
        <w:tabs>
          <w:tab w:val="left" w:pos="720"/>
        </w:tabs>
        <w:ind w:left="720"/>
        <w:rPr>
          <w:b/>
          <w:bCs/>
          <w:sz w:val="22"/>
          <w:szCs w:val="22"/>
        </w:rPr>
      </w:pPr>
      <w:r>
        <w:t xml:space="preserve">                </w:t>
      </w:r>
      <w:r w:rsidRPr="00162588">
        <w:rPr>
          <w:b/>
          <w:bCs/>
          <w:sz w:val="22"/>
          <w:szCs w:val="22"/>
        </w:rPr>
        <w:t>Truhlářská 1120/22, 11000 Praha 1</w:t>
      </w:r>
    </w:p>
    <w:p w14:paraId="3CCC7C0B" w14:textId="77777777" w:rsidR="003816FC" w:rsidRPr="00D71F6A" w:rsidRDefault="003816FC">
      <w:pPr>
        <w:rPr>
          <w:sz w:val="22"/>
          <w:szCs w:val="22"/>
        </w:rPr>
      </w:pPr>
    </w:p>
    <w:p w14:paraId="0BBF750F" w14:textId="487946CC" w:rsidR="003816FC" w:rsidRPr="00D71F6A" w:rsidRDefault="00000000">
      <w:pPr>
        <w:widowControl w:val="0"/>
        <w:jc w:val="both"/>
        <w:rPr>
          <w:b/>
          <w:bCs/>
          <w:sz w:val="22"/>
          <w:szCs w:val="22"/>
        </w:rPr>
      </w:pPr>
      <w:r w:rsidRPr="00D71F6A">
        <w:rPr>
          <w:b/>
          <w:bCs/>
          <w:sz w:val="22"/>
          <w:szCs w:val="22"/>
        </w:rPr>
        <w:t>Vyřizuje a ke všem jednáním v této věci je určena tato kontaktní osoba:</w:t>
      </w:r>
      <w:r w:rsidR="00646B4E" w:rsidRPr="00D71F6A">
        <w:rPr>
          <w:b/>
          <w:bCs/>
          <w:sz w:val="22"/>
          <w:szCs w:val="22"/>
        </w:rPr>
        <w:t xml:space="preserve"> Mgr. </w:t>
      </w:r>
      <w:r w:rsidR="00403964">
        <w:rPr>
          <w:b/>
          <w:bCs/>
          <w:sz w:val="22"/>
          <w:szCs w:val="22"/>
        </w:rPr>
        <w:t>Alena Pěkn</w:t>
      </w:r>
      <w:r w:rsidR="00646B4E" w:rsidRPr="00D71F6A">
        <w:rPr>
          <w:b/>
          <w:bCs/>
          <w:sz w:val="22"/>
          <w:szCs w:val="22"/>
        </w:rPr>
        <w:t>á</w:t>
      </w:r>
    </w:p>
    <w:p w14:paraId="4AFA89BB" w14:textId="77777777" w:rsidR="003816FC" w:rsidRPr="00D71F6A" w:rsidRDefault="003816FC">
      <w:pPr>
        <w:widowControl w:val="0"/>
        <w:ind w:left="113" w:hanging="113"/>
        <w:jc w:val="both"/>
        <w:rPr>
          <w:b/>
          <w:bCs/>
          <w:sz w:val="22"/>
          <w:szCs w:val="22"/>
        </w:rPr>
      </w:pPr>
    </w:p>
    <w:p w14:paraId="08829724" w14:textId="1ABCA388" w:rsidR="003816FC" w:rsidRPr="00D71F6A" w:rsidRDefault="00000000">
      <w:pPr>
        <w:widowControl w:val="0"/>
        <w:jc w:val="both"/>
        <w:rPr>
          <w:sz w:val="22"/>
          <w:szCs w:val="22"/>
        </w:rPr>
      </w:pPr>
      <w:r w:rsidRPr="00D71F6A">
        <w:rPr>
          <w:b/>
          <w:bCs/>
          <w:sz w:val="22"/>
          <w:szCs w:val="22"/>
        </w:rPr>
        <w:t xml:space="preserve">Termín výjezdu: </w:t>
      </w:r>
      <w:r w:rsidR="00403964">
        <w:rPr>
          <w:b/>
          <w:bCs/>
          <w:sz w:val="22"/>
          <w:szCs w:val="22"/>
        </w:rPr>
        <w:t>23</w:t>
      </w:r>
      <w:r w:rsidR="00646B4E" w:rsidRPr="00D71F6A">
        <w:rPr>
          <w:b/>
          <w:bCs/>
          <w:sz w:val="22"/>
          <w:szCs w:val="22"/>
        </w:rPr>
        <w:t>.0</w:t>
      </w:r>
      <w:r w:rsidR="00403964">
        <w:rPr>
          <w:b/>
          <w:bCs/>
          <w:sz w:val="22"/>
          <w:szCs w:val="22"/>
        </w:rPr>
        <w:t>3</w:t>
      </w:r>
      <w:r w:rsidR="00646B4E" w:rsidRPr="00D71F6A">
        <w:rPr>
          <w:b/>
          <w:bCs/>
          <w:sz w:val="22"/>
          <w:szCs w:val="22"/>
        </w:rPr>
        <w:t>.2026 – 2</w:t>
      </w:r>
      <w:r w:rsidR="00403964">
        <w:rPr>
          <w:b/>
          <w:bCs/>
          <w:sz w:val="22"/>
          <w:szCs w:val="22"/>
        </w:rPr>
        <w:t>7</w:t>
      </w:r>
      <w:r w:rsidR="00646B4E" w:rsidRPr="00D71F6A">
        <w:rPr>
          <w:b/>
          <w:bCs/>
          <w:sz w:val="22"/>
          <w:szCs w:val="22"/>
        </w:rPr>
        <w:t>.0</w:t>
      </w:r>
      <w:r w:rsidR="00403964">
        <w:rPr>
          <w:b/>
          <w:bCs/>
          <w:sz w:val="22"/>
          <w:szCs w:val="22"/>
        </w:rPr>
        <w:t>3</w:t>
      </w:r>
      <w:r w:rsidR="00646B4E" w:rsidRPr="00D71F6A">
        <w:rPr>
          <w:b/>
          <w:bCs/>
          <w:sz w:val="22"/>
          <w:szCs w:val="22"/>
        </w:rPr>
        <w:t>.2026</w:t>
      </w:r>
      <w:r w:rsidRPr="00D71F6A">
        <w:rPr>
          <w:b/>
          <w:bCs/>
          <w:sz w:val="22"/>
          <w:szCs w:val="22"/>
        </w:rPr>
        <w:t xml:space="preserve">                    </w:t>
      </w:r>
      <w:r w:rsidRPr="00D71F6A">
        <w:rPr>
          <w:b/>
          <w:bCs/>
          <w:sz w:val="22"/>
          <w:szCs w:val="22"/>
        </w:rPr>
        <w:tab/>
        <w:t xml:space="preserve">počet dnů: </w:t>
      </w:r>
      <w:r w:rsidR="00646B4E" w:rsidRPr="00D71F6A">
        <w:rPr>
          <w:b/>
          <w:bCs/>
          <w:sz w:val="22"/>
          <w:szCs w:val="22"/>
        </w:rPr>
        <w:t>5</w:t>
      </w:r>
    </w:p>
    <w:p w14:paraId="14ECE924" w14:textId="77777777" w:rsidR="003816FC" w:rsidRPr="00D71F6A" w:rsidRDefault="003816FC">
      <w:pPr>
        <w:widowControl w:val="0"/>
        <w:ind w:left="113" w:hanging="113"/>
        <w:jc w:val="both"/>
        <w:rPr>
          <w:sz w:val="22"/>
          <w:szCs w:val="22"/>
        </w:rPr>
      </w:pPr>
    </w:p>
    <w:p w14:paraId="5FB8D23C" w14:textId="1153471A" w:rsidR="003816FC" w:rsidRPr="00D71F6A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D71F6A">
        <w:rPr>
          <w:sz w:val="22"/>
          <w:szCs w:val="22"/>
        </w:rPr>
        <w:t>Odjezd z </w:t>
      </w:r>
      <w:r w:rsidRPr="00D71F6A">
        <w:rPr>
          <w:b/>
          <w:bCs/>
          <w:sz w:val="22"/>
          <w:szCs w:val="22"/>
        </w:rPr>
        <w:t>Prahy</w:t>
      </w:r>
      <w:r w:rsidRPr="00D71F6A">
        <w:rPr>
          <w:sz w:val="22"/>
          <w:szCs w:val="22"/>
        </w:rPr>
        <w:t xml:space="preserve"> dne: </w:t>
      </w:r>
      <w:r w:rsidR="00403964" w:rsidRPr="00403964">
        <w:rPr>
          <w:b/>
          <w:bCs/>
          <w:sz w:val="22"/>
          <w:szCs w:val="22"/>
        </w:rPr>
        <w:t>23</w:t>
      </w:r>
      <w:r w:rsidR="00646B4E" w:rsidRPr="00403964">
        <w:rPr>
          <w:b/>
          <w:bCs/>
          <w:sz w:val="22"/>
          <w:szCs w:val="22"/>
        </w:rPr>
        <w:t>.0</w:t>
      </w:r>
      <w:r w:rsidR="00403964" w:rsidRPr="00403964">
        <w:rPr>
          <w:b/>
          <w:bCs/>
          <w:sz w:val="22"/>
          <w:szCs w:val="22"/>
        </w:rPr>
        <w:t>3</w:t>
      </w:r>
      <w:r w:rsidR="00646B4E" w:rsidRPr="00403964">
        <w:rPr>
          <w:b/>
          <w:bCs/>
          <w:sz w:val="22"/>
          <w:szCs w:val="22"/>
        </w:rPr>
        <w:t>.2026</w:t>
      </w:r>
      <w:r w:rsidRPr="00D71F6A">
        <w:rPr>
          <w:b/>
          <w:sz w:val="22"/>
          <w:szCs w:val="22"/>
        </w:rPr>
        <w:t xml:space="preserve"> (den v týdnu – Po) hodina</w:t>
      </w:r>
      <w:r w:rsidRPr="00D71F6A">
        <w:rPr>
          <w:sz w:val="22"/>
          <w:szCs w:val="22"/>
        </w:rPr>
        <w:t>:</w:t>
      </w:r>
      <w:r w:rsidRPr="00D71F6A">
        <w:rPr>
          <w:b/>
          <w:sz w:val="22"/>
          <w:szCs w:val="22"/>
        </w:rPr>
        <w:t xml:space="preserve"> </w:t>
      </w:r>
      <w:r w:rsidR="00646B4E" w:rsidRPr="00D71F6A">
        <w:rPr>
          <w:b/>
          <w:sz w:val="22"/>
          <w:szCs w:val="22"/>
        </w:rPr>
        <w:t>09:00</w:t>
      </w:r>
    </w:p>
    <w:p w14:paraId="50661E90" w14:textId="77777777" w:rsidR="003816FC" w:rsidRPr="00D71F6A" w:rsidRDefault="003816FC">
      <w:pPr>
        <w:widowControl w:val="0"/>
        <w:jc w:val="both"/>
        <w:rPr>
          <w:sz w:val="22"/>
          <w:szCs w:val="22"/>
        </w:rPr>
      </w:pPr>
    </w:p>
    <w:p w14:paraId="78AF6130" w14:textId="075CC7F7" w:rsidR="003816FC" w:rsidRPr="00D71F6A" w:rsidRDefault="00000000">
      <w:pPr>
        <w:widowControl w:val="0"/>
        <w:jc w:val="both"/>
        <w:rPr>
          <w:sz w:val="22"/>
          <w:szCs w:val="22"/>
        </w:rPr>
      </w:pPr>
      <w:r w:rsidRPr="00D71F6A">
        <w:rPr>
          <w:b/>
          <w:sz w:val="22"/>
          <w:szCs w:val="22"/>
        </w:rPr>
        <w:t xml:space="preserve">Místo odjezdu: </w:t>
      </w:r>
      <w:r w:rsidR="00646B4E" w:rsidRPr="00D71F6A">
        <w:rPr>
          <w:b/>
          <w:sz w:val="22"/>
          <w:szCs w:val="22"/>
        </w:rPr>
        <w:t>Hlavní nádraží</w:t>
      </w:r>
    </w:p>
    <w:p w14:paraId="7B305755" w14:textId="77777777" w:rsidR="003816FC" w:rsidRPr="00D71F6A" w:rsidRDefault="003816FC">
      <w:pPr>
        <w:widowControl w:val="0"/>
        <w:jc w:val="both"/>
        <w:rPr>
          <w:sz w:val="22"/>
          <w:szCs w:val="22"/>
        </w:rPr>
      </w:pPr>
    </w:p>
    <w:p w14:paraId="08936379" w14:textId="6F71EEE0" w:rsidR="003816FC" w:rsidRPr="00D71F6A" w:rsidRDefault="00000000">
      <w:pPr>
        <w:widowControl w:val="0"/>
        <w:jc w:val="both"/>
        <w:rPr>
          <w:sz w:val="22"/>
          <w:szCs w:val="22"/>
        </w:rPr>
      </w:pPr>
      <w:r w:rsidRPr="00D71F6A">
        <w:rPr>
          <w:b/>
          <w:sz w:val="22"/>
          <w:szCs w:val="22"/>
        </w:rPr>
        <w:t>Odjezd z Janova nad Nisou dne</w:t>
      </w:r>
      <w:r w:rsidRPr="00D71F6A">
        <w:rPr>
          <w:sz w:val="22"/>
          <w:szCs w:val="22"/>
        </w:rPr>
        <w:t xml:space="preserve">: </w:t>
      </w:r>
      <w:r w:rsidR="00646B4E" w:rsidRPr="00D71F6A">
        <w:rPr>
          <w:b/>
          <w:bCs/>
          <w:sz w:val="22"/>
          <w:szCs w:val="22"/>
        </w:rPr>
        <w:t>2</w:t>
      </w:r>
      <w:r w:rsidR="00403964">
        <w:rPr>
          <w:b/>
          <w:bCs/>
          <w:sz w:val="22"/>
          <w:szCs w:val="22"/>
        </w:rPr>
        <w:t>7</w:t>
      </w:r>
      <w:r w:rsidR="00646B4E" w:rsidRPr="00D71F6A">
        <w:rPr>
          <w:b/>
          <w:bCs/>
          <w:sz w:val="22"/>
          <w:szCs w:val="22"/>
        </w:rPr>
        <w:t>.0</w:t>
      </w:r>
      <w:r w:rsidR="00403964">
        <w:rPr>
          <w:b/>
          <w:bCs/>
          <w:sz w:val="22"/>
          <w:szCs w:val="22"/>
        </w:rPr>
        <w:t>3</w:t>
      </w:r>
      <w:r w:rsidR="00646B4E" w:rsidRPr="00D71F6A">
        <w:rPr>
          <w:b/>
          <w:bCs/>
          <w:sz w:val="22"/>
          <w:szCs w:val="22"/>
        </w:rPr>
        <w:t>.2026</w:t>
      </w:r>
      <w:r w:rsidRPr="00D71F6A">
        <w:rPr>
          <w:b/>
          <w:sz w:val="22"/>
          <w:szCs w:val="22"/>
        </w:rPr>
        <w:t xml:space="preserve"> (den v týdnu –Pá) hodina: </w:t>
      </w:r>
      <w:r w:rsidR="00646B4E" w:rsidRPr="00D71F6A">
        <w:rPr>
          <w:b/>
          <w:sz w:val="22"/>
          <w:szCs w:val="22"/>
        </w:rPr>
        <w:t>09:00</w:t>
      </w:r>
    </w:p>
    <w:p w14:paraId="195BDBB9" w14:textId="77777777" w:rsidR="003816FC" w:rsidRPr="00D71F6A" w:rsidRDefault="003816FC">
      <w:pPr>
        <w:widowControl w:val="0"/>
        <w:ind w:left="113" w:hanging="113"/>
        <w:jc w:val="both"/>
        <w:rPr>
          <w:sz w:val="22"/>
          <w:szCs w:val="22"/>
        </w:rPr>
      </w:pPr>
    </w:p>
    <w:p w14:paraId="7408F59C" w14:textId="5B8C5A81" w:rsidR="003816FC" w:rsidRPr="00D71F6A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D71F6A">
        <w:rPr>
          <w:b/>
          <w:sz w:val="22"/>
          <w:szCs w:val="22"/>
        </w:rPr>
        <w:t>Místo příjezdu:</w:t>
      </w:r>
      <w:r w:rsidRPr="00D71F6A">
        <w:rPr>
          <w:sz w:val="22"/>
          <w:szCs w:val="22"/>
        </w:rPr>
        <w:t xml:space="preserve"> </w:t>
      </w:r>
      <w:r w:rsidR="00646B4E" w:rsidRPr="00D71F6A">
        <w:rPr>
          <w:sz w:val="22"/>
          <w:szCs w:val="22"/>
        </w:rPr>
        <w:t>Hlavní nádraží</w:t>
      </w:r>
    </w:p>
    <w:p w14:paraId="16C364B9" w14:textId="77777777" w:rsidR="003816FC" w:rsidRPr="00D71F6A" w:rsidRDefault="003816FC">
      <w:pPr>
        <w:widowControl w:val="0"/>
        <w:jc w:val="both"/>
        <w:rPr>
          <w:b/>
          <w:bCs/>
          <w:sz w:val="22"/>
          <w:szCs w:val="22"/>
        </w:rPr>
      </w:pPr>
    </w:p>
    <w:p w14:paraId="60FBDB35" w14:textId="77777777" w:rsidR="003816FC" w:rsidRPr="00D71F6A" w:rsidRDefault="00000000">
      <w:pPr>
        <w:widowControl w:val="0"/>
        <w:jc w:val="both"/>
        <w:rPr>
          <w:sz w:val="22"/>
          <w:szCs w:val="22"/>
        </w:rPr>
      </w:pPr>
      <w:r w:rsidRPr="00D71F6A">
        <w:rPr>
          <w:b/>
          <w:bCs/>
          <w:sz w:val="22"/>
          <w:szCs w:val="22"/>
        </w:rPr>
        <w:t>Doprava zajištěna</w:t>
      </w:r>
      <w:r w:rsidRPr="00D71F6A">
        <w:rPr>
          <w:sz w:val="22"/>
          <w:szCs w:val="22"/>
        </w:rPr>
        <w:t xml:space="preserve">: </w:t>
      </w:r>
      <w:r w:rsidRPr="00D71F6A">
        <w:rPr>
          <w:b/>
          <w:bCs/>
          <w:sz w:val="22"/>
          <w:szCs w:val="22"/>
        </w:rPr>
        <w:t>PETR KORDAČ – TOUR</w:t>
      </w:r>
      <w:r w:rsidRPr="00D71F6A">
        <w:rPr>
          <w:sz w:val="22"/>
          <w:szCs w:val="22"/>
        </w:rPr>
        <w:t xml:space="preserve"> </w:t>
      </w:r>
    </w:p>
    <w:p w14:paraId="1C0566B7" w14:textId="77777777" w:rsidR="004B52A2" w:rsidRPr="00D71F6A" w:rsidRDefault="004B52A2">
      <w:pPr>
        <w:widowControl w:val="0"/>
        <w:jc w:val="both"/>
        <w:rPr>
          <w:sz w:val="22"/>
          <w:szCs w:val="22"/>
        </w:rPr>
      </w:pPr>
    </w:p>
    <w:p w14:paraId="04AA7904" w14:textId="40389FBB" w:rsidR="004B52A2" w:rsidRPr="00D71F6A" w:rsidRDefault="004B52A2" w:rsidP="004B52A2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D71F6A">
        <w:rPr>
          <w:b/>
          <w:bCs/>
          <w:sz w:val="22"/>
          <w:szCs w:val="22"/>
        </w:rPr>
        <w:t xml:space="preserve">Cena dopravy: dotovaná cena – 0,-Kč/dítě  </w:t>
      </w:r>
    </w:p>
    <w:p w14:paraId="62DC8073" w14:textId="77777777" w:rsidR="004B52A2" w:rsidRPr="00D71F6A" w:rsidRDefault="00000000" w:rsidP="004B52A2">
      <w:pPr>
        <w:widowControl w:val="0"/>
        <w:jc w:val="both"/>
        <w:rPr>
          <w:sz w:val="22"/>
          <w:szCs w:val="22"/>
        </w:rPr>
      </w:pPr>
      <w:r w:rsidRPr="00D71F6A">
        <w:rPr>
          <w:sz w:val="22"/>
          <w:szCs w:val="22"/>
        </w:rPr>
        <w:t xml:space="preserve">                                    </w:t>
      </w:r>
      <w:r w:rsidRPr="00D71F6A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182CD732" w14:textId="13BAAA92" w:rsidR="003816FC" w:rsidRPr="00D71F6A" w:rsidRDefault="00000000" w:rsidP="004B52A2">
      <w:pPr>
        <w:widowControl w:val="0"/>
        <w:jc w:val="both"/>
        <w:rPr>
          <w:sz w:val="22"/>
          <w:szCs w:val="22"/>
        </w:rPr>
      </w:pPr>
      <w:r w:rsidRPr="00D71F6A">
        <w:rPr>
          <w:b/>
          <w:bCs/>
          <w:sz w:val="22"/>
          <w:szCs w:val="22"/>
        </w:rPr>
        <w:t xml:space="preserve">Počet objednaných míst: </w:t>
      </w:r>
      <w:r w:rsidR="00C63206" w:rsidRPr="00D71F6A">
        <w:rPr>
          <w:b/>
          <w:bCs/>
          <w:sz w:val="22"/>
          <w:szCs w:val="22"/>
        </w:rPr>
        <w:t>2</w:t>
      </w:r>
      <w:r w:rsidR="00403964">
        <w:rPr>
          <w:b/>
          <w:bCs/>
          <w:sz w:val="22"/>
          <w:szCs w:val="22"/>
        </w:rPr>
        <w:t>5</w:t>
      </w:r>
      <w:r w:rsidRPr="00D71F6A">
        <w:rPr>
          <w:b/>
          <w:bCs/>
          <w:sz w:val="22"/>
          <w:szCs w:val="22"/>
        </w:rPr>
        <w:t xml:space="preserve">           </w:t>
      </w:r>
      <w:r w:rsidRPr="00D71F6A">
        <w:rPr>
          <w:bCs/>
          <w:sz w:val="22"/>
          <w:szCs w:val="22"/>
        </w:rPr>
        <w:t>cena za dítě na 1 den</w:t>
      </w:r>
      <w:r w:rsidRPr="00D71F6A">
        <w:rPr>
          <w:b/>
          <w:bCs/>
          <w:sz w:val="22"/>
          <w:szCs w:val="22"/>
        </w:rPr>
        <w:t xml:space="preserve">: </w:t>
      </w:r>
      <w:r w:rsidR="00C63206" w:rsidRPr="00D71F6A">
        <w:rPr>
          <w:b/>
          <w:bCs/>
          <w:sz w:val="22"/>
          <w:szCs w:val="22"/>
        </w:rPr>
        <w:t>490</w:t>
      </w:r>
      <w:r w:rsidRPr="00D71F6A">
        <w:rPr>
          <w:b/>
          <w:bCs/>
          <w:sz w:val="22"/>
          <w:szCs w:val="22"/>
        </w:rPr>
        <w:t xml:space="preserve">, -Kč </w:t>
      </w:r>
    </w:p>
    <w:p w14:paraId="0B485FFA" w14:textId="77777777" w:rsidR="003816FC" w:rsidRPr="00D71F6A" w:rsidRDefault="003816FC">
      <w:pPr>
        <w:widowControl w:val="0"/>
        <w:jc w:val="both"/>
        <w:rPr>
          <w:b/>
          <w:bCs/>
          <w:sz w:val="22"/>
          <w:szCs w:val="22"/>
        </w:rPr>
      </w:pPr>
    </w:p>
    <w:p w14:paraId="72969FE2" w14:textId="0C4B6399" w:rsidR="003816FC" w:rsidRPr="00D71F6A" w:rsidRDefault="00000000">
      <w:pPr>
        <w:widowControl w:val="0"/>
        <w:ind w:left="113" w:hanging="113"/>
        <w:jc w:val="both"/>
        <w:rPr>
          <w:b/>
          <w:sz w:val="22"/>
          <w:szCs w:val="22"/>
        </w:rPr>
      </w:pPr>
      <w:r w:rsidRPr="00D71F6A">
        <w:rPr>
          <w:sz w:val="22"/>
          <w:szCs w:val="22"/>
        </w:rPr>
        <w:t xml:space="preserve">Počet dospělých osob dotovaných </w:t>
      </w:r>
      <w:proofErr w:type="spellStart"/>
      <w:r w:rsidRPr="00D71F6A">
        <w:rPr>
          <w:sz w:val="22"/>
          <w:szCs w:val="22"/>
        </w:rPr>
        <w:t>pedag</w:t>
      </w:r>
      <w:proofErr w:type="spellEnd"/>
      <w:r w:rsidRPr="00D71F6A">
        <w:rPr>
          <w:sz w:val="22"/>
          <w:szCs w:val="22"/>
        </w:rPr>
        <w:t xml:space="preserve">. doprovodů: </w:t>
      </w:r>
      <w:r w:rsidR="00C63206" w:rsidRPr="00D71F6A">
        <w:rPr>
          <w:sz w:val="22"/>
          <w:szCs w:val="22"/>
        </w:rPr>
        <w:t>2</w:t>
      </w:r>
      <w:r w:rsidRPr="00D71F6A">
        <w:rPr>
          <w:sz w:val="22"/>
          <w:szCs w:val="22"/>
        </w:rPr>
        <w:t xml:space="preserve"> stravné pro ně na den: </w:t>
      </w:r>
      <w:r w:rsidRPr="00D71F6A">
        <w:rPr>
          <w:b/>
          <w:bCs/>
          <w:sz w:val="22"/>
          <w:szCs w:val="22"/>
        </w:rPr>
        <w:t>190,-Kč</w:t>
      </w:r>
      <w:r w:rsidRPr="00D71F6A">
        <w:rPr>
          <w:b/>
          <w:sz w:val="22"/>
          <w:szCs w:val="22"/>
        </w:rPr>
        <w:t xml:space="preserve">/osobu </w:t>
      </w:r>
    </w:p>
    <w:p w14:paraId="1780856F" w14:textId="77777777" w:rsidR="003816FC" w:rsidRPr="00D71F6A" w:rsidRDefault="003816FC">
      <w:pPr>
        <w:widowControl w:val="0"/>
        <w:jc w:val="both"/>
        <w:rPr>
          <w:b/>
          <w:bCs/>
          <w:sz w:val="22"/>
          <w:szCs w:val="22"/>
        </w:rPr>
      </w:pPr>
    </w:p>
    <w:p w14:paraId="388BAF31" w14:textId="2EC1954D" w:rsidR="003816FC" w:rsidRPr="00D71F6A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D71F6A">
        <w:rPr>
          <w:sz w:val="22"/>
          <w:szCs w:val="22"/>
        </w:rPr>
        <w:t xml:space="preserve">Počet dospělých osob nadpočetných </w:t>
      </w:r>
      <w:proofErr w:type="spellStart"/>
      <w:r w:rsidRPr="00D71F6A">
        <w:rPr>
          <w:sz w:val="22"/>
          <w:szCs w:val="22"/>
        </w:rPr>
        <w:t>pedag</w:t>
      </w:r>
      <w:proofErr w:type="spellEnd"/>
      <w:r w:rsidRPr="00D71F6A">
        <w:rPr>
          <w:sz w:val="22"/>
          <w:szCs w:val="22"/>
        </w:rPr>
        <w:t xml:space="preserve">. doprovodů: </w:t>
      </w:r>
      <w:r w:rsidR="0004183E">
        <w:rPr>
          <w:sz w:val="22"/>
          <w:szCs w:val="22"/>
        </w:rPr>
        <w:t>1</w:t>
      </w:r>
      <w:r w:rsidRPr="00D71F6A">
        <w:rPr>
          <w:sz w:val="22"/>
          <w:szCs w:val="22"/>
        </w:rPr>
        <w:t xml:space="preserve"> cena viz smlouva III. cenové ujednání </w:t>
      </w:r>
    </w:p>
    <w:p w14:paraId="61CCC9A9" w14:textId="77777777" w:rsidR="003816FC" w:rsidRPr="00D71F6A" w:rsidRDefault="003816FC">
      <w:pPr>
        <w:widowControl w:val="0"/>
        <w:ind w:left="113" w:hanging="113"/>
        <w:jc w:val="both"/>
        <w:rPr>
          <w:sz w:val="22"/>
          <w:szCs w:val="22"/>
        </w:rPr>
      </w:pPr>
    </w:p>
    <w:p w14:paraId="08613097" w14:textId="77777777" w:rsidR="003816FC" w:rsidRPr="00D71F6A" w:rsidRDefault="003816FC">
      <w:pPr>
        <w:widowControl w:val="0"/>
        <w:jc w:val="both"/>
        <w:rPr>
          <w:b/>
          <w:bCs/>
          <w:sz w:val="22"/>
          <w:szCs w:val="22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17"/>
        <w:gridCol w:w="4543"/>
      </w:tblGrid>
      <w:tr w:rsidR="003816FC" w:rsidRPr="00D71F6A" w14:paraId="33CB4D0B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BC51" w14:textId="6A22133B" w:rsidR="003816FC" w:rsidRPr="00D71F6A" w:rsidRDefault="00000000">
            <w:pPr>
              <w:jc w:val="both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V</w:t>
            </w:r>
            <w:r w:rsidR="00103B91">
              <w:rPr>
                <w:sz w:val="18"/>
                <w:szCs w:val="18"/>
              </w:rPr>
              <w:t xml:space="preserve"> Praze</w:t>
            </w:r>
            <w:r w:rsidRPr="00D71F6A">
              <w:rPr>
                <w:sz w:val="18"/>
                <w:szCs w:val="18"/>
              </w:rPr>
              <w:t xml:space="preserve">, dne </w:t>
            </w:r>
            <w:r w:rsidR="00103B91">
              <w:rPr>
                <w:sz w:val="18"/>
                <w:szCs w:val="18"/>
              </w:rPr>
              <w:t>…</w:t>
            </w:r>
            <w:r w:rsidR="00431436">
              <w:rPr>
                <w:sz w:val="18"/>
                <w:szCs w:val="18"/>
              </w:rPr>
              <w:t>……</w:t>
            </w:r>
            <w:r w:rsidRPr="00D71F6A">
              <w:rPr>
                <w:sz w:val="18"/>
                <w:szCs w:val="18"/>
              </w:rPr>
              <w:t>202</w:t>
            </w:r>
            <w:r w:rsidR="00C63206" w:rsidRPr="00D71F6A">
              <w:rPr>
                <w:sz w:val="18"/>
                <w:szCs w:val="18"/>
              </w:rPr>
              <w:t>6</w:t>
            </w:r>
          </w:p>
          <w:p w14:paraId="58F23063" w14:textId="77777777" w:rsidR="003816FC" w:rsidRPr="00D71F6A" w:rsidRDefault="003816FC">
            <w:pPr>
              <w:jc w:val="both"/>
              <w:rPr>
                <w:sz w:val="18"/>
                <w:szCs w:val="18"/>
              </w:rPr>
            </w:pPr>
          </w:p>
          <w:p w14:paraId="5E37324F" w14:textId="77777777" w:rsidR="003816FC" w:rsidRPr="00D71F6A" w:rsidRDefault="003816FC">
            <w:pPr>
              <w:jc w:val="center"/>
              <w:rPr>
                <w:sz w:val="18"/>
                <w:szCs w:val="18"/>
              </w:rPr>
            </w:pPr>
          </w:p>
          <w:p w14:paraId="0691F391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……………………….………………………………..</w:t>
            </w:r>
          </w:p>
          <w:p w14:paraId="2839C69D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objednatel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2CB5" w14:textId="3C46BCCA" w:rsidR="003816FC" w:rsidRPr="00D71F6A" w:rsidRDefault="00000000">
            <w:pPr>
              <w:jc w:val="both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 xml:space="preserve">V Janově nad Nisou, dne </w:t>
            </w:r>
            <w:r w:rsidR="00103B91">
              <w:rPr>
                <w:sz w:val="18"/>
                <w:szCs w:val="18"/>
              </w:rPr>
              <w:t>05.0</w:t>
            </w:r>
            <w:r w:rsidR="00403964">
              <w:rPr>
                <w:sz w:val="18"/>
                <w:szCs w:val="18"/>
              </w:rPr>
              <w:t>2</w:t>
            </w:r>
            <w:r w:rsidRPr="00D71F6A">
              <w:rPr>
                <w:sz w:val="18"/>
                <w:szCs w:val="18"/>
              </w:rPr>
              <w:t>.202</w:t>
            </w:r>
            <w:r w:rsidR="00C63206" w:rsidRPr="00D71F6A">
              <w:rPr>
                <w:sz w:val="18"/>
                <w:szCs w:val="18"/>
              </w:rPr>
              <w:t>6</w:t>
            </w:r>
            <w:r w:rsidRPr="00D71F6A">
              <w:rPr>
                <w:sz w:val="18"/>
                <w:szCs w:val="18"/>
              </w:rPr>
              <w:t xml:space="preserve"> za poskytovatele</w:t>
            </w:r>
          </w:p>
          <w:p w14:paraId="4F10F405" w14:textId="77777777" w:rsidR="003816FC" w:rsidRPr="00D71F6A" w:rsidRDefault="003816FC">
            <w:pPr>
              <w:jc w:val="both"/>
              <w:rPr>
                <w:sz w:val="18"/>
                <w:szCs w:val="18"/>
              </w:rPr>
            </w:pPr>
          </w:p>
          <w:p w14:paraId="586E3C9B" w14:textId="77777777" w:rsidR="003816FC" w:rsidRPr="00D71F6A" w:rsidRDefault="003816FC">
            <w:pPr>
              <w:jc w:val="center"/>
              <w:rPr>
                <w:sz w:val="18"/>
                <w:szCs w:val="18"/>
              </w:rPr>
            </w:pPr>
          </w:p>
          <w:p w14:paraId="1817E984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…………………………………………………………..</w:t>
            </w:r>
          </w:p>
          <w:p w14:paraId="6866334F" w14:textId="77777777" w:rsidR="003816FC" w:rsidRPr="00D71F6A" w:rsidRDefault="00000000">
            <w:pPr>
              <w:jc w:val="center"/>
              <w:rPr>
                <w:sz w:val="18"/>
                <w:szCs w:val="18"/>
              </w:rPr>
            </w:pPr>
            <w:r w:rsidRPr="00D71F6A">
              <w:rPr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195775B1" w14:textId="77777777" w:rsidR="003816FC" w:rsidRPr="00D71F6A" w:rsidRDefault="003816FC">
      <w:pPr>
        <w:pStyle w:val="Nadpis4"/>
        <w:jc w:val="both"/>
        <w:rPr>
          <w:color w:val="auto"/>
          <w:sz w:val="22"/>
          <w:szCs w:val="22"/>
        </w:rPr>
      </w:pPr>
    </w:p>
    <w:p w14:paraId="4B4AC0D8" w14:textId="77777777" w:rsidR="003816FC" w:rsidRPr="00D71F6A" w:rsidRDefault="003816FC">
      <w:pPr>
        <w:rPr>
          <w:sz w:val="22"/>
          <w:szCs w:val="22"/>
        </w:rPr>
      </w:pPr>
    </w:p>
    <w:sectPr w:rsidR="003816FC" w:rsidRPr="00D71F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66" w:right="1418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56BA" w14:textId="77777777" w:rsidR="00A81C5D" w:rsidRDefault="00A81C5D">
      <w:r>
        <w:separator/>
      </w:r>
    </w:p>
  </w:endnote>
  <w:endnote w:type="continuationSeparator" w:id="0">
    <w:p w14:paraId="7ECCE544" w14:textId="77777777" w:rsidR="00A81C5D" w:rsidRDefault="00A81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043F" w14:textId="77777777" w:rsidR="003816FC" w:rsidRDefault="003816F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DBA0" w14:textId="77777777" w:rsidR="003816FC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–</w:t>
    </w:r>
  </w:p>
  <w:p w14:paraId="64A74E82" w14:textId="77777777" w:rsidR="003816FC" w:rsidRDefault="00000000">
    <w:pPr>
      <w:pStyle w:val="Zpat"/>
      <w:jc w:val="center"/>
    </w:pPr>
    <w:r>
      <w:t>Škola v přírodě a školní jídelna Janov nad Nisou, Janov nad Nisou 464, 468 11 Janov nad Nisou, IČ:10895091,</w:t>
    </w:r>
  </w:p>
  <w:p w14:paraId="017BB2B6" w14:textId="77777777" w:rsidR="003816FC" w:rsidRDefault="00000000">
    <w:pPr>
      <w:pStyle w:val="Zpat"/>
      <w:jc w:val="center"/>
    </w:pPr>
    <w:r>
      <w:t>mobil: +420 608 959 223, e-mail: info@svp-janov.cz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C35C" w14:textId="77777777" w:rsidR="003816FC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–</w:t>
    </w:r>
  </w:p>
  <w:p w14:paraId="198C7E1F" w14:textId="77777777" w:rsidR="003816FC" w:rsidRDefault="00000000">
    <w:pPr>
      <w:pStyle w:val="Zpat"/>
      <w:jc w:val="center"/>
    </w:pPr>
    <w:r>
      <w:t>Škola v přírodě a školní jídelna Janov nad Nisou, Janov nad Nisou 464, 468 11 Janov nad Nisou, IČ:10895091,</w:t>
    </w:r>
  </w:p>
  <w:p w14:paraId="3DCF3764" w14:textId="77777777" w:rsidR="003816FC" w:rsidRDefault="00000000">
    <w:pPr>
      <w:pStyle w:val="Zpat"/>
      <w:jc w:val="center"/>
    </w:pPr>
    <w:r>
      <w:t>mobil: +420 608 959 223, 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891B" w14:textId="77777777" w:rsidR="00A81C5D" w:rsidRDefault="00A81C5D">
      <w:r>
        <w:separator/>
      </w:r>
    </w:p>
  </w:footnote>
  <w:footnote w:type="continuationSeparator" w:id="0">
    <w:p w14:paraId="0287D03B" w14:textId="77777777" w:rsidR="00A81C5D" w:rsidRDefault="00A81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3B3D" w14:textId="77777777" w:rsidR="003816FC" w:rsidRDefault="003816F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D6469" w14:textId="77777777" w:rsidR="003816FC" w:rsidRDefault="00000000">
    <w:pPr>
      <w:pStyle w:val="Zhlav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69B12" w14:textId="77777777" w:rsidR="003816FC" w:rsidRDefault="0000000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F4EDA"/>
    <w:multiLevelType w:val="multilevel"/>
    <w:tmpl w:val="7EA8650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79F3555"/>
    <w:multiLevelType w:val="multilevel"/>
    <w:tmpl w:val="9CF4C09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F935BA7"/>
    <w:multiLevelType w:val="multilevel"/>
    <w:tmpl w:val="A442FE98"/>
    <w:lvl w:ilvl="0">
      <w:start w:val="2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4973BD5"/>
    <w:multiLevelType w:val="multilevel"/>
    <w:tmpl w:val="2FD0B7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E86751"/>
    <w:multiLevelType w:val="multilevel"/>
    <w:tmpl w:val="930A8FD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59C6028"/>
    <w:multiLevelType w:val="multilevel"/>
    <w:tmpl w:val="55FC4106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0222EF"/>
    <w:multiLevelType w:val="multilevel"/>
    <w:tmpl w:val="B02E78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6A57B85"/>
    <w:multiLevelType w:val="multilevel"/>
    <w:tmpl w:val="F1001D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12530199">
    <w:abstractNumId w:val="0"/>
  </w:num>
  <w:num w:numId="2" w16cid:durableId="351224523">
    <w:abstractNumId w:val="5"/>
  </w:num>
  <w:num w:numId="3" w16cid:durableId="300499813">
    <w:abstractNumId w:val="1"/>
  </w:num>
  <w:num w:numId="4" w16cid:durableId="1226254886">
    <w:abstractNumId w:val="6"/>
  </w:num>
  <w:num w:numId="5" w16cid:durableId="1878620603">
    <w:abstractNumId w:val="3"/>
  </w:num>
  <w:num w:numId="6" w16cid:durableId="986586576">
    <w:abstractNumId w:val="4"/>
  </w:num>
  <w:num w:numId="7" w16cid:durableId="499545775">
    <w:abstractNumId w:val="2"/>
  </w:num>
  <w:num w:numId="8" w16cid:durableId="702291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4E"/>
    <w:rsid w:val="0000097F"/>
    <w:rsid w:val="0004183E"/>
    <w:rsid w:val="000D3DBA"/>
    <w:rsid w:val="00103B91"/>
    <w:rsid w:val="00162588"/>
    <w:rsid w:val="001A3E3C"/>
    <w:rsid w:val="00211FDE"/>
    <w:rsid w:val="002559EA"/>
    <w:rsid w:val="00327971"/>
    <w:rsid w:val="003816FC"/>
    <w:rsid w:val="003D14BA"/>
    <w:rsid w:val="00403964"/>
    <w:rsid w:val="00431436"/>
    <w:rsid w:val="004B52A2"/>
    <w:rsid w:val="00646B4E"/>
    <w:rsid w:val="0075119F"/>
    <w:rsid w:val="008540A5"/>
    <w:rsid w:val="008F6171"/>
    <w:rsid w:val="0090100F"/>
    <w:rsid w:val="009316B7"/>
    <w:rsid w:val="00A81C5D"/>
    <w:rsid w:val="00B70AFB"/>
    <w:rsid w:val="00B90B07"/>
    <w:rsid w:val="00B92D8F"/>
    <w:rsid w:val="00C63206"/>
    <w:rsid w:val="00C84642"/>
    <w:rsid w:val="00D71F6A"/>
    <w:rsid w:val="00DE24FC"/>
    <w:rsid w:val="00E75C92"/>
    <w:rsid w:val="00E908B8"/>
    <w:rsid w:val="00FA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3A66"/>
  <w15:docId w15:val="{B8247A74-0532-4063-A528-30EBF1B4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qFormat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0E15D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0E15D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0E15D8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character" w:customStyle="1" w:styleId="ZkladntextChar">
    <w:name w:val="Základní text Char"/>
    <w:basedOn w:val="Standardnpsmoodstavce"/>
    <w:link w:val="Zkladntext"/>
    <w:uiPriority w:val="6"/>
    <w:qFormat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character" w:customStyle="1" w:styleId="ZpatChar">
    <w:name w:val="Zápatí Char"/>
    <w:basedOn w:val="Standardnpsmoodstavce"/>
    <w:link w:val="Zpat"/>
    <w:uiPriority w:val="7"/>
    <w:qFormat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ZhlavChar">
    <w:name w:val="Záhlaví Char"/>
    <w:basedOn w:val="Standardnpsmoodstavce"/>
    <w:link w:val="Zhlav"/>
    <w:uiPriority w:val="6"/>
    <w:qFormat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customStyle="1" w:styleId="InternetLink">
    <w:name w:val="Internet Link"/>
    <w:uiPriority w:val="99"/>
    <w:qFormat/>
    <w:rsid w:val="000E15D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216643"/>
    <w:rPr>
      <w:color w:val="605E5C"/>
      <w:shd w:val="clear" w:color="auto" w:fill="E1DFDD"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uiPriority w:val="6"/>
    <w:qFormat/>
    <w:rsid w:val="000E15D8"/>
    <w:pPr>
      <w:suppressLineNumbers/>
    </w:pPr>
    <w:rPr>
      <w:rFonts w:cs="Tahoma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uiPriority w:val="6"/>
    <w:qFormat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qFormat/>
    <w:rsid w:val="000E15D8"/>
    <w:rPr>
      <w:b/>
      <w:bCs/>
      <w:sz w:val="24"/>
    </w:rPr>
  </w:style>
  <w:style w:type="paragraph" w:customStyle="1" w:styleId="Standard">
    <w:name w:val="Standard"/>
    <w:rsid w:val="00646B4E"/>
    <w:pPr>
      <w:overflowPunct w:val="0"/>
      <w:autoSpaceDN w:val="0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uhl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vp-janov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vp-janov.cz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52;vP%20Janov%20nad%20Nisou\Desktop\SMLOUVY\Smlouva%20Praha\Smlouva%20o%20zaji&#353;t&#283;n&#237;%20pobytu1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1C25F-4D44-3441-9A93-63434EB7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C:\Users\ŠvP Janov nad Nisou\Desktop\SMLOUVY\Smlouva Praha\Smlouva o zajištění pobytu1.dotx</Template>
  <TotalTime>12</TotalTime>
  <Pages>5</Pages>
  <Words>1880</Words>
  <Characters>11098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ŠvP Janov nad Nisou</dc:creator>
  <dc:description/>
  <cp:lastModifiedBy>SVP Janov</cp:lastModifiedBy>
  <cp:revision>3</cp:revision>
  <cp:lastPrinted>2026-01-07T13:36:00Z</cp:lastPrinted>
  <dcterms:created xsi:type="dcterms:W3CDTF">2026-02-08T16:45:00Z</dcterms:created>
  <dcterms:modified xsi:type="dcterms:W3CDTF">2026-02-08T16:49:00Z</dcterms:modified>
  <dc:language>cs-CZ</dc:language>
</cp:coreProperties>
</file>