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6D084" w14:textId="77777777" w:rsidR="009610D8" w:rsidRPr="005D6109" w:rsidRDefault="00000000">
      <w:pPr>
        <w:pStyle w:val="Nzev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D6109">
        <w:rPr>
          <w:rFonts w:ascii="Times New Roman" w:hAnsi="Times New Roman" w:cs="Times New Roman"/>
          <w:b/>
          <w:bCs/>
          <w:sz w:val="30"/>
          <w:szCs w:val="30"/>
        </w:rPr>
        <w:t>Smlouva o zajištění pobytu v areálu Školy v přírodě a školní jídelny</w:t>
      </w:r>
    </w:p>
    <w:p w14:paraId="402A2CE2" w14:textId="77777777" w:rsidR="009610D8" w:rsidRPr="005D6109" w:rsidRDefault="00000000">
      <w:pPr>
        <w:pStyle w:val="Nzev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5D6109">
        <w:rPr>
          <w:rFonts w:ascii="Times New Roman" w:hAnsi="Times New Roman" w:cs="Times New Roman"/>
          <w:b/>
          <w:bCs/>
          <w:sz w:val="30"/>
          <w:szCs w:val="30"/>
        </w:rPr>
        <w:t xml:space="preserve"> Janov nad Nisou</w:t>
      </w:r>
      <w:r w:rsidRPr="005D6109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2D08C2DA" w14:textId="77777777" w:rsidR="009610D8" w:rsidRPr="005D6109" w:rsidRDefault="00000000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D6109">
        <w:rPr>
          <w:rFonts w:ascii="Times New Roman" w:hAnsi="Times New Roman" w:cs="Times New Roman"/>
          <w:b/>
          <w:bCs/>
          <w:sz w:val="22"/>
          <w:szCs w:val="22"/>
        </w:rPr>
        <w:t xml:space="preserve">pro OSTATNÍ subjekty – klienty, </w:t>
      </w:r>
    </w:p>
    <w:p w14:paraId="4427FC7D" w14:textId="77777777" w:rsidR="009610D8" w:rsidRPr="005D6109" w:rsidRDefault="00000000">
      <w:pPr>
        <w:pStyle w:val="Nzev"/>
        <w:jc w:val="center"/>
        <w:rPr>
          <w:rFonts w:ascii="Times New Roman" w:hAnsi="Times New Roman" w:cs="Times New Roman"/>
          <w:sz w:val="22"/>
          <w:szCs w:val="22"/>
        </w:rPr>
      </w:pPr>
      <w:r w:rsidRPr="005D6109">
        <w:rPr>
          <w:rFonts w:ascii="Times New Roman" w:hAnsi="Times New Roman" w:cs="Times New Roman"/>
          <w:b/>
          <w:bCs/>
          <w:sz w:val="22"/>
          <w:szCs w:val="22"/>
        </w:rPr>
        <w:t xml:space="preserve">kde </w:t>
      </w:r>
      <w:r w:rsidRPr="005D6109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NENÍ </w:t>
      </w:r>
      <w:r w:rsidRPr="005D6109">
        <w:rPr>
          <w:rFonts w:ascii="Times New Roman" w:hAnsi="Times New Roman" w:cs="Times New Roman"/>
          <w:b/>
          <w:bCs/>
          <w:sz w:val="22"/>
          <w:szCs w:val="22"/>
        </w:rPr>
        <w:t xml:space="preserve">zřizovatel ÚMČ Praha 1 nebo hlavní město Praha a </w:t>
      </w:r>
      <w:r w:rsidRPr="005D6109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NENÁLEŽÍ </w:t>
      </w:r>
      <w:r w:rsidRPr="005D6109">
        <w:rPr>
          <w:rFonts w:ascii="Times New Roman" w:hAnsi="Times New Roman" w:cs="Times New Roman"/>
          <w:b/>
          <w:bCs/>
          <w:sz w:val="22"/>
          <w:szCs w:val="22"/>
        </w:rPr>
        <w:t>územím městské části Prahy 1</w:t>
      </w:r>
    </w:p>
    <w:p w14:paraId="4D0E1257" w14:textId="77777777" w:rsidR="009610D8" w:rsidRPr="005D6109" w:rsidRDefault="00000000">
      <w:pPr>
        <w:pStyle w:val="Zkladntext31"/>
        <w:rPr>
          <w:b w:val="0"/>
          <w:bCs w:val="0"/>
          <w:sz w:val="22"/>
          <w:szCs w:val="22"/>
        </w:rPr>
      </w:pPr>
      <w:r w:rsidRPr="005D6109">
        <w:rPr>
          <w:b w:val="0"/>
          <w:bCs w:val="0"/>
          <w:sz w:val="22"/>
          <w:szCs w:val="22"/>
        </w:rPr>
        <w:t xml:space="preserve">se uzavírá v souladu se zákonem č. 258/2000 Sb. o ochraně veřejného zdraví, s vyhláškou </w:t>
      </w:r>
    </w:p>
    <w:p w14:paraId="2FE25FA9" w14:textId="77777777" w:rsidR="009610D8" w:rsidRPr="005D6109" w:rsidRDefault="00000000">
      <w:pPr>
        <w:pStyle w:val="Zkladntext31"/>
        <w:rPr>
          <w:b w:val="0"/>
          <w:bCs w:val="0"/>
          <w:sz w:val="22"/>
          <w:szCs w:val="22"/>
        </w:rPr>
      </w:pPr>
      <w:r w:rsidRPr="005D6109">
        <w:rPr>
          <w:b w:val="0"/>
          <w:bCs w:val="0"/>
          <w:sz w:val="22"/>
          <w:szCs w:val="22"/>
        </w:rPr>
        <w:t>č. 106/2001 Sb. o hygienických požadavcích na zotavovací akce pro děti, s vyhláškou č. 137/2004 Sb. o hygienických požadavcích na stravovací služby a o zásadách osobní a provozní hygieny při činnostech epidemiologicky závažných a s vyhláškou č.107/2005 Sb. o školním stravování, všechny v platném znění</w:t>
      </w:r>
    </w:p>
    <w:p w14:paraId="1A7C97E2" w14:textId="77777777" w:rsidR="009610D8" w:rsidRPr="005D6109" w:rsidRDefault="009610D8">
      <w:pPr>
        <w:ind w:left="720"/>
        <w:rPr>
          <w:b/>
          <w:bCs/>
          <w:sz w:val="22"/>
          <w:szCs w:val="22"/>
        </w:rPr>
      </w:pPr>
    </w:p>
    <w:p w14:paraId="38DB8980" w14:textId="77777777" w:rsidR="009610D8" w:rsidRPr="005D6109" w:rsidRDefault="00000000">
      <w:pPr>
        <w:ind w:left="720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Objednatel (Odběratel):</w:t>
      </w:r>
    </w:p>
    <w:p w14:paraId="23C524F1" w14:textId="77777777" w:rsidR="00C143AB" w:rsidRPr="005D6109" w:rsidRDefault="00000000" w:rsidP="00C143AB">
      <w:pPr>
        <w:tabs>
          <w:tab w:val="left" w:pos="72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 xml:space="preserve">Jméno: </w:t>
      </w:r>
      <w:r w:rsidR="00C143AB" w:rsidRPr="005D6109">
        <w:rPr>
          <w:sz w:val="22"/>
          <w:szCs w:val="22"/>
        </w:rPr>
        <w:t xml:space="preserve">Základní škola Praha 5 - Hlubočepy, Pod </w:t>
      </w:r>
      <w:proofErr w:type="spellStart"/>
      <w:r w:rsidR="00C143AB" w:rsidRPr="005D6109">
        <w:rPr>
          <w:sz w:val="22"/>
          <w:szCs w:val="22"/>
        </w:rPr>
        <w:t>Žvahovem</w:t>
      </w:r>
      <w:proofErr w:type="spellEnd"/>
      <w:r w:rsidR="00C143AB" w:rsidRPr="005D6109">
        <w:rPr>
          <w:sz w:val="22"/>
          <w:szCs w:val="22"/>
        </w:rPr>
        <w:t xml:space="preserve"> 463, příspěvková organizace</w:t>
      </w:r>
    </w:p>
    <w:p w14:paraId="25DDBAE0" w14:textId="4A95B91E" w:rsidR="009610D8" w:rsidRPr="005D6109" w:rsidRDefault="00000000" w:rsidP="00C143AB">
      <w:pPr>
        <w:tabs>
          <w:tab w:val="left" w:pos="72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 xml:space="preserve">Ulice: </w:t>
      </w:r>
      <w:r w:rsidR="00C143AB" w:rsidRPr="005D6109">
        <w:rPr>
          <w:sz w:val="22"/>
          <w:szCs w:val="22"/>
        </w:rPr>
        <w:t xml:space="preserve">Pod </w:t>
      </w:r>
      <w:proofErr w:type="spellStart"/>
      <w:r w:rsidR="00C143AB" w:rsidRPr="005D6109">
        <w:rPr>
          <w:sz w:val="22"/>
          <w:szCs w:val="22"/>
        </w:rPr>
        <w:t>Žvahovem</w:t>
      </w:r>
      <w:proofErr w:type="spellEnd"/>
      <w:r w:rsidR="00C143AB" w:rsidRPr="005D6109">
        <w:rPr>
          <w:sz w:val="22"/>
          <w:szCs w:val="22"/>
        </w:rPr>
        <w:t xml:space="preserve"> 463/</w:t>
      </w:r>
      <w:r w:rsidR="007215EC" w:rsidRPr="005D6109">
        <w:rPr>
          <w:sz w:val="22"/>
          <w:szCs w:val="22"/>
        </w:rPr>
        <w:t>21 b</w:t>
      </w:r>
    </w:p>
    <w:p w14:paraId="4656E8C2" w14:textId="0BD6E506" w:rsidR="009610D8" w:rsidRPr="005D6109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 xml:space="preserve">Město: </w:t>
      </w:r>
      <w:r w:rsidR="00C143AB" w:rsidRPr="005D6109">
        <w:rPr>
          <w:sz w:val="22"/>
          <w:szCs w:val="22"/>
        </w:rPr>
        <w:t>Praha 5</w:t>
      </w:r>
    </w:p>
    <w:p w14:paraId="0F2C3BF6" w14:textId="08073D71" w:rsidR="009610D8" w:rsidRPr="005D6109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 xml:space="preserve">PSČ: </w:t>
      </w:r>
      <w:r w:rsidR="00C143AB" w:rsidRPr="005D6109">
        <w:rPr>
          <w:sz w:val="22"/>
          <w:szCs w:val="22"/>
        </w:rPr>
        <w:t>152 00</w:t>
      </w:r>
    </w:p>
    <w:p w14:paraId="2F050BE8" w14:textId="2663DDE8" w:rsidR="009610D8" w:rsidRPr="005D6109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 xml:space="preserve">Zastoupený: </w:t>
      </w:r>
      <w:r w:rsidR="00C143AB" w:rsidRPr="005D6109">
        <w:rPr>
          <w:sz w:val="22"/>
          <w:szCs w:val="22"/>
        </w:rPr>
        <w:t xml:space="preserve">Mgr. </w:t>
      </w:r>
      <w:r w:rsidR="007215EC" w:rsidRPr="005D6109">
        <w:rPr>
          <w:sz w:val="22"/>
          <w:szCs w:val="22"/>
        </w:rPr>
        <w:t xml:space="preserve">Janem </w:t>
      </w:r>
      <w:proofErr w:type="spellStart"/>
      <w:r w:rsidR="007215EC" w:rsidRPr="005D6109">
        <w:rPr>
          <w:sz w:val="22"/>
          <w:szCs w:val="22"/>
        </w:rPr>
        <w:t>Horkelem</w:t>
      </w:r>
      <w:proofErr w:type="spellEnd"/>
    </w:p>
    <w:p w14:paraId="6FA69E51" w14:textId="6B25A74E" w:rsidR="009610D8" w:rsidRPr="005D6109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 xml:space="preserve">IČO: </w:t>
      </w:r>
      <w:r w:rsidR="00C143AB" w:rsidRPr="005D6109">
        <w:rPr>
          <w:sz w:val="22"/>
          <w:szCs w:val="22"/>
        </w:rPr>
        <w:t>069 19 448</w:t>
      </w:r>
    </w:p>
    <w:p w14:paraId="66147DDD" w14:textId="43F0AE27" w:rsidR="009610D8" w:rsidRPr="005D6109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 xml:space="preserve">DIČ: </w:t>
      </w:r>
      <w:r w:rsidR="00C143AB" w:rsidRPr="005D6109">
        <w:rPr>
          <w:sz w:val="22"/>
          <w:szCs w:val="22"/>
        </w:rPr>
        <w:t>CZ06919448</w:t>
      </w:r>
    </w:p>
    <w:p w14:paraId="3B2D6B9D" w14:textId="3C8C6F97" w:rsidR="009610D8" w:rsidRPr="005D6109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>Tel., mobil: +420</w:t>
      </w:r>
      <w:r w:rsidR="00C143AB" w:rsidRPr="005D6109">
        <w:rPr>
          <w:sz w:val="22"/>
          <w:szCs w:val="22"/>
        </w:rPr>
        <w:t> 731 504 657</w:t>
      </w:r>
    </w:p>
    <w:p w14:paraId="3D77180B" w14:textId="4DBCA96F" w:rsidR="00C143AB" w:rsidRPr="005D6109" w:rsidRDefault="007215EC">
      <w:pPr>
        <w:tabs>
          <w:tab w:val="left" w:pos="144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 xml:space="preserve">E-mail:  </w:t>
      </w:r>
      <w:hyperlink r:id="rId8" w:history="1">
        <w:r w:rsidR="00C143AB" w:rsidRPr="005D6109">
          <w:rPr>
            <w:rStyle w:val="Hypertextovodkaz"/>
            <w:b/>
            <w:bCs/>
            <w:color w:val="auto"/>
            <w:sz w:val="22"/>
            <w:szCs w:val="22"/>
          </w:rPr>
          <w:t>info@zspodzvahovem.cz</w:t>
        </w:r>
      </w:hyperlink>
      <w:r w:rsidR="00C143AB" w:rsidRPr="005D6109">
        <w:rPr>
          <w:sz w:val="22"/>
          <w:szCs w:val="22"/>
        </w:rPr>
        <w:t xml:space="preserve"> </w:t>
      </w:r>
    </w:p>
    <w:p w14:paraId="328C57B1" w14:textId="2D956488" w:rsidR="009610D8" w:rsidRPr="005D6109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5D6109">
        <w:rPr>
          <w:sz w:val="22"/>
          <w:szCs w:val="22"/>
        </w:rPr>
        <w:t xml:space="preserve">Kontaktní osoba: </w:t>
      </w:r>
      <w:r w:rsidR="00C143AB" w:rsidRPr="005D6109">
        <w:rPr>
          <w:sz w:val="22"/>
          <w:szCs w:val="22"/>
        </w:rPr>
        <w:t>Mgr. Olga Štefanová</w:t>
      </w:r>
      <w:r w:rsidRPr="005D6109">
        <w:rPr>
          <w:sz w:val="22"/>
          <w:szCs w:val="22"/>
        </w:rPr>
        <w:t xml:space="preserve">                   mobil: +420</w:t>
      </w:r>
      <w:r w:rsidR="00C143AB" w:rsidRPr="005D6109">
        <w:rPr>
          <w:sz w:val="22"/>
          <w:szCs w:val="22"/>
        </w:rPr>
        <w:t> 734 853 584</w:t>
      </w:r>
    </w:p>
    <w:p w14:paraId="4D0CFD9D" w14:textId="77777777" w:rsidR="009610D8" w:rsidRPr="005D6109" w:rsidRDefault="00000000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5D6109">
        <w:rPr>
          <w:i/>
          <w:iCs/>
          <w:sz w:val="22"/>
          <w:szCs w:val="22"/>
        </w:rPr>
        <w:t>(dále jen „objednatel“)</w:t>
      </w:r>
    </w:p>
    <w:p w14:paraId="066A417C" w14:textId="77777777" w:rsidR="009610D8" w:rsidRPr="005D6109" w:rsidRDefault="009610D8">
      <w:pPr>
        <w:tabs>
          <w:tab w:val="left" w:pos="709"/>
        </w:tabs>
        <w:ind w:left="720"/>
        <w:rPr>
          <w:i/>
          <w:iCs/>
          <w:sz w:val="22"/>
          <w:szCs w:val="22"/>
        </w:rPr>
      </w:pPr>
    </w:p>
    <w:p w14:paraId="355EF688" w14:textId="573E6F06" w:rsidR="001545FD" w:rsidRPr="005D6109" w:rsidRDefault="00000000" w:rsidP="001545FD">
      <w:pPr>
        <w:tabs>
          <w:tab w:val="left" w:pos="709"/>
        </w:tabs>
        <w:ind w:left="720"/>
        <w:rPr>
          <w:i/>
          <w:iCs/>
          <w:sz w:val="22"/>
          <w:szCs w:val="22"/>
          <w:shd w:val="clear" w:color="auto" w:fill="FFFFFF"/>
        </w:rPr>
      </w:pPr>
      <w:r w:rsidRPr="005D6109">
        <w:rPr>
          <w:b/>
          <w:bCs/>
          <w:sz w:val="22"/>
          <w:szCs w:val="22"/>
        </w:rPr>
        <w:t xml:space="preserve">Ubytovatel ( Dodavatel, poskytovatel):                                                                                           Škola v přírodě a školní jídelna Janov nad Nisou, příspěvková organizace                  </w:t>
      </w:r>
      <w:r w:rsidRPr="005D6109">
        <w:rPr>
          <w:sz w:val="22"/>
          <w:szCs w:val="22"/>
        </w:rPr>
        <w:t>Janov nad Nisou 464                                                                                                                       468 11 Janov nad Nisou</w:t>
      </w:r>
      <w:r w:rsidRPr="005D6109">
        <w:rPr>
          <w:b/>
          <w:bCs/>
          <w:sz w:val="22"/>
          <w:szCs w:val="22"/>
        </w:rPr>
        <w:t xml:space="preserve">                                                                                            </w:t>
      </w:r>
      <w:r w:rsidRPr="005D6109">
        <w:rPr>
          <w:sz w:val="22"/>
          <w:szCs w:val="22"/>
        </w:rPr>
        <w:t xml:space="preserve">            Zastoupená ředitelkou školy </w:t>
      </w:r>
      <w:r w:rsidRPr="005D6109">
        <w:rPr>
          <w:b/>
          <w:bCs/>
          <w:sz w:val="22"/>
          <w:szCs w:val="22"/>
        </w:rPr>
        <w:t xml:space="preserve">Bc. Michaelou Trojanovou                                                                                  </w:t>
      </w:r>
      <w:r w:rsidRPr="005D6109">
        <w:rPr>
          <w:sz w:val="22"/>
          <w:szCs w:val="22"/>
        </w:rPr>
        <w:t xml:space="preserve">IČ: 10896091                                                                                                                                                                                  Mobil: +420 608 959 223                                                                                                                                                 E-mail: </w:t>
      </w:r>
      <w:hyperlink r:id="rId9">
        <w:r w:rsidR="001545FD" w:rsidRPr="005D6109">
          <w:rPr>
            <w:rStyle w:val="Hypertextovodkaz"/>
            <w:color w:val="auto"/>
            <w:sz w:val="22"/>
            <w:szCs w:val="22"/>
          </w:rPr>
          <w:t>info@svp-janov.cz</w:t>
        </w:r>
      </w:hyperlink>
      <w:r w:rsidRPr="005D6109">
        <w:rPr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Pr="005D6109">
        <w:rPr>
          <w:sz w:val="22"/>
          <w:szCs w:val="22"/>
        </w:rPr>
        <w:br/>
      </w:r>
      <w:r w:rsidRPr="005D6109">
        <w:rPr>
          <w:sz w:val="22"/>
          <w:szCs w:val="22"/>
          <w:shd w:val="clear" w:color="auto" w:fill="FFFFFF"/>
        </w:rPr>
        <w:t>web: </w:t>
      </w:r>
      <w:hyperlink r:id="rId10" w:tgtFrame="_blank">
        <w:r w:rsidR="001545FD" w:rsidRPr="005D6109">
          <w:rPr>
            <w:rStyle w:val="Hypertextovodkaz"/>
            <w:rFonts w:eastAsiaTheme="majorEastAsia"/>
            <w:color w:val="auto"/>
            <w:sz w:val="22"/>
            <w:szCs w:val="22"/>
            <w:shd w:val="clear" w:color="auto" w:fill="FFFFFF"/>
          </w:rPr>
          <w:t>www.svp-janov.cz</w:t>
        </w:r>
      </w:hyperlink>
      <w:r w:rsidRPr="005D6109">
        <w:rPr>
          <w:sz w:val="22"/>
          <w:szCs w:val="22"/>
        </w:rPr>
        <w:br/>
      </w:r>
      <w:r w:rsidRPr="005D6109">
        <w:rPr>
          <w:sz w:val="22"/>
          <w:szCs w:val="22"/>
          <w:shd w:val="clear" w:color="auto" w:fill="FFFFFF"/>
        </w:rPr>
        <w:t>IČ 10896091</w:t>
      </w:r>
      <w:r w:rsidRPr="005D6109">
        <w:rPr>
          <w:sz w:val="22"/>
          <w:szCs w:val="22"/>
        </w:rPr>
        <w:br/>
      </w:r>
      <w:r w:rsidRPr="005D6109">
        <w:rPr>
          <w:sz w:val="22"/>
          <w:szCs w:val="22"/>
          <w:shd w:val="clear" w:color="auto" w:fill="FFFFFF"/>
        </w:rPr>
        <w:t>IZO:181127806</w:t>
      </w:r>
      <w:r w:rsidRPr="005D6109">
        <w:rPr>
          <w:sz w:val="22"/>
          <w:szCs w:val="22"/>
        </w:rPr>
        <w:br/>
      </w:r>
      <w:r w:rsidRPr="005D6109">
        <w:rPr>
          <w:sz w:val="22"/>
          <w:szCs w:val="22"/>
          <w:shd w:val="clear" w:color="auto" w:fill="FFFFFF"/>
        </w:rPr>
        <w:t>IZO:181127822</w:t>
      </w:r>
      <w:r w:rsidRPr="005D6109">
        <w:rPr>
          <w:sz w:val="22"/>
          <w:szCs w:val="22"/>
        </w:rPr>
        <w:br/>
      </w:r>
      <w:r w:rsidRPr="005D6109">
        <w:rPr>
          <w:sz w:val="22"/>
          <w:szCs w:val="22"/>
          <w:shd w:val="clear" w:color="auto" w:fill="FFFFFF"/>
        </w:rPr>
        <w:t>Datová schránka: wcxk4e7</w:t>
      </w:r>
      <w:r w:rsidRPr="005D6109">
        <w:rPr>
          <w:sz w:val="22"/>
          <w:szCs w:val="22"/>
        </w:rPr>
        <w:br/>
      </w:r>
      <w:r w:rsidR="001545FD" w:rsidRPr="005D6109">
        <w:rPr>
          <w:sz w:val="22"/>
          <w:szCs w:val="22"/>
          <w:shd w:val="clear" w:color="auto" w:fill="FFFFFF"/>
        </w:rPr>
        <w:t>Bankovní účet vedený u České spořitelny, a.s.: 6756</w:t>
      </w:r>
      <w:r w:rsidR="009E5963" w:rsidRPr="005D6109">
        <w:rPr>
          <w:sz w:val="22"/>
          <w:szCs w:val="22"/>
          <w:shd w:val="clear" w:color="auto" w:fill="FFFFFF"/>
        </w:rPr>
        <w:t>645359</w:t>
      </w:r>
      <w:r w:rsidR="001545FD" w:rsidRPr="005D6109">
        <w:rPr>
          <w:sz w:val="22"/>
          <w:szCs w:val="22"/>
          <w:shd w:val="clear" w:color="auto" w:fill="FFFFFF"/>
        </w:rPr>
        <w:t>/0800</w:t>
      </w:r>
      <w:r w:rsidR="001545FD" w:rsidRPr="005D6109">
        <w:rPr>
          <w:i/>
          <w:iCs/>
          <w:sz w:val="22"/>
          <w:szCs w:val="22"/>
          <w:shd w:val="clear" w:color="auto" w:fill="FFFFFF"/>
        </w:rPr>
        <w:t xml:space="preserve"> </w:t>
      </w:r>
    </w:p>
    <w:p w14:paraId="172499FF" w14:textId="77777777" w:rsidR="009610D8" w:rsidRPr="005D6109" w:rsidRDefault="00000000" w:rsidP="001545FD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5D6109">
        <w:rPr>
          <w:i/>
          <w:iCs/>
          <w:sz w:val="22"/>
          <w:szCs w:val="22"/>
        </w:rPr>
        <w:t>(dále jen „ubytovatel“)</w:t>
      </w:r>
    </w:p>
    <w:p w14:paraId="72349643" w14:textId="77777777" w:rsidR="009610D8" w:rsidRPr="005D6109" w:rsidRDefault="00000000">
      <w:pPr>
        <w:pStyle w:val="Zkladntext"/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I.</w:t>
      </w:r>
    </w:p>
    <w:p w14:paraId="6675853E" w14:textId="6615D6FF" w:rsidR="009610D8" w:rsidRPr="005D6109" w:rsidRDefault="00000000">
      <w:pPr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Předmět smlouvy č. IČ </w:t>
      </w:r>
      <w:r w:rsidR="00C143AB" w:rsidRPr="005D6109">
        <w:rPr>
          <w:b/>
          <w:bCs/>
          <w:sz w:val="22"/>
          <w:szCs w:val="22"/>
        </w:rPr>
        <w:t>06919448</w:t>
      </w:r>
      <w:r w:rsidRPr="005D6109">
        <w:rPr>
          <w:b/>
          <w:bCs/>
          <w:sz w:val="22"/>
          <w:szCs w:val="22"/>
        </w:rPr>
        <w:t>/202</w:t>
      </w:r>
      <w:r w:rsidR="00C143AB" w:rsidRPr="005D6109">
        <w:rPr>
          <w:b/>
          <w:bCs/>
          <w:sz w:val="22"/>
          <w:szCs w:val="22"/>
        </w:rPr>
        <w:t>601</w:t>
      </w:r>
    </w:p>
    <w:p w14:paraId="458593EF" w14:textId="77777777" w:rsidR="009610D8" w:rsidRPr="005D6109" w:rsidRDefault="00000000">
      <w:pPr>
        <w:pStyle w:val="Zkladntext21"/>
        <w:rPr>
          <w:sz w:val="22"/>
          <w:szCs w:val="22"/>
        </w:rPr>
      </w:pPr>
      <w:r w:rsidRPr="005D6109">
        <w:rPr>
          <w:sz w:val="22"/>
          <w:szCs w:val="22"/>
        </w:rPr>
        <w:t>Předmětem této smlouvy je závazek poskytovatele (poskytnout ubytování a stravu včetně pitného režimu) k zabezpečení pobytu pro děti v areálu Školy v přírodě a školní jídelny Janov nad Nisou pro zajištění konání školy v přírodě, zotavovací akce nebo lyžařského výcvikového kurzu v určitém čase za níže uvedených podmínek.</w:t>
      </w:r>
    </w:p>
    <w:p w14:paraId="30890DB1" w14:textId="77777777" w:rsidR="009610D8" w:rsidRPr="005D6109" w:rsidRDefault="00000000">
      <w:pPr>
        <w:pStyle w:val="Zkladntext21"/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II.</w:t>
      </w:r>
    </w:p>
    <w:p w14:paraId="14DF1F49" w14:textId="77777777" w:rsidR="009610D8" w:rsidRPr="005D6109" w:rsidRDefault="00000000">
      <w:pPr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Místo a doba pobytu, počet lůžek, stravování</w:t>
      </w:r>
    </w:p>
    <w:p w14:paraId="4EC00125" w14:textId="77777777" w:rsidR="009610D8" w:rsidRPr="005D6109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5D6109">
        <w:rPr>
          <w:sz w:val="22"/>
          <w:szCs w:val="22"/>
        </w:rPr>
        <w:t xml:space="preserve">Místo pobytu: </w:t>
      </w:r>
      <w:r w:rsidRPr="005D6109">
        <w:rPr>
          <w:b/>
          <w:bCs/>
          <w:sz w:val="22"/>
          <w:szCs w:val="22"/>
        </w:rPr>
        <w:t xml:space="preserve">Škola v přírodě a školní jídelna Janov nad Nisou, </w:t>
      </w:r>
      <w:r w:rsidRPr="005D6109">
        <w:rPr>
          <w:sz w:val="22"/>
          <w:szCs w:val="22"/>
        </w:rPr>
        <w:t>příspěvková organizace</w:t>
      </w:r>
      <w:r w:rsidRPr="005D6109">
        <w:rPr>
          <w:b/>
          <w:bCs/>
          <w:sz w:val="22"/>
          <w:szCs w:val="22"/>
        </w:rPr>
        <w:t xml:space="preserve">                  </w:t>
      </w:r>
      <w:r w:rsidRPr="005D6109">
        <w:rPr>
          <w:sz w:val="22"/>
          <w:szCs w:val="22"/>
        </w:rPr>
        <w:t>Janov nad Nisou 464, 468 11 Janov nad Nisou (hlavní budova Škola, Vila Oáza)</w:t>
      </w:r>
    </w:p>
    <w:p w14:paraId="36F8C92D" w14:textId="0E1C1F5D" w:rsidR="009610D8" w:rsidRPr="005D6109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5D6109">
        <w:rPr>
          <w:sz w:val="22"/>
          <w:szCs w:val="22"/>
        </w:rPr>
        <w:t xml:space="preserve">Doba pobytu (od – do): </w:t>
      </w:r>
      <w:r w:rsidR="00C143AB" w:rsidRPr="005D6109">
        <w:rPr>
          <w:b/>
          <w:bCs/>
          <w:sz w:val="22"/>
          <w:szCs w:val="22"/>
        </w:rPr>
        <w:t>12.01.2026 – 16.01.2026</w:t>
      </w:r>
    </w:p>
    <w:p w14:paraId="014A89EF" w14:textId="656D21E3" w:rsidR="009610D8" w:rsidRPr="005D6109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5D6109">
        <w:rPr>
          <w:sz w:val="22"/>
          <w:szCs w:val="22"/>
        </w:rPr>
        <w:t xml:space="preserve">Předběžný počet lůžek: </w:t>
      </w:r>
      <w:r w:rsidR="00C143AB" w:rsidRPr="005D6109">
        <w:rPr>
          <w:sz w:val="22"/>
          <w:szCs w:val="22"/>
        </w:rPr>
        <w:t>60 + 8</w:t>
      </w:r>
    </w:p>
    <w:p w14:paraId="239A4D59" w14:textId="77777777" w:rsidR="009610D8" w:rsidRPr="005D6109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5D6109">
        <w:rPr>
          <w:sz w:val="22"/>
          <w:szCs w:val="22"/>
        </w:rPr>
        <w:t xml:space="preserve">Závazně je nutno počet lůžek potvrdit do </w:t>
      </w:r>
      <w:r w:rsidRPr="005D6109">
        <w:rPr>
          <w:b/>
          <w:bCs/>
          <w:sz w:val="22"/>
          <w:szCs w:val="22"/>
        </w:rPr>
        <w:t>10 dnů</w:t>
      </w:r>
      <w:r w:rsidRPr="005D6109">
        <w:rPr>
          <w:sz w:val="22"/>
          <w:szCs w:val="22"/>
        </w:rPr>
        <w:t xml:space="preserve"> před začátkem pobytu. </w:t>
      </w:r>
    </w:p>
    <w:p w14:paraId="719619A9" w14:textId="77777777" w:rsidR="009610D8" w:rsidRPr="005D6109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rPr>
          <w:sz w:val="22"/>
          <w:szCs w:val="22"/>
        </w:rPr>
      </w:pPr>
      <w:r w:rsidRPr="005D6109">
        <w:rPr>
          <w:sz w:val="22"/>
          <w:szCs w:val="22"/>
        </w:rPr>
        <w:t>Stravování:</w:t>
      </w:r>
      <w:r w:rsidRPr="005D6109">
        <w:rPr>
          <w:b/>
          <w:bCs/>
          <w:sz w:val="22"/>
          <w:szCs w:val="22"/>
        </w:rPr>
        <w:t xml:space="preserve"> </w:t>
      </w:r>
      <w:r w:rsidRPr="005D6109">
        <w:rPr>
          <w:b/>
          <w:bCs/>
          <w:sz w:val="22"/>
          <w:szCs w:val="22"/>
        </w:rPr>
        <w:tab/>
        <w:t>plná penze včetně pitného režimu</w:t>
      </w:r>
    </w:p>
    <w:p w14:paraId="266354EE" w14:textId="6B92AC30" w:rsidR="009610D8" w:rsidRPr="005D6109" w:rsidRDefault="00000000">
      <w:pPr>
        <w:tabs>
          <w:tab w:val="left" w:pos="426"/>
        </w:tabs>
        <w:ind w:left="66"/>
        <w:rPr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                                     </w:t>
      </w:r>
      <w:r w:rsidRPr="005D6109">
        <w:rPr>
          <w:sz w:val="22"/>
          <w:szCs w:val="22"/>
        </w:rPr>
        <w:t xml:space="preserve">první jídlo: oběd v den příjezdu, tedy dne </w:t>
      </w:r>
      <w:r w:rsidR="00C143AB" w:rsidRPr="005D6109">
        <w:rPr>
          <w:sz w:val="22"/>
          <w:szCs w:val="22"/>
        </w:rPr>
        <w:t>12.01.2026</w:t>
      </w:r>
    </w:p>
    <w:p w14:paraId="52125D82" w14:textId="635FD78F" w:rsidR="009610D8" w:rsidRPr="005D6109" w:rsidRDefault="00000000" w:rsidP="00C143AB">
      <w:pPr>
        <w:tabs>
          <w:tab w:val="left" w:pos="426"/>
        </w:tabs>
        <w:ind w:left="66"/>
        <w:rPr>
          <w:sz w:val="22"/>
          <w:szCs w:val="22"/>
        </w:rPr>
      </w:pPr>
      <w:r w:rsidRPr="005D6109">
        <w:rPr>
          <w:sz w:val="22"/>
          <w:szCs w:val="22"/>
        </w:rPr>
        <w:t xml:space="preserve">                                     poslední jídlo: oběd + balíček na cestu v den odjezdu, tedy</w:t>
      </w:r>
      <w:r w:rsidR="00C143AB" w:rsidRPr="005D6109">
        <w:rPr>
          <w:sz w:val="22"/>
          <w:szCs w:val="22"/>
        </w:rPr>
        <w:t xml:space="preserve"> dne 16.01.2026</w:t>
      </w:r>
    </w:p>
    <w:p w14:paraId="5FD4020F" w14:textId="77777777" w:rsidR="00C143AB" w:rsidRPr="005D6109" w:rsidRDefault="00C143AB" w:rsidP="00C143AB">
      <w:pPr>
        <w:tabs>
          <w:tab w:val="left" w:pos="426"/>
        </w:tabs>
        <w:ind w:left="66"/>
        <w:rPr>
          <w:sz w:val="22"/>
          <w:szCs w:val="22"/>
        </w:rPr>
      </w:pPr>
    </w:p>
    <w:p w14:paraId="259A3033" w14:textId="77777777" w:rsidR="009610D8" w:rsidRPr="005D6109" w:rsidRDefault="009610D8">
      <w:pPr>
        <w:tabs>
          <w:tab w:val="left" w:pos="426"/>
        </w:tabs>
        <w:ind w:left="66"/>
        <w:rPr>
          <w:sz w:val="22"/>
          <w:szCs w:val="22"/>
        </w:rPr>
      </w:pPr>
    </w:p>
    <w:p w14:paraId="2737E48D" w14:textId="77777777" w:rsidR="009610D8" w:rsidRPr="005D6109" w:rsidRDefault="00000000">
      <w:pPr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lastRenderedPageBreak/>
        <w:t>III.</w:t>
      </w:r>
    </w:p>
    <w:p w14:paraId="2647CEC4" w14:textId="77777777" w:rsidR="009610D8" w:rsidRPr="005D6109" w:rsidRDefault="00000000">
      <w:pPr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Cenová ujednání</w:t>
      </w:r>
    </w:p>
    <w:p w14:paraId="2BD3EB01" w14:textId="77777777" w:rsidR="009610D8" w:rsidRPr="005D6109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5D6109">
        <w:rPr>
          <w:sz w:val="22"/>
          <w:szCs w:val="22"/>
        </w:rPr>
        <w:t>Cena za předmět této smlouvy za pobyt ve škole v přírodě ve smyslu čl. II této smlouvy je stanovená ve výši smluvní ceny za počet placených dnů, přesný čas výjezdu do ŠvP a ŠJ Janov nad Nisou a pokyny k platbě jsou uvedeny v </w:t>
      </w:r>
      <w:r w:rsidRPr="005D6109">
        <w:rPr>
          <w:b/>
          <w:bCs/>
          <w:sz w:val="22"/>
          <w:szCs w:val="22"/>
        </w:rPr>
        <w:t>Příloze č. 1</w:t>
      </w:r>
    </w:p>
    <w:p w14:paraId="7BEB48DF" w14:textId="77777777" w:rsidR="009610D8" w:rsidRPr="005D6109" w:rsidRDefault="009610D8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0C57861B" w14:textId="77777777" w:rsidR="009610D8" w:rsidRPr="005D6109" w:rsidRDefault="009610D8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14C06D4A" w14:textId="77777777" w:rsidR="009610D8" w:rsidRPr="005D6109" w:rsidRDefault="00000000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OBDOBÍ DUBEN–ŘÍJEN</w:t>
      </w:r>
    </w:p>
    <w:p w14:paraId="352D5B31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sz w:val="22"/>
          <w:szCs w:val="22"/>
        </w:rPr>
        <w:t xml:space="preserve">        a) děti od 3-6 let MŠ </w:t>
      </w:r>
      <w:r w:rsidRPr="005D6109">
        <w:rPr>
          <w:b/>
          <w:bCs/>
          <w:sz w:val="22"/>
          <w:szCs w:val="22"/>
        </w:rPr>
        <w:t>500,-Kč zahrnuje ubytování, stravu 5x denně, pitný režim</w:t>
      </w:r>
    </w:p>
    <w:p w14:paraId="28104031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        </w:t>
      </w:r>
      <w:r w:rsidRPr="005D6109">
        <w:rPr>
          <w:sz w:val="22"/>
          <w:szCs w:val="22"/>
        </w:rPr>
        <w:t xml:space="preserve">b) děti </w:t>
      </w:r>
      <w:r w:rsidRPr="005D6109">
        <w:rPr>
          <w:bCs/>
          <w:sz w:val="22"/>
          <w:szCs w:val="22"/>
        </w:rPr>
        <w:t>od 7-10 let I.st</w:t>
      </w:r>
      <w:r w:rsidRPr="005D6109">
        <w:rPr>
          <w:b/>
          <w:bCs/>
          <w:sz w:val="22"/>
          <w:szCs w:val="22"/>
        </w:rPr>
        <w:t>.</w:t>
      </w:r>
      <w:r w:rsidRPr="005D6109">
        <w:rPr>
          <w:sz w:val="22"/>
          <w:szCs w:val="22"/>
        </w:rPr>
        <w:t xml:space="preserve"> ZŠ </w:t>
      </w:r>
      <w:r w:rsidRPr="005D6109">
        <w:rPr>
          <w:b/>
          <w:bCs/>
          <w:sz w:val="22"/>
          <w:szCs w:val="22"/>
        </w:rPr>
        <w:t>520,-Kč zahrnuje ubytování, stravu 5x denně, pitný režim</w:t>
      </w:r>
    </w:p>
    <w:p w14:paraId="127B6607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        </w:t>
      </w:r>
      <w:r w:rsidRPr="005D6109">
        <w:rPr>
          <w:sz w:val="22"/>
          <w:szCs w:val="22"/>
        </w:rPr>
        <w:t xml:space="preserve">c) děti od 11-14 let II.st. ZŠ </w:t>
      </w:r>
      <w:r w:rsidRPr="005D6109">
        <w:rPr>
          <w:b/>
          <w:bCs/>
          <w:sz w:val="22"/>
          <w:szCs w:val="22"/>
        </w:rPr>
        <w:t>540,-Kč zahrnuje ubytování, stravu 5x denně, pitný režim</w:t>
      </w:r>
    </w:p>
    <w:p w14:paraId="2305E64C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        d) studenti od 15 a více let SŠ, VŠ</w:t>
      </w:r>
      <w:r w:rsidRPr="005D6109">
        <w:rPr>
          <w:b/>
          <w:bCs/>
          <w:sz w:val="22"/>
          <w:szCs w:val="22"/>
        </w:rPr>
        <w:t xml:space="preserve"> 580,-Kč zahrnuje ubytování, stravu 5x denně, pitný režim</w:t>
      </w:r>
    </w:p>
    <w:p w14:paraId="3460BD96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sz w:val="22"/>
          <w:szCs w:val="22"/>
        </w:rPr>
        <w:t xml:space="preserve">        e) placený pedagogický doprovod </w:t>
      </w:r>
      <w:r w:rsidRPr="005D6109">
        <w:rPr>
          <w:b/>
          <w:bCs/>
          <w:sz w:val="22"/>
          <w:szCs w:val="22"/>
        </w:rPr>
        <w:t>290,-Kč zahrnuje ubytování, stravu 5x denně, pitný režim</w:t>
      </w:r>
    </w:p>
    <w:p w14:paraId="7E56045F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sz w:val="22"/>
          <w:szCs w:val="22"/>
        </w:rPr>
        <w:t xml:space="preserve">        f) nadpočetný placený pedagogický doprovod </w:t>
      </w:r>
      <w:r w:rsidRPr="005D6109">
        <w:rPr>
          <w:b/>
          <w:bCs/>
          <w:sz w:val="22"/>
          <w:szCs w:val="22"/>
        </w:rPr>
        <w:t xml:space="preserve">600,-Kč zahrnuje ubytování, stravu 5x denně, </w:t>
      </w:r>
    </w:p>
    <w:p w14:paraId="44F2AB65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           pitný režim</w:t>
      </w:r>
    </w:p>
    <w:p w14:paraId="2CA61756" w14:textId="77777777" w:rsidR="009610D8" w:rsidRPr="005D6109" w:rsidRDefault="009610D8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7ADA0951" w14:textId="77777777" w:rsidR="009610D8" w:rsidRPr="005D6109" w:rsidRDefault="009610D8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19A468C8" w14:textId="77777777" w:rsidR="009610D8" w:rsidRPr="005D6109" w:rsidRDefault="00000000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OBDOBÍ LISTOPAD–BŘEZEN</w:t>
      </w:r>
    </w:p>
    <w:p w14:paraId="535479FA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sz w:val="22"/>
          <w:szCs w:val="22"/>
        </w:rPr>
        <w:t xml:space="preserve">        a) děti od 3-6 let MŠ </w:t>
      </w:r>
      <w:r w:rsidRPr="005D6109">
        <w:rPr>
          <w:b/>
          <w:bCs/>
          <w:sz w:val="22"/>
          <w:szCs w:val="22"/>
        </w:rPr>
        <w:t>550,-Kč zahrnuje ubytování, stravu 5x denně, pitný režim</w:t>
      </w:r>
    </w:p>
    <w:p w14:paraId="6AD843EF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        </w:t>
      </w:r>
      <w:r w:rsidRPr="005D6109">
        <w:rPr>
          <w:sz w:val="22"/>
          <w:szCs w:val="22"/>
        </w:rPr>
        <w:t xml:space="preserve">b) děti </w:t>
      </w:r>
      <w:r w:rsidRPr="005D6109">
        <w:rPr>
          <w:bCs/>
          <w:sz w:val="22"/>
          <w:szCs w:val="22"/>
        </w:rPr>
        <w:t>od 7-10 let I.st</w:t>
      </w:r>
      <w:r w:rsidRPr="005D6109">
        <w:rPr>
          <w:b/>
          <w:bCs/>
          <w:sz w:val="22"/>
          <w:szCs w:val="22"/>
        </w:rPr>
        <w:t>.</w:t>
      </w:r>
      <w:r w:rsidRPr="005D6109">
        <w:rPr>
          <w:sz w:val="22"/>
          <w:szCs w:val="22"/>
        </w:rPr>
        <w:t xml:space="preserve"> ZŠ </w:t>
      </w:r>
      <w:r w:rsidRPr="005D6109">
        <w:rPr>
          <w:b/>
          <w:bCs/>
          <w:sz w:val="22"/>
          <w:szCs w:val="22"/>
        </w:rPr>
        <w:t>570,-Kč zahrnuje ubytování, stravu 5x denně, pitný režim</w:t>
      </w:r>
    </w:p>
    <w:p w14:paraId="05B3190B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        </w:t>
      </w:r>
      <w:r w:rsidRPr="005D6109">
        <w:rPr>
          <w:sz w:val="22"/>
          <w:szCs w:val="22"/>
        </w:rPr>
        <w:t xml:space="preserve">c) děti od 11-14 let II.st. ZŠ </w:t>
      </w:r>
      <w:r w:rsidRPr="005D6109">
        <w:rPr>
          <w:b/>
          <w:bCs/>
          <w:sz w:val="22"/>
          <w:szCs w:val="22"/>
        </w:rPr>
        <w:t>590,-Kč zahrnuje ubytování, stravu 5x denně, pitný režim</w:t>
      </w:r>
    </w:p>
    <w:p w14:paraId="42D48028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        d) studenti od 15 a více let SŠ, VŠ</w:t>
      </w:r>
      <w:r w:rsidRPr="005D6109">
        <w:rPr>
          <w:b/>
          <w:bCs/>
          <w:sz w:val="22"/>
          <w:szCs w:val="22"/>
        </w:rPr>
        <w:t xml:space="preserve"> 630,-Kč zahrnuje ubytování, stravu 5x denně, pitný režim</w:t>
      </w:r>
    </w:p>
    <w:p w14:paraId="6D454B1B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sz w:val="22"/>
          <w:szCs w:val="22"/>
        </w:rPr>
        <w:t xml:space="preserve">        e) placený pedagogický doprovod </w:t>
      </w:r>
      <w:r w:rsidRPr="005D6109">
        <w:rPr>
          <w:b/>
          <w:bCs/>
          <w:sz w:val="22"/>
          <w:szCs w:val="22"/>
        </w:rPr>
        <w:t>290,-Kč zahrnuje ubytování, stravu 5x denně, pitný režim</w:t>
      </w:r>
    </w:p>
    <w:p w14:paraId="165F3D14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sz w:val="22"/>
          <w:szCs w:val="22"/>
        </w:rPr>
        <w:t xml:space="preserve">        f) nadpočetný placený pedagogický doprovod </w:t>
      </w:r>
      <w:r w:rsidRPr="005D6109">
        <w:rPr>
          <w:b/>
          <w:bCs/>
          <w:sz w:val="22"/>
          <w:szCs w:val="22"/>
        </w:rPr>
        <w:t xml:space="preserve">650,-Kč zahrnuje ubytování, stravu 5x denně, </w:t>
      </w:r>
    </w:p>
    <w:p w14:paraId="5EB6DBE4" w14:textId="77777777" w:rsidR="009610D8" w:rsidRPr="005D6109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           pitný režim</w:t>
      </w:r>
    </w:p>
    <w:p w14:paraId="281E9970" w14:textId="77777777" w:rsidR="009610D8" w:rsidRPr="005D6109" w:rsidRDefault="009610D8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38F12ED6" w14:textId="77777777" w:rsidR="009610D8" w:rsidRPr="005D6109" w:rsidRDefault="00000000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  <w:r w:rsidRPr="005D6109">
        <w:rPr>
          <w:rStyle w:val="Siln"/>
          <w:rFonts w:eastAsiaTheme="majorEastAsia"/>
          <w:sz w:val="22"/>
          <w:szCs w:val="22"/>
          <w:shd w:val="clear" w:color="auto" w:fill="FFFFFF"/>
        </w:rPr>
        <w:t xml:space="preserve">        Dokoupení II. večeře v ceně 24,-Kč/den/strávník, dle vyhlášky č. 107/2005 Sb.</w:t>
      </w:r>
    </w:p>
    <w:p w14:paraId="179E96B8" w14:textId="77777777" w:rsidR="009610D8" w:rsidRPr="005D6109" w:rsidRDefault="009610D8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</w:p>
    <w:p w14:paraId="3A08D58E" w14:textId="6EDD682E" w:rsidR="009610D8" w:rsidRPr="005D6109" w:rsidRDefault="00000000">
      <w:pPr>
        <w:rPr>
          <w:sz w:val="22"/>
          <w:szCs w:val="22"/>
        </w:rPr>
      </w:pPr>
      <w:r w:rsidRPr="005D6109">
        <w:rPr>
          <w:sz w:val="22"/>
          <w:szCs w:val="22"/>
        </w:rPr>
        <w:t xml:space="preserve">        Způsob úhrady: </w:t>
      </w:r>
      <w:r w:rsidRPr="005D6109">
        <w:rPr>
          <w:b/>
          <w:bCs/>
          <w:sz w:val="22"/>
          <w:szCs w:val="22"/>
        </w:rPr>
        <w:t xml:space="preserve">fakturou </w:t>
      </w:r>
      <w:r w:rsidRPr="005D6109">
        <w:rPr>
          <w:sz w:val="22"/>
          <w:szCs w:val="22"/>
        </w:rPr>
        <w:t>bankovním převodem</w:t>
      </w:r>
    </w:p>
    <w:p w14:paraId="7FF571B6" w14:textId="77777777" w:rsidR="009610D8" w:rsidRPr="005D6109" w:rsidRDefault="009610D8">
      <w:pPr>
        <w:rPr>
          <w:sz w:val="22"/>
          <w:szCs w:val="22"/>
        </w:rPr>
      </w:pPr>
    </w:p>
    <w:p w14:paraId="06185E1D" w14:textId="42D6A21F" w:rsidR="009610D8" w:rsidRPr="005D6109" w:rsidRDefault="00000000">
      <w:pPr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        Objednatel NESLOŽÍ zálohu ve lhůtě dle splatnosti vystavené zálohové faktury. </w:t>
      </w:r>
    </w:p>
    <w:p w14:paraId="6FDF2FE9" w14:textId="77777777" w:rsidR="009610D8" w:rsidRPr="005D6109" w:rsidRDefault="009610D8">
      <w:pPr>
        <w:jc w:val="both"/>
        <w:rPr>
          <w:sz w:val="22"/>
          <w:szCs w:val="22"/>
        </w:rPr>
      </w:pPr>
    </w:p>
    <w:p w14:paraId="603DF262" w14:textId="77777777" w:rsidR="009610D8" w:rsidRPr="005D6109" w:rsidRDefault="00000000">
      <w:pPr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        Pokud se tak nestane, rezervace pro objednatele bude ubytovatelem okamžitě zrušena,   </w:t>
      </w:r>
    </w:p>
    <w:p w14:paraId="43887371" w14:textId="77777777" w:rsidR="009610D8" w:rsidRPr="005D6109" w:rsidRDefault="00000000">
      <w:pPr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        ubytovatel si tak vyhrazuje po takto podstatném porušení sjednaných podmínek od smlouvy </w:t>
      </w:r>
    </w:p>
    <w:p w14:paraId="64C187B8" w14:textId="77777777" w:rsidR="009610D8" w:rsidRPr="005D6109" w:rsidRDefault="00000000">
      <w:pPr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        písemně odstoupit.</w:t>
      </w:r>
    </w:p>
    <w:p w14:paraId="6F809D98" w14:textId="77777777" w:rsidR="009610D8" w:rsidRPr="005D6109" w:rsidRDefault="009610D8">
      <w:pPr>
        <w:jc w:val="both"/>
        <w:rPr>
          <w:sz w:val="22"/>
          <w:szCs w:val="22"/>
        </w:rPr>
      </w:pPr>
    </w:p>
    <w:p w14:paraId="342AC4CF" w14:textId="77777777" w:rsidR="009610D8" w:rsidRPr="005D6109" w:rsidRDefault="00000000">
      <w:pPr>
        <w:ind w:firstLine="440"/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Zálohová faktura bude uhrazena objednatelem na účet ubytovatele vedený u </w:t>
      </w:r>
    </w:p>
    <w:p w14:paraId="67CD04F3" w14:textId="77777777" w:rsidR="009E5963" w:rsidRPr="005D6109" w:rsidRDefault="009E5963">
      <w:pPr>
        <w:ind w:firstLine="449"/>
        <w:jc w:val="both"/>
        <w:rPr>
          <w:i/>
          <w:iCs/>
          <w:sz w:val="22"/>
          <w:szCs w:val="22"/>
          <w:shd w:val="clear" w:color="auto" w:fill="FFFFFF"/>
        </w:rPr>
      </w:pPr>
      <w:r w:rsidRPr="005D6109">
        <w:rPr>
          <w:sz w:val="22"/>
          <w:szCs w:val="22"/>
          <w:shd w:val="clear" w:color="auto" w:fill="FFFFFF"/>
        </w:rPr>
        <w:t>České spořitelny, a.s.: 6756645359/0800</w:t>
      </w:r>
      <w:r w:rsidRPr="005D6109">
        <w:rPr>
          <w:i/>
          <w:iCs/>
          <w:sz w:val="22"/>
          <w:szCs w:val="22"/>
          <w:shd w:val="clear" w:color="auto" w:fill="FFFFFF"/>
        </w:rPr>
        <w:t xml:space="preserve"> </w:t>
      </w:r>
    </w:p>
    <w:p w14:paraId="3F43D09E" w14:textId="77777777" w:rsidR="009610D8" w:rsidRPr="005D6109" w:rsidRDefault="00000000">
      <w:pPr>
        <w:ind w:firstLine="449"/>
        <w:jc w:val="both"/>
        <w:rPr>
          <w:sz w:val="22"/>
          <w:szCs w:val="22"/>
        </w:rPr>
      </w:pPr>
      <w:r w:rsidRPr="005D6109">
        <w:rPr>
          <w:b/>
          <w:bCs/>
          <w:sz w:val="22"/>
          <w:szCs w:val="22"/>
        </w:rPr>
        <w:t>Telefonní kontakt</w:t>
      </w:r>
      <w:r w:rsidRPr="005D6109">
        <w:rPr>
          <w:sz w:val="22"/>
          <w:szCs w:val="22"/>
        </w:rPr>
        <w:t xml:space="preserve"> objednatele uvedený v záhlaví slouží jako </w:t>
      </w:r>
      <w:r w:rsidRPr="005D6109">
        <w:rPr>
          <w:b/>
          <w:bCs/>
          <w:sz w:val="22"/>
          <w:szCs w:val="22"/>
        </w:rPr>
        <w:t>specifický symbol</w:t>
      </w:r>
      <w:r w:rsidRPr="005D6109">
        <w:rPr>
          <w:sz w:val="22"/>
          <w:szCs w:val="22"/>
        </w:rPr>
        <w:t xml:space="preserve">.                                </w:t>
      </w:r>
    </w:p>
    <w:p w14:paraId="27A71E48" w14:textId="77777777" w:rsidR="009610D8" w:rsidRPr="005D6109" w:rsidRDefault="009610D8">
      <w:pPr>
        <w:jc w:val="both"/>
        <w:rPr>
          <w:sz w:val="22"/>
          <w:szCs w:val="22"/>
        </w:rPr>
      </w:pPr>
    </w:p>
    <w:p w14:paraId="514184AD" w14:textId="77777777" w:rsidR="009610D8" w:rsidRPr="005D6109" w:rsidRDefault="009610D8">
      <w:pPr>
        <w:jc w:val="both"/>
        <w:rPr>
          <w:sz w:val="22"/>
          <w:szCs w:val="22"/>
        </w:rPr>
      </w:pPr>
    </w:p>
    <w:p w14:paraId="598BB67D" w14:textId="77777777" w:rsidR="009610D8" w:rsidRPr="005D6109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Celkové vyúčtování bude provedeno po splnění závazků z této smlouvy, na základě vystavené faktury zaslané objednateli. Tato faktura bude splatná </w:t>
      </w:r>
      <w:r w:rsidRPr="005D6109">
        <w:rPr>
          <w:b/>
          <w:bCs/>
          <w:sz w:val="22"/>
          <w:szCs w:val="22"/>
        </w:rPr>
        <w:t>do 7 dnů</w:t>
      </w:r>
      <w:r w:rsidRPr="005D6109">
        <w:rPr>
          <w:sz w:val="22"/>
          <w:szCs w:val="22"/>
        </w:rPr>
        <w:t xml:space="preserve"> od doručení objednateli. Faktury musí mít náležitosti daňového dokladu. Pokud je objednatel v prodlení se splácením faktur, je povinen zaplatit ubytovateli úroky z prodlení podle platných právních předpisů.</w:t>
      </w:r>
    </w:p>
    <w:p w14:paraId="5FE4CADA" w14:textId="77777777" w:rsidR="009610D8" w:rsidRPr="005D6109" w:rsidRDefault="009610D8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6746E72F" w14:textId="77777777" w:rsidR="009610D8" w:rsidRPr="005D6109" w:rsidRDefault="009610D8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261FD5AF" w14:textId="77777777" w:rsidR="009610D8" w:rsidRPr="005D6109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K této smlouvě jsou určeny podrobné „Všeobecné podmínky pobytu“, které jsou uloženy a přístupny na webových stránkách ŠvP a ŠJ Janov nad Nisou: https://www.svp-janov.cz </w:t>
      </w:r>
    </w:p>
    <w:p w14:paraId="2E556BB9" w14:textId="77777777" w:rsidR="009610D8" w:rsidRPr="005D6109" w:rsidRDefault="009610D8">
      <w:pPr>
        <w:pStyle w:val="Odstavecseseznamem"/>
        <w:rPr>
          <w:sz w:val="22"/>
          <w:szCs w:val="22"/>
        </w:rPr>
      </w:pPr>
    </w:p>
    <w:p w14:paraId="1E12672F" w14:textId="77777777" w:rsidR="009610D8" w:rsidRPr="005D6109" w:rsidRDefault="009610D8">
      <w:pPr>
        <w:pStyle w:val="Odstavecseseznamem"/>
        <w:rPr>
          <w:sz w:val="22"/>
          <w:szCs w:val="22"/>
        </w:rPr>
      </w:pPr>
    </w:p>
    <w:p w14:paraId="430D3AC9" w14:textId="77777777" w:rsidR="009610D8" w:rsidRPr="005D6109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  <w:szCs w:val="22"/>
        </w:rPr>
      </w:pPr>
      <w:proofErr w:type="spellStart"/>
      <w:r w:rsidRPr="005D6109">
        <w:rPr>
          <w:sz w:val="22"/>
          <w:szCs w:val="22"/>
        </w:rPr>
        <w:t>Předrezervace</w:t>
      </w:r>
      <w:proofErr w:type="spellEnd"/>
      <w:r w:rsidRPr="005D6109">
        <w:rPr>
          <w:sz w:val="22"/>
          <w:szCs w:val="22"/>
        </w:rPr>
        <w:t xml:space="preserve"> objednávky pobytu lze uskutečnit maximálně 2 roky předem, cenové ujednání příslušné k danému objednanému termínu se bude vždy řídit platnou cenovou politikou pro daný školní rok a musí být schválena zřizovatelem ÚMČ Praha 1.</w:t>
      </w:r>
    </w:p>
    <w:p w14:paraId="6D94FA26" w14:textId="77777777" w:rsidR="009610D8" w:rsidRPr="005D6109" w:rsidRDefault="009610D8">
      <w:pPr>
        <w:tabs>
          <w:tab w:val="left" w:pos="426"/>
          <w:tab w:val="left" w:pos="1429"/>
        </w:tabs>
        <w:jc w:val="both"/>
        <w:rPr>
          <w:sz w:val="22"/>
          <w:szCs w:val="22"/>
        </w:rPr>
      </w:pPr>
    </w:p>
    <w:p w14:paraId="074D6870" w14:textId="77777777" w:rsidR="009610D8" w:rsidRPr="005D6109" w:rsidRDefault="009610D8">
      <w:pPr>
        <w:jc w:val="center"/>
        <w:rPr>
          <w:b/>
          <w:bCs/>
          <w:sz w:val="22"/>
          <w:szCs w:val="22"/>
        </w:rPr>
      </w:pPr>
    </w:p>
    <w:p w14:paraId="3FAC4211" w14:textId="77777777" w:rsidR="009610D8" w:rsidRPr="005D6109" w:rsidRDefault="009610D8">
      <w:pPr>
        <w:jc w:val="center"/>
        <w:rPr>
          <w:b/>
          <w:bCs/>
          <w:sz w:val="22"/>
          <w:szCs w:val="22"/>
        </w:rPr>
      </w:pPr>
    </w:p>
    <w:p w14:paraId="4E6F548D" w14:textId="77777777" w:rsidR="009610D8" w:rsidRPr="005D6109" w:rsidRDefault="00000000">
      <w:pPr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lastRenderedPageBreak/>
        <w:t>IV.</w:t>
      </w:r>
    </w:p>
    <w:p w14:paraId="200B7EEA" w14:textId="77777777" w:rsidR="009610D8" w:rsidRPr="005D6109" w:rsidRDefault="00000000">
      <w:pPr>
        <w:jc w:val="center"/>
        <w:rPr>
          <w:b/>
          <w:bCs/>
          <w:sz w:val="22"/>
          <w:szCs w:val="22"/>
        </w:rPr>
      </w:pPr>
      <w:r w:rsidRPr="005D6109">
        <w:rPr>
          <w:b/>
          <w:sz w:val="22"/>
          <w:szCs w:val="22"/>
        </w:rPr>
        <w:t>Práva a povinnosti smluvních stran</w:t>
      </w:r>
    </w:p>
    <w:p w14:paraId="74109ABD" w14:textId="77777777" w:rsidR="009610D8" w:rsidRPr="005D6109" w:rsidRDefault="00000000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Ubytovatel je povinen:</w:t>
      </w:r>
    </w:p>
    <w:p w14:paraId="3C0D4CA8" w14:textId="77777777" w:rsidR="009610D8" w:rsidRPr="005D6109" w:rsidRDefault="009610D8">
      <w:pPr>
        <w:jc w:val="both"/>
        <w:rPr>
          <w:b/>
          <w:bCs/>
          <w:sz w:val="22"/>
          <w:szCs w:val="22"/>
        </w:rPr>
      </w:pPr>
    </w:p>
    <w:p w14:paraId="65429695" w14:textId="77777777" w:rsidR="009610D8" w:rsidRPr="005D6109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Poskytnout objednateli ubytovací a stravovací služby v ubytovacím zařízení areálu ŠvP a ŠJ Janov nad Nisou, Janov nad Nisou 464, 468 11 Janov nad Nisou, jakož i umožnit užívání společných a dalších prostor a zařízení a používání služeb podle platných právních předpisů o školách v přírodě, a hygienických požadavků na zotavovací akce pro děti.</w:t>
      </w:r>
    </w:p>
    <w:p w14:paraId="4697ABE5" w14:textId="77777777" w:rsidR="009610D8" w:rsidRPr="005D6109" w:rsidRDefault="009610D8">
      <w:pPr>
        <w:ind w:left="360"/>
        <w:jc w:val="both"/>
        <w:rPr>
          <w:sz w:val="22"/>
          <w:szCs w:val="22"/>
        </w:rPr>
      </w:pPr>
    </w:p>
    <w:p w14:paraId="43AA3AE5" w14:textId="77777777" w:rsidR="009610D8" w:rsidRPr="005D6109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Odevzdat objednateli prostory vyhrazené mu k ubytování, vyučování a stravování a dalším činnostem ve stavu způsobilém pro řádně užívání a zajistit mu nerušený výkon jeho práv a povinností spojených se zabezpečením úkolů školy v přírodě či zotavovacích akcí.</w:t>
      </w:r>
    </w:p>
    <w:p w14:paraId="74A240B3" w14:textId="77777777" w:rsidR="009610D8" w:rsidRPr="005D6109" w:rsidRDefault="009610D8">
      <w:pPr>
        <w:ind w:left="360"/>
        <w:jc w:val="both"/>
        <w:rPr>
          <w:sz w:val="22"/>
          <w:szCs w:val="22"/>
        </w:rPr>
      </w:pPr>
    </w:p>
    <w:p w14:paraId="0F99073F" w14:textId="77777777" w:rsidR="009610D8" w:rsidRPr="005D6109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Zabezpečit řádný úklid všech poskytnutých prostor v rámci platných hygienických norem a předpisů.</w:t>
      </w:r>
    </w:p>
    <w:p w14:paraId="7CB7A4DE" w14:textId="77777777" w:rsidR="009610D8" w:rsidRPr="005D6109" w:rsidRDefault="009610D8">
      <w:pPr>
        <w:ind w:left="360"/>
        <w:jc w:val="both"/>
        <w:rPr>
          <w:sz w:val="22"/>
          <w:szCs w:val="22"/>
        </w:rPr>
      </w:pPr>
    </w:p>
    <w:p w14:paraId="2C3CE690" w14:textId="77777777" w:rsidR="009610D8" w:rsidRPr="005D6109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Seznámit objednatele s ustanoveními vnitřního řádu ubytovacího zařízení ŠvP a ŠJ Janov nad Nisou, Janov nad Nisou 464, 468 11 Janov nad Nisou (Provozní řád ŠvP a ŠJ Janov nad Nisou, Ubytovací řád ŠvP a ŠJ Janov nad Nisou a Požární řád ŠvP a ŠJ Janov nad Nisou).</w:t>
      </w:r>
    </w:p>
    <w:p w14:paraId="3765FD5A" w14:textId="77777777" w:rsidR="009610D8" w:rsidRPr="005D6109" w:rsidRDefault="009610D8">
      <w:pPr>
        <w:jc w:val="both"/>
        <w:rPr>
          <w:sz w:val="22"/>
          <w:szCs w:val="22"/>
        </w:rPr>
      </w:pPr>
    </w:p>
    <w:p w14:paraId="5EB533C5" w14:textId="77777777" w:rsidR="009610D8" w:rsidRPr="005D6109" w:rsidRDefault="00000000">
      <w:pPr>
        <w:pStyle w:val="Zkladntext"/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Poskytnout objednateli stravování v množství a kvalitě stanovené platnými stravovacími předpisy a limity, dle vyhlášky č. 107/2004 Sb.</w:t>
      </w:r>
    </w:p>
    <w:p w14:paraId="688FF0BE" w14:textId="77777777" w:rsidR="009610D8" w:rsidRPr="005D6109" w:rsidRDefault="009610D8">
      <w:pPr>
        <w:pStyle w:val="Zkladntext"/>
        <w:tabs>
          <w:tab w:val="left" w:pos="720"/>
        </w:tabs>
        <w:jc w:val="both"/>
        <w:rPr>
          <w:sz w:val="22"/>
          <w:szCs w:val="22"/>
        </w:rPr>
      </w:pPr>
    </w:p>
    <w:p w14:paraId="7513A39A" w14:textId="77777777" w:rsidR="009610D8" w:rsidRPr="005D6109" w:rsidRDefault="00000000">
      <w:pPr>
        <w:pStyle w:val="Zkladntext"/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Ubytovatel a jeho personál se zavazuje dodržovat platné hygienické, bezpečnostní a požární předpisy.</w:t>
      </w:r>
    </w:p>
    <w:p w14:paraId="0D785172" w14:textId="77777777" w:rsidR="009610D8" w:rsidRPr="005D6109" w:rsidRDefault="009610D8">
      <w:pPr>
        <w:pStyle w:val="Odstavecseseznamem"/>
        <w:rPr>
          <w:sz w:val="22"/>
          <w:szCs w:val="22"/>
        </w:rPr>
      </w:pPr>
    </w:p>
    <w:p w14:paraId="5BD937B0" w14:textId="77777777" w:rsidR="009610D8" w:rsidRPr="005D6109" w:rsidRDefault="00000000">
      <w:pPr>
        <w:pStyle w:val="Zkladntex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Objednatel je povinen:</w:t>
      </w:r>
    </w:p>
    <w:p w14:paraId="373A3A66" w14:textId="77777777" w:rsidR="009610D8" w:rsidRPr="005D6109" w:rsidRDefault="009610D8">
      <w:pPr>
        <w:pStyle w:val="Zkladntext"/>
        <w:jc w:val="both"/>
        <w:rPr>
          <w:b/>
          <w:bCs/>
          <w:sz w:val="22"/>
          <w:szCs w:val="22"/>
        </w:rPr>
      </w:pPr>
    </w:p>
    <w:p w14:paraId="4FDF1E44" w14:textId="77777777" w:rsidR="009610D8" w:rsidRPr="005D6109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Dodržovat platný vnitřní řád ubytovacího zařízení ŠvP a ŠJ Janov nad Nisou (Provozní řád ŠvP a ŠJ Janov nad Nisou, Ubytovací řád ŠvP a ŠJ Janov nad Nisou a Požární řád ŠvP a ŠJ Janov nad Nisou). Ubytovatel si vyhrazuje právo na odstoupení od smlouvy, pokud zcela nebo jen z části, a to i v průběhu pobytu ubytovaná osoba či ubytované osoby přes upozornění tyto řády, nebo jen každý jednotlivě opakovaně porušuje(í) – bez nároku vrácení ceny pobytu při předčasném odjezdu.</w:t>
      </w:r>
    </w:p>
    <w:p w14:paraId="3D98EDEC" w14:textId="77777777" w:rsidR="009610D8" w:rsidRPr="005D6109" w:rsidRDefault="009610D8">
      <w:pPr>
        <w:pStyle w:val="Zkladntext"/>
        <w:ind w:left="360"/>
        <w:jc w:val="both"/>
        <w:rPr>
          <w:sz w:val="22"/>
          <w:szCs w:val="22"/>
        </w:rPr>
      </w:pPr>
    </w:p>
    <w:p w14:paraId="2EEC3AB2" w14:textId="77777777" w:rsidR="009610D8" w:rsidRPr="005D6109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Zaplatit za poskytnuté služby ubytovateli cenu ve výši a lhůtách stanovených v této smlouvě.</w:t>
      </w:r>
    </w:p>
    <w:p w14:paraId="37948ED7" w14:textId="77777777" w:rsidR="009610D8" w:rsidRPr="005D6109" w:rsidRDefault="009610D8">
      <w:pPr>
        <w:pStyle w:val="Zkladntext"/>
        <w:jc w:val="both"/>
        <w:rPr>
          <w:sz w:val="22"/>
          <w:szCs w:val="22"/>
        </w:rPr>
      </w:pPr>
    </w:p>
    <w:p w14:paraId="59388F38" w14:textId="77777777" w:rsidR="009610D8" w:rsidRPr="005D6109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Užívat prostory mu poskytnuté smlouvou řádně. V těchto prostorách nesmí bez souhlasu ubytovatele provádět žádné podstatné změny.</w:t>
      </w:r>
    </w:p>
    <w:p w14:paraId="69DB2B43" w14:textId="77777777" w:rsidR="009610D8" w:rsidRPr="005D6109" w:rsidRDefault="009610D8">
      <w:pPr>
        <w:pStyle w:val="Zkladntext"/>
        <w:ind w:left="360"/>
        <w:jc w:val="both"/>
        <w:rPr>
          <w:sz w:val="22"/>
          <w:szCs w:val="22"/>
        </w:rPr>
      </w:pPr>
    </w:p>
    <w:p w14:paraId="181793F7" w14:textId="77777777" w:rsidR="009610D8" w:rsidRPr="005D6109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Po skončení pobytu v ubytovacím zařízení ŠvP a ŠJ Janov nad Nisou předat všechny užívané prostory a věci, které užíval, ve stavu, v jakém je převzal, s přihlédnutím k obvyklému opotřebení.</w:t>
      </w:r>
    </w:p>
    <w:p w14:paraId="5B94306A" w14:textId="77777777" w:rsidR="009610D8" w:rsidRPr="005D6109" w:rsidRDefault="009610D8">
      <w:pPr>
        <w:pStyle w:val="Zkladntext"/>
        <w:jc w:val="both"/>
        <w:rPr>
          <w:sz w:val="22"/>
          <w:szCs w:val="22"/>
        </w:rPr>
      </w:pPr>
    </w:p>
    <w:p w14:paraId="5F12297F" w14:textId="77777777" w:rsidR="009610D8" w:rsidRPr="005D6109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Nahradit případnou vzniklou škodu na majetku ubytovacího zařízení ŠvP a ŠJ Janov nad Nisou způsobenou prokazatelně jejími účastníky, bude takováto škoda uhrazena objednatelem v hotovosti, a to nejpozději v den odjezdu (doklad o zaplacení mu bude automaticky vystaven při převzetí hotovosti).</w:t>
      </w:r>
    </w:p>
    <w:p w14:paraId="56CEE8EB" w14:textId="77777777" w:rsidR="009610D8" w:rsidRPr="005D6109" w:rsidRDefault="009610D8">
      <w:pPr>
        <w:pStyle w:val="Zkladntext"/>
        <w:ind w:left="360"/>
        <w:jc w:val="both"/>
        <w:rPr>
          <w:sz w:val="22"/>
          <w:szCs w:val="22"/>
        </w:rPr>
      </w:pPr>
    </w:p>
    <w:p w14:paraId="5ACA5BE8" w14:textId="77777777" w:rsidR="009610D8" w:rsidRPr="005D6109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Uhradit ubytovateli veškerý materiál, zboží či služby, které mu budou na jeho žádost poskytnuty, pokud jejich poskytnutí není podle této smlouvy povinností ubytovacího zařízení ŠvP a ŠJ Janov nad Nisou.</w:t>
      </w:r>
    </w:p>
    <w:p w14:paraId="2034B9A3" w14:textId="77777777" w:rsidR="009610D8" w:rsidRPr="005D6109" w:rsidRDefault="009610D8">
      <w:pPr>
        <w:pStyle w:val="Zkladntext"/>
        <w:jc w:val="both"/>
        <w:rPr>
          <w:sz w:val="22"/>
          <w:szCs w:val="22"/>
        </w:rPr>
      </w:pPr>
    </w:p>
    <w:p w14:paraId="21C25A57" w14:textId="77777777" w:rsidR="009610D8" w:rsidRPr="005D6109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Ubytované osoby jsou povinny ve všech vnitřních prostorech ŠvP a ŠJ Janov nad Nisou používat domácí obuv.</w:t>
      </w:r>
    </w:p>
    <w:p w14:paraId="381070F5" w14:textId="77777777" w:rsidR="009610D8" w:rsidRPr="005D6109" w:rsidRDefault="009610D8">
      <w:pPr>
        <w:pStyle w:val="Odstavecseseznamem"/>
        <w:rPr>
          <w:sz w:val="22"/>
          <w:szCs w:val="22"/>
        </w:rPr>
      </w:pPr>
    </w:p>
    <w:p w14:paraId="69CA2711" w14:textId="77777777" w:rsidR="009610D8" w:rsidRPr="005D6109" w:rsidRDefault="009610D8">
      <w:pPr>
        <w:pStyle w:val="Zkladntext"/>
        <w:ind w:left="720"/>
        <w:jc w:val="both"/>
        <w:rPr>
          <w:sz w:val="22"/>
          <w:szCs w:val="22"/>
        </w:rPr>
      </w:pPr>
    </w:p>
    <w:p w14:paraId="0B499CA2" w14:textId="77777777" w:rsidR="009610D8" w:rsidRPr="005D6109" w:rsidRDefault="00000000">
      <w:pPr>
        <w:pStyle w:val="Zkladntex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lastRenderedPageBreak/>
        <w:t>Objednatel je povinen:</w:t>
      </w:r>
    </w:p>
    <w:p w14:paraId="220AA415" w14:textId="77777777" w:rsidR="009610D8" w:rsidRPr="005D6109" w:rsidRDefault="009610D8">
      <w:pPr>
        <w:rPr>
          <w:sz w:val="22"/>
          <w:szCs w:val="22"/>
        </w:rPr>
      </w:pPr>
    </w:p>
    <w:p w14:paraId="0D457A12" w14:textId="77777777" w:rsidR="009610D8" w:rsidRPr="005D6109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Objednatel je povinen zabezpečit dozor nad dětmi po celých 24 hodin od prvního dne pobytu do odjezdu. Stejně tak je povinen kontrolovat jejich zdravotní stav, zákonný zástupce souhlasí s případnou dopravou „do“ nebo „ze“ zdravotnického zařízení služebním vozidlem PO ŠvP a ŠJ Janov nad Nisou. V případě podezření na infekční či jinou nemoc, je školní dozor povinen tuto informaci ihned sdělit ředitelce objektu. </w:t>
      </w:r>
    </w:p>
    <w:p w14:paraId="3D68C01C" w14:textId="77777777" w:rsidR="009610D8" w:rsidRPr="005D6109" w:rsidRDefault="009610D8">
      <w:pPr>
        <w:pStyle w:val="Zkladntext"/>
        <w:tabs>
          <w:tab w:val="left" w:pos="709"/>
        </w:tabs>
        <w:ind w:left="426" w:hanging="426"/>
        <w:rPr>
          <w:sz w:val="22"/>
          <w:szCs w:val="22"/>
        </w:rPr>
      </w:pPr>
    </w:p>
    <w:p w14:paraId="769EB528" w14:textId="77777777" w:rsidR="009610D8" w:rsidRPr="005D6109" w:rsidRDefault="00000000">
      <w:pPr>
        <w:pStyle w:val="Zkladntext"/>
        <w:numPr>
          <w:ilvl w:val="0"/>
          <w:numId w:val="5"/>
        </w:numPr>
        <w:rPr>
          <w:b/>
          <w:bCs/>
          <w:sz w:val="22"/>
          <w:szCs w:val="22"/>
        </w:rPr>
      </w:pPr>
      <w:r w:rsidRPr="005D6109">
        <w:rPr>
          <w:sz w:val="22"/>
          <w:szCs w:val="22"/>
        </w:rPr>
        <w:t>Objednatel prohlašuje, že se seznámil se „Všeobecnými podmínkami pobytu“, které určují základní práva a povinnosti obou zúčastněných stran a náležitostí organizačního provozu v ŠvP a ŠJ Janov nad Nisou.</w:t>
      </w:r>
    </w:p>
    <w:p w14:paraId="4198A835" w14:textId="77777777" w:rsidR="009610D8" w:rsidRPr="005D6109" w:rsidRDefault="009610D8">
      <w:pPr>
        <w:pStyle w:val="Zkladntext"/>
        <w:tabs>
          <w:tab w:val="left" w:pos="720"/>
        </w:tabs>
        <w:rPr>
          <w:sz w:val="22"/>
          <w:szCs w:val="22"/>
        </w:rPr>
      </w:pPr>
    </w:p>
    <w:p w14:paraId="1879C9A8" w14:textId="77777777" w:rsidR="009610D8" w:rsidRPr="005D6109" w:rsidRDefault="00000000">
      <w:pPr>
        <w:pStyle w:val="Zkladntext"/>
        <w:tabs>
          <w:tab w:val="left" w:pos="720"/>
        </w:tabs>
        <w:ind w:left="426"/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V.</w:t>
      </w:r>
    </w:p>
    <w:p w14:paraId="1339E1B0" w14:textId="77777777" w:rsidR="009610D8" w:rsidRPr="005D6109" w:rsidRDefault="00000000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Další ujednání</w:t>
      </w:r>
    </w:p>
    <w:p w14:paraId="2E93E47F" w14:textId="77777777" w:rsidR="009610D8" w:rsidRPr="005D6109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V případě zrušení pobytu 60 až 20 dnů před akcí ze strany objednatele před smluveným nástupem bude ubytovatel účtovat objednateli smluvní pokutu ve výši 50% ceny a při zrušení pobytu 19 a méně dnů před akcí, bude ubytovatel účtovat objednateli smluvní pokutu ve výši 100% ceny dle dohodnutých a objednaných služeb.</w:t>
      </w:r>
    </w:p>
    <w:p w14:paraId="7AB1A184" w14:textId="77777777" w:rsidR="009610D8" w:rsidRPr="005D6109" w:rsidRDefault="009610D8">
      <w:pPr>
        <w:pStyle w:val="Odstavecseseznamem"/>
        <w:tabs>
          <w:tab w:val="left" w:pos="1440"/>
        </w:tabs>
        <w:jc w:val="both"/>
        <w:rPr>
          <w:sz w:val="22"/>
          <w:szCs w:val="22"/>
        </w:rPr>
      </w:pPr>
    </w:p>
    <w:p w14:paraId="0B8E4CCD" w14:textId="77777777" w:rsidR="009610D8" w:rsidRPr="005D6109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Neodbydlené úhrady jsou při svévolném předčasném odjezdu </w:t>
      </w:r>
      <w:r w:rsidRPr="005D6109">
        <w:rPr>
          <w:b/>
          <w:bCs/>
          <w:sz w:val="22"/>
          <w:szCs w:val="22"/>
          <w:u w:val="single"/>
        </w:rPr>
        <w:t>nevratné</w:t>
      </w:r>
      <w:r w:rsidRPr="005D6109">
        <w:rPr>
          <w:sz w:val="22"/>
          <w:szCs w:val="22"/>
        </w:rPr>
        <w:t>.</w:t>
      </w:r>
    </w:p>
    <w:p w14:paraId="6D251416" w14:textId="77777777" w:rsidR="009610D8" w:rsidRPr="005D6109" w:rsidRDefault="009610D8">
      <w:pPr>
        <w:pStyle w:val="Odstavecseseznamem"/>
        <w:rPr>
          <w:sz w:val="22"/>
          <w:szCs w:val="22"/>
        </w:rPr>
      </w:pPr>
    </w:p>
    <w:p w14:paraId="42807200" w14:textId="77777777" w:rsidR="009610D8" w:rsidRPr="005D6109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Při zkrácení pobytu dle výše se storno vypočte z ceny, o kterou byl pobyt zkrácen.</w:t>
      </w:r>
    </w:p>
    <w:p w14:paraId="54A233F4" w14:textId="77777777" w:rsidR="009610D8" w:rsidRPr="005D6109" w:rsidRDefault="009610D8">
      <w:pPr>
        <w:pStyle w:val="Odstavecseseznamem"/>
        <w:rPr>
          <w:sz w:val="22"/>
          <w:szCs w:val="22"/>
        </w:rPr>
      </w:pPr>
    </w:p>
    <w:p w14:paraId="6DAFFC31" w14:textId="77777777" w:rsidR="009610D8" w:rsidRPr="005D6109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Ubytovatel je osvobozen od jakékoliv odpovědnosti v případě, že neplnění povinností nastane v důsledku zásahu státních orgánů nebo v důsledku vyšší moci. Za vyšší moc se považují zejména: přírodní katastrofy, povodně, požár, epidemie, rozhodnutí státních orgánů apod. Toto ustanovení se nevztahuje na zřejmé nedostatky vzniklé na straně ubytovatele. </w:t>
      </w:r>
    </w:p>
    <w:p w14:paraId="136ADADD" w14:textId="77777777" w:rsidR="009610D8" w:rsidRPr="005D6109" w:rsidRDefault="009610D8">
      <w:pPr>
        <w:pStyle w:val="Odstavecseseznamem"/>
        <w:rPr>
          <w:sz w:val="22"/>
          <w:szCs w:val="22"/>
        </w:rPr>
      </w:pPr>
    </w:p>
    <w:p w14:paraId="055B1BE4" w14:textId="77777777" w:rsidR="009610D8" w:rsidRPr="005D6109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Nástup na pobyt je od 14:30 hod. do 17:30 hod. v den příjezdu.</w:t>
      </w:r>
    </w:p>
    <w:p w14:paraId="1349B7DF" w14:textId="77777777" w:rsidR="009610D8" w:rsidRPr="005D6109" w:rsidRDefault="009610D8">
      <w:pPr>
        <w:pStyle w:val="Odstavecseseznamem"/>
        <w:rPr>
          <w:sz w:val="22"/>
          <w:szCs w:val="22"/>
        </w:rPr>
      </w:pPr>
    </w:p>
    <w:p w14:paraId="0E1FA8C7" w14:textId="77777777" w:rsidR="009610D8" w:rsidRPr="005D6109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5D6109">
        <w:rPr>
          <w:sz w:val="22"/>
          <w:szCs w:val="22"/>
        </w:rPr>
        <w:t>Předání prostor ubytovacího zařízení je nejpozději do 10:00 hod. v den odjezdu.</w:t>
      </w:r>
    </w:p>
    <w:p w14:paraId="6F9A87B2" w14:textId="77777777" w:rsidR="009610D8" w:rsidRPr="005D6109" w:rsidRDefault="009610D8">
      <w:pPr>
        <w:pStyle w:val="Odstavecseseznamem"/>
        <w:rPr>
          <w:sz w:val="22"/>
          <w:szCs w:val="22"/>
        </w:rPr>
      </w:pPr>
    </w:p>
    <w:p w14:paraId="1654BAB7" w14:textId="77777777" w:rsidR="009610D8" w:rsidRPr="005D6109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5D6109">
        <w:rPr>
          <w:sz w:val="22"/>
          <w:szCs w:val="22"/>
          <w:shd w:val="clear" w:color="auto" w:fill="FFFFFF"/>
        </w:rPr>
        <w:t>Early </w:t>
      </w:r>
      <w:proofErr w:type="spellStart"/>
      <w:r w:rsidRPr="005D6109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5D6109">
        <w:rPr>
          <w:rStyle w:val="Zdraznn"/>
          <w:i w:val="0"/>
          <w:iCs w:val="0"/>
          <w:sz w:val="22"/>
          <w:szCs w:val="22"/>
          <w:shd w:val="clear" w:color="auto" w:fill="FFFFFF"/>
        </w:rPr>
        <w:t>-in</w:t>
      </w:r>
      <w:r w:rsidRPr="005D6109">
        <w:rPr>
          <w:sz w:val="22"/>
          <w:szCs w:val="22"/>
          <w:shd w:val="clear" w:color="auto" w:fill="FFFFFF"/>
        </w:rPr>
        <w:t> (</w:t>
      </w:r>
      <w:r w:rsidRPr="005D6109">
        <w:rPr>
          <w:rStyle w:val="Zdraznn"/>
          <w:i w:val="0"/>
          <w:iCs w:val="0"/>
          <w:sz w:val="22"/>
          <w:szCs w:val="22"/>
          <w:shd w:val="clear" w:color="auto" w:fill="FFFFFF"/>
        </w:rPr>
        <w:t>dřívější</w:t>
      </w:r>
      <w:r w:rsidRPr="005D6109">
        <w:rPr>
          <w:sz w:val="22"/>
          <w:szCs w:val="22"/>
          <w:shd w:val="clear" w:color="auto" w:fill="FFFFFF"/>
        </w:rPr>
        <w:t xml:space="preserve"> příjezd) a </w:t>
      </w:r>
      <w:proofErr w:type="spellStart"/>
      <w:r w:rsidRPr="005D6109">
        <w:rPr>
          <w:sz w:val="22"/>
          <w:szCs w:val="22"/>
          <w:shd w:val="clear" w:color="auto" w:fill="FFFFFF"/>
        </w:rPr>
        <w:t>late</w:t>
      </w:r>
      <w:proofErr w:type="spellEnd"/>
      <w:r w:rsidRPr="005D6109">
        <w:rPr>
          <w:sz w:val="22"/>
          <w:szCs w:val="22"/>
          <w:shd w:val="clear" w:color="auto" w:fill="FFFFFF"/>
        </w:rPr>
        <w:t> </w:t>
      </w:r>
      <w:proofErr w:type="spellStart"/>
      <w:r w:rsidRPr="005D6109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5D6109">
        <w:rPr>
          <w:sz w:val="22"/>
          <w:szCs w:val="22"/>
          <w:shd w:val="clear" w:color="auto" w:fill="FFFFFF"/>
        </w:rPr>
        <w:t>-out (pozdější odjezd) je účtován poplatkem 100 % jedné smluvní ceny za den/osoba. Tuto službu je nutné si objednat písemně předem při objednávce pobytu.</w:t>
      </w:r>
    </w:p>
    <w:p w14:paraId="4B8BCC7B" w14:textId="77777777" w:rsidR="009610D8" w:rsidRPr="005D6109" w:rsidRDefault="009610D8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</w:p>
    <w:p w14:paraId="4D3067E5" w14:textId="77777777" w:rsidR="009610D8" w:rsidRPr="005D6109" w:rsidRDefault="00000000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5D6109">
        <w:rPr>
          <w:b/>
          <w:sz w:val="22"/>
          <w:szCs w:val="22"/>
        </w:rPr>
        <w:t>VI.</w:t>
      </w:r>
    </w:p>
    <w:p w14:paraId="550E9488" w14:textId="77777777" w:rsidR="009610D8" w:rsidRPr="005D6109" w:rsidRDefault="00000000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5D6109">
        <w:rPr>
          <w:b/>
          <w:sz w:val="22"/>
          <w:szCs w:val="22"/>
        </w:rPr>
        <w:t>Pojištění</w:t>
      </w:r>
    </w:p>
    <w:p w14:paraId="2B65052B" w14:textId="77777777" w:rsidR="009610D8" w:rsidRPr="005D6109" w:rsidRDefault="00000000">
      <w:pPr>
        <w:pStyle w:val="Zkladntext"/>
        <w:tabs>
          <w:tab w:val="left" w:pos="709"/>
        </w:tabs>
        <w:rPr>
          <w:bCs/>
          <w:sz w:val="22"/>
          <w:szCs w:val="22"/>
        </w:rPr>
      </w:pPr>
      <w:r w:rsidRPr="005D6109">
        <w:rPr>
          <w:bCs/>
          <w:sz w:val="22"/>
          <w:szCs w:val="22"/>
        </w:rPr>
        <w:t>V ceně pobytu není obsaženo pojištění účastníků pobytu ŠvP či ZA, LVK.</w:t>
      </w:r>
    </w:p>
    <w:p w14:paraId="5D83FB57" w14:textId="77777777" w:rsidR="009610D8" w:rsidRPr="005D6109" w:rsidRDefault="009610D8">
      <w:pPr>
        <w:pStyle w:val="Zkladntext"/>
        <w:tabs>
          <w:tab w:val="left" w:pos="709"/>
        </w:tabs>
        <w:rPr>
          <w:b/>
          <w:sz w:val="22"/>
          <w:szCs w:val="22"/>
        </w:rPr>
      </w:pPr>
    </w:p>
    <w:p w14:paraId="2B4E25B4" w14:textId="77777777" w:rsidR="009610D8" w:rsidRPr="005D6109" w:rsidRDefault="00000000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5D6109">
        <w:rPr>
          <w:b/>
          <w:sz w:val="22"/>
          <w:szCs w:val="22"/>
        </w:rPr>
        <w:t>VII.</w:t>
      </w:r>
    </w:p>
    <w:p w14:paraId="70092FD9" w14:textId="77777777" w:rsidR="009610D8" w:rsidRPr="005D6109" w:rsidRDefault="00000000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Závěrečné ustanovení</w:t>
      </w:r>
    </w:p>
    <w:p w14:paraId="2B7D8049" w14:textId="77777777" w:rsidR="009610D8" w:rsidRPr="005D6109" w:rsidRDefault="00000000">
      <w:pPr>
        <w:pStyle w:val="Zkladntext"/>
        <w:ind w:firstLine="708"/>
        <w:rPr>
          <w:sz w:val="22"/>
          <w:szCs w:val="22"/>
        </w:rPr>
      </w:pPr>
      <w:r w:rsidRPr="005D6109">
        <w:rPr>
          <w:sz w:val="22"/>
          <w:szCs w:val="22"/>
        </w:rPr>
        <w:t>Smlouva se vyhotovuje ve dvou stejnopisech a nabývá platnosti podpisem oprávněných zástupců smluvních stran. Každý z účastníků si ponechá jedno vyhotovení smlouvy. Změny a doplňky je možné provést po dohodě obou smluvních stran.</w:t>
      </w:r>
    </w:p>
    <w:p w14:paraId="08AF2C17" w14:textId="77777777" w:rsidR="009610D8" w:rsidRPr="005D6109" w:rsidRDefault="00000000">
      <w:pPr>
        <w:pStyle w:val="Zkladntext"/>
        <w:ind w:firstLine="708"/>
        <w:rPr>
          <w:sz w:val="22"/>
          <w:szCs w:val="22"/>
        </w:rPr>
      </w:pPr>
      <w:r w:rsidRPr="005D6109">
        <w:rPr>
          <w:sz w:val="22"/>
          <w:szCs w:val="22"/>
        </w:rPr>
        <w:t>Smluvní strany prohlašují, že tato smlouva byla uzavřená na základě jejich svobodné vůle, svobodně, vážně a srozumitelně, nikoliv v tísni nebo za nápadně nevýhodných podmínek a stvrzují ji svými podpisy.</w:t>
      </w:r>
    </w:p>
    <w:p w14:paraId="433B3157" w14:textId="77777777" w:rsidR="009610D8" w:rsidRPr="005D6109" w:rsidRDefault="00000000">
      <w:pPr>
        <w:pStyle w:val="Zkladntext"/>
        <w:ind w:firstLine="708"/>
        <w:rPr>
          <w:sz w:val="22"/>
          <w:szCs w:val="22"/>
        </w:rPr>
      </w:pPr>
      <w:r w:rsidRPr="005D6109">
        <w:rPr>
          <w:sz w:val="22"/>
          <w:szCs w:val="22"/>
        </w:rPr>
        <w:t>Smlouva nabývá platnosti dnem podepsání.</w:t>
      </w:r>
    </w:p>
    <w:p w14:paraId="50E0BF48" w14:textId="77777777" w:rsidR="009610D8" w:rsidRPr="005D6109" w:rsidRDefault="009610D8">
      <w:pPr>
        <w:pStyle w:val="Zkladntext"/>
        <w:ind w:firstLine="708"/>
        <w:rPr>
          <w:sz w:val="22"/>
          <w:szCs w:val="22"/>
        </w:rPr>
      </w:pPr>
    </w:p>
    <w:p w14:paraId="5916FD7A" w14:textId="77777777" w:rsidR="009610D8" w:rsidRPr="005D6109" w:rsidRDefault="009610D8">
      <w:pPr>
        <w:pStyle w:val="Zkladntext"/>
        <w:rPr>
          <w:b/>
          <w:sz w:val="22"/>
          <w:szCs w:val="22"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4531"/>
        <w:gridCol w:w="4529"/>
      </w:tblGrid>
      <w:tr w:rsidR="009610D8" w:rsidRPr="005D6109" w14:paraId="0A46BBEB" w14:textId="77777777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26BB" w14:textId="53AD6157" w:rsidR="009610D8" w:rsidRPr="005D6109" w:rsidRDefault="00000000">
            <w:pPr>
              <w:jc w:val="both"/>
              <w:rPr>
                <w:sz w:val="22"/>
                <w:szCs w:val="22"/>
              </w:rPr>
            </w:pPr>
            <w:r w:rsidRPr="005D6109">
              <w:rPr>
                <w:sz w:val="22"/>
                <w:szCs w:val="22"/>
              </w:rPr>
              <w:t xml:space="preserve">V </w:t>
            </w:r>
            <w:r w:rsidR="0046686F">
              <w:rPr>
                <w:sz w:val="22"/>
                <w:szCs w:val="22"/>
              </w:rPr>
              <w:t>Praze</w:t>
            </w:r>
            <w:r w:rsidRPr="005D6109">
              <w:rPr>
                <w:sz w:val="22"/>
                <w:szCs w:val="22"/>
              </w:rPr>
              <w:t xml:space="preserve">, dne </w:t>
            </w:r>
            <w:r w:rsidR="0046686F">
              <w:rPr>
                <w:sz w:val="22"/>
                <w:szCs w:val="22"/>
              </w:rPr>
              <w:t>05</w:t>
            </w:r>
            <w:r w:rsidRPr="005D6109">
              <w:rPr>
                <w:sz w:val="22"/>
                <w:szCs w:val="22"/>
              </w:rPr>
              <w:t>.</w:t>
            </w:r>
            <w:r w:rsidR="0046686F">
              <w:rPr>
                <w:sz w:val="22"/>
                <w:szCs w:val="22"/>
              </w:rPr>
              <w:t>01</w:t>
            </w:r>
            <w:r w:rsidRPr="005D6109">
              <w:rPr>
                <w:sz w:val="22"/>
                <w:szCs w:val="22"/>
              </w:rPr>
              <w:t>.202</w:t>
            </w:r>
            <w:r w:rsidR="00C143AB" w:rsidRPr="005D6109">
              <w:rPr>
                <w:sz w:val="22"/>
                <w:szCs w:val="22"/>
              </w:rPr>
              <w:t>6</w:t>
            </w:r>
          </w:p>
          <w:p w14:paraId="4765C5F9" w14:textId="77777777" w:rsidR="009610D8" w:rsidRPr="005D6109" w:rsidRDefault="009610D8">
            <w:pPr>
              <w:jc w:val="both"/>
              <w:rPr>
                <w:sz w:val="22"/>
                <w:szCs w:val="22"/>
              </w:rPr>
            </w:pPr>
          </w:p>
          <w:p w14:paraId="2668CCD5" w14:textId="77777777" w:rsidR="009610D8" w:rsidRPr="005D6109" w:rsidRDefault="009610D8">
            <w:pPr>
              <w:jc w:val="center"/>
              <w:rPr>
                <w:sz w:val="22"/>
                <w:szCs w:val="22"/>
              </w:rPr>
            </w:pPr>
          </w:p>
          <w:p w14:paraId="1D86C605" w14:textId="77777777" w:rsidR="009610D8" w:rsidRPr="005D6109" w:rsidRDefault="00000000">
            <w:pPr>
              <w:jc w:val="center"/>
              <w:rPr>
                <w:sz w:val="22"/>
                <w:szCs w:val="22"/>
              </w:rPr>
            </w:pPr>
            <w:r w:rsidRPr="005D6109">
              <w:rPr>
                <w:sz w:val="22"/>
                <w:szCs w:val="22"/>
              </w:rPr>
              <w:t>………………………………..</w:t>
            </w:r>
          </w:p>
          <w:p w14:paraId="566781F6" w14:textId="77777777" w:rsidR="009610D8" w:rsidRPr="005D6109" w:rsidRDefault="00000000">
            <w:pPr>
              <w:jc w:val="center"/>
              <w:rPr>
                <w:sz w:val="22"/>
                <w:szCs w:val="22"/>
              </w:rPr>
            </w:pPr>
            <w:r w:rsidRPr="005D6109">
              <w:rPr>
                <w:sz w:val="22"/>
                <w:szCs w:val="22"/>
              </w:rPr>
              <w:t>objednatel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9388" w14:textId="02ED7299" w:rsidR="009610D8" w:rsidRPr="005D6109" w:rsidRDefault="00000000">
            <w:pPr>
              <w:jc w:val="both"/>
              <w:rPr>
                <w:sz w:val="22"/>
                <w:szCs w:val="22"/>
              </w:rPr>
            </w:pPr>
            <w:r w:rsidRPr="005D6109">
              <w:rPr>
                <w:sz w:val="22"/>
                <w:szCs w:val="22"/>
              </w:rPr>
              <w:t xml:space="preserve">V Janově nad Nisou, dne </w:t>
            </w:r>
            <w:r w:rsidR="0046686F">
              <w:rPr>
                <w:sz w:val="22"/>
                <w:szCs w:val="22"/>
              </w:rPr>
              <w:t>05</w:t>
            </w:r>
            <w:r w:rsidRPr="005D6109">
              <w:rPr>
                <w:sz w:val="22"/>
                <w:szCs w:val="22"/>
              </w:rPr>
              <w:t>.</w:t>
            </w:r>
            <w:r w:rsidR="0046686F">
              <w:rPr>
                <w:sz w:val="22"/>
                <w:szCs w:val="22"/>
              </w:rPr>
              <w:t>01</w:t>
            </w:r>
            <w:r w:rsidRPr="005D6109">
              <w:rPr>
                <w:sz w:val="22"/>
                <w:szCs w:val="22"/>
              </w:rPr>
              <w:t>.202</w:t>
            </w:r>
            <w:r w:rsidR="00C143AB" w:rsidRPr="005D6109">
              <w:rPr>
                <w:sz w:val="22"/>
                <w:szCs w:val="22"/>
              </w:rPr>
              <w:t>6</w:t>
            </w:r>
          </w:p>
          <w:p w14:paraId="5DB5A817" w14:textId="77777777" w:rsidR="009610D8" w:rsidRPr="005D6109" w:rsidRDefault="009610D8">
            <w:pPr>
              <w:jc w:val="both"/>
              <w:rPr>
                <w:sz w:val="22"/>
                <w:szCs w:val="22"/>
              </w:rPr>
            </w:pPr>
          </w:p>
          <w:p w14:paraId="1CFE5279" w14:textId="77777777" w:rsidR="009610D8" w:rsidRPr="005D6109" w:rsidRDefault="009610D8">
            <w:pPr>
              <w:jc w:val="center"/>
              <w:rPr>
                <w:sz w:val="22"/>
                <w:szCs w:val="22"/>
              </w:rPr>
            </w:pPr>
          </w:p>
          <w:p w14:paraId="63AEB6CF" w14:textId="77777777" w:rsidR="009610D8" w:rsidRPr="005D6109" w:rsidRDefault="00000000">
            <w:pPr>
              <w:jc w:val="center"/>
              <w:rPr>
                <w:sz w:val="22"/>
                <w:szCs w:val="22"/>
              </w:rPr>
            </w:pPr>
            <w:r w:rsidRPr="005D6109">
              <w:rPr>
                <w:sz w:val="22"/>
                <w:szCs w:val="22"/>
              </w:rPr>
              <w:t>………………………………..</w:t>
            </w:r>
          </w:p>
          <w:p w14:paraId="40A80EA6" w14:textId="77777777" w:rsidR="009610D8" w:rsidRPr="005D6109" w:rsidRDefault="00000000">
            <w:pPr>
              <w:jc w:val="center"/>
              <w:rPr>
                <w:sz w:val="22"/>
                <w:szCs w:val="22"/>
              </w:rPr>
            </w:pPr>
            <w:r w:rsidRPr="005D6109">
              <w:rPr>
                <w:sz w:val="22"/>
                <w:szCs w:val="22"/>
              </w:rPr>
              <w:t>ubytovatel</w:t>
            </w:r>
          </w:p>
        </w:tc>
      </w:tr>
    </w:tbl>
    <w:p w14:paraId="56A3D008" w14:textId="77777777" w:rsidR="009610D8" w:rsidRPr="005D6109" w:rsidRDefault="009610D8">
      <w:pPr>
        <w:rPr>
          <w:sz w:val="22"/>
          <w:szCs w:val="22"/>
        </w:rPr>
      </w:pPr>
    </w:p>
    <w:p w14:paraId="65709C72" w14:textId="77777777" w:rsidR="009610D8" w:rsidRPr="005D6109" w:rsidRDefault="009610D8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C2E9D94" w14:textId="77777777" w:rsidR="009610D8" w:rsidRPr="005D6109" w:rsidRDefault="00000000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D6109">
        <w:rPr>
          <w:rFonts w:ascii="Times New Roman" w:hAnsi="Times New Roman" w:cs="Times New Roman"/>
          <w:b/>
          <w:bCs/>
          <w:sz w:val="22"/>
          <w:szCs w:val="22"/>
        </w:rPr>
        <w:t>Škola v přírodě a školní jídelna</w:t>
      </w:r>
    </w:p>
    <w:p w14:paraId="135FFA47" w14:textId="77777777" w:rsidR="009610D8" w:rsidRPr="005D6109" w:rsidRDefault="00000000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D6109">
        <w:rPr>
          <w:rFonts w:ascii="Times New Roman" w:hAnsi="Times New Roman" w:cs="Times New Roman"/>
          <w:b/>
          <w:bCs/>
          <w:sz w:val="22"/>
          <w:szCs w:val="22"/>
        </w:rPr>
        <w:t xml:space="preserve"> Janov nad Nisou, Janov nad Nisou 464, 468 11 Janov nad Nisou, příspěvková organizace, IČ:10896091</w:t>
      </w:r>
    </w:p>
    <w:p w14:paraId="64114285" w14:textId="77777777" w:rsidR="009610D8" w:rsidRPr="005D6109" w:rsidRDefault="009610D8">
      <w:pPr>
        <w:widowControl w:val="0"/>
        <w:ind w:left="113" w:hanging="113"/>
        <w:jc w:val="center"/>
        <w:rPr>
          <w:b/>
          <w:bCs/>
          <w:sz w:val="32"/>
          <w:szCs w:val="32"/>
        </w:rPr>
      </w:pPr>
    </w:p>
    <w:p w14:paraId="0531C229" w14:textId="77777777" w:rsidR="009610D8" w:rsidRPr="005D6109" w:rsidRDefault="00000000">
      <w:pPr>
        <w:widowControl w:val="0"/>
        <w:ind w:left="113" w:hanging="113"/>
        <w:jc w:val="center"/>
        <w:rPr>
          <w:b/>
          <w:bCs/>
          <w:sz w:val="32"/>
          <w:szCs w:val="32"/>
        </w:rPr>
      </w:pPr>
      <w:r w:rsidRPr="005D6109">
        <w:rPr>
          <w:b/>
          <w:bCs/>
          <w:sz w:val="32"/>
          <w:szCs w:val="32"/>
        </w:rPr>
        <w:t xml:space="preserve">Příloha č.1 ke smlouvě o zabezpečení pobytu v objektech ŠvP a ŠJ Janov nad Nisou pro </w:t>
      </w:r>
    </w:p>
    <w:p w14:paraId="60F24A34" w14:textId="77777777" w:rsidR="009610D8" w:rsidRPr="005D6109" w:rsidRDefault="009610D8">
      <w:pPr>
        <w:widowControl w:val="0"/>
        <w:ind w:left="113" w:hanging="113"/>
        <w:jc w:val="both"/>
        <w:rPr>
          <w:b/>
          <w:bCs/>
          <w:sz w:val="28"/>
          <w:szCs w:val="28"/>
        </w:rPr>
      </w:pPr>
    </w:p>
    <w:p w14:paraId="7AAF73F4" w14:textId="77777777" w:rsidR="005D6109" w:rsidRPr="005D6109" w:rsidRDefault="00000000">
      <w:pPr>
        <w:pStyle w:val="Nadpis5"/>
        <w:rPr>
          <w:b/>
          <w:bCs/>
          <w:color w:val="auto"/>
          <w:sz w:val="22"/>
          <w:szCs w:val="22"/>
        </w:rPr>
      </w:pPr>
      <w:r w:rsidRPr="005D6109">
        <w:rPr>
          <w:b/>
          <w:bCs/>
          <w:color w:val="auto"/>
          <w:sz w:val="22"/>
          <w:szCs w:val="22"/>
        </w:rPr>
        <w:t xml:space="preserve">Název a adresa: </w:t>
      </w:r>
      <w:r w:rsidR="005D6109" w:rsidRPr="005D6109">
        <w:rPr>
          <w:b/>
          <w:bCs/>
          <w:color w:val="auto"/>
          <w:sz w:val="22"/>
          <w:szCs w:val="22"/>
        </w:rPr>
        <w:t xml:space="preserve">Základní škola Praha 5 - Hlubočepy, Pod </w:t>
      </w:r>
      <w:proofErr w:type="spellStart"/>
      <w:r w:rsidR="005D6109" w:rsidRPr="005D6109">
        <w:rPr>
          <w:b/>
          <w:bCs/>
          <w:color w:val="auto"/>
          <w:sz w:val="22"/>
          <w:szCs w:val="22"/>
        </w:rPr>
        <w:t>Žvahovem</w:t>
      </w:r>
      <w:proofErr w:type="spellEnd"/>
      <w:r w:rsidR="005D6109" w:rsidRPr="005D6109">
        <w:rPr>
          <w:b/>
          <w:bCs/>
          <w:color w:val="auto"/>
          <w:sz w:val="22"/>
          <w:szCs w:val="22"/>
        </w:rPr>
        <w:t xml:space="preserve"> 463, </w:t>
      </w:r>
    </w:p>
    <w:p w14:paraId="36CD4662" w14:textId="5B836AD0" w:rsidR="009610D8" w:rsidRPr="0046686F" w:rsidRDefault="005D6109" w:rsidP="005D6109">
      <w:pPr>
        <w:pStyle w:val="Nadpis5"/>
        <w:rPr>
          <w:b/>
          <w:bCs/>
          <w:color w:val="000000" w:themeColor="text1"/>
          <w:sz w:val="22"/>
          <w:szCs w:val="22"/>
        </w:rPr>
      </w:pPr>
      <w:r w:rsidRPr="005D6109">
        <w:rPr>
          <w:b/>
          <w:bCs/>
          <w:color w:val="auto"/>
          <w:sz w:val="22"/>
          <w:szCs w:val="22"/>
        </w:rPr>
        <w:t xml:space="preserve">                            </w:t>
      </w:r>
      <w:r w:rsidRPr="0046686F">
        <w:rPr>
          <w:b/>
          <w:bCs/>
          <w:color w:val="000000" w:themeColor="text1"/>
          <w:sz w:val="22"/>
          <w:szCs w:val="22"/>
        </w:rPr>
        <w:t>příspěvková organizace</w:t>
      </w:r>
      <w:r w:rsidR="00AC7213" w:rsidRPr="0046686F">
        <w:rPr>
          <w:b/>
          <w:bCs/>
          <w:color w:val="000000" w:themeColor="text1"/>
          <w:sz w:val="22"/>
          <w:szCs w:val="22"/>
        </w:rPr>
        <w:t xml:space="preserve">, Pod </w:t>
      </w:r>
      <w:proofErr w:type="spellStart"/>
      <w:r w:rsidR="00AC7213" w:rsidRPr="0046686F">
        <w:rPr>
          <w:b/>
          <w:bCs/>
          <w:color w:val="000000" w:themeColor="text1"/>
          <w:sz w:val="22"/>
          <w:szCs w:val="22"/>
        </w:rPr>
        <w:t>Žvahovem</w:t>
      </w:r>
      <w:proofErr w:type="spellEnd"/>
      <w:r w:rsidR="00AC7213" w:rsidRPr="0046686F">
        <w:rPr>
          <w:b/>
          <w:bCs/>
          <w:color w:val="000000" w:themeColor="text1"/>
          <w:sz w:val="22"/>
          <w:szCs w:val="22"/>
        </w:rPr>
        <w:t xml:space="preserve"> 463/</w:t>
      </w:r>
      <w:r w:rsidR="0046686F" w:rsidRPr="0046686F">
        <w:rPr>
          <w:b/>
          <w:bCs/>
          <w:color w:val="000000" w:themeColor="text1"/>
          <w:sz w:val="22"/>
          <w:szCs w:val="22"/>
        </w:rPr>
        <w:t>21 b</w:t>
      </w:r>
      <w:r w:rsidR="00AC7213" w:rsidRPr="0046686F">
        <w:rPr>
          <w:b/>
          <w:bCs/>
          <w:color w:val="000000" w:themeColor="text1"/>
          <w:sz w:val="22"/>
          <w:szCs w:val="22"/>
        </w:rPr>
        <w:t>, 15200 Praha 5</w:t>
      </w:r>
    </w:p>
    <w:p w14:paraId="7C11E95A" w14:textId="05A2E9C2" w:rsidR="009610D8" w:rsidRPr="005D6109" w:rsidRDefault="00000000">
      <w:pPr>
        <w:widowControl w:val="0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>Vyřizuje a ke všem jednáním v této věci je určena tato kontaktní osoba:</w:t>
      </w:r>
      <w:r w:rsidR="005D6109" w:rsidRPr="005D6109">
        <w:rPr>
          <w:b/>
          <w:bCs/>
          <w:sz w:val="22"/>
          <w:szCs w:val="22"/>
        </w:rPr>
        <w:t xml:space="preserve"> Mgr. Olga Štefanová</w:t>
      </w:r>
    </w:p>
    <w:p w14:paraId="56321409" w14:textId="77777777" w:rsidR="009610D8" w:rsidRPr="005D6109" w:rsidRDefault="009610D8">
      <w:pPr>
        <w:widowControl w:val="0"/>
        <w:ind w:left="113" w:hanging="113"/>
        <w:jc w:val="both"/>
        <w:rPr>
          <w:b/>
          <w:bCs/>
          <w:sz w:val="22"/>
          <w:szCs w:val="22"/>
        </w:rPr>
      </w:pPr>
    </w:p>
    <w:p w14:paraId="5A377E4D" w14:textId="7E94D406" w:rsidR="009610D8" w:rsidRPr="005D6109" w:rsidRDefault="00000000">
      <w:pPr>
        <w:widowControl w:val="0"/>
        <w:jc w:val="both"/>
        <w:rPr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Termín výjezdu: </w:t>
      </w:r>
      <w:r w:rsidR="005D6109" w:rsidRPr="005D6109">
        <w:rPr>
          <w:b/>
          <w:bCs/>
          <w:sz w:val="22"/>
          <w:szCs w:val="22"/>
        </w:rPr>
        <w:t>12.01.2026 – 16.01.2026</w:t>
      </w:r>
      <w:r w:rsidRPr="005D6109">
        <w:rPr>
          <w:b/>
          <w:bCs/>
          <w:sz w:val="22"/>
          <w:szCs w:val="22"/>
        </w:rPr>
        <w:t xml:space="preserve">                    </w:t>
      </w:r>
      <w:r w:rsidRPr="005D6109">
        <w:rPr>
          <w:b/>
          <w:bCs/>
          <w:sz w:val="22"/>
          <w:szCs w:val="22"/>
        </w:rPr>
        <w:tab/>
        <w:t xml:space="preserve">počet dnů: </w:t>
      </w:r>
      <w:r w:rsidR="005D6109" w:rsidRPr="005D6109">
        <w:rPr>
          <w:b/>
          <w:bCs/>
          <w:sz w:val="22"/>
          <w:szCs w:val="22"/>
        </w:rPr>
        <w:t>5</w:t>
      </w:r>
    </w:p>
    <w:p w14:paraId="1DF5326E" w14:textId="77777777" w:rsidR="009610D8" w:rsidRPr="005D6109" w:rsidRDefault="009610D8">
      <w:pPr>
        <w:widowControl w:val="0"/>
        <w:ind w:left="113" w:hanging="113"/>
        <w:jc w:val="both"/>
        <w:rPr>
          <w:sz w:val="22"/>
          <w:szCs w:val="22"/>
        </w:rPr>
      </w:pPr>
    </w:p>
    <w:p w14:paraId="629C735C" w14:textId="3FA3F233" w:rsidR="009610D8" w:rsidRPr="005D6109" w:rsidRDefault="00000000">
      <w:pPr>
        <w:widowControl w:val="0"/>
        <w:ind w:left="113" w:hanging="113"/>
        <w:jc w:val="both"/>
        <w:rPr>
          <w:sz w:val="22"/>
          <w:szCs w:val="22"/>
        </w:rPr>
      </w:pPr>
      <w:r w:rsidRPr="005D6109">
        <w:rPr>
          <w:sz w:val="22"/>
          <w:szCs w:val="22"/>
        </w:rPr>
        <w:t>Odjezd z </w:t>
      </w:r>
      <w:r w:rsidRPr="005D6109">
        <w:rPr>
          <w:b/>
          <w:bCs/>
          <w:sz w:val="22"/>
          <w:szCs w:val="22"/>
        </w:rPr>
        <w:t>Prahy</w:t>
      </w:r>
      <w:r w:rsidRPr="005D6109">
        <w:rPr>
          <w:sz w:val="22"/>
          <w:szCs w:val="22"/>
        </w:rPr>
        <w:t xml:space="preserve"> dne: </w:t>
      </w:r>
      <w:r w:rsidR="005D6109" w:rsidRPr="005D6109">
        <w:rPr>
          <w:sz w:val="22"/>
          <w:szCs w:val="22"/>
        </w:rPr>
        <w:t>12.01.2026</w:t>
      </w:r>
      <w:r w:rsidRPr="005D6109">
        <w:rPr>
          <w:b/>
          <w:sz w:val="22"/>
          <w:szCs w:val="22"/>
        </w:rPr>
        <w:t xml:space="preserve"> (den v týdnu – Po) hodina</w:t>
      </w:r>
      <w:r w:rsidRPr="005D6109">
        <w:rPr>
          <w:sz w:val="22"/>
          <w:szCs w:val="22"/>
        </w:rPr>
        <w:t>:</w:t>
      </w:r>
      <w:r w:rsidRPr="005D6109">
        <w:rPr>
          <w:b/>
          <w:sz w:val="22"/>
          <w:szCs w:val="22"/>
        </w:rPr>
        <w:t xml:space="preserve"> </w:t>
      </w:r>
      <w:r w:rsidR="005D6109" w:rsidRPr="005D6109">
        <w:rPr>
          <w:b/>
          <w:sz w:val="22"/>
          <w:szCs w:val="22"/>
        </w:rPr>
        <w:t>08:30</w:t>
      </w:r>
    </w:p>
    <w:p w14:paraId="2702829D" w14:textId="77777777" w:rsidR="009610D8" w:rsidRPr="005D6109" w:rsidRDefault="009610D8">
      <w:pPr>
        <w:widowControl w:val="0"/>
        <w:jc w:val="both"/>
        <w:rPr>
          <w:sz w:val="22"/>
          <w:szCs w:val="22"/>
        </w:rPr>
      </w:pPr>
    </w:p>
    <w:p w14:paraId="265993FC" w14:textId="577E9393" w:rsidR="009610D8" w:rsidRPr="005D6109" w:rsidRDefault="00000000">
      <w:pPr>
        <w:widowControl w:val="0"/>
        <w:jc w:val="both"/>
        <w:rPr>
          <w:sz w:val="22"/>
          <w:szCs w:val="22"/>
        </w:rPr>
      </w:pPr>
      <w:r w:rsidRPr="005D6109">
        <w:rPr>
          <w:b/>
          <w:sz w:val="22"/>
          <w:szCs w:val="22"/>
        </w:rPr>
        <w:t xml:space="preserve">Místo odjezdu: </w:t>
      </w:r>
      <w:r w:rsidR="005D6109" w:rsidRPr="005D6109">
        <w:rPr>
          <w:b/>
          <w:sz w:val="22"/>
          <w:szCs w:val="22"/>
        </w:rPr>
        <w:t>Tramvajová točna Hlubočepy</w:t>
      </w:r>
    </w:p>
    <w:p w14:paraId="558EE0F2" w14:textId="77777777" w:rsidR="009610D8" w:rsidRPr="005D6109" w:rsidRDefault="009610D8">
      <w:pPr>
        <w:widowControl w:val="0"/>
        <w:jc w:val="both"/>
        <w:rPr>
          <w:sz w:val="22"/>
          <w:szCs w:val="22"/>
        </w:rPr>
      </w:pPr>
    </w:p>
    <w:p w14:paraId="655878CE" w14:textId="51D1A353" w:rsidR="009610D8" w:rsidRPr="005D6109" w:rsidRDefault="00000000">
      <w:pPr>
        <w:widowControl w:val="0"/>
        <w:jc w:val="both"/>
        <w:rPr>
          <w:sz w:val="22"/>
          <w:szCs w:val="22"/>
        </w:rPr>
      </w:pPr>
      <w:r w:rsidRPr="005D6109">
        <w:rPr>
          <w:b/>
          <w:sz w:val="22"/>
          <w:szCs w:val="22"/>
        </w:rPr>
        <w:t>Odjezd z Janova nad Nisou dne</w:t>
      </w:r>
      <w:r w:rsidRPr="005D6109">
        <w:rPr>
          <w:sz w:val="22"/>
          <w:szCs w:val="22"/>
        </w:rPr>
        <w:t xml:space="preserve">: </w:t>
      </w:r>
      <w:r w:rsidR="005D6109" w:rsidRPr="005D6109">
        <w:rPr>
          <w:b/>
          <w:bCs/>
          <w:sz w:val="22"/>
          <w:szCs w:val="22"/>
        </w:rPr>
        <w:t>16.01.2026</w:t>
      </w:r>
      <w:r w:rsidRPr="005D6109">
        <w:rPr>
          <w:b/>
          <w:sz w:val="22"/>
          <w:szCs w:val="22"/>
        </w:rPr>
        <w:t xml:space="preserve"> (den v týdnu –Pá) hodina: </w:t>
      </w:r>
      <w:r w:rsidR="005D6109" w:rsidRPr="005D6109">
        <w:rPr>
          <w:b/>
          <w:sz w:val="22"/>
          <w:szCs w:val="22"/>
        </w:rPr>
        <w:t>12:</w:t>
      </w:r>
      <w:r w:rsidR="00980470">
        <w:rPr>
          <w:b/>
          <w:sz w:val="22"/>
          <w:szCs w:val="22"/>
        </w:rPr>
        <w:t>3</w:t>
      </w:r>
      <w:r w:rsidR="005D6109" w:rsidRPr="005D6109">
        <w:rPr>
          <w:b/>
          <w:sz w:val="22"/>
          <w:szCs w:val="22"/>
        </w:rPr>
        <w:t>0</w:t>
      </w:r>
    </w:p>
    <w:p w14:paraId="0E1F6F53" w14:textId="77777777" w:rsidR="009610D8" w:rsidRPr="005D6109" w:rsidRDefault="009610D8">
      <w:pPr>
        <w:widowControl w:val="0"/>
        <w:ind w:left="113" w:hanging="113"/>
        <w:jc w:val="both"/>
        <w:rPr>
          <w:sz w:val="22"/>
          <w:szCs w:val="22"/>
        </w:rPr>
      </w:pPr>
    </w:p>
    <w:p w14:paraId="66FE79A0" w14:textId="15684179" w:rsidR="009610D8" w:rsidRPr="005D6109" w:rsidRDefault="00000000">
      <w:pPr>
        <w:widowControl w:val="0"/>
        <w:ind w:left="113" w:hanging="113"/>
        <w:jc w:val="both"/>
        <w:rPr>
          <w:sz w:val="22"/>
          <w:szCs w:val="22"/>
        </w:rPr>
      </w:pPr>
      <w:r w:rsidRPr="005D6109">
        <w:rPr>
          <w:b/>
          <w:sz w:val="22"/>
          <w:szCs w:val="22"/>
        </w:rPr>
        <w:t>Místo příjezdu:</w:t>
      </w:r>
      <w:r w:rsidRPr="005D6109">
        <w:rPr>
          <w:sz w:val="22"/>
          <w:szCs w:val="22"/>
        </w:rPr>
        <w:t xml:space="preserve"> </w:t>
      </w:r>
      <w:r w:rsidR="005D6109" w:rsidRPr="005D6109">
        <w:rPr>
          <w:sz w:val="22"/>
          <w:szCs w:val="22"/>
        </w:rPr>
        <w:t>Tramvajová točna Hlubočepy</w:t>
      </w:r>
    </w:p>
    <w:p w14:paraId="4B8CCAFD" w14:textId="77777777" w:rsidR="009610D8" w:rsidRPr="005D6109" w:rsidRDefault="009610D8">
      <w:pPr>
        <w:widowControl w:val="0"/>
        <w:jc w:val="both"/>
        <w:rPr>
          <w:b/>
          <w:bCs/>
          <w:sz w:val="22"/>
          <w:szCs w:val="22"/>
        </w:rPr>
      </w:pPr>
    </w:p>
    <w:p w14:paraId="735419E8" w14:textId="759AC10A" w:rsidR="009610D8" w:rsidRPr="005D6109" w:rsidRDefault="00000000">
      <w:pPr>
        <w:widowControl w:val="0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Doprava </w:t>
      </w:r>
      <w:r w:rsidR="0046686F" w:rsidRPr="005D6109">
        <w:rPr>
          <w:b/>
          <w:bCs/>
          <w:sz w:val="22"/>
          <w:szCs w:val="22"/>
        </w:rPr>
        <w:t>zajištěna:</w:t>
      </w:r>
      <w:r w:rsidR="005D6109" w:rsidRPr="005D6109">
        <w:rPr>
          <w:b/>
          <w:bCs/>
          <w:sz w:val="22"/>
          <w:szCs w:val="22"/>
        </w:rPr>
        <w:t xml:space="preserve"> </w:t>
      </w:r>
      <w:r w:rsidRPr="005D6109">
        <w:rPr>
          <w:b/>
          <w:bCs/>
          <w:sz w:val="22"/>
          <w:szCs w:val="22"/>
        </w:rPr>
        <w:t>VLASTNÍ</w:t>
      </w:r>
    </w:p>
    <w:p w14:paraId="7C72DCDA" w14:textId="77777777" w:rsidR="009610D8" w:rsidRPr="005D6109" w:rsidRDefault="00000000">
      <w:pPr>
        <w:widowControl w:val="0"/>
        <w:ind w:left="113" w:hanging="113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                                                                                                      </w:t>
      </w:r>
    </w:p>
    <w:p w14:paraId="5D8F95E6" w14:textId="770832BC" w:rsidR="009610D8" w:rsidRPr="005D6109" w:rsidRDefault="00000000">
      <w:pPr>
        <w:widowControl w:val="0"/>
        <w:ind w:left="113" w:hanging="113"/>
        <w:jc w:val="both"/>
        <w:rPr>
          <w:b/>
          <w:bCs/>
          <w:sz w:val="22"/>
          <w:szCs w:val="22"/>
        </w:rPr>
      </w:pPr>
      <w:r w:rsidRPr="005D6109">
        <w:rPr>
          <w:b/>
          <w:bCs/>
          <w:sz w:val="22"/>
          <w:szCs w:val="22"/>
        </w:rPr>
        <w:t xml:space="preserve">Počet objednaných míst: </w:t>
      </w:r>
      <w:r w:rsidR="005D6109" w:rsidRPr="005D6109">
        <w:rPr>
          <w:b/>
          <w:bCs/>
          <w:sz w:val="22"/>
          <w:szCs w:val="22"/>
        </w:rPr>
        <w:t>60</w:t>
      </w:r>
      <w:r w:rsidRPr="005D6109">
        <w:rPr>
          <w:b/>
          <w:bCs/>
          <w:sz w:val="22"/>
          <w:szCs w:val="22"/>
        </w:rPr>
        <w:t xml:space="preserve">           </w:t>
      </w:r>
      <w:r w:rsidRPr="005D6109">
        <w:rPr>
          <w:bCs/>
          <w:sz w:val="22"/>
          <w:szCs w:val="22"/>
        </w:rPr>
        <w:t>cena za dítě na 1 den</w:t>
      </w:r>
      <w:r w:rsidRPr="005D6109">
        <w:rPr>
          <w:b/>
          <w:bCs/>
          <w:sz w:val="22"/>
          <w:szCs w:val="22"/>
        </w:rPr>
        <w:t xml:space="preserve">: </w:t>
      </w:r>
      <w:r w:rsidR="005D6109" w:rsidRPr="005D6109">
        <w:rPr>
          <w:b/>
          <w:bCs/>
          <w:sz w:val="22"/>
          <w:szCs w:val="22"/>
        </w:rPr>
        <w:t>550</w:t>
      </w:r>
      <w:r w:rsidRPr="005D6109">
        <w:rPr>
          <w:b/>
          <w:bCs/>
          <w:sz w:val="22"/>
          <w:szCs w:val="22"/>
        </w:rPr>
        <w:t>, -Kč</w:t>
      </w:r>
      <w:r w:rsidR="005D6109" w:rsidRPr="005D6109">
        <w:rPr>
          <w:b/>
          <w:bCs/>
          <w:sz w:val="22"/>
          <w:szCs w:val="22"/>
        </w:rPr>
        <w:t>/570, Kč</w:t>
      </w:r>
      <w:r w:rsidRPr="005D6109">
        <w:rPr>
          <w:b/>
          <w:bCs/>
          <w:sz w:val="22"/>
          <w:szCs w:val="22"/>
        </w:rPr>
        <w:t xml:space="preserve"> </w:t>
      </w:r>
    </w:p>
    <w:p w14:paraId="68767863" w14:textId="77777777" w:rsidR="009610D8" w:rsidRPr="005D6109" w:rsidRDefault="009610D8">
      <w:pPr>
        <w:widowControl w:val="0"/>
        <w:jc w:val="both"/>
        <w:rPr>
          <w:b/>
          <w:bCs/>
          <w:sz w:val="22"/>
          <w:szCs w:val="22"/>
        </w:rPr>
      </w:pPr>
    </w:p>
    <w:p w14:paraId="23F55405" w14:textId="583524C3" w:rsidR="009610D8" w:rsidRPr="005D6109" w:rsidRDefault="00000000">
      <w:pPr>
        <w:widowControl w:val="0"/>
        <w:ind w:left="113" w:hanging="113"/>
        <w:jc w:val="both"/>
        <w:rPr>
          <w:b/>
          <w:sz w:val="22"/>
          <w:szCs w:val="22"/>
        </w:rPr>
      </w:pPr>
      <w:r w:rsidRPr="005D6109">
        <w:rPr>
          <w:sz w:val="22"/>
          <w:szCs w:val="22"/>
        </w:rPr>
        <w:t xml:space="preserve">Počet dospělých osob dotovaných </w:t>
      </w:r>
      <w:proofErr w:type="spellStart"/>
      <w:r w:rsidRPr="005D6109">
        <w:rPr>
          <w:sz w:val="22"/>
          <w:szCs w:val="22"/>
        </w:rPr>
        <w:t>pedag</w:t>
      </w:r>
      <w:proofErr w:type="spellEnd"/>
      <w:r w:rsidRPr="005D6109">
        <w:rPr>
          <w:sz w:val="22"/>
          <w:szCs w:val="22"/>
        </w:rPr>
        <w:t xml:space="preserve">. doprovodů: </w:t>
      </w:r>
      <w:r w:rsidR="005D6109" w:rsidRPr="005D6109">
        <w:rPr>
          <w:sz w:val="22"/>
          <w:szCs w:val="22"/>
        </w:rPr>
        <w:t>6</w:t>
      </w:r>
      <w:r w:rsidRPr="005D6109">
        <w:rPr>
          <w:sz w:val="22"/>
          <w:szCs w:val="22"/>
        </w:rPr>
        <w:t xml:space="preserve"> stravné pro ně na den: </w:t>
      </w:r>
      <w:r w:rsidRPr="005D6109">
        <w:rPr>
          <w:b/>
          <w:bCs/>
          <w:sz w:val="22"/>
          <w:szCs w:val="22"/>
        </w:rPr>
        <w:t>290,-Kč</w:t>
      </w:r>
      <w:r w:rsidRPr="005D6109">
        <w:rPr>
          <w:b/>
          <w:sz w:val="22"/>
          <w:szCs w:val="22"/>
        </w:rPr>
        <w:t xml:space="preserve">/osobu </w:t>
      </w:r>
    </w:p>
    <w:p w14:paraId="15A5066E" w14:textId="77777777" w:rsidR="009610D8" w:rsidRPr="005D6109" w:rsidRDefault="009610D8">
      <w:pPr>
        <w:widowControl w:val="0"/>
        <w:jc w:val="both"/>
        <w:rPr>
          <w:b/>
          <w:bCs/>
          <w:sz w:val="22"/>
          <w:szCs w:val="22"/>
        </w:rPr>
      </w:pPr>
    </w:p>
    <w:p w14:paraId="76F46FCB" w14:textId="7C32EF67" w:rsidR="009610D8" w:rsidRPr="005D6109" w:rsidRDefault="00000000">
      <w:pPr>
        <w:widowControl w:val="0"/>
        <w:ind w:left="113" w:hanging="113"/>
        <w:jc w:val="both"/>
        <w:rPr>
          <w:sz w:val="22"/>
          <w:szCs w:val="22"/>
        </w:rPr>
      </w:pPr>
      <w:r w:rsidRPr="005D6109">
        <w:rPr>
          <w:sz w:val="22"/>
          <w:szCs w:val="22"/>
        </w:rPr>
        <w:t xml:space="preserve">Počet dospělých osob nadpočetných </w:t>
      </w:r>
      <w:proofErr w:type="spellStart"/>
      <w:r w:rsidRPr="005D6109">
        <w:rPr>
          <w:sz w:val="22"/>
          <w:szCs w:val="22"/>
        </w:rPr>
        <w:t>pedag</w:t>
      </w:r>
      <w:proofErr w:type="spellEnd"/>
      <w:r w:rsidRPr="005D6109">
        <w:rPr>
          <w:sz w:val="22"/>
          <w:szCs w:val="22"/>
        </w:rPr>
        <w:t xml:space="preserve">. doprovodů: </w:t>
      </w:r>
      <w:r w:rsidR="005D6109" w:rsidRPr="005D6109">
        <w:rPr>
          <w:sz w:val="22"/>
          <w:szCs w:val="22"/>
        </w:rPr>
        <w:t>2</w:t>
      </w:r>
      <w:r w:rsidRPr="005D6109">
        <w:rPr>
          <w:sz w:val="22"/>
          <w:szCs w:val="22"/>
        </w:rPr>
        <w:t xml:space="preserve"> cena viz smlouva III. cenové ujednání </w:t>
      </w:r>
    </w:p>
    <w:p w14:paraId="1A71A3AD" w14:textId="77777777" w:rsidR="009610D8" w:rsidRPr="005D6109" w:rsidRDefault="009610D8">
      <w:pPr>
        <w:widowControl w:val="0"/>
        <w:ind w:left="113" w:hanging="113"/>
        <w:jc w:val="both"/>
        <w:rPr>
          <w:b/>
          <w:sz w:val="22"/>
          <w:szCs w:val="22"/>
        </w:rPr>
      </w:pPr>
    </w:p>
    <w:p w14:paraId="14A0F11A" w14:textId="77777777" w:rsidR="009610D8" w:rsidRPr="005D6109" w:rsidRDefault="009610D8">
      <w:pPr>
        <w:widowControl w:val="0"/>
        <w:jc w:val="both"/>
        <w:rPr>
          <w:b/>
          <w:bCs/>
          <w:sz w:val="22"/>
          <w:szCs w:val="22"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4517"/>
        <w:gridCol w:w="4543"/>
      </w:tblGrid>
      <w:tr w:rsidR="009610D8" w:rsidRPr="005D6109" w14:paraId="51745931" w14:textId="77777777"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055" w14:textId="4C5CADD6" w:rsidR="009610D8" w:rsidRPr="0046686F" w:rsidRDefault="0046686F">
            <w:pPr>
              <w:jc w:val="both"/>
              <w:rPr>
                <w:sz w:val="18"/>
                <w:szCs w:val="18"/>
              </w:rPr>
            </w:pPr>
            <w:r w:rsidRPr="0046686F">
              <w:rPr>
                <w:sz w:val="18"/>
                <w:szCs w:val="18"/>
              </w:rPr>
              <w:t>V Praze, dne 05.01.2026</w:t>
            </w:r>
          </w:p>
          <w:p w14:paraId="3BA12E6E" w14:textId="77777777" w:rsidR="009610D8" w:rsidRPr="005D6109" w:rsidRDefault="009610D8">
            <w:pPr>
              <w:jc w:val="both"/>
              <w:rPr>
                <w:sz w:val="18"/>
                <w:szCs w:val="18"/>
              </w:rPr>
            </w:pPr>
          </w:p>
          <w:p w14:paraId="317F0E0D" w14:textId="77777777" w:rsidR="009610D8" w:rsidRPr="005D6109" w:rsidRDefault="009610D8">
            <w:pPr>
              <w:jc w:val="center"/>
              <w:rPr>
                <w:sz w:val="18"/>
                <w:szCs w:val="18"/>
              </w:rPr>
            </w:pPr>
          </w:p>
          <w:p w14:paraId="724AC543" w14:textId="77777777" w:rsidR="009610D8" w:rsidRPr="005D6109" w:rsidRDefault="00000000">
            <w:pPr>
              <w:jc w:val="center"/>
              <w:rPr>
                <w:sz w:val="18"/>
                <w:szCs w:val="18"/>
              </w:rPr>
            </w:pPr>
            <w:r w:rsidRPr="005D6109">
              <w:rPr>
                <w:sz w:val="18"/>
                <w:szCs w:val="18"/>
              </w:rPr>
              <w:t>……………………….………………………………..</w:t>
            </w:r>
          </w:p>
          <w:p w14:paraId="397E928D" w14:textId="77777777" w:rsidR="009610D8" w:rsidRPr="005D6109" w:rsidRDefault="00000000">
            <w:pPr>
              <w:jc w:val="center"/>
              <w:rPr>
                <w:sz w:val="18"/>
                <w:szCs w:val="18"/>
              </w:rPr>
            </w:pPr>
            <w:r w:rsidRPr="005D6109">
              <w:rPr>
                <w:sz w:val="18"/>
                <w:szCs w:val="18"/>
              </w:rPr>
              <w:t>objednatel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04C3" w14:textId="642B5F17" w:rsidR="009610D8" w:rsidRPr="005D6109" w:rsidRDefault="00000000">
            <w:pPr>
              <w:jc w:val="both"/>
              <w:rPr>
                <w:sz w:val="18"/>
                <w:szCs w:val="18"/>
              </w:rPr>
            </w:pPr>
            <w:r w:rsidRPr="005D6109">
              <w:rPr>
                <w:sz w:val="18"/>
                <w:szCs w:val="18"/>
              </w:rPr>
              <w:t>V Janově nad Nisou, dne</w:t>
            </w:r>
            <w:r w:rsidR="0046686F">
              <w:rPr>
                <w:sz w:val="18"/>
                <w:szCs w:val="18"/>
              </w:rPr>
              <w:t xml:space="preserve"> </w:t>
            </w:r>
            <w:r w:rsidR="0046686F" w:rsidRPr="0046686F">
              <w:rPr>
                <w:sz w:val="18"/>
                <w:szCs w:val="18"/>
              </w:rPr>
              <w:t>05.01.2026</w:t>
            </w:r>
            <w:r w:rsidRPr="005D6109">
              <w:rPr>
                <w:sz w:val="18"/>
                <w:szCs w:val="18"/>
              </w:rPr>
              <w:t xml:space="preserve"> za poskytovatele</w:t>
            </w:r>
          </w:p>
          <w:p w14:paraId="05C88901" w14:textId="77777777" w:rsidR="009610D8" w:rsidRPr="005D6109" w:rsidRDefault="009610D8">
            <w:pPr>
              <w:jc w:val="both"/>
              <w:rPr>
                <w:sz w:val="18"/>
                <w:szCs w:val="18"/>
              </w:rPr>
            </w:pPr>
          </w:p>
          <w:p w14:paraId="793CAEDF" w14:textId="77777777" w:rsidR="009610D8" w:rsidRPr="005D6109" w:rsidRDefault="009610D8">
            <w:pPr>
              <w:jc w:val="center"/>
              <w:rPr>
                <w:sz w:val="18"/>
                <w:szCs w:val="18"/>
              </w:rPr>
            </w:pPr>
          </w:p>
          <w:p w14:paraId="280D941A" w14:textId="77777777" w:rsidR="009610D8" w:rsidRPr="005D6109" w:rsidRDefault="00000000">
            <w:pPr>
              <w:jc w:val="center"/>
              <w:rPr>
                <w:sz w:val="18"/>
                <w:szCs w:val="18"/>
              </w:rPr>
            </w:pPr>
            <w:r w:rsidRPr="005D6109">
              <w:rPr>
                <w:sz w:val="18"/>
                <w:szCs w:val="18"/>
              </w:rPr>
              <w:t>…………………………………………………………..</w:t>
            </w:r>
          </w:p>
          <w:p w14:paraId="2BF78349" w14:textId="77777777" w:rsidR="009610D8" w:rsidRPr="005D6109" w:rsidRDefault="00000000">
            <w:pPr>
              <w:jc w:val="center"/>
              <w:rPr>
                <w:sz w:val="18"/>
                <w:szCs w:val="18"/>
              </w:rPr>
            </w:pPr>
            <w:r w:rsidRPr="005D6109">
              <w:rPr>
                <w:sz w:val="18"/>
                <w:szCs w:val="18"/>
              </w:rPr>
              <w:t>Bc. Michaela Trojanová – ředitelka ŠvP a ŠJ Janov nad Nisou, Janov nad Nisou 464, 468 11 Janov nad Nisou</w:t>
            </w:r>
          </w:p>
        </w:tc>
      </w:tr>
    </w:tbl>
    <w:p w14:paraId="778E8630" w14:textId="77777777" w:rsidR="009610D8" w:rsidRPr="005D6109" w:rsidRDefault="009610D8">
      <w:pPr>
        <w:pStyle w:val="Nadpis4"/>
        <w:jc w:val="both"/>
        <w:rPr>
          <w:color w:val="auto"/>
          <w:sz w:val="22"/>
          <w:szCs w:val="22"/>
        </w:rPr>
      </w:pPr>
    </w:p>
    <w:p w14:paraId="31BED407" w14:textId="77777777" w:rsidR="009610D8" w:rsidRPr="005D6109" w:rsidRDefault="009610D8">
      <w:pPr>
        <w:rPr>
          <w:sz w:val="22"/>
          <w:szCs w:val="22"/>
        </w:rPr>
      </w:pPr>
    </w:p>
    <w:sectPr w:rsidR="009610D8" w:rsidRPr="005D610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66" w:right="1418" w:bottom="1134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6F7ED" w14:textId="77777777" w:rsidR="00011807" w:rsidRDefault="00011807">
      <w:r>
        <w:separator/>
      </w:r>
    </w:p>
  </w:endnote>
  <w:endnote w:type="continuationSeparator" w:id="0">
    <w:p w14:paraId="48BD44BD" w14:textId="77777777" w:rsidR="00011807" w:rsidRDefault="00011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249D0" w14:textId="77777777" w:rsidR="009610D8" w:rsidRDefault="0000000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 xml:space="preserve"> –</w:t>
    </w:r>
  </w:p>
  <w:p w14:paraId="0E16A4A1" w14:textId="77777777" w:rsidR="009610D8" w:rsidRDefault="00000000">
    <w:pPr>
      <w:pStyle w:val="Zpat"/>
      <w:jc w:val="center"/>
    </w:pPr>
    <w:r>
      <w:t>Škola v přírodě a školní jídelna Janov nad Nisou, Janov nad Nisou 464, 468 11 Janov nad Nisou, IČ:10895091,</w:t>
    </w:r>
  </w:p>
  <w:p w14:paraId="15B675D4" w14:textId="77777777" w:rsidR="009610D8" w:rsidRDefault="00000000">
    <w:pPr>
      <w:pStyle w:val="Zpat"/>
      <w:jc w:val="center"/>
    </w:pPr>
    <w:r>
      <w:t>mobil: +420 608 959 223, e-mail: info@svp-janov.cz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339E" w14:textId="77777777" w:rsidR="009610D8" w:rsidRDefault="0000000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 xml:space="preserve"> –</w:t>
    </w:r>
  </w:p>
  <w:p w14:paraId="1E5BF25E" w14:textId="77777777" w:rsidR="009610D8" w:rsidRDefault="00000000">
    <w:pPr>
      <w:pStyle w:val="Zpat"/>
      <w:jc w:val="center"/>
    </w:pPr>
    <w:r>
      <w:t>Škola v přírodě a školní jídelna Janov nad Nisou, Janov nad Nisou 464, 468 11 Janov nad Nisou, IČ:10895091,</w:t>
    </w:r>
  </w:p>
  <w:p w14:paraId="486DBBF1" w14:textId="77777777" w:rsidR="009610D8" w:rsidRDefault="00000000">
    <w:pPr>
      <w:pStyle w:val="Zpat"/>
      <w:jc w:val="center"/>
    </w:pPr>
    <w:r>
      <w:t>mobil: +420 608 959 223, e-mail: info@svp-janov.cz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CC0C8" w14:textId="77777777" w:rsidR="00011807" w:rsidRDefault="00011807">
      <w:r>
        <w:separator/>
      </w:r>
    </w:p>
  </w:footnote>
  <w:footnote w:type="continuationSeparator" w:id="0">
    <w:p w14:paraId="0D22A7E1" w14:textId="77777777" w:rsidR="00011807" w:rsidRDefault="00011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C24B" w14:textId="77777777" w:rsidR="009610D8" w:rsidRDefault="00000000">
    <w:pPr>
      <w:pStyle w:val="Zhlav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90E95" w14:textId="77777777" w:rsidR="009610D8" w:rsidRDefault="00000000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7480"/>
    <w:multiLevelType w:val="multilevel"/>
    <w:tmpl w:val="5C06CB7A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DE60430"/>
    <w:multiLevelType w:val="multilevel"/>
    <w:tmpl w:val="A2F0604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B76C53"/>
    <w:multiLevelType w:val="multilevel"/>
    <w:tmpl w:val="F844F5FE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0697FFB"/>
    <w:multiLevelType w:val="multilevel"/>
    <w:tmpl w:val="2764712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4CF3F31"/>
    <w:multiLevelType w:val="multilevel"/>
    <w:tmpl w:val="FE62842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FA26E09"/>
    <w:multiLevelType w:val="multilevel"/>
    <w:tmpl w:val="32C06F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FF97F30"/>
    <w:multiLevelType w:val="multilevel"/>
    <w:tmpl w:val="6EFE60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285160">
    <w:abstractNumId w:val="2"/>
  </w:num>
  <w:num w:numId="2" w16cid:durableId="2075083890">
    <w:abstractNumId w:val="0"/>
  </w:num>
  <w:num w:numId="3" w16cid:durableId="1113480326">
    <w:abstractNumId w:val="4"/>
  </w:num>
  <w:num w:numId="4" w16cid:durableId="2124617323">
    <w:abstractNumId w:val="5"/>
  </w:num>
  <w:num w:numId="5" w16cid:durableId="1978223172">
    <w:abstractNumId w:val="1"/>
  </w:num>
  <w:num w:numId="6" w16cid:durableId="2011709844">
    <w:abstractNumId w:val="3"/>
  </w:num>
  <w:num w:numId="7" w16cid:durableId="1745033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AB"/>
    <w:rsid w:val="00011807"/>
    <w:rsid w:val="001535F9"/>
    <w:rsid w:val="001545FD"/>
    <w:rsid w:val="001D4A9C"/>
    <w:rsid w:val="002559EA"/>
    <w:rsid w:val="00335922"/>
    <w:rsid w:val="0046686F"/>
    <w:rsid w:val="00551518"/>
    <w:rsid w:val="005D6109"/>
    <w:rsid w:val="007215EC"/>
    <w:rsid w:val="00785B7D"/>
    <w:rsid w:val="009610D8"/>
    <w:rsid w:val="00980470"/>
    <w:rsid w:val="009E5963"/>
    <w:rsid w:val="009E75E6"/>
    <w:rsid w:val="00AB4D3B"/>
    <w:rsid w:val="00AC7213"/>
    <w:rsid w:val="00C143AB"/>
    <w:rsid w:val="00DF555B"/>
    <w:rsid w:val="00E75436"/>
    <w:rsid w:val="00ED5A78"/>
    <w:rsid w:val="00FD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B649"/>
  <w15:docId w15:val="{4E2929EC-59D6-4DF5-AE98-C1467D7E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6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7"/>
    <w:qFormat/>
    <w:rsid w:val="000E15D8"/>
    <w:pPr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6"/>
    <w:qFormat/>
    <w:rsid w:val="000E1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1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1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1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E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15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15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15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15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E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0E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0E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0E15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qFormat/>
    <w:rsid w:val="000E15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0E15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0E15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0E15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0E15D8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sid w:val="000E15D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link w:val="Citt"/>
    <w:uiPriority w:val="29"/>
    <w:qFormat/>
    <w:rsid w:val="000E15D8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0E15D8"/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0E15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15D8"/>
    <w:rPr>
      <w:b/>
      <w:bCs/>
      <w:smallCaps/>
      <w:color w:val="0F4761" w:themeColor="accent1" w:themeShade="BF"/>
      <w:spacing w:val="5"/>
    </w:rPr>
  </w:style>
  <w:style w:type="character" w:customStyle="1" w:styleId="ZkladntextChar">
    <w:name w:val="Základní text Char"/>
    <w:basedOn w:val="Standardnpsmoodstavce"/>
    <w:link w:val="Zkladntext"/>
    <w:uiPriority w:val="6"/>
    <w:qFormat/>
    <w:rsid w:val="000E15D8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character" w:customStyle="1" w:styleId="ZpatChar">
    <w:name w:val="Zápatí Char"/>
    <w:basedOn w:val="Standardnpsmoodstavce"/>
    <w:link w:val="Zpat"/>
    <w:uiPriority w:val="7"/>
    <w:qFormat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ZhlavChar">
    <w:name w:val="Záhlaví Char"/>
    <w:basedOn w:val="Standardnpsmoodstavce"/>
    <w:link w:val="Zhlav"/>
    <w:uiPriority w:val="6"/>
    <w:qFormat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Zdraznn">
    <w:name w:val="Emphasis"/>
    <w:uiPriority w:val="20"/>
    <w:qFormat/>
    <w:rsid w:val="000E15D8"/>
    <w:rPr>
      <w:i/>
      <w:iCs/>
    </w:rPr>
  </w:style>
  <w:style w:type="character" w:styleId="Siln">
    <w:name w:val="Strong"/>
    <w:uiPriority w:val="22"/>
    <w:qFormat/>
    <w:rsid w:val="000E15D8"/>
    <w:rPr>
      <w:b/>
      <w:bCs/>
    </w:rPr>
  </w:style>
  <w:style w:type="character" w:customStyle="1" w:styleId="InternetLink">
    <w:name w:val="Internet Link"/>
    <w:uiPriority w:val="99"/>
    <w:qFormat/>
    <w:rsid w:val="000E15D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216643"/>
    <w:rPr>
      <w:color w:val="605E5C"/>
      <w:shd w:val="clear" w:color="auto" w:fill="E1DFDD"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uiPriority w:val="6"/>
    <w:rsid w:val="000E15D8"/>
    <w:rPr>
      <w:sz w:val="24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uiPriority w:val="6"/>
    <w:qFormat/>
    <w:rsid w:val="000E15D8"/>
    <w:pPr>
      <w:suppressLineNumbers/>
    </w:pPr>
    <w:rPr>
      <w:rFonts w:cs="Tahoma"/>
    </w:rPr>
  </w:style>
  <w:style w:type="paragraph" w:styleId="Nzev">
    <w:name w:val="Title"/>
    <w:basedOn w:val="Normln"/>
    <w:next w:val="Normln"/>
    <w:link w:val="NzevChar"/>
    <w:uiPriority w:val="7"/>
    <w:qFormat/>
    <w:rsid w:val="000E1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15D8"/>
    <w:pPr>
      <w:spacing w:before="160"/>
      <w:jc w:val="center"/>
    </w:pPr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15D8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0E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Zhlavazpat">
    <w:name w:val="Záhlaví a zápatí"/>
    <w:basedOn w:val="Normln"/>
    <w:qFormat/>
  </w:style>
  <w:style w:type="paragraph" w:styleId="Zpat">
    <w:name w:val="footer"/>
    <w:basedOn w:val="Normln"/>
    <w:link w:val="ZpatChar"/>
    <w:uiPriority w:val="7"/>
    <w:rsid w:val="000E15D8"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6"/>
    <w:rsid w:val="000E15D8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basedOn w:val="Normln"/>
    <w:uiPriority w:val="6"/>
    <w:qFormat/>
    <w:rsid w:val="000E15D8"/>
    <w:pPr>
      <w:jc w:val="both"/>
    </w:pPr>
    <w:rPr>
      <w:sz w:val="24"/>
    </w:rPr>
  </w:style>
  <w:style w:type="paragraph" w:customStyle="1" w:styleId="Zkladntext31">
    <w:name w:val="Základní text 31"/>
    <w:basedOn w:val="Normln"/>
    <w:uiPriority w:val="6"/>
    <w:qFormat/>
    <w:rsid w:val="000E15D8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spodzvahovem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vp-janov.cz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vp-janov.cz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52;vP%20Janov%20nad%20Nisou\Desktop\SMLOUVY\Smlouva%20-%20ostatn&#237;%20subjekty\Smlouva%20o%20zaji&#353;t&#283;n&#237;%20pobytu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31C25F-4D44-3441-9A93-63434EB7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C:\Users\ŠvP Janov nad Nisou\Desktop\SMLOUVY\Smlouva - ostatní subjekty\Smlouva o zajištění pobytu.dotx</Template>
  <TotalTime>0</TotalTime>
  <Pages>5</Pages>
  <Words>1902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ŠvP Janov nad Nisou</dc:creator>
  <dc:description/>
  <cp:lastModifiedBy>Michaela Trojanova</cp:lastModifiedBy>
  <cp:revision>3</cp:revision>
  <cp:lastPrinted>2026-01-10T14:34:00Z</cp:lastPrinted>
  <dcterms:created xsi:type="dcterms:W3CDTF">2026-01-10T14:50:00Z</dcterms:created>
  <dcterms:modified xsi:type="dcterms:W3CDTF">2026-01-16T12:02:00Z</dcterms:modified>
  <dc:language>cs-CZ</dc:language>
</cp:coreProperties>
</file>