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9193E" w14:textId="77777777" w:rsidR="003E1B5B" w:rsidRPr="000A13E9" w:rsidRDefault="001E7FF3" w:rsidP="00BA6C9F">
      <w:pPr>
        <w:jc w:val="center"/>
        <w:rPr>
          <w:rFonts w:cstheme="minorHAnsi"/>
          <w:b/>
          <w:sz w:val="24"/>
          <w:szCs w:val="24"/>
        </w:rPr>
      </w:pPr>
      <w:r w:rsidRPr="000A13E9">
        <w:rPr>
          <w:rFonts w:cstheme="minorHAnsi"/>
          <w:b/>
          <w:sz w:val="24"/>
          <w:szCs w:val="24"/>
        </w:rPr>
        <w:t>Smlouva o pobytové akci v přírodě</w:t>
      </w:r>
    </w:p>
    <w:p w14:paraId="50B6FD73" w14:textId="6B7391CA" w:rsidR="00372183" w:rsidRPr="00372183" w:rsidRDefault="001E7FF3" w:rsidP="001E7FF3">
      <w:pPr>
        <w:pStyle w:val="Odstavecseseznamem"/>
        <w:numPr>
          <w:ilvl w:val="0"/>
          <w:numId w:val="1"/>
        </w:numPr>
        <w:rPr>
          <w:rFonts w:cstheme="minorHAnsi"/>
        </w:rPr>
      </w:pPr>
      <w:r w:rsidRPr="00372183">
        <w:rPr>
          <w:rFonts w:cstheme="minorHAnsi"/>
        </w:rPr>
        <w:t>Smluvní strany</w:t>
      </w:r>
    </w:p>
    <w:p w14:paraId="693C56C8" w14:textId="673416B9" w:rsidR="001E7FF3" w:rsidRDefault="001E7FF3" w:rsidP="001E7FF3">
      <w:pPr>
        <w:pStyle w:val="Odstavecseseznamem"/>
        <w:ind w:left="1080"/>
        <w:rPr>
          <w:rFonts w:cstheme="minorHAnsi"/>
        </w:rPr>
      </w:pPr>
      <w:r w:rsidRPr="00BD5BC0">
        <w:rPr>
          <w:rFonts w:cstheme="minorHAnsi"/>
        </w:rPr>
        <w:t>Ubytovatel:</w:t>
      </w:r>
      <w:r w:rsidR="00372183">
        <w:rPr>
          <w:rFonts w:cstheme="minorHAnsi"/>
        </w:rPr>
        <w:t xml:space="preserve"> </w:t>
      </w:r>
      <w:r w:rsidR="000A13E9">
        <w:rPr>
          <w:rFonts w:cstheme="minorHAnsi"/>
        </w:rPr>
        <w:t xml:space="preserve">TUMA G+P, </w:t>
      </w:r>
      <w:proofErr w:type="spellStart"/>
      <w:proofErr w:type="gramStart"/>
      <w:r w:rsidR="000A13E9">
        <w:rPr>
          <w:rFonts w:cstheme="minorHAnsi"/>
        </w:rPr>
        <w:t>s.r,o</w:t>
      </w:r>
      <w:proofErr w:type="spellEnd"/>
      <w:r w:rsidRPr="00BD5BC0">
        <w:rPr>
          <w:rFonts w:cstheme="minorHAnsi"/>
        </w:rPr>
        <w:t>.</w:t>
      </w:r>
      <w:proofErr w:type="gramEnd"/>
    </w:p>
    <w:p w14:paraId="22F3434F" w14:textId="48AFEA2F" w:rsidR="000A13E9" w:rsidRDefault="000A13E9" w:rsidP="001E7FF3">
      <w:pPr>
        <w:pStyle w:val="Odstavecseseznamem"/>
        <w:ind w:left="1080"/>
        <w:rPr>
          <w:rFonts w:cstheme="minorHAnsi"/>
        </w:rPr>
      </w:pPr>
      <w:r>
        <w:rPr>
          <w:rFonts w:cstheme="minorHAnsi"/>
        </w:rPr>
        <w:t>IČO: 1783258</w:t>
      </w:r>
    </w:p>
    <w:p w14:paraId="16835DBD" w14:textId="1D031451" w:rsidR="000A13E9" w:rsidRPr="00BD5BC0" w:rsidRDefault="000A13E9" w:rsidP="001E7FF3">
      <w:pPr>
        <w:pStyle w:val="Odstavecseseznamem"/>
        <w:ind w:left="1080"/>
        <w:rPr>
          <w:rFonts w:cstheme="minorHAnsi"/>
        </w:rPr>
      </w:pPr>
      <w:r>
        <w:rPr>
          <w:rFonts w:cstheme="minorHAnsi"/>
        </w:rPr>
        <w:t>Lucemburská 2016/30, 130 00 Praha 3</w:t>
      </w:r>
    </w:p>
    <w:p w14:paraId="16E78DE2" w14:textId="3B504835" w:rsidR="001E7FF3" w:rsidRPr="00BD5BC0" w:rsidRDefault="001E7FF3" w:rsidP="001E7FF3">
      <w:pPr>
        <w:pStyle w:val="Odstavecseseznamem"/>
        <w:ind w:left="1080"/>
        <w:rPr>
          <w:rFonts w:cstheme="minorHAnsi"/>
        </w:rPr>
      </w:pPr>
      <w:r w:rsidRPr="00BD5BC0">
        <w:rPr>
          <w:rFonts w:cstheme="minorHAnsi"/>
        </w:rPr>
        <w:t xml:space="preserve">Zastoupená </w:t>
      </w:r>
      <w:r w:rsidR="000A13E9">
        <w:rPr>
          <w:rFonts w:cstheme="minorHAnsi"/>
        </w:rPr>
        <w:t xml:space="preserve">Gabriela </w:t>
      </w:r>
      <w:proofErr w:type="spellStart"/>
      <w:r w:rsidR="000A13E9">
        <w:rPr>
          <w:rFonts w:cstheme="minorHAnsi"/>
        </w:rPr>
        <w:t>Tumová</w:t>
      </w:r>
      <w:proofErr w:type="spellEnd"/>
      <w:r w:rsidRPr="00BD5BC0">
        <w:rPr>
          <w:rFonts w:cstheme="minorHAnsi"/>
        </w:rPr>
        <w:t xml:space="preserve"> - jednatel</w:t>
      </w:r>
      <w:r w:rsidR="000A13E9">
        <w:rPr>
          <w:rFonts w:cstheme="minorHAnsi"/>
        </w:rPr>
        <w:t>ka</w:t>
      </w:r>
    </w:p>
    <w:p w14:paraId="45F94F8F" w14:textId="516B3157" w:rsidR="001E7FF3" w:rsidRPr="00BD5BC0" w:rsidRDefault="00372183" w:rsidP="001E7FF3">
      <w:pPr>
        <w:rPr>
          <w:rFonts w:cstheme="minorHAnsi"/>
        </w:rPr>
      </w:pPr>
      <w:r>
        <w:rPr>
          <w:rFonts w:cstheme="minorHAnsi"/>
        </w:rPr>
        <w:t xml:space="preserve">       </w:t>
      </w:r>
      <w:r w:rsidR="001E7FF3" w:rsidRPr="00BD5BC0">
        <w:rPr>
          <w:rFonts w:cstheme="minorHAnsi"/>
        </w:rPr>
        <w:t>a</w:t>
      </w:r>
    </w:p>
    <w:p w14:paraId="4555D948" w14:textId="77777777" w:rsidR="00372183" w:rsidRDefault="001E7FF3" w:rsidP="00372183">
      <w:pPr>
        <w:spacing w:after="0"/>
        <w:rPr>
          <w:rFonts w:cstheme="minorHAnsi"/>
        </w:rPr>
      </w:pPr>
      <w:r w:rsidRPr="00BD5BC0">
        <w:rPr>
          <w:rFonts w:cstheme="minorHAnsi"/>
        </w:rPr>
        <w:tab/>
      </w:r>
      <w:r w:rsidR="00372183">
        <w:rPr>
          <w:rFonts w:cstheme="minorHAnsi"/>
        </w:rPr>
        <w:t xml:space="preserve">      </w:t>
      </w:r>
    </w:p>
    <w:p w14:paraId="0053E7C6" w14:textId="2B27DC60" w:rsidR="002265A3" w:rsidRDefault="00372183" w:rsidP="00372183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     </w:t>
      </w:r>
      <w:r w:rsidR="001E7FF3" w:rsidRPr="00372183">
        <w:rPr>
          <w:rFonts w:cstheme="minorHAnsi"/>
        </w:rPr>
        <w:t>Objednavatel:</w:t>
      </w:r>
    </w:p>
    <w:p w14:paraId="006C45A5" w14:textId="48259011" w:rsidR="60052F84" w:rsidRPr="00BD5BC0" w:rsidRDefault="00372183" w:rsidP="00372183">
      <w:pPr>
        <w:shd w:val="clear" w:color="auto" w:fill="FFFFFF" w:themeFill="background1"/>
        <w:spacing w:after="0" w:line="240" w:lineRule="auto"/>
        <w:ind w:left="708"/>
        <w:rPr>
          <w:rFonts w:eastAsia="Calibri" w:cstheme="minorHAnsi"/>
        </w:rPr>
      </w:pPr>
      <w:r>
        <w:rPr>
          <w:rFonts w:eastAsia="Segoe UI" w:cstheme="minorHAnsi"/>
          <w:color w:val="242424"/>
        </w:rPr>
        <w:t xml:space="preserve">      G</w:t>
      </w:r>
      <w:r w:rsidR="60052F84" w:rsidRPr="00BD5BC0">
        <w:rPr>
          <w:rFonts w:eastAsia="Segoe UI" w:cstheme="minorHAnsi"/>
          <w:color w:val="242424"/>
        </w:rPr>
        <w:t>ymnázium Turnov</w:t>
      </w:r>
      <w:bookmarkStart w:id="0" w:name="_GoBack"/>
      <w:bookmarkEnd w:id="0"/>
      <w:r w:rsidR="60052F84" w:rsidRPr="00BD5BC0">
        <w:rPr>
          <w:rFonts w:cstheme="minorHAnsi"/>
        </w:rPr>
        <w:br/>
      </w:r>
      <w:r>
        <w:rPr>
          <w:rFonts w:eastAsia="Segoe UI" w:cstheme="minorHAnsi"/>
          <w:color w:val="242424"/>
        </w:rPr>
        <w:t xml:space="preserve">      </w:t>
      </w:r>
      <w:r w:rsidR="60052F84" w:rsidRPr="00BD5BC0">
        <w:rPr>
          <w:rFonts w:eastAsia="Segoe UI" w:cstheme="minorHAnsi"/>
          <w:color w:val="242424"/>
        </w:rPr>
        <w:t>Jana Palacha 804</w:t>
      </w:r>
      <w:r w:rsidR="60052F84" w:rsidRPr="00BD5BC0">
        <w:rPr>
          <w:rFonts w:cstheme="minorHAnsi"/>
        </w:rPr>
        <w:br/>
      </w:r>
      <w:r>
        <w:rPr>
          <w:rFonts w:eastAsia="Segoe UI" w:cstheme="minorHAnsi"/>
          <w:color w:val="242424"/>
        </w:rPr>
        <w:t xml:space="preserve">      </w:t>
      </w:r>
      <w:r w:rsidR="60052F84" w:rsidRPr="00BD5BC0">
        <w:rPr>
          <w:rFonts w:eastAsia="Segoe UI" w:cstheme="minorHAnsi"/>
          <w:color w:val="242424"/>
        </w:rPr>
        <w:t>511 01 Turnov</w:t>
      </w:r>
    </w:p>
    <w:p w14:paraId="399277F8" w14:textId="6414BA79" w:rsidR="004C6D73" w:rsidRPr="00372183" w:rsidRDefault="00372183" w:rsidP="00372183">
      <w:pPr>
        <w:spacing w:after="0"/>
        <w:ind w:firstLine="708"/>
        <w:rPr>
          <w:rFonts w:eastAsia="Calibri" w:cstheme="minorHAnsi"/>
        </w:rPr>
      </w:pPr>
      <w:r>
        <w:rPr>
          <w:rFonts w:eastAsia="Times New Roman" w:cstheme="minorHAnsi"/>
        </w:rPr>
        <w:t xml:space="preserve">      </w:t>
      </w:r>
      <w:r w:rsidR="004C6D73" w:rsidRPr="00372183">
        <w:rPr>
          <w:rFonts w:eastAsia="Times New Roman" w:cstheme="minorHAnsi"/>
        </w:rPr>
        <w:t xml:space="preserve">IČO: </w:t>
      </w:r>
      <w:r w:rsidR="2CD3FCD2" w:rsidRPr="00372183">
        <w:rPr>
          <w:rFonts w:eastAsia="Roboto" w:cstheme="minorHAnsi"/>
          <w:color w:val="22262A"/>
        </w:rPr>
        <w:t>CZ00854981</w:t>
      </w:r>
    </w:p>
    <w:p w14:paraId="606B1F27" w14:textId="5DC99362" w:rsidR="006C511E" w:rsidRPr="00372183" w:rsidRDefault="00372183" w:rsidP="002C2370">
      <w:pPr>
        <w:ind w:left="708"/>
        <w:rPr>
          <w:rFonts w:cstheme="minorHAnsi"/>
        </w:rPr>
      </w:pPr>
      <w:r w:rsidRPr="00372183">
        <w:rPr>
          <w:rFonts w:cstheme="minorHAnsi"/>
        </w:rPr>
        <w:t xml:space="preserve">      </w:t>
      </w:r>
      <w:r w:rsidR="00BD5BC0" w:rsidRPr="00372183">
        <w:rPr>
          <w:rFonts w:cstheme="minorHAnsi"/>
        </w:rPr>
        <w:t>Zastoupená</w:t>
      </w:r>
      <w:r w:rsidR="006C511E" w:rsidRPr="00372183">
        <w:rPr>
          <w:rFonts w:cstheme="minorHAnsi"/>
        </w:rPr>
        <w:t xml:space="preserve">: </w:t>
      </w:r>
      <w:r w:rsidR="0C707247" w:rsidRPr="00372183">
        <w:rPr>
          <w:rFonts w:eastAsia="Roboto" w:cstheme="minorHAnsi"/>
          <w:bCs/>
          <w:color w:val="22262A"/>
        </w:rPr>
        <w:t>Mgr. Miroslav Vávra</w:t>
      </w:r>
      <w:r w:rsidR="006C511E" w:rsidRPr="00372183">
        <w:rPr>
          <w:rFonts w:cstheme="minorHAnsi"/>
        </w:rPr>
        <w:t>, ředitel školy</w:t>
      </w:r>
    </w:p>
    <w:p w14:paraId="0A37501D" w14:textId="77777777" w:rsidR="00BA6C9F" w:rsidRPr="00BD5BC0" w:rsidRDefault="00BA6C9F" w:rsidP="001E7FF3">
      <w:pPr>
        <w:rPr>
          <w:rFonts w:cstheme="minorHAnsi"/>
        </w:rPr>
      </w:pPr>
    </w:p>
    <w:p w14:paraId="0CF2A8E0" w14:textId="77777777" w:rsidR="001E7FF3" w:rsidRPr="00BD5BC0" w:rsidRDefault="001E7FF3" w:rsidP="001E7FF3">
      <w:pPr>
        <w:rPr>
          <w:rFonts w:cstheme="minorHAnsi"/>
        </w:rPr>
      </w:pPr>
      <w:r w:rsidRPr="00BD5BC0">
        <w:rPr>
          <w:rFonts w:cstheme="minorHAnsi"/>
        </w:rPr>
        <w:t>Uzavírají tuto smlouvu o pobytu v přírodě</w:t>
      </w:r>
    </w:p>
    <w:p w14:paraId="117461EB" w14:textId="77777777" w:rsidR="001E7FF3" w:rsidRPr="00BD5BC0" w:rsidRDefault="001E7FF3" w:rsidP="001E7FF3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t>Úvodní ustanovení</w:t>
      </w:r>
    </w:p>
    <w:p w14:paraId="2EE22BF0" w14:textId="00C481B3" w:rsidR="001E7FF3" w:rsidRPr="00BD5BC0" w:rsidRDefault="001E7FF3" w:rsidP="001E7FF3">
      <w:pPr>
        <w:pStyle w:val="Odstavecseseznamem"/>
        <w:numPr>
          <w:ilvl w:val="0"/>
          <w:numId w:val="2"/>
        </w:numPr>
        <w:rPr>
          <w:rFonts w:cstheme="minorHAnsi"/>
        </w:rPr>
      </w:pPr>
      <w:r w:rsidRPr="00BD5BC0">
        <w:rPr>
          <w:rFonts w:cstheme="minorHAnsi"/>
        </w:rPr>
        <w:t>Předmětem smluvních vztahů je zabezpečení pobytu dětí a pedagogické</w:t>
      </w:r>
      <w:r w:rsidR="00BA6C9F" w:rsidRPr="00BD5BC0">
        <w:rPr>
          <w:rFonts w:cstheme="minorHAnsi"/>
        </w:rPr>
        <w:t xml:space="preserve">ho dozoru (dále jen účastníků) </w:t>
      </w:r>
      <w:r w:rsidR="000A13E9">
        <w:rPr>
          <w:rFonts w:cstheme="minorHAnsi"/>
        </w:rPr>
        <w:t>v hotelu Albert, Paseky nad Jizerou 99, 512 47.</w:t>
      </w:r>
      <w:r w:rsidRPr="00BD5BC0">
        <w:rPr>
          <w:rFonts w:cstheme="minorHAnsi"/>
        </w:rPr>
        <w:t xml:space="preserve"> </w:t>
      </w:r>
    </w:p>
    <w:p w14:paraId="4BDA935A" w14:textId="6CAD3BB7" w:rsidR="001E7FF3" w:rsidRPr="00BD5BC0" w:rsidRDefault="001E7FF3" w:rsidP="001E7FF3">
      <w:pPr>
        <w:pStyle w:val="Odstavecseseznamem"/>
        <w:numPr>
          <w:ilvl w:val="0"/>
          <w:numId w:val="2"/>
        </w:numPr>
        <w:rPr>
          <w:rFonts w:cstheme="minorHAnsi"/>
        </w:rPr>
      </w:pPr>
      <w:r w:rsidRPr="00BD5BC0">
        <w:rPr>
          <w:rFonts w:cstheme="minorHAnsi"/>
        </w:rPr>
        <w:t>Smluvní strany plní v rámci své odpovědnosti závazky vyplívající z vyhlášky č. 303/1996 Sb., o školách v přírodě a vyhlášky č. 106/2001 Sb., o hygienických požadavcích na zotavovací akce pro děti, jakož i z podmínek vyplívajících z této smlouvy s cílem zabezpečit řádný provoz školy v přírodě</w:t>
      </w:r>
    </w:p>
    <w:p w14:paraId="0A604774" w14:textId="77777777" w:rsidR="001E7FF3" w:rsidRPr="00BD5BC0" w:rsidRDefault="001E7FF3" w:rsidP="001E7FF3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t>Předmět smlouvy</w:t>
      </w:r>
    </w:p>
    <w:p w14:paraId="00C79540" w14:textId="372139AC" w:rsidR="001E7FF3" w:rsidRPr="00BD5BC0" w:rsidRDefault="001E7FF3" w:rsidP="001E7FF3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>Zabezpečen</w:t>
      </w:r>
      <w:r w:rsidR="007C6B6A" w:rsidRPr="00BD5BC0">
        <w:rPr>
          <w:rFonts w:cstheme="minorHAnsi"/>
        </w:rPr>
        <w:t xml:space="preserve">í </w:t>
      </w:r>
      <w:r w:rsidR="00C6171F" w:rsidRPr="00BD5BC0">
        <w:rPr>
          <w:rFonts w:cstheme="minorHAnsi"/>
        </w:rPr>
        <w:t xml:space="preserve">pobytu v termínu od </w:t>
      </w:r>
      <w:r w:rsidR="000A13E9">
        <w:rPr>
          <w:rFonts w:cstheme="minorHAnsi"/>
        </w:rPr>
        <w:t>31</w:t>
      </w:r>
      <w:r w:rsidR="00C6171F" w:rsidRPr="00BD5BC0">
        <w:rPr>
          <w:rFonts w:cstheme="minorHAnsi"/>
        </w:rPr>
        <w:t>.</w:t>
      </w:r>
      <w:r w:rsidR="008A3DE0">
        <w:rPr>
          <w:rFonts w:cstheme="minorHAnsi"/>
        </w:rPr>
        <w:t xml:space="preserve"> </w:t>
      </w:r>
      <w:r w:rsidR="00C6171F" w:rsidRPr="00BD5BC0">
        <w:rPr>
          <w:rFonts w:cstheme="minorHAnsi"/>
        </w:rPr>
        <w:t>1.</w:t>
      </w:r>
      <w:r w:rsidR="008A3DE0">
        <w:rPr>
          <w:rFonts w:cstheme="minorHAnsi"/>
        </w:rPr>
        <w:t xml:space="preserve"> </w:t>
      </w:r>
      <w:r w:rsidR="00C6171F" w:rsidRPr="00BD5BC0">
        <w:rPr>
          <w:rFonts w:cstheme="minorHAnsi"/>
        </w:rPr>
        <w:t>202</w:t>
      </w:r>
      <w:r w:rsidR="06879455" w:rsidRPr="00BD5BC0">
        <w:rPr>
          <w:rFonts w:cstheme="minorHAnsi"/>
        </w:rPr>
        <w:t>6</w:t>
      </w:r>
      <w:r w:rsidR="00C6171F" w:rsidRPr="00BD5BC0">
        <w:rPr>
          <w:rFonts w:cstheme="minorHAnsi"/>
        </w:rPr>
        <w:t xml:space="preserve"> do </w:t>
      </w:r>
      <w:proofErr w:type="gramStart"/>
      <w:r w:rsidR="000A13E9">
        <w:rPr>
          <w:rFonts w:cstheme="minorHAnsi"/>
        </w:rPr>
        <w:t>14.2.</w:t>
      </w:r>
      <w:r w:rsidR="008A3DE0">
        <w:rPr>
          <w:rFonts w:cstheme="minorHAnsi"/>
        </w:rPr>
        <w:t xml:space="preserve"> </w:t>
      </w:r>
      <w:r w:rsidR="00C6171F" w:rsidRPr="00BD5BC0">
        <w:rPr>
          <w:rFonts w:cstheme="minorHAnsi"/>
        </w:rPr>
        <w:t>202</w:t>
      </w:r>
      <w:r w:rsidR="53ECD2C6" w:rsidRPr="00BD5BC0">
        <w:rPr>
          <w:rFonts w:cstheme="minorHAnsi"/>
        </w:rPr>
        <w:t>6</w:t>
      </w:r>
      <w:proofErr w:type="gramEnd"/>
    </w:p>
    <w:p w14:paraId="3078D137" w14:textId="34C58C28" w:rsidR="001E7FF3" w:rsidRPr="00BD5BC0" w:rsidRDefault="002265A3" w:rsidP="001E7FF3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 xml:space="preserve">Pobytu se </w:t>
      </w:r>
      <w:r w:rsidR="004C6D73" w:rsidRPr="00BD5BC0">
        <w:rPr>
          <w:rFonts w:cstheme="minorHAnsi"/>
        </w:rPr>
        <w:t xml:space="preserve">zúčastní </w:t>
      </w:r>
      <w:r w:rsidR="3B3D0038" w:rsidRPr="00BD5BC0">
        <w:rPr>
          <w:rFonts w:cstheme="minorHAnsi"/>
        </w:rPr>
        <w:t>30</w:t>
      </w:r>
      <w:r w:rsidR="00BA6C9F" w:rsidRPr="00BD5BC0">
        <w:rPr>
          <w:rFonts w:cstheme="minorHAnsi"/>
        </w:rPr>
        <w:t xml:space="preserve"> </w:t>
      </w:r>
      <w:r w:rsidR="000A13E9">
        <w:rPr>
          <w:rFonts w:cstheme="minorHAnsi"/>
        </w:rPr>
        <w:t>žáků</w:t>
      </w:r>
      <w:r w:rsidR="001E7FF3" w:rsidRPr="00BD5BC0">
        <w:rPr>
          <w:rFonts w:cstheme="minorHAnsi"/>
        </w:rPr>
        <w:t xml:space="preserve"> plus</w:t>
      </w:r>
      <w:r w:rsidR="004C6D73" w:rsidRPr="00BD5BC0">
        <w:rPr>
          <w:rFonts w:cstheme="minorHAnsi"/>
        </w:rPr>
        <w:t xml:space="preserve"> 3</w:t>
      </w:r>
      <w:r w:rsidR="001E7FF3" w:rsidRPr="00BD5BC0">
        <w:rPr>
          <w:rFonts w:cstheme="minorHAnsi"/>
        </w:rPr>
        <w:t xml:space="preserve"> </w:t>
      </w:r>
      <w:r w:rsidR="00BA6C9F" w:rsidRPr="00BD5BC0">
        <w:rPr>
          <w:rFonts w:cstheme="minorHAnsi"/>
        </w:rPr>
        <w:t>č</w:t>
      </w:r>
      <w:r w:rsidR="00D0342E" w:rsidRPr="00BD5BC0">
        <w:rPr>
          <w:rFonts w:cstheme="minorHAnsi"/>
        </w:rPr>
        <w:t>leni</w:t>
      </w:r>
      <w:r w:rsidR="00E07A63" w:rsidRPr="00BD5BC0">
        <w:rPr>
          <w:rFonts w:cstheme="minorHAnsi"/>
        </w:rPr>
        <w:t xml:space="preserve"> pedagogického dozoru</w:t>
      </w:r>
      <w:r w:rsidR="000A13E9">
        <w:rPr>
          <w:rFonts w:cstheme="minorHAnsi"/>
        </w:rPr>
        <w:t xml:space="preserve"> v prvním termínu a 26 žáků plus 3 členi pedagogického dozoru v druhém termínu</w:t>
      </w:r>
      <w:r w:rsidR="00BA6C9F" w:rsidRPr="00BD5BC0">
        <w:rPr>
          <w:rFonts w:cstheme="minorHAnsi"/>
        </w:rPr>
        <w:t xml:space="preserve"> Min. po</w:t>
      </w:r>
      <w:r w:rsidRPr="00BD5BC0">
        <w:rPr>
          <w:rFonts w:cstheme="minorHAnsi"/>
        </w:rPr>
        <w:t xml:space="preserve">čet platících dětí je </w:t>
      </w:r>
      <w:r w:rsidR="000A13E9">
        <w:rPr>
          <w:rFonts w:cstheme="minorHAnsi"/>
        </w:rPr>
        <w:t>90</w:t>
      </w:r>
      <w:r w:rsidR="008A3DE0">
        <w:rPr>
          <w:rFonts w:cstheme="minorHAnsi"/>
        </w:rPr>
        <w:t> </w:t>
      </w:r>
      <w:r w:rsidR="00986F2E" w:rsidRPr="00BD5BC0">
        <w:rPr>
          <w:rFonts w:cstheme="minorHAnsi"/>
        </w:rPr>
        <w:t>% nahlá</w:t>
      </w:r>
      <w:r w:rsidR="00BA6C9F" w:rsidRPr="00BD5BC0">
        <w:rPr>
          <w:rFonts w:cstheme="minorHAnsi"/>
        </w:rPr>
        <w:t>šených účastníků</w:t>
      </w:r>
      <w:r w:rsidR="00986F2E" w:rsidRPr="00BD5BC0">
        <w:rPr>
          <w:rFonts w:cstheme="minorHAnsi"/>
        </w:rPr>
        <w:t xml:space="preserve">. </w:t>
      </w:r>
    </w:p>
    <w:p w14:paraId="1680B6A7" w14:textId="24E4363E" w:rsidR="00E07A63" w:rsidRPr="00BD5BC0" w:rsidRDefault="00E07A63" w:rsidP="00D467EE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 xml:space="preserve">Stravování začíná </w:t>
      </w:r>
      <w:r w:rsidR="000A13E9">
        <w:rPr>
          <w:rFonts w:cstheme="minorHAnsi"/>
        </w:rPr>
        <w:t>první den pobytu kurzu večeří a končí pro oba kurzy poslední den snídaní.</w:t>
      </w:r>
    </w:p>
    <w:p w14:paraId="4FD6449C" w14:textId="53F3F464" w:rsidR="00E07A63" w:rsidRPr="00BD5BC0" w:rsidRDefault="00E07A63" w:rsidP="001E7FF3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>Rozpočto</w:t>
      </w:r>
      <w:r w:rsidR="00263608" w:rsidRPr="00BD5BC0">
        <w:rPr>
          <w:rFonts w:cstheme="minorHAnsi"/>
        </w:rPr>
        <w:t>v</w:t>
      </w:r>
      <w:r w:rsidR="00B27304" w:rsidRPr="00BD5BC0">
        <w:rPr>
          <w:rFonts w:cstheme="minorHAnsi"/>
        </w:rPr>
        <w:t>é náklady na jedno dítě činí</w:t>
      </w:r>
      <w:r w:rsidR="00C6171F" w:rsidRPr="00BD5BC0">
        <w:rPr>
          <w:rFonts w:cstheme="minorHAnsi"/>
        </w:rPr>
        <w:t xml:space="preserve"> </w:t>
      </w:r>
      <w:r w:rsidR="000A13E9">
        <w:rPr>
          <w:rFonts w:cstheme="minorHAnsi"/>
        </w:rPr>
        <w:t>9</w:t>
      </w:r>
      <w:r w:rsidR="3B81D804" w:rsidRPr="00BD5BC0">
        <w:rPr>
          <w:rFonts w:cstheme="minorHAnsi"/>
        </w:rPr>
        <w:t>5</w:t>
      </w:r>
      <w:r w:rsidR="4099FB47" w:rsidRPr="00BD5BC0">
        <w:rPr>
          <w:rFonts w:cstheme="minorHAnsi"/>
        </w:rPr>
        <w:t>0</w:t>
      </w:r>
      <w:r w:rsidRPr="00BD5BC0">
        <w:rPr>
          <w:rFonts w:cstheme="minorHAnsi"/>
        </w:rPr>
        <w:t xml:space="preserve"> Kč. Cena zahrnuje ubytování, strava 3x denně (snídaně, oběd, večere) a celodenním pitným režimem</w:t>
      </w:r>
      <w:r w:rsidR="0010503D" w:rsidRPr="00BD5BC0">
        <w:rPr>
          <w:rFonts w:cstheme="minorHAnsi"/>
        </w:rPr>
        <w:t xml:space="preserve">. </w:t>
      </w:r>
      <w:r w:rsidR="00B27304" w:rsidRPr="00BD5BC0">
        <w:rPr>
          <w:rFonts w:cstheme="minorHAnsi"/>
        </w:rPr>
        <w:t>Rozpočtové ná</w:t>
      </w:r>
      <w:r w:rsidR="00C6171F" w:rsidRPr="00BD5BC0">
        <w:rPr>
          <w:rFonts w:cstheme="minorHAnsi"/>
        </w:rPr>
        <w:t xml:space="preserve">klady na jednoho učitele činí </w:t>
      </w:r>
      <w:r w:rsidR="000A13E9">
        <w:rPr>
          <w:rFonts w:cstheme="minorHAnsi"/>
        </w:rPr>
        <w:t>950</w:t>
      </w:r>
      <w:r w:rsidR="00B27304" w:rsidRPr="00BD5BC0">
        <w:rPr>
          <w:rFonts w:cstheme="minorHAnsi"/>
        </w:rPr>
        <w:t xml:space="preserve"> </w:t>
      </w:r>
      <w:proofErr w:type="gramStart"/>
      <w:r w:rsidR="00B27304" w:rsidRPr="00BD5BC0">
        <w:rPr>
          <w:rFonts w:cstheme="minorHAnsi"/>
        </w:rPr>
        <w:t>Kč</w:t>
      </w:r>
      <w:r w:rsidR="000A13E9">
        <w:rPr>
          <w:rFonts w:cstheme="minorHAnsi"/>
        </w:rPr>
        <w:t xml:space="preserve"> ( na</w:t>
      </w:r>
      <w:proofErr w:type="gramEnd"/>
      <w:r w:rsidR="000A13E9">
        <w:rPr>
          <w:rFonts w:cstheme="minorHAnsi"/>
        </w:rPr>
        <w:t xml:space="preserve"> 10 žáků 1 pedagog zdarma)</w:t>
      </w:r>
      <w:r w:rsidR="00B27304" w:rsidRPr="00BD5BC0">
        <w:rPr>
          <w:rFonts w:cstheme="minorHAnsi"/>
        </w:rPr>
        <w:t xml:space="preserve">.  </w:t>
      </w:r>
    </w:p>
    <w:p w14:paraId="2C86EB63" w14:textId="4EDBE0E8" w:rsidR="00E07A63" w:rsidRPr="00BD5BC0" w:rsidRDefault="00BA6C9F" w:rsidP="00E07A63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>Záloha za pobyt ve</w:t>
      </w:r>
      <w:r w:rsidR="0010503D" w:rsidRPr="00BD5BC0">
        <w:rPr>
          <w:rFonts w:cstheme="minorHAnsi"/>
        </w:rPr>
        <w:t xml:space="preserve"> výši 5</w:t>
      </w:r>
      <w:r w:rsidR="00E07A63" w:rsidRPr="00BD5BC0">
        <w:rPr>
          <w:rFonts w:cstheme="minorHAnsi"/>
        </w:rPr>
        <w:t>0% z částky je spl</w:t>
      </w:r>
      <w:r w:rsidR="00C6171F" w:rsidRPr="00BD5BC0">
        <w:rPr>
          <w:rFonts w:cstheme="minorHAnsi"/>
        </w:rPr>
        <w:t>atná do 30.</w:t>
      </w:r>
      <w:r w:rsidR="008A3DE0">
        <w:rPr>
          <w:rFonts w:cstheme="minorHAnsi"/>
        </w:rPr>
        <w:t xml:space="preserve"> </w:t>
      </w:r>
      <w:r w:rsidR="00C6171F" w:rsidRPr="00BD5BC0">
        <w:rPr>
          <w:rFonts w:cstheme="minorHAnsi"/>
        </w:rPr>
        <w:t>10.</w:t>
      </w:r>
      <w:r w:rsidR="008A3DE0">
        <w:rPr>
          <w:rFonts w:cstheme="minorHAnsi"/>
        </w:rPr>
        <w:t xml:space="preserve"> </w:t>
      </w:r>
      <w:r w:rsidR="00C6171F" w:rsidRPr="00BD5BC0">
        <w:rPr>
          <w:rFonts w:cstheme="minorHAnsi"/>
        </w:rPr>
        <w:t>202</w:t>
      </w:r>
      <w:r w:rsidR="2008B62C" w:rsidRPr="00BD5BC0">
        <w:rPr>
          <w:rFonts w:cstheme="minorHAnsi"/>
        </w:rPr>
        <w:t xml:space="preserve">5 </w:t>
      </w:r>
      <w:r w:rsidR="00E07A63" w:rsidRPr="00BD5BC0">
        <w:rPr>
          <w:rFonts w:cstheme="minorHAnsi"/>
        </w:rPr>
        <w:t>na základě vystavené zálohové faktury</w:t>
      </w:r>
    </w:p>
    <w:p w14:paraId="27E7B17F" w14:textId="7C8D3B88" w:rsidR="00E07A63" w:rsidRDefault="00BA6C9F" w:rsidP="00E07A63">
      <w:pPr>
        <w:pStyle w:val="Odstavecseseznamem"/>
        <w:numPr>
          <w:ilvl w:val="0"/>
          <w:numId w:val="3"/>
        </w:numPr>
        <w:rPr>
          <w:rFonts w:cstheme="minorHAnsi"/>
        </w:rPr>
      </w:pPr>
      <w:r w:rsidRPr="00BD5BC0">
        <w:rPr>
          <w:rFonts w:cstheme="minorHAnsi"/>
        </w:rPr>
        <w:t>Finální faktura bude vystavena na základě skutečného počtu účastníků při dodrž</w:t>
      </w:r>
      <w:r w:rsidR="00986F2E" w:rsidRPr="00BD5BC0">
        <w:rPr>
          <w:rFonts w:cstheme="minorHAnsi"/>
        </w:rPr>
        <w:t>ení min. počtu a</w:t>
      </w:r>
      <w:r w:rsidR="00E07A63" w:rsidRPr="00BD5BC0">
        <w:rPr>
          <w:rFonts w:cstheme="minorHAnsi"/>
        </w:rPr>
        <w:t xml:space="preserve"> bude uhrazen</w:t>
      </w:r>
      <w:r w:rsidRPr="00BD5BC0">
        <w:rPr>
          <w:rFonts w:cstheme="minorHAnsi"/>
        </w:rPr>
        <w:t>a</w:t>
      </w:r>
      <w:r w:rsidR="00E07A63" w:rsidRPr="00BD5BC0">
        <w:rPr>
          <w:rFonts w:cstheme="minorHAnsi"/>
        </w:rPr>
        <w:t xml:space="preserve"> převodem nejpozději 7 dní po ukončení pobytu</w:t>
      </w:r>
      <w:r w:rsidR="00986F2E" w:rsidRPr="00BD5BC0">
        <w:rPr>
          <w:rFonts w:cstheme="minorHAnsi"/>
        </w:rPr>
        <w:t>. Pokud skutečný počet bude menší než min. počet, finální faktura bude vystavena na min. počet účastníků</w:t>
      </w:r>
      <w:r w:rsidR="00372183">
        <w:rPr>
          <w:rFonts w:cstheme="minorHAnsi"/>
        </w:rPr>
        <w:t>.</w:t>
      </w:r>
    </w:p>
    <w:p w14:paraId="50AF9FAB" w14:textId="77777777" w:rsidR="00372183" w:rsidRDefault="00372183" w:rsidP="00372183">
      <w:pPr>
        <w:rPr>
          <w:rFonts w:cstheme="minorHAnsi"/>
        </w:rPr>
      </w:pPr>
    </w:p>
    <w:p w14:paraId="30C3ACD1" w14:textId="77777777" w:rsidR="00372183" w:rsidRPr="00372183" w:rsidRDefault="00372183" w:rsidP="00372183">
      <w:pPr>
        <w:rPr>
          <w:rFonts w:cstheme="minorHAnsi"/>
        </w:rPr>
      </w:pPr>
    </w:p>
    <w:p w14:paraId="0DD8DE74" w14:textId="77777777" w:rsidR="00E07A63" w:rsidRPr="00BD5BC0" w:rsidRDefault="00E07A63" w:rsidP="00E07A63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lastRenderedPageBreak/>
        <w:t>Povinnosti smluvních stran</w:t>
      </w:r>
    </w:p>
    <w:p w14:paraId="3B2AA475" w14:textId="77777777" w:rsidR="00E07A63" w:rsidRPr="00BD5BC0" w:rsidRDefault="00E07A63" w:rsidP="00E07A63">
      <w:pPr>
        <w:pStyle w:val="Odstavecseseznamem"/>
        <w:numPr>
          <w:ilvl w:val="0"/>
          <w:numId w:val="4"/>
        </w:numPr>
        <w:rPr>
          <w:rFonts w:cstheme="minorHAnsi"/>
        </w:rPr>
      </w:pPr>
      <w:r w:rsidRPr="00BD5BC0">
        <w:rPr>
          <w:rFonts w:cstheme="minorHAnsi"/>
        </w:rPr>
        <w:t>Povinnosti ubytovatele</w:t>
      </w:r>
    </w:p>
    <w:p w14:paraId="73F1E0D4" w14:textId="77777777" w:rsidR="00E07A63" w:rsidRPr="00BD5BC0" w:rsidRDefault="00E07A63" w:rsidP="00E07A63">
      <w:pPr>
        <w:pStyle w:val="Odstavecseseznamem"/>
        <w:numPr>
          <w:ilvl w:val="0"/>
          <w:numId w:val="5"/>
        </w:numPr>
        <w:rPr>
          <w:rFonts w:cstheme="minorHAnsi"/>
        </w:rPr>
      </w:pPr>
      <w:r w:rsidRPr="00BD5BC0">
        <w:rPr>
          <w:rFonts w:cstheme="minorHAnsi"/>
        </w:rPr>
        <w:t>Zabezpečit a plně zodpovídat za ubytovací a stravovací služby úč</w:t>
      </w:r>
      <w:r w:rsidR="00B27304" w:rsidRPr="00BD5BC0">
        <w:rPr>
          <w:rFonts w:cstheme="minorHAnsi"/>
        </w:rPr>
        <w:t>astníků pobytu</w:t>
      </w:r>
    </w:p>
    <w:p w14:paraId="656A011F" w14:textId="77777777" w:rsidR="00E07A63" w:rsidRPr="00BD5BC0" w:rsidRDefault="00B860D7" w:rsidP="00E07A63">
      <w:pPr>
        <w:pStyle w:val="Odstavecseseznamem"/>
        <w:numPr>
          <w:ilvl w:val="0"/>
          <w:numId w:val="5"/>
        </w:numPr>
        <w:rPr>
          <w:rFonts w:cstheme="minorHAnsi"/>
        </w:rPr>
      </w:pPr>
      <w:r w:rsidRPr="00BD5BC0">
        <w:rPr>
          <w:rFonts w:cstheme="minorHAnsi"/>
        </w:rPr>
        <w:t>Zajistit, aby hygienické zázemí odpovídalo hygienickým normám dle příslušných předpisů</w:t>
      </w:r>
    </w:p>
    <w:p w14:paraId="4D01A133" w14:textId="77777777" w:rsidR="00B860D7" w:rsidRPr="00BD5BC0" w:rsidRDefault="00B860D7" w:rsidP="00B860D7">
      <w:pPr>
        <w:pStyle w:val="Odstavecseseznamem"/>
        <w:numPr>
          <w:ilvl w:val="0"/>
          <w:numId w:val="4"/>
        </w:numPr>
        <w:rPr>
          <w:rFonts w:cstheme="minorHAnsi"/>
        </w:rPr>
      </w:pPr>
      <w:r w:rsidRPr="00BD5BC0">
        <w:rPr>
          <w:rFonts w:cstheme="minorHAnsi"/>
        </w:rPr>
        <w:t>Povinnosti objednavatele</w:t>
      </w:r>
    </w:p>
    <w:p w14:paraId="4DD7118A" w14:textId="77777777" w:rsidR="00B860D7" w:rsidRPr="00BD5BC0" w:rsidRDefault="00B860D7" w:rsidP="00B860D7">
      <w:pPr>
        <w:pStyle w:val="Odstavecseseznamem"/>
        <w:numPr>
          <w:ilvl w:val="0"/>
          <w:numId w:val="6"/>
        </w:numPr>
        <w:rPr>
          <w:rFonts w:cstheme="minorHAnsi"/>
        </w:rPr>
      </w:pPr>
      <w:r w:rsidRPr="00BD5BC0">
        <w:rPr>
          <w:rFonts w:cstheme="minorHAnsi"/>
        </w:rPr>
        <w:t>Zajistit nepřetržitý dohled nad žáky a jejich chováním a řádné poučení žáků o chování v prostorech chaty a okolí</w:t>
      </w:r>
    </w:p>
    <w:p w14:paraId="0F6BA303" w14:textId="6A08D1A0" w:rsidR="00B860D7" w:rsidRPr="00BD5BC0" w:rsidRDefault="00B860D7" w:rsidP="00B860D7">
      <w:pPr>
        <w:pStyle w:val="Odstavecseseznamem"/>
        <w:numPr>
          <w:ilvl w:val="0"/>
          <w:numId w:val="6"/>
        </w:numPr>
        <w:rPr>
          <w:rFonts w:cstheme="minorHAnsi"/>
        </w:rPr>
      </w:pPr>
      <w:r w:rsidRPr="00BD5BC0">
        <w:rPr>
          <w:rFonts w:cstheme="minorHAnsi"/>
        </w:rPr>
        <w:t>Včas nahlásit případné výjimky ve stravov</w:t>
      </w:r>
      <w:r w:rsidR="008A3DE0">
        <w:rPr>
          <w:rFonts w:cstheme="minorHAnsi"/>
        </w:rPr>
        <w:t>á</w:t>
      </w:r>
      <w:r w:rsidRPr="00BD5BC0">
        <w:rPr>
          <w:rFonts w:cstheme="minorHAnsi"/>
        </w:rPr>
        <w:t>ní žáků a s předstihem nejméně 7 dní je nahlásit ubytovateli</w:t>
      </w:r>
      <w:r w:rsidR="5DE75987" w:rsidRPr="00BD5BC0">
        <w:rPr>
          <w:rFonts w:cstheme="minorHAnsi"/>
        </w:rPr>
        <w:t xml:space="preserve"> </w:t>
      </w:r>
      <w:r w:rsidR="00BD5BC0" w:rsidRPr="00BD5BC0">
        <w:rPr>
          <w:rFonts w:cstheme="minorHAnsi"/>
        </w:rPr>
        <w:t>(</w:t>
      </w:r>
      <w:r w:rsidRPr="00BD5BC0">
        <w:rPr>
          <w:rFonts w:cstheme="minorHAnsi"/>
        </w:rPr>
        <w:t>cukrovka, alergie, bezlepková dieta,…)</w:t>
      </w:r>
    </w:p>
    <w:p w14:paraId="4CDD3680" w14:textId="77777777" w:rsidR="00B860D7" w:rsidRPr="00BD5BC0" w:rsidRDefault="00B860D7" w:rsidP="00B860D7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t>Storno podmínky</w:t>
      </w:r>
    </w:p>
    <w:p w14:paraId="3EDE3FDC" w14:textId="6F5EC7B4" w:rsidR="00410CBF" w:rsidRPr="00BD5BC0" w:rsidRDefault="00410CBF" w:rsidP="00410CBF">
      <w:pPr>
        <w:pStyle w:val="Odstavecseseznamem"/>
        <w:numPr>
          <w:ilvl w:val="0"/>
          <w:numId w:val="7"/>
        </w:numPr>
        <w:rPr>
          <w:rFonts w:cstheme="minorHAnsi"/>
        </w:rPr>
      </w:pPr>
      <w:r w:rsidRPr="00BD5BC0">
        <w:rPr>
          <w:rFonts w:cstheme="minorHAnsi"/>
        </w:rPr>
        <w:t>P</w:t>
      </w:r>
      <w:r w:rsidR="00B27304" w:rsidRPr="00BD5BC0">
        <w:rPr>
          <w:rFonts w:cstheme="minorHAnsi"/>
        </w:rPr>
        <w:t>ři zrušení pobytu objednavatel</w:t>
      </w:r>
      <w:r w:rsidRPr="00BD5BC0">
        <w:rPr>
          <w:rFonts w:cstheme="minorHAnsi"/>
        </w:rPr>
        <w:t xml:space="preserve"> náleží ubyto</w:t>
      </w:r>
      <w:r w:rsidR="00263608" w:rsidRPr="00BD5BC0">
        <w:rPr>
          <w:rFonts w:cstheme="minorHAnsi"/>
        </w:rPr>
        <w:t>vateli storno poplatek ve výši 5</w:t>
      </w:r>
      <w:r w:rsidRPr="00BD5BC0">
        <w:rPr>
          <w:rFonts w:cstheme="minorHAnsi"/>
        </w:rPr>
        <w:t>0</w:t>
      </w:r>
      <w:r w:rsidR="002265A3" w:rsidRPr="00BD5BC0">
        <w:rPr>
          <w:rFonts w:cstheme="minorHAnsi"/>
        </w:rPr>
        <w:t xml:space="preserve"> </w:t>
      </w:r>
      <w:r w:rsidRPr="00BD5BC0">
        <w:rPr>
          <w:rFonts w:cstheme="minorHAnsi"/>
        </w:rPr>
        <w:t>% z celkové částky pobytu</w:t>
      </w:r>
      <w:r w:rsidR="00B27304" w:rsidRPr="00BD5BC0">
        <w:rPr>
          <w:rFonts w:cstheme="minorHAnsi"/>
        </w:rPr>
        <w:t>, což odpovídá zálohové platbě.</w:t>
      </w:r>
    </w:p>
    <w:p w14:paraId="35962789" w14:textId="77777777" w:rsidR="00410CBF" w:rsidRPr="00BD5BC0" w:rsidRDefault="00410CBF" w:rsidP="00410CBF">
      <w:pPr>
        <w:pStyle w:val="Odstavecseseznamem"/>
        <w:numPr>
          <w:ilvl w:val="0"/>
          <w:numId w:val="7"/>
        </w:numPr>
        <w:rPr>
          <w:rFonts w:cstheme="minorHAnsi"/>
        </w:rPr>
      </w:pPr>
      <w:r w:rsidRPr="00BD5BC0">
        <w:rPr>
          <w:rFonts w:cstheme="minorHAnsi"/>
        </w:rPr>
        <w:t xml:space="preserve">Výjimkovou ze </w:t>
      </w:r>
      <w:proofErr w:type="gramStart"/>
      <w:r w:rsidRPr="00BD5BC0">
        <w:rPr>
          <w:rFonts w:cstheme="minorHAnsi"/>
        </w:rPr>
        <w:t>storno</w:t>
      </w:r>
      <w:proofErr w:type="gramEnd"/>
      <w:r w:rsidRPr="00BD5BC0">
        <w:rPr>
          <w:rFonts w:cstheme="minorHAnsi"/>
        </w:rPr>
        <w:t xml:space="preserve"> podmínek jsou živelné události na straně objednavatele či ubytovatele. V takovém případě </w:t>
      </w:r>
      <w:r w:rsidR="0006780E" w:rsidRPr="00BD5BC0">
        <w:rPr>
          <w:rFonts w:cstheme="minorHAnsi"/>
        </w:rPr>
        <w:t>se ubytovatel zavazuje vrátit objednavateli jím zaplacenou zálohu</w:t>
      </w:r>
      <w:r w:rsidR="00D467EE" w:rsidRPr="00BD5BC0">
        <w:rPr>
          <w:rFonts w:cstheme="minorHAnsi"/>
        </w:rPr>
        <w:t>.</w:t>
      </w:r>
    </w:p>
    <w:p w14:paraId="0EE5E11D" w14:textId="542E0EC1" w:rsidR="000E7DD7" w:rsidRPr="00BD5BC0" w:rsidRDefault="000E7DD7" w:rsidP="001B62BA">
      <w:pPr>
        <w:pStyle w:val="Odstavecseseznamem"/>
        <w:numPr>
          <w:ilvl w:val="0"/>
          <w:numId w:val="7"/>
        </w:numPr>
        <w:rPr>
          <w:rFonts w:cstheme="minorHAnsi"/>
        </w:rPr>
      </w:pPr>
      <w:proofErr w:type="gramStart"/>
      <w:r w:rsidRPr="00BD5BC0">
        <w:rPr>
          <w:rFonts w:cstheme="minorHAnsi"/>
        </w:rPr>
        <w:t>Storno</w:t>
      </w:r>
      <w:proofErr w:type="gramEnd"/>
      <w:r w:rsidRPr="00BD5BC0">
        <w:rPr>
          <w:rFonts w:cstheme="minorHAnsi"/>
        </w:rPr>
        <w:t xml:space="preserve"> poplatek se nehradí</w:t>
      </w:r>
      <w:r w:rsidR="6F27B884" w:rsidRPr="00BD5BC0">
        <w:rPr>
          <w:rFonts w:cstheme="minorHAnsi"/>
        </w:rPr>
        <w:t>,</w:t>
      </w:r>
      <w:r w:rsidRPr="00BD5BC0">
        <w:rPr>
          <w:rFonts w:cstheme="minorHAnsi"/>
        </w:rPr>
        <w:t xml:space="preserve"> pokud bude akce znemožněna nařízením Ministerstva zdravotnictví či naříz</w:t>
      </w:r>
      <w:r w:rsidR="00263608" w:rsidRPr="00BD5BC0">
        <w:rPr>
          <w:rFonts w:cstheme="minorHAnsi"/>
        </w:rPr>
        <w:t>ením vlády. Pokud třída bude v karanténě</w:t>
      </w:r>
      <w:r w:rsidRPr="00BD5BC0">
        <w:rPr>
          <w:rFonts w:cstheme="minorHAnsi"/>
        </w:rPr>
        <w:t xml:space="preserve">, bude ubytovateli </w:t>
      </w:r>
      <w:r w:rsidR="0010503D" w:rsidRPr="00BD5BC0">
        <w:rPr>
          <w:rFonts w:cstheme="minorHAnsi"/>
        </w:rPr>
        <w:t xml:space="preserve">náležet část zálohy ve výši </w:t>
      </w:r>
      <w:r w:rsidR="00B27304" w:rsidRPr="00BD5BC0">
        <w:rPr>
          <w:rFonts w:cstheme="minorHAnsi"/>
        </w:rPr>
        <w:t>20% z celkové cílové částky.</w:t>
      </w:r>
    </w:p>
    <w:p w14:paraId="6FCD117B" w14:textId="77777777" w:rsidR="0006780E" w:rsidRPr="00BD5BC0" w:rsidRDefault="00986F2E" w:rsidP="0006780E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t>V</w:t>
      </w:r>
      <w:r w:rsidR="0006780E" w:rsidRPr="00BD5BC0">
        <w:rPr>
          <w:rFonts w:cstheme="minorHAnsi"/>
        </w:rPr>
        <w:t>šeobecná ustanovení</w:t>
      </w:r>
    </w:p>
    <w:p w14:paraId="29C04AD6" w14:textId="77777777" w:rsidR="0006780E" w:rsidRPr="00BD5BC0" w:rsidRDefault="007152BD" w:rsidP="0006780E">
      <w:pPr>
        <w:pStyle w:val="Odstavecseseznamem"/>
        <w:numPr>
          <w:ilvl w:val="0"/>
          <w:numId w:val="8"/>
        </w:numPr>
        <w:rPr>
          <w:rFonts w:cstheme="minorHAnsi"/>
        </w:rPr>
      </w:pPr>
      <w:r w:rsidRPr="00BD5BC0">
        <w:rPr>
          <w:rFonts w:cstheme="minorHAnsi"/>
        </w:rPr>
        <w:t>zástupce ubytovaného je povi</w:t>
      </w:r>
      <w:r w:rsidR="0006780E" w:rsidRPr="00BD5BC0">
        <w:rPr>
          <w:rFonts w:cstheme="minorHAnsi"/>
        </w:rPr>
        <w:t xml:space="preserve">nen sepsat případné </w:t>
      </w:r>
      <w:r w:rsidR="00986F2E" w:rsidRPr="00BD5BC0">
        <w:rPr>
          <w:rFonts w:cstheme="minorHAnsi"/>
        </w:rPr>
        <w:t>závady bezprostředně po na</w:t>
      </w:r>
      <w:r w:rsidRPr="00BD5BC0">
        <w:rPr>
          <w:rFonts w:cstheme="minorHAnsi"/>
        </w:rPr>
        <w:t>stoupení k pobytu a předat je ubytovateli</w:t>
      </w:r>
    </w:p>
    <w:p w14:paraId="420F6D46" w14:textId="222049C4" w:rsidR="007152BD" w:rsidRPr="00BD5BC0" w:rsidRDefault="007152BD" w:rsidP="007152BD">
      <w:pPr>
        <w:pStyle w:val="Odstavecseseznamem"/>
        <w:numPr>
          <w:ilvl w:val="0"/>
          <w:numId w:val="8"/>
        </w:numPr>
        <w:rPr>
          <w:rFonts w:cstheme="minorHAnsi"/>
        </w:rPr>
      </w:pPr>
      <w:r w:rsidRPr="00BD5BC0">
        <w:rPr>
          <w:rFonts w:cstheme="minorHAnsi"/>
        </w:rPr>
        <w:t xml:space="preserve">případné škody na majetku způsobené účastníky budou sepsány </w:t>
      </w:r>
      <w:r w:rsidR="00986F2E" w:rsidRPr="00BD5BC0">
        <w:rPr>
          <w:rFonts w:cstheme="minorHAnsi"/>
        </w:rPr>
        <w:t>na místě do protokolu</w:t>
      </w:r>
      <w:r w:rsidR="008A3DE0">
        <w:rPr>
          <w:rFonts w:cstheme="minorHAnsi"/>
        </w:rPr>
        <w:t>,</w:t>
      </w:r>
      <w:r w:rsidR="00986F2E" w:rsidRPr="00BD5BC0">
        <w:rPr>
          <w:rFonts w:cstheme="minorHAnsi"/>
        </w:rPr>
        <w:t xml:space="preserve"> </w:t>
      </w:r>
      <w:r w:rsidRPr="00BD5BC0">
        <w:rPr>
          <w:rFonts w:cstheme="minorHAnsi"/>
        </w:rPr>
        <w:t>což bude pod</w:t>
      </w:r>
      <w:r w:rsidR="00986F2E" w:rsidRPr="00BD5BC0">
        <w:rPr>
          <w:rFonts w:cstheme="minorHAnsi"/>
        </w:rPr>
        <w:t>klad pro uhrazení škody</w:t>
      </w:r>
      <w:r w:rsidR="00B27304" w:rsidRPr="00BD5BC0">
        <w:rPr>
          <w:rFonts w:cstheme="minorHAnsi"/>
        </w:rPr>
        <w:t xml:space="preserve"> do 7 dní po</w:t>
      </w:r>
      <w:r w:rsidRPr="00BD5BC0">
        <w:rPr>
          <w:rFonts w:cstheme="minorHAnsi"/>
        </w:rPr>
        <w:t xml:space="preserve"> ukončení pobytu.</w:t>
      </w:r>
    </w:p>
    <w:p w14:paraId="58324184" w14:textId="52312AAC" w:rsidR="58133E6A" w:rsidRPr="00BD5BC0" w:rsidRDefault="58133E6A" w:rsidP="4FEF14BA">
      <w:pPr>
        <w:pStyle w:val="Odstavecseseznamem"/>
        <w:numPr>
          <w:ilvl w:val="0"/>
          <w:numId w:val="8"/>
        </w:numPr>
        <w:rPr>
          <w:rFonts w:cstheme="minorHAnsi"/>
        </w:rPr>
      </w:pPr>
      <w:r w:rsidRPr="00BD5BC0">
        <w:rPr>
          <w:rFonts w:cstheme="minorHAnsi"/>
        </w:rPr>
        <w:t>Pokoje budou připravené k nastěhování po 16h v den příjezdu a ubytovaní opustí pok</w:t>
      </w:r>
      <w:r w:rsidR="008A3DE0">
        <w:rPr>
          <w:rFonts w:cstheme="minorHAnsi"/>
        </w:rPr>
        <w:t>o</w:t>
      </w:r>
      <w:r w:rsidRPr="00BD5BC0">
        <w:rPr>
          <w:rFonts w:cstheme="minorHAnsi"/>
        </w:rPr>
        <w:t xml:space="preserve">je do 10 h v den odjezdu. Kufry a vybavení si mohou ponechat v chatě </w:t>
      </w:r>
      <w:r w:rsidR="01721790" w:rsidRPr="00BD5BC0">
        <w:rPr>
          <w:rFonts w:cstheme="minorHAnsi"/>
        </w:rPr>
        <w:t>na dolní chodbě chaty do doby odjezdu autobusu.</w:t>
      </w:r>
    </w:p>
    <w:p w14:paraId="43A86AC9" w14:textId="77777777" w:rsidR="007152BD" w:rsidRPr="00BD5BC0" w:rsidRDefault="007152BD" w:rsidP="007152B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BD5BC0">
        <w:rPr>
          <w:rFonts w:cstheme="minorHAnsi"/>
        </w:rPr>
        <w:t>Závěrečná ustanovení</w:t>
      </w:r>
    </w:p>
    <w:p w14:paraId="33C2E176" w14:textId="77777777" w:rsidR="007152BD" w:rsidRPr="00BD5BC0" w:rsidRDefault="007152BD" w:rsidP="007152BD">
      <w:pPr>
        <w:pStyle w:val="Odstavecseseznamem"/>
        <w:numPr>
          <w:ilvl w:val="0"/>
          <w:numId w:val="9"/>
        </w:numPr>
        <w:rPr>
          <w:rFonts w:cstheme="minorHAnsi"/>
        </w:rPr>
      </w:pPr>
      <w:r w:rsidRPr="00BD5BC0">
        <w:rPr>
          <w:rFonts w:cstheme="minorHAnsi"/>
        </w:rPr>
        <w:t>Smlouvu lze měnit pouze písemně se souhlasem obou stran</w:t>
      </w:r>
    </w:p>
    <w:p w14:paraId="43BDB416" w14:textId="77777777" w:rsidR="007152BD" w:rsidRPr="00BD5BC0" w:rsidRDefault="00986F2E" w:rsidP="007152BD">
      <w:pPr>
        <w:pStyle w:val="Odstavecseseznamem"/>
        <w:numPr>
          <w:ilvl w:val="0"/>
          <w:numId w:val="9"/>
        </w:numPr>
        <w:rPr>
          <w:rFonts w:cstheme="minorHAnsi"/>
        </w:rPr>
      </w:pPr>
      <w:r w:rsidRPr="00BD5BC0">
        <w:rPr>
          <w:rFonts w:cstheme="minorHAnsi"/>
        </w:rPr>
        <w:t xml:space="preserve">Smlouva je vyhotovena ve </w:t>
      </w:r>
      <w:proofErr w:type="gramStart"/>
      <w:r w:rsidRPr="00BD5BC0">
        <w:rPr>
          <w:rFonts w:cstheme="minorHAnsi"/>
        </w:rPr>
        <w:t>dvou</w:t>
      </w:r>
      <w:proofErr w:type="gramEnd"/>
      <w:r w:rsidR="007152BD" w:rsidRPr="00BD5BC0">
        <w:rPr>
          <w:rFonts w:cstheme="minorHAnsi"/>
        </w:rPr>
        <w:t xml:space="preserve"> </w:t>
      </w:r>
      <w:proofErr w:type="spellStart"/>
      <w:r w:rsidR="007152BD" w:rsidRPr="00BD5BC0">
        <w:rPr>
          <w:rFonts w:cstheme="minorHAnsi"/>
        </w:rPr>
        <w:t>paré</w:t>
      </w:r>
      <w:proofErr w:type="spellEnd"/>
      <w:r w:rsidR="007152BD" w:rsidRPr="00BD5BC0">
        <w:rPr>
          <w:rFonts w:cstheme="minorHAnsi"/>
        </w:rPr>
        <w:t xml:space="preserve">, přičemž každá strana má jedno </w:t>
      </w:r>
      <w:proofErr w:type="spellStart"/>
      <w:r w:rsidR="007152BD" w:rsidRPr="00BD5BC0">
        <w:rPr>
          <w:rFonts w:cstheme="minorHAnsi"/>
        </w:rPr>
        <w:t>paré</w:t>
      </w:r>
      <w:proofErr w:type="spellEnd"/>
      <w:r w:rsidR="007152BD" w:rsidRPr="00BD5BC0">
        <w:rPr>
          <w:rFonts w:cstheme="minorHAnsi"/>
        </w:rPr>
        <w:t>.</w:t>
      </w:r>
    </w:p>
    <w:p w14:paraId="36F7C634" w14:textId="77777777" w:rsidR="00BD5BC0" w:rsidRDefault="00BD5BC0" w:rsidP="007152BD">
      <w:pPr>
        <w:rPr>
          <w:rFonts w:cstheme="minorHAnsi"/>
        </w:rPr>
      </w:pPr>
    </w:p>
    <w:p w14:paraId="58DBF8D6" w14:textId="7259ACB9" w:rsidR="007152BD" w:rsidRPr="00BD5BC0" w:rsidRDefault="008A3DE0" w:rsidP="008A3DE0">
      <w:pPr>
        <w:tabs>
          <w:tab w:val="center" w:pos="2268"/>
          <w:tab w:val="center" w:pos="6804"/>
        </w:tabs>
        <w:spacing w:after="0"/>
        <w:rPr>
          <w:rFonts w:cstheme="minorHAnsi"/>
        </w:rPr>
      </w:pPr>
      <w:r>
        <w:rPr>
          <w:rFonts w:cstheme="minorHAnsi"/>
        </w:rPr>
        <w:tab/>
      </w:r>
      <w:r w:rsidR="00BD5BC0" w:rsidRPr="00BD5BC0">
        <w:rPr>
          <w:rFonts w:cstheme="minorHAnsi"/>
        </w:rPr>
        <w:t>V Pasekách nad Jizerou</w:t>
      </w:r>
      <w:r w:rsidR="00C6171F" w:rsidRPr="00BD5BC0">
        <w:rPr>
          <w:rFonts w:cstheme="minorHAnsi"/>
        </w:rPr>
        <w:t xml:space="preserve">, dne </w:t>
      </w:r>
      <w:r w:rsidR="00372183">
        <w:rPr>
          <w:rFonts w:cstheme="minorHAnsi"/>
        </w:rPr>
        <w:t>………</w:t>
      </w:r>
      <w:r>
        <w:rPr>
          <w:rFonts w:cstheme="minorHAnsi"/>
        </w:rPr>
        <w:tab/>
      </w:r>
      <w:r w:rsidR="007152BD" w:rsidRPr="00BD5BC0">
        <w:rPr>
          <w:rFonts w:cstheme="minorHAnsi"/>
        </w:rPr>
        <w:t>V</w:t>
      </w:r>
      <w:r w:rsidR="004C6D73" w:rsidRPr="00BD5BC0">
        <w:rPr>
          <w:rFonts w:cstheme="minorHAnsi"/>
        </w:rPr>
        <w:t> </w:t>
      </w:r>
      <w:r w:rsidR="1B447FBB" w:rsidRPr="00BD5BC0">
        <w:rPr>
          <w:rFonts w:cstheme="minorHAnsi"/>
        </w:rPr>
        <w:t>Turnově</w:t>
      </w:r>
      <w:r w:rsidR="007152BD" w:rsidRPr="00BD5BC0">
        <w:rPr>
          <w:rFonts w:cstheme="minorHAnsi"/>
        </w:rPr>
        <w:t xml:space="preserve">, dne </w:t>
      </w:r>
      <w:r w:rsidR="00372183">
        <w:rPr>
          <w:rFonts w:cstheme="minorHAnsi"/>
        </w:rPr>
        <w:t>………….</w:t>
      </w:r>
    </w:p>
    <w:p w14:paraId="02EB378F" w14:textId="77777777" w:rsidR="00410CBF" w:rsidRPr="00BD5BC0" w:rsidRDefault="00410CBF" w:rsidP="00410CBF">
      <w:pPr>
        <w:ind w:left="360"/>
        <w:rPr>
          <w:rFonts w:cstheme="minorHAnsi"/>
        </w:rPr>
      </w:pPr>
    </w:p>
    <w:p w14:paraId="338E07C7" w14:textId="77777777" w:rsidR="008A3DE0" w:rsidRDefault="008A3DE0" w:rsidP="00410CBF">
      <w:pPr>
        <w:ind w:left="360"/>
        <w:rPr>
          <w:rFonts w:cstheme="minorHAnsi"/>
        </w:rPr>
      </w:pPr>
    </w:p>
    <w:p w14:paraId="75441A6F" w14:textId="77777777" w:rsidR="00372183" w:rsidRPr="00BD5BC0" w:rsidRDefault="00372183" w:rsidP="00410CBF">
      <w:pPr>
        <w:ind w:left="360"/>
        <w:rPr>
          <w:rFonts w:cstheme="minorHAnsi"/>
        </w:rPr>
      </w:pPr>
    </w:p>
    <w:p w14:paraId="5C2F306D" w14:textId="638FE380" w:rsidR="00BD5BC0" w:rsidRPr="00BD5BC0" w:rsidRDefault="00BD5BC0" w:rsidP="00BD5BC0">
      <w:pPr>
        <w:tabs>
          <w:tab w:val="center" w:pos="2268"/>
          <w:tab w:val="center" w:pos="6804"/>
        </w:tabs>
        <w:spacing w:after="0"/>
        <w:rPr>
          <w:rFonts w:cstheme="minorHAnsi"/>
        </w:rPr>
      </w:pPr>
      <w:r w:rsidRPr="00BD5BC0">
        <w:rPr>
          <w:rFonts w:cstheme="minorHAnsi"/>
        </w:rPr>
        <w:tab/>
        <w:t>………………………………………………..</w:t>
      </w:r>
      <w:r w:rsidRPr="00BD5BC0">
        <w:rPr>
          <w:rFonts w:cstheme="minorHAnsi"/>
        </w:rPr>
        <w:tab/>
        <w:t>………………………………………………..</w:t>
      </w:r>
    </w:p>
    <w:p w14:paraId="187D336C" w14:textId="691A626E" w:rsidR="00BD5BC0" w:rsidRPr="00BD5BC0" w:rsidRDefault="00BD5BC0" w:rsidP="00BD5BC0">
      <w:pPr>
        <w:tabs>
          <w:tab w:val="center" w:pos="2268"/>
          <w:tab w:val="center" w:pos="6804"/>
        </w:tabs>
        <w:spacing w:after="0"/>
        <w:rPr>
          <w:rFonts w:cstheme="minorHAnsi"/>
        </w:rPr>
      </w:pPr>
      <w:r w:rsidRPr="00BD5BC0">
        <w:rPr>
          <w:rFonts w:cstheme="minorHAnsi"/>
        </w:rPr>
        <w:tab/>
      </w:r>
      <w:r w:rsidR="000A13E9">
        <w:rPr>
          <w:rFonts w:cstheme="minorHAnsi"/>
        </w:rPr>
        <w:t xml:space="preserve">Gabriela </w:t>
      </w:r>
      <w:proofErr w:type="spellStart"/>
      <w:r w:rsidR="000A13E9">
        <w:rPr>
          <w:rFonts w:cstheme="minorHAnsi"/>
        </w:rPr>
        <w:t>Tumová</w:t>
      </w:r>
      <w:proofErr w:type="spellEnd"/>
      <w:r w:rsidRPr="00BD5BC0">
        <w:rPr>
          <w:rFonts w:cstheme="minorHAnsi"/>
        </w:rPr>
        <w:tab/>
        <w:t>Mgr. Miroslav Vávra</w:t>
      </w:r>
    </w:p>
    <w:p w14:paraId="6A05A809" w14:textId="65E8349E" w:rsidR="001E7FF3" w:rsidRPr="00BD5BC0" w:rsidRDefault="00BD5BC0" w:rsidP="00BD5BC0">
      <w:pPr>
        <w:tabs>
          <w:tab w:val="center" w:pos="2268"/>
          <w:tab w:val="center" w:pos="6804"/>
        </w:tabs>
        <w:spacing w:after="0"/>
        <w:rPr>
          <w:rFonts w:cstheme="minorHAnsi"/>
        </w:rPr>
      </w:pPr>
      <w:r w:rsidRPr="00BD5BC0">
        <w:rPr>
          <w:rFonts w:cstheme="minorHAnsi"/>
        </w:rPr>
        <w:tab/>
      </w:r>
      <w:r w:rsidR="000A13E9" w:rsidRPr="00BD5BC0">
        <w:rPr>
          <w:rFonts w:cstheme="minorHAnsi"/>
        </w:rPr>
        <w:t>J</w:t>
      </w:r>
      <w:r w:rsidRPr="00BD5BC0">
        <w:rPr>
          <w:rFonts w:cstheme="minorHAnsi"/>
        </w:rPr>
        <w:t>ednatel</w:t>
      </w:r>
      <w:r w:rsidR="000A13E9">
        <w:rPr>
          <w:rFonts w:cstheme="minorHAnsi"/>
        </w:rPr>
        <w:t>ka hotelu Albert</w:t>
      </w:r>
      <w:r w:rsidRPr="00BD5BC0">
        <w:rPr>
          <w:rFonts w:cstheme="minorHAnsi"/>
        </w:rPr>
        <w:tab/>
        <w:t>ředitel školy</w:t>
      </w:r>
    </w:p>
    <w:sectPr w:rsidR="001E7FF3" w:rsidRPr="00BD5BC0" w:rsidSect="003E1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05B3"/>
    <w:multiLevelType w:val="hybridMultilevel"/>
    <w:tmpl w:val="763E9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16F43"/>
    <w:multiLevelType w:val="hybridMultilevel"/>
    <w:tmpl w:val="E57200EC"/>
    <w:lvl w:ilvl="0" w:tplc="3EE8A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B36C3"/>
    <w:multiLevelType w:val="hybridMultilevel"/>
    <w:tmpl w:val="6F80F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0368D"/>
    <w:multiLevelType w:val="hybridMultilevel"/>
    <w:tmpl w:val="E9A02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455C2"/>
    <w:multiLevelType w:val="hybridMultilevel"/>
    <w:tmpl w:val="D6C857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C06E1"/>
    <w:multiLevelType w:val="hybridMultilevel"/>
    <w:tmpl w:val="71124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B4208"/>
    <w:multiLevelType w:val="hybridMultilevel"/>
    <w:tmpl w:val="446A2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9369B"/>
    <w:multiLevelType w:val="hybridMultilevel"/>
    <w:tmpl w:val="C82496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830BC5"/>
    <w:multiLevelType w:val="hybridMultilevel"/>
    <w:tmpl w:val="2698F0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F3"/>
    <w:rsid w:val="0006780E"/>
    <w:rsid w:val="000A13E9"/>
    <w:rsid w:val="000E3243"/>
    <w:rsid w:val="000E7DD7"/>
    <w:rsid w:val="000F4B4C"/>
    <w:rsid w:val="0010503D"/>
    <w:rsid w:val="0011306B"/>
    <w:rsid w:val="00122BE4"/>
    <w:rsid w:val="001B62BA"/>
    <w:rsid w:val="001E7FF3"/>
    <w:rsid w:val="002265A3"/>
    <w:rsid w:val="00263608"/>
    <w:rsid w:val="002920B9"/>
    <w:rsid w:val="002A42D1"/>
    <w:rsid w:val="002C2370"/>
    <w:rsid w:val="002D10E4"/>
    <w:rsid w:val="0031428B"/>
    <w:rsid w:val="0032129F"/>
    <w:rsid w:val="00372183"/>
    <w:rsid w:val="003C5870"/>
    <w:rsid w:val="003E1B5B"/>
    <w:rsid w:val="00410CBF"/>
    <w:rsid w:val="00425AFE"/>
    <w:rsid w:val="00482F15"/>
    <w:rsid w:val="004C6D73"/>
    <w:rsid w:val="004E416B"/>
    <w:rsid w:val="00542B8E"/>
    <w:rsid w:val="00543BFA"/>
    <w:rsid w:val="00631539"/>
    <w:rsid w:val="006531FD"/>
    <w:rsid w:val="006C511E"/>
    <w:rsid w:val="00700FBD"/>
    <w:rsid w:val="007152BD"/>
    <w:rsid w:val="00725FB7"/>
    <w:rsid w:val="00743C48"/>
    <w:rsid w:val="00772930"/>
    <w:rsid w:val="00781546"/>
    <w:rsid w:val="007C08DF"/>
    <w:rsid w:val="007C6B6A"/>
    <w:rsid w:val="007D0F86"/>
    <w:rsid w:val="0085759A"/>
    <w:rsid w:val="0087164C"/>
    <w:rsid w:val="008A3DE0"/>
    <w:rsid w:val="00927C43"/>
    <w:rsid w:val="009513A9"/>
    <w:rsid w:val="00986F2E"/>
    <w:rsid w:val="00A21DF7"/>
    <w:rsid w:val="00A65F68"/>
    <w:rsid w:val="00AA44DE"/>
    <w:rsid w:val="00AF6BC4"/>
    <w:rsid w:val="00B27304"/>
    <w:rsid w:val="00B54452"/>
    <w:rsid w:val="00B74E8D"/>
    <w:rsid w:val="00B860D7"/>
    <w:rsid w:val="00BA6C9F"/>
    <w:rsid w:val="00BD5BC0"/>
    <w:rsid w:val="00C2172B"/>
    <w:rsid w:val="00C6171F"/>
    <w:rsid w:val="00CC189F"/>
    <w:rsid w:val="00CF2D2A"/>
    <w:rsid w:val="00D0342E"/>
    <w:rsid w:val="00D467EE"/>
    <w:rsid w:val="00E07A63"/>
    <w:rsid w:val="00E17F61"/>
    <w:rsid w:val="00E31794"/>
    <w:rsid w:val="00E60C57"/>
    <w:rsid w:val="00ED2B85"/>
    <w:rsid w:val="00F4742E"/>
    <w:rsid w:val="00F76A8A"/>
    <w:rsid w:val="00FF6645"/>
    <w:rsid w:val="01721790"/>
    <w:rsid w:val="06879455"/>
    <w:rsid w:val="06CF0C60"/>
    <w:rsid w:val="0C2B26A2"/>
    <w:rsid w:val="0C707247"/>
    <w:rsid w:val="114CCF60"/>
    <w:rsid w:val="16CE042F"/>
    <w:rsid w:val="1B447FBB"/>
    <w:rsid w:val="1BA6E7D6"/>
    <w:rsid w:val="1D6EF5EF"/>
    <w:rsid w:val="2008B62C"/>
    <w:rsid w:val="213B0E00"/>
    <w:rsid w:val="258C1F6B"/>
    <w:rsid w:val="2CD3FCD2"/>
    <w:rsid w:val="333E361F"/>
    <w:rsid w:val="3B3D0038"/>
    <w:rsid w:val="3B81D804"/>
    <w:rsid w:val="3C4C7841"/>
    <w:rsid w:val="4099FB47"/>
    <w:rsid w:val="435E60A3"/>
    <w:rsid w:val="43C6EFB5"/>
    <w:rsid w:val="4491A4FC"/>
    <w:rsid w:val="48A73CA9"/>
    <w:rsid w:val="4FEF14BA"/>
    <w:rsid w:val="53ECD2C6"/>
    <w:rsid w:val="58133E6A"/>
    <w:rsid w:val="586EF62C"/>
    <w:rsid w:val="5DE75987"/>
    <w:rsid w:val="60052F84"/>
    <w:rsid w:val="613FFB71"/>
    <w:rsid w:val="648EC07D"/>
    <w:rsid w:val="64CA7EE8"/>
    <w:rsid w:val="68BE1FBF"/>
    <w:rsid w:val="6C993208"/>
    <w:rsid w:val="6F27B884"/>
    <w:rsid w:val="71E2F75E"/>
    <w:rsid w:val="76959904"/>
    <w:rsid w:val="76998F99"/>
    <w:rsid w:val="791FFF8D"/>
    <w:rsid w:val="7B2D4BB9"/>
    <w:rsid w:val="7C47B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FA0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C6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7FF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A6C9F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7C6B6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C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7C6B6A"/>
    <w:rPr>
      <w:color w:val="0000FF"/>
      <w:u w:val="single"/>
    </w:rPr>
  </w:style>
  <w:style w:type="character" w:customStyle="1" w:styleId="kontakt--label">
    <w:name w:val="kontakt--label"/>
    <w:basedOn w:val="Standardnpsmoodstavce"/>
    <w:rsid w:val="006C511E"/>
  </w:style>
  <w:style w:type="character" w:customStyle="1" w:styleId="kontakt--value">
    <w:name w:val="kontakt--value"/>
    <w:basedOn w:val="Standardnpsmoodstavce"/>
    <w:rsid w:val="006C51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C6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7FF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A6C9F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7C6B6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C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7C6B6A"/>
    <w:rPr>
      <w:color w:val="0000FF"/>
      <w:u w:val="single"/>
    </w:rPr>
  </w:style>
  <w:style w:type="character" w:customStyle="1" w:styleId="kontakt--label">
    <w:name w:val="kontakt--label"/>
    <w:basedOn w:val="Standardnpsmoodstavce"/>
    <w:rsid w:val="006C511E"/>
  </w:style>
  <w:style w:type="character" w:customStyle="1" w:styleId="kontakt--value">
    <w:name w:val="kontakt--value"/>
    <w:basedOn w:val="Standardnpsmoodstavce"/>
    <w:rsid w:val="006C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D66C9-CC11-4861-AAE7-FF1C30C7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E3B2C4BE</Template>
  <TotalTime>24</TotalTime>
  <Pages>2</Pages>
  <Words>530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Turnov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Kahuda</dc:creator>
  <cp:lastModifiedBy>Martina Janečková</cp:lastModifiedBy>
  <cp:revision>6</cp:revision>
  <cp:lastPrinted>2025-09-17T09:04:00Z</cp:lastPrinted>
  <dcterms:created xsi:type="dcterms:W3CDTF">2025-09-17T08:13:00Z</dcterms:created>
  <dcterms:modified xsi:type="dcterms:W3CDTF">2026-02-04T10:50:00Z</dcterms:modified>
</cp:coreProperties>
</file>