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DC920" w14:textId="77777777" w:rsidR="00B531B2" w:rsidRDefault="00B531B2" w:rsidP="00BB0B6C">
      <w:pPr>
        <w:spacing w:before="100" w:beforeAutospacing="1" w:after="100" w:afterAutospacing="1"/>
        <w:contextualSpacing/>
        <w:jc w:val="center"/>
        <w:rPr>
          <w:rFonts w:eastAsia="Calibri" w:cstheme="majorBidi"/>
          <w:b/>
          <w:bCs/>
          <w:color w:val="2F5496" w:themeColor="accent1" w:themeShade="BF"/>
          <w:sz w:val="32"/>
          <w:szCs w:val="32"/>
        </w:rPr>
      </w:pPr>
      <w:r>
        <w:rPr>
          <w:rFonts w:eastAsia="Calibri" w:cstheme="majorBidi"/>
          <w:b/>
          <w:bCs/>
          <w:color w:val="2F5496" w:themeColor="accent1" w:themeShade="BF"/>
          <w:sz w:val="32"/>
          <w:szCs w:val="32"/>
        </w:rPr>
        <w:t>Dodatek č. 1</w:t>
      </w:r>
    </w:p>
    <w:p w14:paraId="5D91DA95" w14:textId="623843AA" w:rsidR="0029000E" w:rsidRPr="00A4795D" w:rsidRDefault="00B531B2" w:rsidP="00BB0B6C">
      <w:pPr>
        <w:spacing w:before="100" w:beforeAutospacing="1" w:after="100" w:afterAutospacing="1"/>
        <w:contextualSpacing/>
        <w:jc w:val="center"/>
        <w:rPr>
          <w:rFonts w:eastAsia="Calibri" w:cstheme="majorBidi"/>
          <w:color w:val="2F5496" w:themeColor="accent1" w:themeShade="BF"/>
          <w:sz w:val="28"/>
          <w:szCs w:val="28"/>
        </w:rPr>
      </w:pPr>
      <w:r w:rsidRPr="00A4795D">
        <w:rPr>
          <w:rFonts w:eastAsia="Calibri" w:cstheme="majorBidi"/>
          <w:color w:val="2F5496" w:themeColor="accent1" w:themeShade="BF"/>
          <w:sz w:val="32"/>
          <w:szCs w:val="32"/>
        </w:rPr>
        <w:t xml:space="preserve"> </w:t>
      </w:r>
      <w:r w:rsidR="00A4795D" w:rsidRPr="00A4795D">
        <w:rPr>
          <w:rFonts w:eastAsia="Calibri" w:cstheme="majorBidi"/>
          <w:color w:val="2F5496" w:themeColor="accent1" w:themeShade="BF"/>
          <w:sz w:val="32"/>
          <w:szCs w:val="32"/>
        </w:rPr>
        <w:t>k</w:t>
      </w:r>
      <w:r w:rsidRPr="00A4795D">
        <w:rPr>
          <w:rFonts w:eastAsia="Calibri" w:cstheme="majorBidi"/>
          <w:color w:val="2F5496" w:themeColor="accent1" w:themeShade="BF"/>
          <w:sz w:val="28"/>
          <w:szCs w:val="28"/>
        </w:rPr>
        <w:t>e</w:t>
      </w:r>
      <w:r w:rsidR="007C7723" w:rsidRPr="00A4795D">
        <w:rPr>
          <w:rFonts w:eastAsia="Calibri" w:cstheme="majorBidi"/>
          <w:color w:val="2F5496" w:themeColor="accent1" w:themeShade="BF"/>
          <w:sz w:val="28"/>
          <w:szCs w:val="28"/>
        </w:rPr>
        <w:t xml:space="preserve"> </w:t>
      </w:r>
      <w:r w:rsidR="003D1A79" w:rsidRPr="00A4795D">
        <w:rPr>
          <w:rFonts w:eastAsia="Calibri" w:cstheme="majorBidi"/>
          <w:color w:val="2F5496" w:themeColor="accent1" w:themeShade="BF"/>
          <w:sz w:val="28"/>
          <w:szCs w:val="28"/>
        </w:rPr>
        <w:t>Smlouv</w:t>
      </w:r>
      <w:r w:rsidR="007C7723" w:rsidRPr="00A4795D">
        <w:rPr>
          <w:rFonts w:eastAsia="Calibri" w:cstheme="majorBidi"/>
          <w:color w:val="2F5496" w:themeColor="accent1" w:themeShade="BF"/>
          <w:sz w:val="28"/>
          <w:szCs w:val="28"/>
        </w:rPr>
        <w:t>ě</w:t>
      </w:r>
      <w:r w:rsidR="003D1A79" w:rsidRPr="00A4795D">
        <w:rPr>
          <w:rFonts w:eastAsia="Calibri" w:cstheme="majorBidi"/>
          <w:color w:val="2F5496" w:themeColor="accent1" w:themeShade="BF"/>
          <w:sz w:val="28"/>
          <w:szCs w:val="28"/>
        </w:rPr>
        <w:t xml:space="preserve"> o dílo na poskytování úklidových služeb</w:t>
      </w:r>
      <w:r w:rsidR="007C7723" w:rsidRPr="00A4795D">
        <w:rPr>
          <w:rFonts w:eastAsia="Calibri" w:cstheme="majorBidi"/>
          <w:color w:val="2F5496" w:themeColor="accent1" w:themeShade="BF"/>
          <w:sz w:val="28"/>
          <w:szCs w:val="28"/>
        </w:rPr>
        <w:t xml:space="preserve"> ze dne </w:t>
      </w:r>
      <w:r w:rsidR="00665E50">
        <w:rPr>
          <w:rFonts w:eastAsia="Calibri" w:cstheme="majorBidi"/>
          <w:color w:val="2F5496" w:themeColor="accent1" w:themeShade="BF"/>
          <w:sz w:val="28"/>
          <w:szCs w:val="28"/>
        </w:rPr>
        <w:t>12</w:t>
      </w:r>
      <w:r w:rsidR="007C7723" w:rsidRPr="00A4795D">
        <w:rPr>
          <w:rFonts w:eastAsia="Calibri" w:cstheme="majorBidi"/>
          <w:color w:val="2F5496" w:themeColor="accent1" w:themeShade="BF"/>
          <w:sz w:val="28"/>
          <w:szCs w:val="28"/>
        </w:rPr>
        <w:t>.0</w:t>
      </w:r>
      <w:r w:rsidR="00665E50">
        <w:rPr>
          <w:rFonts w:eastAsia="Calibri" w:cstheme="majorBidi"/>
          <w:color w:val="2F5496" w:themeColor="accent1" w:themeShade="BF"/>
          <w:sz w:val="28"/>
          <w:szCs w:val="28"/>
        </w:rPr>
        <w:t>6</w:t>
      </w:r>
      <w:r w:rsidR="007C7723" w:rsidRPr="00A4795D">
        <w:rPr>
          <w:rFonts w:eastAsia="Calibri" w:cstheme="majorBidi"/>
          <w:color w:val="2F5496" w:themeColor="accent1" w:themeShade="BF"/>
          <w:sz w:val="28"/>
          <w:szCs w:val="28"/>
        </w:rPr>
        <w:t>.202</w:t>
      </w:r>
      <w:r w:rsidR="00665E50">
        <w:rPr>
          <w:rFonts w:eastAsia="Calibri" w:cstheme="majorBidi"/>
          <w:color w:val="2F5496" w:themeColor="accent1" w:themeShade="BF"/>
          <w:sz w:val="28"/>
          <w:szCs w:val="28"/>
        </w:rPr>
        <w:t>5</w:t>
      </w:r>
    </w:p>
    <w:p w14:paraId="39A8D5AE" w14:textId="77777777" w:rsidR="00DE145F" w:rsidRDefault="00DE145F" w:rsidP="00BB0B6C">
      <w:pPr>
        <w:spacing w:before="100" w:beforeAutospacing="1" w:after="100" w:afterAutospacing="1"/>
        <w:contextualSpacing/>
      </w:pPr>
    </w:p>
    <w:p w14:paraId="4149906E" w14:textId="240046CC" w:rsidR="00E52F42" w:rsidRPr="00E52F42" w:rsidRDefault="00E52F42" w:rsidP="00BB0B6C">
      <w:pPr>
        <w:spacing w:before="100" w:beforeAutospacing="1" w:after="100" w:afterAutospacing="1"/>
        <w:contextualSpacing/>
      </w:pPr>
      <w:r w:rsidRPr="00E52F42">
        <w:t xml:space="preserve">uzavřená níže uvedeného dne, měsíce a roku podle </w:t>
      </w:r>
      <w:proofErr w:type="spellStart"/>
      <w:r w:rsidRPr="00E52F42">
        <w:t>podle</w:t>
      </w:r>
      <w:proofErr w:type="spellEnd"/>
      <w:r w:rsidRPr="00E52F42">
        <w:t xml:space="preserve"> § 2586 a násl. zákona č. 89/2012 Sb., občanský zákoník, v platném znění (dále jen „Smlouva“)</w:t>
      </w:r>
    </w:p>
    <w:p w14:paraId="48257854" w14:textId="1F2E1E88" w:rsidR="00E52F42" w:rsidRDefault="00E52F42" w:rsidP="00DE145F">
      <w:pPr>
        <w:spacing w:before="100" w:beforeAutospacing="1" w:after="100" w:afterAutospacing="1" w:line="240" w:lineRule="auto"/>
        <w:contextualSpacing/>
      </w:pPr>
      <w:r w:rsidRPr="00E52F42">
        <w:t>mezi</w:t>
      </w:r>
      <w:r w:rsidR="00DE145F">
        <w:t xml:space="preserve"> smluvními stranami:</w:t>
      </w:r>
    </w:p>
    <w:p w14:paraId="3F7B5E8B" w14:textId="2539FEFD" w:rsidR="002273CA" w:rsidRDefault="003D1A79" w:rsidP="00E22987">
      <w:pPr>
        <w:spacing w:before="100" w:beforeAutospacing="1" w:after="100" w:afterAutospacing="1" w:line="240" w:lineRule="auto"/>
        <w:contextualSpacing/>
        <w:rPr>
          <w:b/>
          <w:bCs/>
        </w:rPr>
      </w:pPr>
      <w:r>
        <w:rPr>
          <w:b/>
          <w:bCs/>
        </w:rPr>
        <w:t>objednatel</w:t>
      </w:r>
      <w:r w:rsidR="002273CA">
        <w:rPr>
          <w:b/>
          <w:bCs/>
        </w:rPr>
        <w:t>:</w:t>
      </w:r>
    </w:p>
    <w:p w14:paraId="7AE6E138" w14:textId="77777777" w:rsidR="002273CA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>Základní škola a Mateřská škola, Nový Jičín, Dlouhá 54, příspěvková organizace</w:t>
      </w:r>
    </w:p>
    <w:p w14:paraId="065B22AD" w14:textId="77777777" w:rsidR="002273CA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>Dlouhá 1995/54, 741 01 Nový Jičín</w:t>
      </w:r>
    </w:p>
    <w:p w14:paraId="714DE7BD" w14:textId="77777777" w:rsidR="002273CA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>IČO: 70640700</w:t>
      </w:r>
    </w:p>
    <w:p w14:paraId="54C033E5" w14:textId="77777777" w:rsidR="002273CA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>REDIZO: 600026451</w:t>
      </w:r>
    </w:p>
    <w:p w14:paraId="6C93CA4E" w14:textId="32496F2B" w:rsidR="002273CA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>bankovní spojení: K</w:t>
      </w:r>
      <w:r w:rsidR="008A4E46">
        <w:t>omerční banka a.s.</w:t>
      </w:r>
    </w:p>
    <w:p w14:paraId="7CC504AC" w14:textId="5F8D7998" w:rsidR="002273CA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 xml:space="preserve">číslo účtu: </w:t>
      </w:r>
      <w:proofErr w:type="spellStart"/>
      <w:r w:rsidR="00C874EB">
        <w:t>xxxxxxxxxxx</w:t>
      </w:r>
      <w:proofErr w:type="spellEnd"/>
      <w:r w:rsidR="00C874EB">
        <w:t>/</w:t>
      </w:r>
      <w:proofErr w:type="spellStart"/>
      <w:r w:rsidR="00C874EB">
        <w:t>xxxx</w:t>
      </w:r>
      <w:proofErr w:type="spellEnd"/>
    </w:p>
    <w:p w14:paraId="2D5141E2" w14:textId="64257781" w:rsidR="0029000E" w:rsidRP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>zastoupený</w:t>
      </w:r>
      <w:r w:rsidR="0029000E" w:rsidRPr="002273CA">
        <w:t>:</w:t>
      </w:r>
      <w:r w:rsidR="00C874EB">
        <w:t xml:space="preserve"> </w:t>
      </w:r>
      <w:r w:rsidR="0029000E" w:rsidRPr="002273CA">
        <w:t>ředitel školy</w:t>
      </w:r>
    </w:p>
    <w:p w14:paraId="76AA266F" w14:textId="77777777" w:rsidR="002273CA" w:rsidRDefault="002273CA" w:rsidP="00E22987">
      <w:pPr>
        <w:spacing w:before="100" w:beforeAutospacing="1" w:after="100" w:afterAutospacing="1" w:line="240" w:lineRule="auto"/>
        <w:contextualSpacing/>
      </w:pPr>
      <w:r>
        <w:t>a</w:t>
      </w:r>
    </w:p>
    <w:p w14:paraId="7BDF1C15" w14:textId="2920B654" w:rsidR="002273CA" w:rsidRPr="002273CA" w:rsidRDefault="003D1A79" w:rsidP="00E22987">
      <w:pPr>
        <w:spacing w:before="100" w:beforeAutospacing="1" w:after="100" w:afterAutospacing="1" w:line="240" w:lineRule="auto"/>
        <w:contextualSpacing/>
        <w:rPr>
          <w:b/>
          <w:bCs/>
        </w:rPr>
      </w:pPr>
      <w:r>
        <w:rPr>
          <w:b/>
          <w:bCs/>
        </w:rPr>
        <w:t>zhotovitel</w:t>
      </w:r>
      <w:r w:rsidR="002273CA" w:rsidRPr="002273CA">
        <w:rPr>
          <w:b/>
          <w:bCs/>
        </w:rPr>
        <w:t>:</w:t>
      </w:r>
    </w:p>
    <w:p w14:paraId="3D418095" w14:textId="7FE8BB2F" w:rsidR="002273CA" w:rsidRDefault="00C874EB" w:rsidP="00E22987">
      <w:pPr>
        <w:spacing w:before="100" w:beforeAutospacing="1" w:after="100" w:afterAutospacing="1" w:line="240" w:lineRule="auto"/>
        <w:contextualSpacing/>
      </w:pPr>
      <w:r>
        <w:t>pod</w:t>
      </w:r>
      <w:r w:rsidR="00AA577F">
        <w:t>n</w:t>
      </w:r>
      <w:r>
        <w:t>ikatel</w:t>
      </w:r>
      <w:r w:rsidR="00690EDC">
        <w:t>/živnostník</w:t>
      </w:r>
    </w:p>
    <w:p w14:paraId="7D876F23" w14:textId="1F198D5F" w:rsidR="00F86D28" w:rsidRDefault="006400F3" w:rsidP="00E22987">
      <w:pPr>
        <w:spacing w:before="100" w:beforeAutospacing="1" w:after="100" w:afterAutospacing="1" w:line="240" w:lineRule="auto"/>
        <w:contextualSpacing/>
      </w:pPr>
      <w:r>
        <w:t>okres</w:t>
      </w:r>
      <w:r w:rsidR="00F86D28">
        <w:t xml:space="preserve"> Nový Jičín</w:t>
      </w:r>
    </w:p>
    <w:p w14:paraId="14EE9818" w14:textId="4778DF1A" w:rsidR="002273CA" w:rsidRDefault="002273CA" w:rsidP="00E22987">
      <w:pPr>
        <w:spacing w:before="100" w:beforeAutospacing="1" w:after="100" w:afterAutospacing="1" w:line="240" w:lineRule="auto"/>
        <w:contextualSpacing/>
      </w:pPr>
      <w:r w:rsidRPr="002273CA">
        <w:t xml:space="preserve">IČ: </w:t>
      </w:r>
      <w:r w:rsidR="00A92648">
        <w:t>75533022</w:t>
      </w:r>
    </w:p>
    <w:p w14:paraId="2D79C6AD" w14:textId="0E99551C" w:rsidR="00034BC9" w:rsidRPr="0011284C" w:rsidRDefault="00034BC9" w:rsidP="00E22987">
      <w:pPr>
        <w:spacing w:before="100" w:beforeAutospacing="1" w:after="100" w:afterAutospacing="1" w:line="240" w:lineRule="auto"/>
        <w:contextualSpacing/>
      </w:pPr>
      <w:r w:rsidRPr="0011284C">
        <w:t xml:space="preserve">bankovní spojení: </w:t>
      </w:r>
      <w:r w:rsidR="003550F3" w:rsidRPr="0011284C">
        <w:t>Moneta Money</w:t>
      </w:r>
      <w:r w:rsidR="0011284C" w:rsidRPr="0011284C">
        <w:t xml:space="preserve"> B</w:t>
      </w:r>
      <w:r w:rsidR="003550F3" w:rsidRPr="0011284C">
        <w:t>ank</w:t>
      </w:r>
      <w:r w:rsidR="0011284C" w:rsidRPr="0011284C">
        <w:t xml:space="preserve"> a.</w:t>
      </w:r>
      <w:r w:rsidR="0011284C">
        <w:t xml:space="preserve"> </w:t>
      </w:r>
      <w:r w:rsidR="0011284C" w:rsidRPr="0011284C">
        <w:t>s.</w:t>
      </w:r>
    </w:p>
    <w:p w14:paraId="41D24EC1" w14:textId="6F356250" w:rsidR="00034BC9" w:rsidRDefault="00034BC9" w:rsidP="00E22987">
      <w:pPr>
        <w:spacing w:before="100" w:beforeAutospacing="1" w:after="100" w:afterAutospacing="1" w:line="240" w:lineRule="auto"/>
        <w:contextualSpacing/>
      </w:pPr>
      <w:r w:rsidRPr="0011284C">
        <w:t>číslo bankovního účtu:</w:t>
      </w:r>
      <w:r w:rsidR="0011284C" w:rsidRPr="0011284C">
        <w:t xml:space="preserve"> </w:t>
      </w:r>
      <w:proofErr w:type="spellStart"/>
      <w:r w:rsidR="00C874EB">
        <w:t>xxxxxxxxxx</w:t>
      </w:r>
      <w:proofErr w:type="spellEnd"/>
      <w:r w:rsidR="00C874EB">
        <w:t>/</w:t>
      </w:r>
      <w:proofErr w:type="spellStart"/>
      <w:r w:rsidR="00C874EB">
        <w:t>xxxxx</w:t>
      </w:r>
      <w:proofErr w:type="spellEnd"/>
    </w:p>
    <w:p w14:paraId="13816559" w14:textId="77777777" w:rsidR="00247A89" w:rsidRDefault="00247A89" w:rsidP="00E22987">
      <w:pPr>
        <w:spacing w:before="100" w:beforeAutospacing="1" w:after="100" w:afterAutospacing="1" w:line="240" w:lineRule="auto"/>
        <w:contextualSpacing/>
      </w:pPr>
    </w:p>
    <w:p w14:paraId="639BD095" w14:textId="5775FB83" w:rsidR="00E91C5B" w:rsidRPr="0078754E" w:rsidRDefault="00E91C5B" w:rsidP="00AA577F">
      <w:pPr>
        <w:spacing w:before="100" w:beforeAutospacing="1" w:after="100" w:afterAutospacing="1"/>
        <w:contextualSpacing/>
        <w:jc w:val="center"/>
        <w:rPr>
          <w:b/>
          <w:color w:val="2F5496" w:themeColor="accent1" w:themeShade="BF"/>
          <w:sz w:val="28"/>
          <w:szCs w:val="28"/>
        </w:rPr>
      </w:pPr>
      <w:r w:rsidRPr="0078754E">
        <w:rPr>
          <w:rFonts w:eastAsiaTheme="majorEastAsia" w:cstheme="majorBidi"/>
          <w:b/>
          <w:color w:val="2F5496" w:themeColor="accent1" w:themeShade="BF"/>
          <w:sz w:val="28"/>
          <w:szCs w:val="28"/>
        </w:rPr>
        <w:t>Dodatkem č. 1</w:t>
      </w:r>
      <w:r w:rsidR="00247A89" w:rsidRPr="0078754E">
        <w:rPr>
          <w:b/>
          <w:color w:val="2F5496" w:themeColor="accent1" w:themeShade="BF"/>
          <w:sz w:val="28"/>
          <w:szCs w:val="28"/>
        </w:rPr>
        <w:t xml:space="preserve"> </w:t>
      </w:r>
      <w:r w:rsidR="00247A89" w:rsidRPr="0078754E">
        <w:rPr>
          <w:rFonts w:eastAsiaTheme="majorEastAsia" w:cstheme="majorBidi"/>
          <w:b/>
          <w:color w:val="2F5496" w:themeColor="accent1" w:themeShade="BF"/>
          <w:sz w:val="28"/>
          <w:szCs w:val="28"/>
        </w:rPr>
        <w:t xml:space="preserve">se </w:t>
      </w:r>
      <w:r w:rsidR="003073A0" w:rsidRPr="0078754E">
        <w:rPr>
          <w:rFonts w:eastAsiaTheme="majorEastAsia" w:cstheme="majorBidi"/>
          <w:b/>
          <w:color w:val="2F5496" w:themeColor="accent1" w:themeShade="BF"/>
          <w:sz w:val="28"/>
          <w:szCs w:val="28"/>
        </w:rPr>
        <w:t>s účinností od 01.01.202</w:t>
      </w:r>
      <w:r w:rsidR="00665E50">
        <w:rPr>
          <w:rFonts w:eastAsiaTheme="majorEastAsia" w:cstheme="majorBidi"/>
          <w:b/>
          <w:color w:val="2F5496" w:themeColor="accent1" w:themeShade="BF"/>
          <w:sz w:val="28"/>
          <w:szCs w:val="28"/>
        </w:rPr>
        <w:t>6</w:t>
      </w:r>
      <w:r w:rsidR="003073A0" w:rsidRPr="0078754E">
        <w:rPr>
          <w:rFonts w:eastAsiaTheme="majorEastAsia" w:cstheme="majorBidi"/>
          <w:b/>
          <w:color w:val="2F5496" w:themeColor="accent1" w:themeShade="BF"/>
          <w:sz w:val="28"/>
          <w:szCs w:val="28"/>
        </w:rPr>
        <w:t xml:space="preserve"> </w:t>
      </w:r>
      <w:r w:rsidRPr="0078754E">
        <w:rPr>
          <w:rFonts w:eastAsiaTheme="majorEastAsia" w:cstheme="majorBidi"/>
          <w:b/>
          <w:color w:val="2F5496" w:themeColor="accent1" w:themeShade="BF"/>
          <w:sz w:val="28"/>
          <w:szCs w:val="28"/>
        </w:rPr>
        <w:t xml:space="preserve">mění ustanovení </w:t>
      </w:r>
      <w:r w:rsidR="002222FA" w:rsidRPr="0078754E">
        <w:rPr>
          <w:rFonts w:eastAsiaTheme="majorEastAsia" w:cstheme="majorBidi"/>
          <w:b/>
          <w:color w:val="2F5496" w:themeColor="accent1" w:themeShade="BF"/>
          <w:sz w:val="28"/>
          <w:szCs w:val="28"/>
        </w:rPr>
        <w:t>následujícího:</w:t>
      </w:r>
    </w:p>
    <w:p w14:paraId="70BB53CA" w14:textId="0DD98DE2" w:rsidR="002222FA" w:rsidRPr="00A4795D" w:rsidRDefault="001C6D7E" w:rsidP="002222FA">
      <w:pPr>
        <w:pStyle w:val="Odstavecseseznamem"/>
        <w:numPr>
          <w:ilvl w:val="0"/>
          <w:numId w:val="23"/>
        </w:numPr>
        <w:spacing w:before="100" w:beforeAutospacing="1" w:after="100" w:afterAutospacing="1"/>
        <w:rPr>
          <w:rFonts w:eastAsiaTheme="majorEastAsia" w:cstheme="majorBidi"/>
          <w:bCs/>
          <w:sz w:val="26"/>
          <w:szCs w:val="26"/>
        </w:rPr>
      </w:pPr>
      <w:r>
        <w:rPr>
          <w:rFonts w:eastAsiaTheme="majorEastAsia" w:cstheme="majorBidi"/>
          <w:bCs/>
          <w:sz w:val="26"/>
          <w:szCs w:val="26"/>
        </w:rPr>
        <w:t>č</w:t>
      </w:r>
      <w:r w:rsidR="002222FA" w:rsidRPr="00A4795D">
        <w:rPr>
          <w:rFonts w:eastAsiaTheme="majorEastAsia" w:cstheme="majorBidi"/>
          <w:bCs/>
          <w:sz w:val="26"/>
          <w:szCs w:val="26"/>
        </w:rPr>
        <w:t>lán</w:t>
      </w:r>
      <w:r w:rsidR="009F76C8" w:rsidRPr="00A4795D">
        <w:rPr>
          <w:rFonts w:eastAsiaTheme="majorEastAsia" w:cstheme="majorBidi"/>
          <w:bCs/>
          <w:sz w:val="26"/>
          <w:szCs w:val="26"/>
        </w:rPr>
        <w:t>e</w:t>
      </w:r>
      <w:r w:rsidR="002222FA" w:rsidRPr="00A4795D">
        <w:rPr>
          <w:rFonts w:eastAsiaTheme="majorEastAsia" w:cstheme="majorBidi"/>
          <w:bCs/>
          <w:sz w:val="26"/>
          <w:szCs w:val="26"/>
        </w:rPr>
        <w:t xml:space="preserve">k </w:t>
      </w:r>
      <w:r w:rsidR="00DE5CD6" w:rsidRPr="003368E1">
        <w:rPr>
          <w:rFonts w:eastAsiaTheme="majorEastAsia" w:cstheme="majorBidi"/>
          <w:bCs/>
          <w:color w:val="2F5496" w:themeColor="accent1" w:themeShade="BF"/>
          <w:sz w:val="26"/>
          <w:szCs w:val="26"/>
        </w:rPr>
        <w:t xml:space="preserve">V.  CENOVÉ </w:t>
      </w:r>
      <w:proofErr w:type="gramStart"/>
      <w:r w:rsidR="00DE5CD6" w:rsidRPr="003368E1">
        <w:rPr>
          <w:rFonts w:eastAsiaTheme="majorEastAsia" w:cstheme="majorBidi"/>
          <w:bCs/>
          <w:color w:val="2F5496" w:themeColor="accent1" w:themeShade="BF"/>
          <w:sz w:val="26"/>
          <w:szCs w:val="26"/>
        </w:rPr>
        <w:t>UJEDNÁNÍ</w:t>
      </w:r>
      <w:r w:rsidR="00F1096E" w:rsidRPr="001C6D7E">
        <w:rPr>
          <w:rFonts w:eastAsiaTheme="majorEastAsia" w:cstheme="majorBidi"/>
          <w:bCs/>
          <w:color w:val="2F5496" w:themeColor="accent1" w:themeShade="BF"/>
          <w:sz w:val="26"/>
          <w:szCs w:val="26"/>
        </w:rPr>
        <w:t xml:space="preserve"> </w:t>
      </w:r>
      <w:r w:rsidR="00DE145F" w:rsidRPr="00A4795D">
        <w:rPr>
          <w:rFonts w:eastAsiaTheme="majorEastAsia" w:cstheme="majorBidi"/>
          <w:bCs/>
          <w:sz w:val="26"/>
          <w:szCs w:val="26"/>
        </w:rPr>
        <w:t xml:space="preserve">- </w:t>
      </w:r>
      <w:r w:rsidR="00F1096E" w:rsidRPr="00A4795D">
        <w:rPr>
          <w:rFonts w:eastAsiaTheme="majorEastAsia" w:cstheme="majorBidi"/>
          <w:bCs/>
          <w:sz w:val="26"/>
          <w:szCs w:val="26"/>
        </w:rPr>
        <w:t>odstavec</w:t>
      </w:r>
      <w:proofErr w:type="gramEnd"/>
      <w:r w:rsidR="00F1096E" w:rsidRPr="00A4795D">
        <w:rPr>
          <w:rFonts w:eastAsiaTheme="majorEastAsia" w:cstheme="majorBidi"/>
          <w:bCs/>
          <w:sz w:val="26"/>
          <w:szCs w:val="26"/>
        </w:rPr>
        <w:t xml:space="preserve"> </w:t>
      </w:r>
      <w:r w:rsidR="009F76C8" w:rsidRPr="00A4795D">
        <w:rPr>
          <w:rFonts w:eastAsiaTheme="majorEastAsia" w:cstheme="majorBidi"/>
          <w:bCs/>
          <w:sz w:val="26"/>
          <w:szCs w:val="26"/>
        </w:rPr>
        <w:t>1)</w:t>
      </w:r>
      <w:r w:rsidR="00DE5CD6" w:rsidRPr="00A4795D">
        <w:rPr>
          <w:rFonts w:eastAsiaTheme="majorEastAsia" w:cstheme="majorBidi"/>
          <w:bCs/>
          <w:sz w:val="26"/>
          <w:szCs w:val="26"/>
        </w:rPr>
        <w:t xml:space="preserve"> </w:t>
      </w:r>
    </w:p>
    <w:p w14:paraId="41BE5033" w14:textId="61BA986E" w:rsidR="00D60662" w:rsidRDefault="00D60662" w:rsidP="001E625C">
      <w:pPr>
        <w:pStyle w:val="Odstavecseseznamem"/>
        <w:autoSpaceDE w:val="0"/>
        <w:autoSpaceDN w:val="0"/>
        <w:adjustRightInd w:val="0"/>
        <w:spacing w:before="100" w:beforeAutospacing="1" w:after="100" w:afterAutospacing="1"/>
      </w:pPr>
    </w:p>
    <w:p w14:paraId="4196BBD9" w14:textId="64B860F7" w:rsidR="00D60662" w:rsidRDefault="00D60662" w:rsidP="00D5721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before="100" w:beforeAutospacing="1" w:after="100" w:afterAutospacing="1"/>
      </w:pPr>
      <w:r>
        <w:t>Cena díla je stanovena v souladu s obecně závaznými právními předpisy ve výši:</w:t>
      </w:r>
    </w:p>
    <w:p w14:paraId="5C8F68BC" w14:textId="1D807FEA" w:rsidR="00D60662" w:rsidRPr="0078754E" w:rsidRDefault="00665E50" w:rsidP="00BB0B6C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 </w:t>
      </w:r>
      <w:r w:rsidR="00F1096E" w:rsidRPr="0078754E">
        <w:rPr>
          <w:b/>
          <w:bCs/>
          <w:sz w:val="28"/>
          <w:szCs w:val="28"/>
        </w:rPr>
        <w:t>20</w:t>
      </w:r>
      <w:r w:rsidR="00D407CB" w:rsidRPr="0078754E">
        <w:rPr>
          <w:b/>
          <w:bCs/>
          <w:sz w:val="28"/>
          <w:szCs w:val="28"/>
        </w:rPr>
        <w:t>0 Kč včetně DPH</w:t>
      </w:r>
      <w:r w:rsidR="00DB193C" w:rsidRPr="0078754E">
        <w:rPr>
          <w:b/>
          <w:bCs/>
          <w:sz w:val="28"/>
          <w:szCs w:val="28"/>
        </w:rPr>
        <w:t>/měsíc</w:t>
      </w:r>
    </w:p>
    <w:p w14:paraId="733EBEA2" w14:textId="77777777" w:rsidR="003073A0" w:rsidRDefault="003073A0" w:rsidP="003368E1">
      <w:pPr>
        <w:autoSpaceDE w:val="0"/>
        <w:autoSpaceDN w:val="0"/>
        <w:adjustRightInd w:val="0"/>
        <w:spacing w:before="100" w:beforeAutospacing="1" w:after="100" w:afterAutospacing="1"/>
        <w:contextualSpacing/>
        <w:rPr>
          <w:b/>
          <w:bCs/>
          <w:sz w:val="26"/>
          <w:szCs w:val="26"/>
        </w:rPr>
      </w:pPr>
    </w:p>
    <w:p w14:paraId="4A530A32" w14:textId="28D0F474" w:rsidR="001C6D7E" w:rsidRDefault="000A6393" w:rsidP="003368E1">
      <w:pPr>
        <w:autoSpaceDE w:val="0"/>
        <w:autoSpaceDN w:val="0"/>
        <w:adjustRightInd w:val="0"/>
        <w:spacing w:before="100" w:beforeAutospacing="1" w:after="100" w:afterAutospacing="1"/>
        <w:contextualSpacing/>
        <w:rPr>
          <w:b/>
          <w:bCs/>
          <w:sz w:val="26"/>
          <w:szCs w:val="26"/>
        </w:rPr>
      </w:pPr>
      <w:r w:rsidRPr="003368E1">
        <w:rPr>
          <w:b/>
          <w:bCs/>
          <w:sz w:val="26"/>
          <w:szCs w:val="26"/>
        </w:rPr>
        <w:t xml:space="preserve">Ostatní ustanovení </w:t>
      </w:r>
      <w:r w:rsidR="0002137F" w:rsidRPr="003368E1">
        <w:rPr>
          <w:b/>
          <w:bCs/>
          <w:sz w:val="26"/>
          <w:szCs w:val="26"/>
        </w:rPr>
        <w:t>S</w:t>
      </w:r>
      <w:r w:rsidRPr="003368E1">
        <w:rPr>
          <w:b/>
          <w:bCs/>
          <w:sz w:val="26"/>
          <w:szCs w:val="26"/>
        </w:rPr>
        <w:t xml:space="preserve">mlouvy o </w:t>
      </w:r>
      <w:r w:rsidR="0002137F" w:rsidRPr="003368E1">
        <w:rPr>
          <w:b/>
          <w:bCs/>
          <w:sz w:val="26"/>
          <w:szCs w:val="26"/>
        </w:rPr>
        <w:t xml:space="preserve">dílo na poskytování úklidových služeb </w:t>
      </w:r>
      <w:r w:rsidR="003368E1" w:rsidRPr="003368E1">
        <w:rPr>
          <w:b/>
          <w:bCs/>
          <w:sz w:val="26"/>
          <w:szCs w:val="26"/>
        </w:rPr>
        <w:t>zůstávají beze změny.</w:t>
      </w:r>
    </w:p>
    <w:p w14:paraId="2DEAA343" w14:textId="594EE151" w:rsidR="003368E1" w:rsidRPr="003368E1" w:rsidRDefault="00632510" w:rsidP="003368E1">
      <w:pPr>
        <w:autoSpaceDE w:val="0"/>
        <w:autoSpaceDN w:val="0"/>
        <w:adjustRightInd w:val="0"/>
        <w:spacing w:before="100" w:beforeAutospacing="1" w:after="100" w:afterAutospacing="1"/>
        <w:contextualSpacing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Smluvní strany prohlašují, že si </w:t>
      </w:r>
      <w:r w:rsidR="00381CA0">
        <w:rPr>
          <w:sz w:val="26"/>
          <w:szCs w:val="26"/>
        </w:rPr>
        <w:t>Dodatek č. 1 před jeho podpisem přečetly, že byl uzavřen po v</w:t>
      </w:r>
      <w:r w:rsidR="0078754E">
        <w:rPr>
          <w:sz w:val="26"/>
          <w:szCs w:val="26"/>
        </w:rPr>
        <w:t>zájemném projednání, což stvrzují svými níže připojenými podpisy.</w:t>
      </w:r>
    </w:p>
    <w:p w14:paraId="5230E0F0" w14:textId="77777777" w:rsidR="00DE145F" w:rsidRDefault="00DE145F" w:rsidP="00BB0B6C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73CA" w:rsidRPr="002273CA" w14:paraId="69882351" w14:textId="77777777" w:rsidTr="004B0105">
        <w:tc>
          <w:tcPr>
            <w:tcW w:w="4814" w:type="dxa"/>
          </w:tcPr>
          <w:p w14:paraId="2800D2FF" w14:textId="1EFD5524" w:rsidR="002273CA" w:rsidRPr="002273CA" w:rsidRDefault="002273CA" w:rsidP="00BB0B6C">
            <w:pPr>
              <w:spacing w:before="100" w:beforeAutospacing="1" w:after="100" w:afterAutospacing="1" w:line="276" w:lineRule="auto"/>
              <w:contextualSpacing/>
            </w:pPr>
            <w:r w:rsidRPr="002273CA">
              <w:t>V Novém Jičíně dne</w:t>
            </w:r>
            <w:r w:rsidR="00AA577F">
              <w:t>,</w:t>
            </w:r>
            <w:r w:rsidRPr="002273CA">
              <w:t xml:space="preserve"> </w:t>
            </w:r>
            <w:r w:rsidR="00AA577F">
              <w:t>31.12.202</w:t>
            </w:r>
            <w:r w:rsidR="00665E50">
              <w:t>5</w:t>
            </w:r>
          </w:p>
          <w:p w14:paraId="42AB383C" w14:textId="77777777" w:rsidR="002273CA" w:rsidRPr="002273CA" w:rsidRDefault="002273CA" w:rsidP="00BB0B6C">
            <w:pPr>
              <w:spacing w:before="100" w:beforeAutospacing="1" w:after="100" w:afterAutospacing="1" w:line="276" w:lineRule="auto"/>
              <w:contextualSpacing/>
            </w:pPr>
          </w:p>
        </w:tc>
        <w:tc>
          <w:tcPr>
            <w:tcW w:w="4814" w:type="dxa"/>
          </w:tcPr>
          <w:p w14:paraId="3D992718" w14:textId="750B028F" w:rsidR="002273CA" w:rsidRPr="002273CA" w:rsidRDefault="002273CA" w:rsidP="00BB0B6C">
            <w:pPr>
              <w:spacing w:before="100" w:beforeAutospacing="1" w:after="100" w:afterAutospacing="1" w:line="276" w:lineRule="auto"/>
              <w:contextualSpacing/>
              <w:jc w:val="right"/>
            </w:pPr>
            <w:r w:rsidRPr="002273CA">
              <w:t>V Novém Jičíně</w:t>
            </w:r>
            <w:r w:rsidR="00AA577F">
              <w:t>,</w:t>
            </w:r>
            <w:r w:rsidRPr="002273CA">
              <w:t xml:space="preserve"> dne </w:t>
            </w:r>
            <w:r w:rsidR="00AA577F">
              <w:t>31.12.202</w:t>
            </w:r>
            <w:r w:rsidR="00665E50">
              <w:t>5</w:t>
            </w:r>
          </w:p>
          <w:p w14:paraId="377DA0A1" w14:textId="77777777" w:rsidR="002273CA" w:rsidRPr="002273CA" w:rsidRDefault="002273CA" w:rsidP="00BB0B6C">
            <w:pPr>
              <w:spacing w:before="100" w:beforeAutospacing="1" w:after="100" w:afterAutospacing="1" w:line="276" w:lineRule="auto"/>
              <w:contextualSpacing/>
              <w:jc w:val="right"/>
            </w:pPr>
          </w:p>
        </w:tc>
      </w:tr>
      <w:tr w:rsidR="002273CA" w:rsidRPr="002273CA" w14:paraId="31410525" w14:textId="77777777" w:rsidTr="004B0105">
        <w:tc>
          <w:tcPr>
            <w:tcW w:w="4814" w:type="dxa"/>
          </w:tcPr>
          <w:p w14:paraId="42001FE5" w14:textId="77777777" w:rsidR="007560E0" w:rsidRPr="002273CA" w:rsidRDefault="007560E0" w:rsidP="003368E1">
            <w:pPr>
              <w:spacing w:before="100" w:beforeAutospacing="1" w:after="100" w:afterAutospacing="1"/>
              <w:contextualSpacing/>
            </w:pPr>
          </w:p>
          <w:p w14:paraId="2CB9618B" w14:textId="77777777" w:rsidR="002273CA" w:rsidRPr="002273CA" w:rsidRDefault="002273CA" w:rsidP="003368E1">
            <w:pPr>
              <w:spacing w:before="100" w:beforeAutospacing="1" w:after="100" w:afterAutospacing="1"/>
              <w:contextualSpacing/>
            </w:pPr>
            <w:r w:rsidRPr="002273CA">
              <w:t>_________________________________</w:t>
            </w:r>
          </w:p>
          <w:p w14:paraId="3E26BEC6" w14:textId="126216C5" w:rsidR="002273CA" w:rsidRPr="002273CA" w:rsidRDefault="003368E1" w:rsidP="003368E1">
            <w:pPr>
              <w:spacing w:before="100" w:beforeAutospacing="1" w:after="100" w:afterAutospacing="1"/>
              <w:contextualSpacing/>
            </w:pPr>
            <w:r>
              <w:t xml:space="preserve">               </w:t>
            </w:r>
            <w:r w:rsidR="00AA577F">
              <w:t>Z</w:t>
            </w:r>
            <w:r w:rsidR="00C874EB">
              <w:t>hotovitel</w:t>
            </w:r>
            <w:r w:rsidR="00AA577F">
              <w:t>/podnikatel</w:t>
            </w:r>
          </w:p>
          <w:p w14:paraId="6F718925" w14:textId="77777777" w:rsidR="002273CA" w:rsidRPr="002273CA" w:rsidRDefault="002273CA" w:rsidP="003368E1">
            <w:pPr>
              <w:spacing w:before="100" w:beforeAutospacing="1" w:after="100" w:afterAutospacing="1"/>
              <w:contextualSpacing/>
            </w:pPr>
          </w:p>
        </w:tc>
        <w:tc>
          <w:tcPr>
            <w:tcW w:w="4814" w:type="dxa"/>
          </w:tcPr>
          <w:p w14:paraId="79932586" w14:textId="77777777" w:rsidR="007560E0" w:rsidRDefault="007560E0" w:rsidP="003368E1">
            <w:pPr>
              <w:spacing w:before="100" w:beforeAutospacing="1" w:after="100" w:afterAutospacing="1"/>
              <w:contextualSpacing/>
              <w:jc w:val="right"/>
            </w:pPr>
          </w:p>
          <w:p w14:paraId="7C9C9AC0" w14:textId="39793280" w:rsidR="002273CA" w:rsidRPr="002273CA" w:rsidRDefault="002273CA" w:rsidP="003368E1">
            <w:pPr>
              <w:spacing w:before="100" w:beforeAutospacing="1" w:after="100" w:afterAutospacing="1"/>
              <w:contextualSpacing/>
              <w:jc w:val="right"/>
            </w:pPr>
            <w:r w:rsidRPr="002273CA">
              <w:t>________________________________</w:t>
            </w:r>
          </w:p>
          <w:p w14:paraId="14DB044F" w14:textId="14395EA7" w:rsidR="002273CA" w:rsidRPr="002273CA" w:rsidRDefault="002273CA" w:rsidP="003368E1">
            <w:pPr>
              <w:spacing w:before="100" w:beforeAutospacing="1" w:after="100" w:afterAutospacing="1"/>
              <w:contextualSpacing/>
              <w:jc w:val="center"/>
            </w:pPr>
            <w:r w:rsidRPr="002273CA">
              <w:t>ředitel školy</w:t>
            </w:r>
          </w:p>
        </w:tc>
      </w:tr>
    </w:tbl>
    <w:p w14:paraId="09F1238F" w14:textId="7F42F990" w:rsidR="009F7D6C" w:rsidRPr="009F7D6C" w:rsidRDefault="009F7D6C" w:rsidP="00AA577F">
      <w:pPr>
        <w:spacing w:before="100" w:beforeAutospacing="1" w:after="100" w:afterAutospacing="1"/>
        <w:contextualSpacing/>
        <w:rPr>
          <w:rFonts w:cstheme="minorHAnsi"/>
        </w:rPr>
      </w:pPr>
    </w:p>
    <w:sectPr w:rsidR="009F7D6C" w:rsidRPr="009F7D6C" w:rsidSect="00227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134" w:bottom="1134" w:left="1134" w:header="510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B2AA6" w14:textId="77777777" w:rsidR="00185A5D" w:rsidRDefault="00185A5D" w:rsidP="00B67F55">
      <w:pPr>
        <w:spacing w:after="0" w:line="240" w:lineRule="auto"/>
      </w:pPr>
      <w:r>
        <w:separator/>
      </w:r>
    </w:p>
  </w:endnote>
  <w:endnote w:type="continuationSeparator" w:id="0">
    <w:p w14:paraId="25FA8E03" w14:textId="77777777" w:rsidR="00185A5D" w:rsidRDefault="00185A5D" w:rsidP="00B67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D1AA" w14:textId="77777777" w:rsidR="008A4BCA" w:rsidRDefault="008A4B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E9BC" w14:textId="6EE651D6" w:rsidR="00AF2FB4" w:rsidRPr="007509A3" w:rsidRDefault="007509A3" w:rsidP="007509A3">
    <w:pPr>
      <w:pStyle w:val="Zpat"/>
      <w:spacing w:before="100" w:after="100"/>
      <w:jc w:val="center"/>
      <w:rPr>
        <w:sz w:val="20"/>
        <w:szCs w:val="20"/>
      </w:rPr>
    </w:pPr>
    <w:r w:rsidRPr="002F196A">
      <w:rPr>
        <w:sz w:val="20"/>
        <w:szCs w:val="20"/>
      </w:rPr>
      <w:ptab w:relativeTo="margin" w:alignment="center" w:leader="none"/>
    </w:r>
    <w:r w:rsidRPr="002F196A">
      <w:rPr>
        <w:sz w:val="20"/>
        <w:szCs w:val="20"/>
      </w:rPr>
      <w:fldChar w:fldCharType="begin"/>
    </w:r>
    <w:r w:rsidRPr="002F196A">
      <w:rPr>
        <w:sz w:val="20"/>
        <w:szCs w:val="20"/>
      </w:rPr>
      <w:instrText xml:space="preserve"> PAGE  \* Arabic  \* MERGEFORMAT </w:instrText>
    </w:r>
    <w:r w:rsidRPr="002F196A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2F196A">
      <w:rPr>
        <w:sz w:val="20"/>
        <w:szCs w:val="20"/>
      </w:rPr>
      <w:fldChar w:fldCharType="end"/>
    </w:r>
    <w:r w:rsidRPr="002F196A">
      <w:rPr>
        <w:sz w:val="20"/>
        <w:szCs w:val="20"/>
      </w:rPr>
      <w:t>/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SECTIONPAGES   \* MERGEFORMAT </w:instrText>
    </w:r>
    <w:r>
      <w:rPr>
        <w:sz w:val="20"/>
        <w:szCs w:val="20"/>
      </w:rPr>
      <w:fldChar w:fldCharType="separate"/>
    </w:r>
    <w:r w:rsidR="00C30F45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 w:rsidRPr="002F196A">
      <w:rPr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7438F" w14:textId="77777777" w:rsidR="008A4BCA" w:rsidRDefault="008A4B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2551" w14:textId="77777777" w:rsidR="00185A5D" w:rsidRDefault="00185A5D" w:rsidP="00B67F55">
      <w:pPr>
        <w:spacing w:after="0" w:line="240" w:lineRule="auto"/>
      </w:pPr>
      <w:r>
        <w:separator/>
      </w:r>
    </w:p>
  </w:footnote>
  <w:footnote w:type="continuationSeparator" w:id="0">
    <w:p w14:paraId="2F0D493F" w14:textId="77777777" w:rsidR="00185A5D" w:rsidRDefault="00185A5D" w:rsidP="00B67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1B6C" w14:textId="77777777" w:rsidR="008A4BCA" w:rsidRDefault="008A4B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B4BC" w14:textId="77777777" w:rsidR="00EE5880" w:rsidRPr="002273CA" w:rsidRDefault="002273CA" w:rsidP="002273CA">
    <w:pPr>
      <w:pStyle w:val="Zhlav"/>
      <w:jc w:val="center"/>
      <w:rPr>
        <w:sz w:val="16"/>
        <w:szCs w:val="16"/>
      </w:rPr>
    </w:pPr>
    <w:r>
      <w:rPr>
        <w:noProof/>
        <w:sz w:val="14"/>
        <w:szCs w:val="12"/>
        <w14:ligatures w14:val="standardContextua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6BA5C97" wp14:editId="167EFC47">
              <wp:simplePos x="0" y="0"/>
              <wp:positionH relativeFrom="leftMargin">
                <wp:posOffset>720090</wp:posOffset>
              </wp:positionH>
              <wp:positionV relativeFrom="topMargin">
                <wp:posOffset>360045</wp:posOffset>
              </wp:positionV>
              <wp:extent cx="252000" cy="252000"/>
              <wp:effectExtent l="0" t="0" r="0" b="0"/>
              <wp:wrapNone/>
              <wp:docPr id="364970910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2000" cy="252000"/>
                        <a:chOff x="0" y="0"/>
                        <a:chExt cx="361221" cy="364228"/>
                      </a:xfrm>
                    </wpg:grpSpPr>
                    <wps:wsp>
                      <wps:cNvPr id="613568489" name="Obdélník 1"/>
                      <wps:cNvSpPr/>
                      <wps:spPr>
                        <a:xfrm rot="5400000">
                          <a:off x="317" y="185476"/>
                          <a:ext cx="178435" cy="179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3960227" name="Obdélník 1"/>
                      <wps:cNvSpPr/>
                      <wps:spPr>
                        <a:xfrm rot="5400000">
                          <a:off x="182468" y="178191"/>
                          <a:ext cx="178435" cy="17907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2730952" name="Obdélník 1"/>
                      <wps:cNvSpPr/>
                      <wps:spPr>
                        <a:xfrm rot="5400000">
                          <a:off x="182467" y="-317"/>
                          <a:ext cx="178435" cy="179070"/>
                        </a:xfrm>
                        <a:prstGeom prst="rect">
                          <a:avLst/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2036660" name="Obdélník 1"/>
                      <wps:cNvSpPr/>
                      <wps:spPr>
                        <a:xfrm rot="5400000">
                          <a:off x="95035" y="87115"/>
                          <a:ext cx="178435" cy="1790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B2C7C8" id="Skupina 1" o:spid="_x0000_s1026" style="position:absolute;margin-left:56.7pt;margin-top:28.35pt;width:19.85pt;height:19.85pt;z-index:251661312;mso-position-horizontal-relative:left-margin-area;mso-position-vertical-relative:top-margin-area;mso-width-relative:margin;mso-height-relative:margin" coordsize="361221,364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">
              <v:rect id="Obdélník 1" o:spid="_x0000_s1027" style="position:absolute;left:317;top:185476;width:178435;height:179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" fillcolor="#d8d8d8 [2732]" stroked="f" strokeweight="1pt"/>
              <v:rect id="Obdélník 1" o:spid="_x0000_s1028" style="position:absolute;left:182468;top:178191;width:178435;height:179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" fillcolor="#ff6" stroked="f" strokeweight="1pt"/>
              <v:rect id="Obdélník 1" o:spid="_x0000_s1029" style="position:absolute;left:182467;top:-317;width:178435;height:179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" fillcolor="#969696" stroked="f" strokeweight="1pt"/>
              <v:rect id="Obdélník 1" o:spid="_x0000_s1030" style="position:absolute;left:95035;top:87115;width:178435;height:179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" fillcolor="#bdd6ee [1304]" stroked="f" strokeweight="1pt"/>
              <w10:wrap anchorx="margin" anchory="margin"/>
            </v:group>
          </w:pict>
        </mc:Fallback>
      </mc:AlternateContent>
    </w:r>
    <w:r w:rsidRPr="002273CA">
      <w:rPr>
        <w:sz w:val="16"/>
        <w:szCs w:val="16"/>
      </w:rPr>
      <w:t>Základní škola a Mateřská škola, Nový Jičín, Dlouhá 54, příspěvková organizace</w:t>
    </w:r>
    <w:r w:rsidR="00AF2FB4" w:rsidRPr="002273CA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0A0E718" wp14:editId="57CE3924">
          <wp:simplePos x="0" y="0"/>
          <wp:positionH relativeFrom="rightMargin">
            <wp:posOffset>-720090</wp:posOffset>
          </wp:positionH>
          <wp:positionV relativeFrom="topMargin">
            <wp:posOffset>360045</wp:posOffset>
          </wp:positionV>
          <wp:extent cx="583200" cy="288000"/>
          <wp:effectExtent l="0" t="0" r="7620" b="0"/>
          <wp:wrapNone/>
          <wp:docPr id="386685482" name="Obrázek 386685482" descr="Obsah obrázku Písmo, text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894894" name="Obrázek 1" descr="Obsah obrázku Písmo, text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20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DE85" w14:textId="77777777" w:rsidR="008A4BCA" w:rsidRDefault="008A4B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A65"/>
    <w:multiLevelType w:val="hybridMultilevel"/>
    <w:tmpl w:val="837A5E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8159C"/>
    <w:multiLevelType w:val="hybridMultilevel"/>
    <w:tmpl w:val="316A0222"/>
    <w:lvl w:ilvl="0" w:tplc="19F64DAE">
      <w:start w:val="1"/>
      <w:numFmt w:val="upperRoman"/>
      <w:pStyle w:val="Nadpis2"/>
      <w:lvlText w:val="%1."/>
      <w:lvlJc w:val="righ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2A3A10"/>
    <w:multiLevelType w:val="hybridMultilevel"/>
    <w:tmpl w:val="B25273A0"/>
    <w:lvl w:ilvl="0" w:tplc="26668446">
      <w:start w:val="1"/>
      <w:numFmt w:val="decimal"/>
      <w:pStyle w:val="charakteristika"/>
      <w:lvlText w:val="%1 - "/>
      <w:lvlJc w:val="left"/>
      <w:pPr>
        <w:tabs>
          <w:tab w:val="num" w:pos="720"/>
        </w:tabs>
        <w:ind w:left="720" w:hanging="360"/>
      </w:pPr>
    </w:lvl>
    <w:lvl w:ilvl="1" w:tplc="7F30C26C">
      <w:start w:val="1"/>
      <w:numFmt w:val="decimal"/>
      <w:lvlText w:val="%2 -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AE78B8"/>
    <w:multiLevelType w:val="hybridMultilevel"/>
    <w:tmpl w:val="1B32D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60570"/>
    <w:multiLevelType w:val="hybridMultilevel"/>
    <w:tmpl w:val="72045B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93C8B"/>
    <w:multiLevelType w:val="hybridMultilevel"/>
    <w:tmpl w:val="75D27D64"/>
    <w:lvl w:ilvl="0" w:tplc="32A68C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51C94"/>
    <w:multiLevelType w:val="hybridMultilevel"/>
    <w:tmpl w:val="C0AAEDF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52F35"/>
    <w:multiLevelType w:val="hybridMultilevel"/>
    <w:tmpl w:val="6742D7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05346"/>
    <w:multiLevelType w:val="hybridMultilevel"/>
    <w:tmpl w:val="1C04283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E1020"/>
    <w:multiLevelType w:val="hybridMultilevel"/>
    <w:tmpl w:val="C1D82D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82A1C"/>
    <w:multiLevelType w:val="hybridMultilevel"/>
    <w:tmpl w:val="6C3800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E50FA"/>
    <w:multiLevelType w:val="hybridMultilevel"/>
    <w:tmpl w:val="8C60A0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A40A6"/>
    <w:multiLevelType w:val="hybridMultilevel"/>
    <w:tmpl w:val="D2F484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C49A7"/>
    <w:multiLevelType w:val="hybridMultilevel"/>
    <w:tmpl w:val="3FCCCAF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8111C"/>
    <w:multiLevelType w:val="hybridMultilevel"/>
    <w:tmpl w:val="1D66369C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0853D86"/>
    <w:multiLevelType w:val="hybridMultilevel"/>
    <w:tmpl w:val="D674A95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1557A"/>
    <w:multiLevelType w:val="hybridMultilevel"/>
    <w:tmpl w:val="DF683A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13BE7"/>
    <w:multiLevelType w:val="hybridMultilevel"/>
    <w:tmpl w:val="1716EA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4B6063"/>
    <w:multiLevelType w:val="hybridMultilevel"/>
    <w:tmpl w:val="ECA8AB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7B1FC4"/>
    <w:multiLevelType w:val="hybridMultilevel"/>
    <w:tmpl w:val="8F9CB8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314BA"/>
    <w:multiLevelType w:val="hybridMultilevel"/>
    <w:tmpl w:val="D4D222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566004">
    <w:abstractNumId w:val="2"/>
    <w:lvlOverride w:ilvl="0">
      <w:startOverride w:val="1"/>
    </w:lvlOverride>
  </w:num>
  <w:num w:numId="2" w16cid:durableId="318660567">
    <w:abstractNumId w:val="1"/>
  </w:num>
  <w:num w:numId="3" w16cid:durableId="1041787034">
    <w:abstractNumId w:val="7"/>
  </w:num>
  <w:num w:numId="4" w16cid:durableId="222104250">
    <w:abstractNumId w:val="6"/>
  </w:num>
  <w:num w:numId="5" w16cid:durableId="1073625055">
    <w:abstractNumId w:val="13"/>
  </w:num>
  <w:num w:numId="6" w16cid:durableId="1897349364">
    <w:abstractNumId w:val="8"/>
  </w:num>
  <w:num w:numId="7" w16cid:durableId="278879474">
    <w:abstractNumId w:val="15"/>
  </w:num>
  <w:num w:numId="8" w16cid:durableId="1844660865">
    <w:abstractNumId w:val="17"/>
  </w:num>
  <w:num w:numId="9" w16cid:durableId="85006104">
    <w:abstractNumId w:val="9"/>
  </w:num>
  <w:num w:numId="10" w16cid:durableId="769928371">
    <w:abstractNumId w:val="0"/>
  </w:num>
  <w:num w:numId="11" w16cid:durableId="163323009">
    <w:abstractNumId w:val="10"/>
  </w:num>
  <w:num w:numId="12" w16cid:durableId="246160685">
    <w:abstractNumId w:val="20"/>
  </w:num>
  <w:num w:numId="13" w16cid:durableId="955141316">
    <w:abstractNumId w:val="14"/>
  </w:num>
  <w:num w:numId="14" w16cid:durableId="85156832">
    <w:abstractNumId w:val="16"/>
  </w:num>
  <w:num w:numId="15" w16cid:durableId="652566473">
    <w:abstractNumId w:val="19"/>
  </w:num>
  <w:num w:numId="16" w16cid:durableId="1782530777">
    <w:abstractNumId w:val="11"/>
  </w:num>
  <w:num w:numId="17" w16cid:durableId="1886523078">
    <w:abstractNumId w:val="1"/>
    <w:lvlOverride w:ilvl="0">
      <w:startOverride w:val="1"/>
    </w:lvlOverride>
  </w:num>
  <w:num w:numId="18" w16cid:durableId="1626229541">
    <w:abstractNumId w:val="3"/>
  </w:num>
  <w:num w:numId="19" w16cid:durableId="1188369764">
    <w:abstractNumId w:val="12"/>
  </w:num>
  <w:num w:numId="20" w16cid:durableId="1963656562">
    <w:abstractNumId w:val="4"/>
  </w:num>
  <w:num w:numId="21" w16cid:durableId="1549610720">
    <w:abstractNumId w:val="18"/>
  </w:num>
  <w:num w:numId="22" w16cid:durableId="1084496441">
    <w:abstractNumId w:val="1"/>
    <w:lvlOverride w:ilvl="0">
      <w:startOverride w:val="1"/>
    </w:lvlOverride>
  </w:num>
  <w:num w:numId="23" w16cid:durableId="1964657018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oE/sS6GWEywfNDDbSOmV4V0Z7WFUMWw3hY+jLf9skAdVv36jnGzhnHzbgIO7eMgjSY4XzkLXlQood4TVJumI8w==" w:salt="CfNEX1m1FgRfDLjlVoEKq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BCA"/>
    <w:rsid w:val="00006C02"/>
    <w:rsid w:val="0001008C"/>
    <w:rsid w:val="00013CF1"/>
    <w:rsid w:val="0001786D"/>
    <w:rsid w:val="000203F1"/>
    <w:rsid w:val="0002137F"/>
    <w:rsid w:val="00024E4D"/>
    <w:rsid w:val="00030938"/>
    <w:rsid w:val="00034BC9"/>
    <w:rsid w:val="0006532A"/>
    <w:rsid w:val="00072D8E"/>
    <w:rsid w:val="00077841"/>
    <w:rsid w:val="00080DDC"/>
    <w:rsid w:val="0008776D"/>
    <w:rsid w:val="0009130A"/>
    <w:rsid w:val="00096747"/>
    <w:rsid w:val="000A1BB3"/>
    <w:rsid w:val="000A55D5"/>
    <w:rsid w:val="000A5726"/>
    <w:rsid w:val="000A6393"/>
    <w:rsid w:val="000B3ACD"/>
    <w:rsid w:val="000B66B5"/>
    <w:rsid w:val="000D1EB7"/>
    <w:rsid w:val="000E623E"/>
    <w:rsid w:val="000F0156"/>
    <w:rsid w:val="000F24F5"/>
    <w:rsid w:val="000F41E2"/>
    <w:rsid w:val="000F4994"/>
    <w:rsid w:val="001048E9"/>
    <w:rsid w:val="0011284C"/>
    <w:rsid w:val="00114DA1"/>
    <w:rsid w:val="001251D0"/>
    <w:rsid w:val="0012752A"/>
    <w:rsid w:val="0013399D"/>
    <w:rsid w:val="00142F66"/>
    <w:rsid w:val="00171FD9"/>
    <w:rsid w:val="00185387"/>
    <w:rsid w:val="001858C2"/>
    <w:rsid w:val="00185A5D"/>
    <w:rsid w:val="00187C16"/>
    <w:rsid w:val="00187D67"/>
    <w:rsid w:val="001921DF"/>
    <w:rsid w:val="001A0EF0"/>
    <w:rsid w:val="001B139A"/>
    <w:rsid w:val="001C1864"/>
    <w:rsid w:val="001C6D7E"/>
    <w:rsid w:val="001D63FC"/>
    <w:rsid w:val="001E625C"/>
    <w:rsid w:val="001F2274"/>
    <w:rsid w:val="001F47D7"/>
    <w:rsid w:val="001F513A"/>
    <w:rsid w:val="001F794F"/>
    <w:rsid w:val="00203049"/>
    <w:rsid w:val="00205473"/>
    <w:rsid w:val="002169F4"/>
    <w:rsid w:val="002222FA"/>
    <w:rsid w:val="0022366C"/>
    <w:rsid w:val="00226B92"/>
    <w:rsid w:val="002273CA"/>
    <w:rsid w:val="00247A89"/>
    <w:rsid w:val="00254D40"/>
    <w:rsid w:val="00263221"/>
    <w:rsid w:val="0026334C"/>
    <w:rsid w:val="00271F75"/>
    <w:rsid w:val="00281434"/>
    <w:rsid w:val="0029000E"/>
    <w:rsid w:val="00293622"/>
    <w:rsid w:val="002B1449"/>
    <w:rsid w:val="002B64A4"/>
    <w:rsid w:val="002D1609"/>
    <w:rsid w:val="002D3AED"/>
    <w:rsid w:val="002E2B5F"/>
    <w:rsid w:val="002E3CA0"/>
    <w:rsid w:val="002E4BEB"/>
    <w:rsid w:val="002E7D05"/>
    <w:rsid w:val="003014DB"/>
    <w:rsid w:val="003073A0"/>
    <w:rsid w:val="00322B03"/>
    <w:rsid w:val="003235AA"/>
    <w:rsid w:val="003263D2"/>
    <w:rsid w:val="0032715A"/>
    <w:rsid w:val="00335BB3"/>
    <w:rsid w:val="0033680D"/>
    <w:rsid w:val="003368E1"/>
    <w:rsid w:val="00344DF7"/>
    <w:rsid w:val="003550F3"/>
    <w:rsid w:val="003568A6"/>
    <w:rsid w:val="00357A56"/>
    <w:rsid w:val="00362EF2"/>
    <w:rsid w:val="0036466A"/>
    <w:rsid w:val="00373531"/>
    <w:rsid w:val="00377093"/>
    <w:rsid w:val="00381CA0"/>
    <w:rsid w:val="00396454"/>
    <w:rsid w:val="003A416D"/>
    <w:rsid w:val="003B0051"/>
    <w:rsid w:val="003B5107"/>
    <w:rsid w:val="003B61C0"/>
    <w:rsid w:val="003D1A79"/>
    <w:rsid w:val="003F44FC"/>
    <w:rsid w:val="003F62A1"/>
    <w:rsid w:val="00412CA6"/>
    <w:rsid w:val="00415D92"/>
    <w:rsid w:val="00462113"/>
    <w:rsid w:val="00466A97"/>
    <w:rsid w:val="0047696E"/>
    <w:rsid w:val="00477AC0"/>
    <w:rsid w:val="00484622"/>
    <w:rsid w:val="00491062"/>
    <w:rsid w:val="0049416C"/>
    <w:rsid w:val="0049571A"/>
    <w:rsid w:val="004A07B4"/>
    <w:rsid w:val="004A355C"/>
    <w:rsid w:val="004A62DD"/>
    <w:rsid w:val="004B0105"/>
    <w:rsid w:val="004B2FF4"/>
    <w:rsid w:val="004E4FC4"/>
    <w:rsid w:val="004F10C6"/>
    <w:rsid w:val="005204E0"/>
    <w:rsid w:val="00527E65"/>
    <w:rsid w:val="00533F3C"/>
    <w:rsid w:val="00536066"/>
    <w:rsid w:val="00542CF0"/>
    <w:rsid w:val="00553E42"/>
    <w:rsid w:val="0055444C"/>
    <w:rsid w:val="00555C1B"/>
    <w:rsid w:val="00555D94"/>
    <w:rsid w:val="005647E0"/>
    <w:rsid w:val="0056544C"/>
    <w:rsid w:val="00577D0E"/>
    <w:rsid w:val="00582511"/>
    <w:rsid w:val="00593277"/>
    <w:rsid w:val="005A7F24"/>
    <w:rsid w:val="005B11A4"/>
    <w:rsid w:val="005B163C"/>
    <w:rsid w:val="005B3280"/>
    <w:rsid w:val="005C16D9"/>
    <w:rsid w:val="005C47FD"/>
    <w:rsid w:val="005C6DE6"/>
    <w:rsid w:val="005D461D"/>
    <w:rsid w:val="005D77C3"/>
    <w:rsid w:val="005E3D07"/>
    <w:rsid w:val="005F23C2"/>
    <w:rsid w:val="005F2DEF"/>
    <w:rsid w:val="005F54D9"/>
    <w:rsid w:val="005F5EE5"/>
    <w:rsid w:val="00606755"/>
    <w:rsid w:val="00611B38"/>
    <w:rsid w:val="0062018D"/>
    <w:rsid w:val="00632510"/>
    <w:rsid w:val="0063254C"/>
    <w:rsid w:val="006400F3"/>
    <w:rsid w:val="00665E50"/>
    <w:rsid w:val="00671CF0"/>
    <w:rsid w:val="00676905"/>
    <w:rsid w:val="00690EDC"/>
    <w:rsid w:val="00692D74"/>
    <w:rsid w:val="006A1B1B"/>
    <w:rsid w:val="006B4E77"/>
    <w:rsid w:val="006B5873"/>
    <w:rsid w:val="006B77F0"/>
    <w:rsid w:val="006D5BDC"/>
    <w:rsid w:val="006F074A"/>
    <w:rsid w:val="00714320"/>
    <w:rsid w:val="00716BCF"/>
    <w:rsid w:val="00732B72"/>
    <w:rsid w:val="00734F6D"/>
    <w:rsid w:val="007359BF"/>
    <w:rsid w:val="00740827"/>
    <w:rsid w:val="007474B0"/>
    <w:rsid w:val="007509A3"/>
    <w:rsid w:val="007560E0"/>
    <w:rsid w:val="00760BEC"/>
    <w:rsid w:val="0078754E"/>
    <w:rsid w:val="00796ABF"/>
    <w:rsid w:val="007A382D"/>
    <w:rsid w:val="007B24C8"/>
    <w:rsid w:val="007C7723"/>
    <w:rsid w:val="007D2BBD"/>
    <w:rsid w:val="007D4DD8"/>
    <w:rsid w:val="007E1233"/>
    <w:rsid w:val="007E1336"/>
    <w:rsid w:val="007E6287"/>
    <w:rsid w:val="007F2C9D"/>
    <w:rsid w:val="00822EC0"/>
    <w:rsid w:val="0083182A"/>
    <w:rsid w:val="008344CA"/>
    <w:rsid w:val="0084230F"/>
    <w:rsid w:val="00870068"/>
    <w:rsid w:val="0088194C"/>
    <w:rsid w:val="0088693A"/>
    <w:rsid w:val="008A1C9F"/>
    <w:rsid w:val="008A4A59"/>
    <w:rsid w:val="008A4BCA"/>
    <w:rsid w:val="008A4E46"/>
    <w:rsid w:val="008A62D3"/>
    <w:rsid w:val="008B2CFE"/>
    <w:rsid w:val="008B66AF"/>
    <w:rsid w:val="008C0E90"/>
    <w:rsid w:val="008C32DB"/>
    <w:rsid w:val="008D32B9"/>
    <w:rsid w:val="008E3869"/>
    <w:rsid w:val="008E607E"/>
    <w:rsid w:val="009021FF"/>
    <w:rsid w:val="00923828"/>
    <w:rsid w:val="0094243A"/>
    <w:rsid w:val="00963C47"/>
    <w:rsid w:val="00972176"/>
    <w:rsid w:val="00972CEB"/>
    <w:rsid w:val="00973DCA"/>
    <w:rsid w:val="009805EA"/>
    <w:rsid w:val="009856B8"/>
    <w:rsid w:val="009872B0"/>
    <w:rsid w:val="00987F00"/>
    <w:rsid w:val="00987F6B"/>
    <w:rsid w:val="009946BD"/>
    <w:rsid w:val="009A1C71"/>
    <w:rsid w:val="009A3CC6"/>
    <w:rsid w:val="009C232C"/>
    <w:rsid w:val="009C4DEA"/>
    <w:rsid w:val="009C5419"/>
    <w:rsid w:val="009D2576"/>
    <w:rsid w:val="009F13C9"/>
    <w:rsid w:val="009F17AA"/>
    <w:rsid w:val="009F5525"/>
    <w:rsid w:val="009F76C8"/>
    <w:rsid w:val="009F7D6C"/>
    <w:rsid w:val="00A05110"/>
    <w:rsid w:val="00A075E3"/>
    <w:rsid w:val="00A1066B"/>
    <w:rsid w:val="00A2066D"/>
    <w:rsid w:val="00A448B3"/>
    <w:rsid w:val="00A4795D"/>
    <w:rsid w:val="00A57229"/>
    <w:rsid w:val="00A90B07"/>
    <w:rsid w:val="00A92648"/>
    <w:rsid w:val="00AA577F"/>
    <w:rsid w:val="00AB6F20"/>
    <w:rsid w:val="00AC3357"/>
    <w:rsid w:val="00AC6266"/>
    <w:rsid w:val="00AD5195"/>
    <w:rsid w:val="00AE3732"/>
    <w:rsid w:val="00AE5661"/>
    <w:rsid w:val="00AF2FB4"/>
    <w:rsid w:val="00B10DBA"/>
    <w:rsid w:val="00B14667"/>
    <w:rsid w:val="00B164AE"/>
    <w:rsid w:val="00B2010B"/>
    <w:rsid w:val="00B41ECE"/>
    <w:rsid w:val="00B4201C"/>
    <w:rsid w:val="00B42CE1"/>
    <w:rsid w:val="00B531B2"/>
    <w:rsid w:val="00B62426"/>
    <w:rsid w:val="00B67F55"/>
    <w:rsid w:val="00B71907"/>
    <w:rsid w:val="00B7594D"/>
    <w:rsid w:val="00B80430"/>
    <w:rsid w:val="00B84331"/>
    <w:rsid w:val="00B844D5"/>
    <w:rsid w:val="00B916DD"/>
    <w:rsid w:val="00B945FC"/>
    <w:rsid w:val="00B949D5"/>
    <w:rsid w:val="00B95155"/>
    <w:rsid w:val="00BA1020"/>
    <w:rsid w:val="00BA73D8"/>
    <w:rsid w:val="00BB0B6C"/>
    <w:rsid w:val="00BC0053"/>
    <w:rsid w:val="00BD45CE"/>
    <w:rsid w:val="00BE4FAE"/>
    <w:rsid w:val="00C13897"/>
    <w:rsid w:val="00C17EC3"/>
    <w:rsid w:val="00C30F45"/>
    <w:rsid w:val="00C32721"/>
    <w:rsid w:val="00C41CC5"/>
    <w:rsid w:val="00C42054"/>
    <w:rsid w:val="00C613F9"/>
    <w:rsid w:val="00C63C0C"/>
    <w:rsid w:val="00C63D0C"/>
    <w:rsid w:val="00C70256"/>
    <w:rsid w:val="00C75C8D"/>
    <w:rsid w:val="00C874EB"/>
    <w:rsid w:val="00C96110"/>
    <w:rsid w:val="00CA141E"/>
    <w:rsid w:val="00CC489F"/>
    <w:rsid w:val="00CC7648"/>
    <w:rsid w:val="00CD7D29"/>
    <w:rsid w:val="00CE7EF8"/>
    <w:rsid w:val="00CF04A1"/>
    <w:rsid w:val="00CF0DFE"/>
    <w:rsid w:val="00CF4FC5"/>
    <w:rsid w:val="00CF5743"/>
    <w:rsid w:val="00CF5CA1"/>
    <w:rsid w:val="00D106C3"/>
    <w:rsid w:val="00D16220"/>
    <w:rsid w:val="00D17B6B"/>
    <w:rsid w:val="00D37F13"/>
    <w:rsid w:val="00D407CB"/>
    <w:rsid w:val="00D450DE"/>
    <w:rsid w:val="00D57211"/>
    <w:rsid w:val="00D60662"/>
    <w:rsid w:val="00D71DD9"/>
    <w:rsid w:val="00D744EC"/>
    <w:rsid w:val="00D757A5"/>
    <w:rsid w:val="00D77355"/>
    <w:rsid w:val="00D77EEA"/>
    <w:rsid w:val="00D803EF"/>
    <w:rsid w:val="00D87F9B"/>
    <w:rsid w:val="00D92C86"/>
    <w:rsid w:val="00D93488"/>
    <w:rsid w:val="00D97DF2"/>
    <w:rsid w:val="00DA3257"/>
    <w:rsid w:val="00DA5628"/>
    <w:rsid w:val="00DB193C"/>
    <w:rsid w:val="00DB2A9D"/>
    <w:rsid w:val="00DC1D76"/>
    <w:rsid w:val="00DD59E6"/>
    <w:rsid w:val="00DE145F"/>
    <w:rsid w:val="00DE5AC7"/>
    <w:rsid w:val="00DE5CD6"/>
    <w:rsid w:val="00E027D0"/>
    <w:rsid w:val="00E0530A"/>
    <w:rsid w:val="00E11CE0"/>
    <w:rsid w:val="00E127CB"/>
    <w:rsid w:val="00E132CD"/>
    <w:rsid w:val="00E22987"/>
    <w:rsid w:val="00E31965"/>
    <w:rsid w:val="00E33BA3"/>
    <w:rsid w:val="00E3671B"/>
    <w:rsid w:val="00E45D8B"/>
    <w:rsid w:val="00E52F42"/>
    <w:rsid w:val="00E6635C"/>
    <w:rsid w:val="00E80C04"/>
    <w:rsid w:val="00E91C5B"/>
    <w:rsid w:val="00E9387C"/>
    <w:rsid w:val="00EA1D5F"/>
    <w:rsid w:val="00EA3ABC"/>
    <w:rsid w:val="00EA6110"/>
    <w:rsid w:val="00EB5524"/>
    <w:rsid w:val="00EC4394"/>
    <w:rsid w:val="00EC5038"/>
    <w:rsid w:val="00ED24A7"/>
    <w:rsid w:val="00ED6C11"/>
    <w:rsid w:val="00ED74D2"/>
    <w:rsid w:val="00EE5880"/>
    <w:rsid w:val="00EF1E83"/>
    <w:rsid w:val="00F1096E"/>
    <w:rsid w:val="00F157C6"/>
    <w:rsid w:val="00F34BAB"/>
    <w:rsid w:val="00F35BC1"/>
    <w:rsid w:val="00F47196"/>
    <w:rsid w:val="00F51E42"/>
    <w:rsid w:val="00F55F87"/>
    <w:rsid w:val="00F707D9"/>
    <w:rsid w:val="00F75E2A"/>
    <w:rsid w:val="00F813F0"/>
    <w:rsid w:val="00F869DB"/>
    <w:rsid w:val="00F86D28"/>
    <w:rsid w:val="00F94D2E"/>
    <w:rsid w:val="00FA689B"/>
    <w:rsid w:val="00FB18EC"/>
    <w:rsid w:val="00FB7D5C"/>
    <w:rsid w:val="00FB7FED"/>
    <w:rsid w:val="00FC0B18"/>
    <w:rsid w:val="00FD35F5"/>
    <w:rsid w:val="00FD5D28"/>
    <w:rsid w:val="00FE0150"/>
    <w:rsid w:val="00FE138E"/>
    <w:rsid w:val="00FE2976"/>
    <w:rsid w:val="00FF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28E4A"/>
  <w15:chartTrackingRefBased/>
  <w15:docId w15:val="{4CEB3935-23C1-4512-A04D-5B43CE79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0068"/>
    <w:pPr>
      <w:spacing w:before="0" w:beforeAutospacing="0" w:after="200" w:afterAutospacing="0"/>
    </w:pPr>
    <w:rPr>
      <w:rFonts w:asciiTheme="minorHAnsi" w:eastAsia="Times New Roman" w:hAnsiTheme="minorHAnsi"/>
      <w:kern w:val="0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9856B8"/>
    <w:pPr>
      <w:keepNext/>
      <w:keepLines/>
      <w:spacing w:before="120" w:after="240"/>
      <w:contextualSpacing/>
      <w:jc w:val="center"/>
      <w:outlineLvl w:val="0"/>
    </w:pPr>
    <w:rPr>
      <w:rFonts w:eastAsia="Calibri" w:cstheme="majorBidi"/>
      <w:b/>
      <w:bCs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2010B"/>
    <w:pPr>
      <w:keepNext/>
      <w:keepLines/>
      <w:numPr>
        <w:numId w:val="2"/>
      </w:numPr>
      <w:spacing w:before="120" w:after="120"/>
      <w:jc w:val="center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E6287"/>
    <w:pPr>
      <w:keepNext/>
      <w:keepLines/>
      <w:spacing w:before="40" w:after="0"/>
      <w:outlineLvl w:val="2"/>
    </w:pPr>
    <w:rPr>
      <w:rFonts w:eastAsiaTheme="majorEastAsia" w:cstheme="majorBidi"/>
      <w:b/>
      <w:color w:val="1F3763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E6287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96454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2010B"/>
    <w:rPr>
      <w:rFonts w:asciiTheme="minorHAnsi" w:eastAsiaTheme="majorEastAsia" w:hAnsiTheme="minorHAnsi" w:cstheme="majorBidi"/>
      <w:b/>
      <w:color w:val="2F5496" w:themeColor="accent1" w:themeShade="BF"/>
      <w:kern w:val="0"/>
      <w:sz w:val="26"/>
      <w:szCs w:val="26"/>
      <w:lang w:eastAsia="cs-CZ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9856B8"/>
    <w:rPr>
      <w:rFonts w:asciiTheme="minorHAnsi" w:eastAsia="Calibri" w:hAnsiTheme="minorHAnsi" w:cstheme="majorBidi"/>
      <w:b/>
      <w:bCs/>
      <w:color w:val="2F5496" w:themeColor="accent1" w:themeShade="BF"/>
      <w:kern w:val="0"/>
      <w:sz w:val="32"/>
      <w:szCs w:val="32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F07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F074A"/>
    <w:rPr>
      <w:rFonts w:ascii="Times New Roman" w:eastAsia="Times New Roman" w:hAnsi="Times New Roman"/>
      <w:kern w:val="0"/>
      <w:sz w:val="22"/>
      <w:szCs w:val="22"/>
      <w:lang w:eastAsia="cs-CZ"/>
      <w14:ligatures w14:val="none"/>
    </w:rPr>
  </w:style>
  <w:style w:type="paragraph" w:customStyle="1" w:styleId="charakteristika">
    <w:name w:val="charakteristika"/>
    <w:basedOn w:val="Normln"/>
    <w:rsid w:val="006F074A"/>
    <w:pPr>
      <w:numPr>
        <w:numId w:val="1"/>
      </w:numPr>
      <w:spacing w:after="0" w:line="240" w:lineRule="auto"/>
    </w:pPr>
    <w:rPr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6F074A"/>
    <w:pPr>
      <w:spacing w:after="0" w:line="259" w:lineRule="auto"/>
      <w:outlineLvl w:val="9"/>
    </w:pPr>
    <w:rPr>
      <w:rFonts w:eastAsiaTheme="majorEastAsia"/>
      <w:b w:val="0"/>
      <w:bCs w:val="0"/>
    </w:rPr>
  </w:style>
  <w:style w:type="paragraph" w:styleId="Obsah1">
    <w:name w:val="toc 1"/>
    <w:basedOn w:val="Normln"/>
    <w:next w:val="Normln"/>
    <w:autoRedefine/>
    <w:uiPriority w:val="39"/>
    <w:unhideWhenUsed/>
    <w:rsid w:val="006F074A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6F074A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6F074A"/>
    <w:rPr>
      <w:color w:val="0563C1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6F074A"/>
    <w:pPr>
      <w:spacing w:after="100" w:line="259" w:lineRule="auto"/>
      <w:ind w:left="440"/>
    </w:pPr>
    <w:rPr>
      <w:rFonts w:eastAsiaTheme="minorEastAsia"/>
    </w:rPr>
  </w:style>
  <w:style w:type="paragraph" w:styleId="Nzev">
    <w:name w:val="Title"/>
    <w:basedOn w:val="Normln"/>
    <w:next w:val="Normln"/>
    <w:link w:val="NzevChar"/>
    <w:uiPriority w:val="10"/>
    <w:qFormat/>
    <w:rsid w:val="006F07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F074A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6F074A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B67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F55"/>
    <w:rPr>
      <w:rFonts w:asciiTheme="minorHAnsi" w:eastAsia="Times New Roman" w:hAnsiTheme="minorHAnsi"/>
      <w:kern w:val="0"/>
      <w:szCs w:val="22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8A1C9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7E6287"/>
    <w:rPr>
      <w:rFonts w:asciiTheme="minorHAnsi" w:eastAsiaTheme="majorEastAsia" w:hAnsiTheme="minorHAnsi" w:cstheme="majorBidi"/>
      <w:b/>
      <w:color w:val="1F3763" w:themeColor="accent1" w:themeShade="7F"/>
      <w:kern w:val="0"/>
      <w:lang w:eastAsia="cs-CZ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7E6287"/>
    <w:rPr>
      <w:rFonts w:asciiTheme="minorHAnsi" w:eastAsiaTheme="majorEastAsia" w:hAnsiTheme="minorHAnsi" w:cstheme="majorBidi"/>
      <w:b/>
      <w:i/>
      <w:iCs/>
      <w:color w:val="2F5496" w:themeColor="accent1" w:themeShade="BF"/>
      <w:kern w:val="0"/>
      <w:szCs w:val="22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rsid w:val="00396454"/>
    <w:rPr>
      <w:rFonts w:asciiTheme="minorHAnsi" w:eastAsiaTheme="majorEastAsia" w:hAnsiTheme="minorHAnsi" w:cstheme="majorBidi"/>
      <w:color w:val="2F5496" w:themeColor="accent1" w:themeShade="BF"/>
      <w:kern w:val="0"/>
      <w:szCs w:val="22"/>
      <w:lang w:eastAsia="cs-CZ"/>
      <w14:ligatures w14:val="none"/>
    </w:rPr>
  </w:style>
  <w:style w:type="table" w:styleId="Mkatabulky">
    <w:name w:val="Table Grid"/>
    <w:basedOn w:val="Normlntabulka"/>
    <w:uiPriority w:val="39"/>
    <w:rsid w:val="002273C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2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ek\OneDrive\Dokumenty\Vlastn&#237;%20&#353;ablony%20Office\Smlouva%20o%20pron&#225;jmu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C0FBE-629B-4FAA-A160-2349A874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Smlouva o pronájmu</Template>
  <TotalTime>167</TotalTime>
  <Pages>2</Pages>
  <Words>191</Words>
  <Characters>1127</Characters>
  <Application>Microsoft Office Word</Application>
  <DocSecurity>8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Kundrát</dc:creator>
  <cp:keywords/>
  <dc:description/>
  <cp:lastModifiedBy>Miroslava Toddová</cp:lastModifiedBy>
  <cp:revision>126</cp:revision>
  <cp:lastPrinted>2024-05-16T09:03:00Z</cp:lastPrinted>
  <dcterms:created xsi:type="dcterms:W3CDTF">2024-05-29T07:01:00Z</dcterms:created>
  <dcterms:modified xsi:type="dcterms:W3CDTF">2026-02-03T12:53:00Z</dcterms:modified>
</cp:coreProperties>
</file>