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BD39" w14:textId="64B0EB70" w:rsidR="004809A9" w:rsidRDefault="00B6628B" w:rsidP="00AF5763">
      <w:pPr>
        <w:jc w:val="center"/>
        <w:rPr>
          <w:rFonts w:cs="Arial"/>
          <w:sz w:val="22"/>
          <w:u w:val="single"/>
        </w:rPr>
      </w:pPr>
      <w:proofErr w:type="spellStart"/>
      <w:r>
        <w:rPr>
          <w:rFonts w:cs="Arial"/>
          <w:b/>
          <w:sz w:val="36"/>
          <w:szCs w:val="36"/>
          <w:u w:val="single"/>
          <w:lang w:val="en-US"/>
        </w:rPr>
        <w:t>O</w:t>
      </w:r>
      <w:r w:rsidR="004809A9">
        <w:rPr>
          <w:rFonts w:cs="Arial"/>
          <w:b/>
          <w:sz w:val="36"/>
          <w:szCs w:val="36"/>
          <w:u w:val="single"/>
          <w:lang w:val="en-US"/>
        </w:rPr>
        <w:t>bjedn</w:t>
      </w:r>
      <w:r w:rsidR="004809A9">
        <w:rPr>
          <w:rFonts w:cs="Arial"/>
          <w:b/>
          <w:sz w:val="36"/>
          <w:szCs w:val="36"/>
          <w:u w:val="single"/>
        </w:rPr>
        <w:t>ávka</w:t>
      </w:r>
      <w:proofErr w:type="spellEnd"/>
      <w:r w:rsidR="004809A9">
        <w:rPr>
          <w:rFonts w:cs="Arial"/>
          <w:b/>
          <w:sz w:val="36"/>
          <w:szCs w:val="36"/>
          <w:u w:val="single"/>
        </w:rPr>
        <w:t xml:space="preserve"> č. </w:t>
      </w:r>
      <w:r w:rsidR="00AA35D9">
        <w:rPr>
          <w:rFonts w:cs="Arial"/>
          <w:b/>
          <w:sz w:val="36"/>
          <w:szCs w:val="36"/>
          <w:u w:val="single"/>
        </w:rPr>
        <w:t>0</w:t>
      </w:r>
      <w:r w:rsidR="008476E6">
        <w:rPr>
          <w:rFonts w:cs="Arial"/>
          <w:b/>
          <w:sz w:val="36"/>
          <w:szCs w:val="36"/>
          <w:u w:val="single"/>
        </w:rPr>
        <w:t>1</w:t>
      </w:r>
      <w:r w:rsidR="00EC28DE">
        <w:rPr>
          <w:rFonts w:cs="Arial"/>
          <w:b/>
          <w:sz w:val="36"/>
          <w:szCs w:val="36"/>
          <w:u w:val="single"/>
        </w:rPr>
        <w:t>8</w:t>
      </w:r>
      <w:r w:rsidR="00647FF4">
        <w:rPr>
          <w:rFonts w:cs="Arial"/>
          <w:b/>
          <w:sz w:val="36"/>
          <w:szCs w:val="36"/>
          <w:u w:val="single"/>
        </w:rPr>
        <w:t>/</w:t>
      </w:r>
      <w:r w:rsidR="004809A9">
        <w:rPr>
          <w:rFonts w:cs="Arial"/>
          <w:b/>
          <w:sz w:val="36"/>
          <w:szCs w:val="36"/>
          <w:u w:val="single"/>
        </w:rPr>
        <w:t>202</w:t>
      </w:r>
      <w:r w:rsidR="00AA35D9">
        <w:rPr>
          <w:rFonts w:cs="Arial"/>
          <w:b/>
          <w:sz w:val="36"/>
          <w:szCs w:val="36"/>
          <w:u w:val="single"/>
        </w:rPr>
        <w:t>6</w:t>
      </w:r>
    </w:p>
    <w:p w14:paraId="1E89279F" w14:textId="77777777" w:rsidR="00AF5763" w:rsidRPr="00AF5763" w:rsidRDefault="00AF5763" w:rsidP="00AF5763">
      <w:pPr>
        <w:jc w:val="center"/>
        <w:rPr>
          <w:rFonts w:cs="Arial"/>
          <w:sz w:val="22"/>
          <w:u w:val="single"/>
        </w:rPr>
      </w:pPr>
    </w:p>
    <w:p w14:paraId="17925D6D" w14:textId="77777777" w:rsidR="00AF5763" w:rsidRDefault="00AF5763" w:rsidP="00AF5763">
      <w:pPr>
        <w:spacing w:before="0"/>
        <w:rPr>
          <w:rFonts w:cs="Arial"/>
          <w:sz w:val="22"/>
        </w:rPr>
      </w:pPr>
    </w:p>
    <w:p w14:paraId="3867AFBC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STAVO-GORT – Tomáš Votroubek</w:t>
      </w:r>
    </w:p>
    <w:p w14:paraId="7CCD84E7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Bělocerkevská 1046/9</w:t>
      </w:r>
    </w:p>
    <w:p w14:paraId="7370884D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100 00 Praha 10 - Vršovice</w:t>
      </w:r>
    </w:p>
    <w:p w14:paraId="3F29F1E0" w14:textId="77777777" w:rsidR="004F0832" w:rsidRPr="004F0832" w:rsidRDefault="004F0832" w:rsidP="004F0832">
      <w:pPr>
        <w:spacing w:before="0"/>
        <w:rPr>
          <w:rFonts w:cs="Arial"/>
          <w:sz w:val="22"/>
        </w:rPr>
      </w:pPr>
      <w:r w:rsidRPr="004F0832">
        <w:rPr>
          <w:rFonts w:cs="Arial"/>
          <w:sz w:val="22"/>
        </w:rPr>
        <w:t>IČ 48048674</w:t>
      </w:r>
      <w:r w:rsidRPr="004F0832">
        <w:rPr>
          <w:rFonts w:cs="Arial"/>
          <w:sz w:val="22"/>
        </w:rPr>
        <w:tab/>
      </w:r>
    </w:p>
    <w:p w14:paraId="6DE26BDD" w14:textId="2279DEDE" w:rsidR="00AF5763" w:rsidRPr="00AF5763" w:rsidRDefault="00AF5763" w:rsidP="003F0D80">
      <w:pPr>
        <w:spacing w:before="0"/>
        <w:rPr>
          <w:rFonts w:cs="Arial"/>
          <w:sz w:val="22"/>
        </w:rPr>
      </w:pPr>
    </w:p>
    <w:p w14:paraId="2251007D" w14:textId="77777777" w:rsidR="00AF5763" w:rsidRDefault="00AF5763" w:rsidP="00AF5763"/>
    <w:p w14:paraId="6B9FED6A" w14:textId="77777777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</w:p>
    <w:p w14:paraId="7163E96D" w14:textId="61CF2FC5" w:rsidR="00690561" w:rsidRDefault="00690561" w:rsidP="00690561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 xml:space="preserve">V Praze dne </w:t>
      </w:r>
      <w:r w:rsidR="000D284C">
        <w:rPr>
          <w:rFonts w:cs="Arial"/>
          <w:sz w:val="22"/>
        </w:rPr>
        <w:t>13</w:t>
      </w:r>
      <w:r>
        <w:rPr>
          <w:rFonts w:cs="Arial"/>
          <w:sz w:val="22"/>
        </w:rPr>
        <w:t>. 1. 202</w:t>
      </w:r>
      <w:r w:rsidR="00AA35D9">
        <w:rPr>
          <w:rFonts w:cs="Arial"/>
          <w:sz w:val="22"/>
        </w:rPr>
        <w:t>6</w:t>
      </w:r>
    </w:p>
    <w:p w14:paraId="20FEE66C" w14:textId="77777777" w:rsidR="00690561" w:rsidRDefault="00690561" w:rsidP="00690561">
      <w:pPr>
        <w:spacing w:line="240" w:lineRule="auto"/>
        <w:rPr>
          <w:rFonts w:cs="Arial"/>
          <w:b/>
        </w:rPr>
      </w:pPr>
    </w:p>
    <w:p w14:paraId="6DDA7F65" w14:textId="29F23330" w:rsidR="00690561" w:rsidRPr="003F0D80" w:rsidRDefault="00690561" w:rsidP="00690561">
      <w:pPr>
        <w:spacing w:line="240" w:lineRule="auto"/>
        <w:rPr>
          <w:rFonts w:cs="Arial"/>
          <w:b/>
        </w:rPr>
      </w:pPr>
      <w:r w:rsidRPr="003F0D80">
        <w:rPr>
          <w:rFonts w:cs="Arial"/>
          <w:b/>
        </w:rPr>
        <w:t>Objednávka</w:t>
      </w:r>
      <w:r w:rsidR="003F0D80" w:rsidRPr="003F0D80">
        <w:rPr>
          <w:rFonts w:cs="Arial"/>
          <w:b/>
        </w:rPr>
        <w:t xml:space="preserve"> </w:t>
      </w:r>
      <w:r w:rsidR="004F0832">
        <w:rPr>
          <w:rFonts w:cs="Arial"/>
          <w:b/>
        </w:rPr>
        <w:t>výmalby</w:t>
      </w:r>
      <w:r w:rsidR="00AA35D9">
        <w:rPr>
          <w:rFonts w:cs="Arial"/>
          <w:b/>
        </w:rPr>
        <w:t xml:space="preserve"> p</w:t>
      </w:r>
      <w:r w:rsidR="000D284C">
        <w:rPr>
          <w:rFonts w:cs="Arial"/>
          <w:b/>
        </w:rPr>
        <w:t>rostor kuchyně</w:t>
      </w:r>
    </w:p>
    <w:p w14:paraId="72562E70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</w:p>
    <w:p w14:paraId="6F407C7D" w14:textId="77777777" w:rsidR="00690561" w:rsidRPr="003F0D80" w:rsidRDefault="00690561" w:rsidP="00690561">
      <w:pPr>
        <w:spacing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>Dobrý den,</w:t>
      </w:r>
    </w:p>
    <w:p w14:paraId="752480ED" w14:textId="7D2D3546" w:rsidR="004F0832" w:rsidRDefault="004F0832" w:rsidP="004F0832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na základě zaslan</w:t>
      </w:r>
      <w:r w:rsidR="00951FA8">
        <w:rPr>
          <w:rFonts w:cs="Arial"/>
          <w:sz w:val="22"/>
        </w:rPr>
        <w:t>ých</w:t>
      </w:r>
      <w:r>
        <w:rPr>
          <w:rFonts w:cs="Arial"/>
          <w:sz w:val="22"/>
        </w:rPr>
        <w:t xml:space="preserve"> stavební</w:t>
      </w:r>
      <w:r w:rsidR="00951FA8">
        <w:rPr>
          <w:rFonts w:cs="Arial"/>
          <w:sz w:val="22"/>
        </w:rPr>
        <w:t>ch</w:t>
      </w:r>
      <w:r>
        <w:rPr>
          <w:rFonts w:cs="Arial"/>
          <w:sz w:val="22"/>
        </w:rPr>
        <w:t xml:space="preserve"> rozpočt</w:t>
      </w:r>
      <w:r w:rsidR="00951FA8">
        <w:rPr>
          <w:rFonts w:cs="Arial"/>
          <w:sz w:val="22"/>
        </w:rPr>
        <w:t>ů</w:t>
      </w:r>
      <w:r>
        <w:rPr>
          <w:rFonts w:cs="Arial"/>
          <w:sz w:val="22"/>
        </w:rPr>
        <w:t>, kter</w:t>
      </w:r>
      <w:r w:rsidR="00951FA8">
        <w:rPr>
          <w:rFonts w:cs="Arial"/>
          <w:sz w:val="22"/>
        </w:rPr>
        <w:t>é</w:t>
      </w:r>
      <w:r>
        <w:rPr>
          <w:rFonts w:cs="Arial"/>
          <w:sz w:val="22"/>
        </w:rPr>
        <w:t xml:space="preserve"> j</w:t>
      </w:r>
      <w:r w:rsidR="00951FA8">
        <w:rPr>
          <w:rFonts w:cs="Arial"/>
          <w:sz w:val="22"/>
        </w:rPr>
        <w:t>sou</w:t>
      </w:r>
      <w:r>
        <w:rPr>
          <w:rFonts w:cs="Arial"/>
          <w:sz w:val="22"/>
        </w:rPr>
        <w:t xml:space="preserve"> nedílnou součástí této objednávky u Vás objednáváme výmalbu </w:t>
      </w:r>
      <w:r w:rsidR="00951FA8">
        <w:rPr>
          <w:rFonts w:cs="Arial"/>
          <w:sz w:val="22"/>
        </w:rPr>
        <w:t>všech prostor provozu kuchyně domova.</w:t>
      </w:r>
    </w:p>
    <w:p w14:paraId="07B2D423" w14:textId="5A7DE91C" w:rsidR="003F0D80" w:rsidRPr="00951FA8" w:rsidRDefault="00951FA8" w:rsidP="00690561">
      <w:pPr>
        <w:rPr>
          <w:sz w:val="22"/>
        </w:rPr>
      </w:pPr>
      <w:r w:rsidRPr="00951FA8">
        <w:rPr>
          <w:sz w:val="22"/>
        </w:rPr>
        <w:t xml:space="preserve">Specifikace v rozpočtech. </w:t>
      </w:r>
    </w:p>
    <w:p w14:paraId="36DEEBAE" w14:textId="77777777" w:rsidR="004F0832" w:rsidRDefault="004F0832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</w:p>
    <w:p w14:paraId="02FB9023" w14:textId="297111E2" w:rsidR="003F0D80" w:rsidRPr="003F0D80" w:rsidRDefault="00690561" w:rsidP="00690561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szCs w:val="22"/>
          <w:lang w:eastAsia="cs-CZ" w:bidi="cs-CZ"/>
        </w:rPr>
      </w:pPr>
      <w:r w:rsidRPr="003F0D80">
        <w:rPr>
          <w:b/>
          <w:color w:val="000000"/>
          <w:sz w:val="22"/>
          <w:szCs w:val="22"/>
          <w:lang w:eastAsia="cs-CZ" w:bidi="cs-CZ"/>
        </w:rPr>
        <w:t>Ce</w:t>
      </w:r>
      <w:r w:rsidR="00AF5763" w:rsidRPr="003F0D80">
        <w:rPr>
          <w:b/>
          <w:color w:val="000000"/>
          <w:sz w:val="22"/>
          <w:szCs w:val="22"/>
          <w:lang w:eastAsia="cs-CZ" w:bidi="cs-CZ"/>
        </w:rPr>
        <w:t>l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ková cena za objednávku: </w:t>
      </w:r>
      <w:r w:rsidR="00951FA8" w:rsidRPr="00951FA8">
        <w:rPr>
          <w:b/>
          <w:color w:val="000000"/>
          <w:sz w:val="22"/>
          <w:szCs w:val="22"/>
          <w:lang w:eastAsia="cs-CZ" w:bidi="cs-CZ"/>
        </w:rPr>
        <w:t>140</w:t>
      </w:r>
      <w:r w:rsidR="00951FA8">
        <w:rPr>
          <w:b/>
          <w:color w:val="000000"/>
          <w:sz w:val="22"/>
          <w:szCs w:val="22"/>
          <w:lang w:eastAsia="cs-CZ" w:bidi="cs-CZ"/>
        </w:rPr>
        <w:t>.</w:t>
      </w:r>
      <w:r w:rsidR="00951FA8" w:rsidRPr="00951FA8">
        <w:rPr>
          <w:b/>
          <w:color w:val="000000"/>
          <w:sz w:val="22"/>
          <w:szCs w:val="22"/>
          <w:lang w:eastAsia="cs-CZ" w:bidi="cs-CZ"/>
        </w:rPr>
        <w:t>276</w:t>
      </w:r>
      <w:r w:rsidR="00951FA8">
        <w:rPr>
          <w:b/>
          <w:color w:val="000000"/>
          <w:sz w:val="22"/>
          <w:szCs w:val="22"/>
          <w:lang w:eastAsia="cs-CZ" w:bidi="cs-CZ"/>
        </w:rPr>
        <w:t xml:space="preserve"> </w:t>
      </w:r>
      <w:r w:rsidRPr="003F0D80">
        <w:rPr>
          <w:b/>
          <w:color w:val="000000"/>
          <w:sz w:val="22"/>
          <w:szCs w:val="22"/>
          <w:lang w:eastAsia="cs-CZ" w:bidi="cs-CZ"/>
        </w:rPr>
        <w:t xml:space="preserve">Kč </w:t>
      </w:r>
      <w:r w:rsidR="00F602DC">
        <w:rPr>
          <w:b/>
          <w:color w:val="000000"/>
          <w:sz w:val="22"/>
          <w:szCs w:val="22"/>
          <w:lang w:eastAsia="cs-CZ" w:bidi="cs-CZ"/>
        </w:rPr>
        <w:t>bez</w:t>
      </w:r>
      <w:r w:rsidR="003F0D80">
        <w:rPr>
          <w:b/>
          <w:color w:val="000000"/>
          <w:sz w:val="22"/>
          <w:szCs w:val="22"/>
          <w:lang w:eastAsia="cs-CZ" w:bidi="cs-CZ"/>
        </w:rPr>
        <w:t xml:space="preserve"> DPH</w:t>
      </w:r>
    </w:p>
    <w:p w14:paraId="38E857A2" w14:textId="77777777" w:rsidR="004809A9" w:rsidRPr="003F0D80" w:rsidRDefault="004809A9" w:rsidP="004809A9">
      <w:pPr>
        <w:rPr>
          <w:sz w:val="22"/>
        </w:rPr>
      </w:pPr>
    </w:p>
    <w:p w14:paraId="4476A583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Mgr. Dagmar Zavadilová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  <w:t xml:space="preserve"> </w:t>
      </w:r>
    </w:p>
    <w:p w14:paraId="16B86D42" w14:textId="77777777" w:rsidR="004809A9" w:rsidRPr="003F0D80" w:rsidRDefault="004809A9" w:rsidP="004809A9">
      <w:pPr>
        <w:spacing w:before="0" w:line="240" w:lineRule="auto"/>
        <w:rPr>
          <w:rFonts w:cs="Arial"/>
          <w:sz w:val="22"/>
        </w:rPr>
      </w:pPr>
      <w:r w:rsidRPr="003F0D80">
        <w:rPr>
          <w:rFonts w:cs="Arial"/>
          <w:sz w:val="22"/>
        </w:rPr>
        <w:t xml:space="preserve">ředitelka DS Háje jako příkazce operace </w:t>
      </w:r>
      <w:r w:rsidRPr="003F0D80">
        <w:rPr>
          <w:rFonts w:cs="Arial"/>
          <w:sz w:val="22"/>
        </w:rPr>
        <w:tab/>
      </w:r>
      <w:r w:rsidRPr="003F0D80">
        <w:rPr>
          <w:rFonts w:cs="Arial"/>
          <w:sz w:val="22"/>
        </w:rPr>
        <w:tab/>
      </w:r>
    </w:p>
    <w:p w14:paraId="3C442836" w14:textId="77777777" w:rsidR="004809A9" w:rsidRPr="003F0D80" w:rsidRDefault="004809A9" w:rsidP="004809A9">
      <w:pPr>
        <w:spacing w:line="240" w:lineRule="auto"/>
        <w:rPr>
          <w:rFonts w:cs="Arial"/>
          <w:sz w:val="22"/>
        </w:rPr>
      </w:pPr>
    </w:p>
    <w:p w14:paraId="1DC7720A" w14:textId="77777777" w:rsidR="004809A9" w:rsidRDefault="004809A9" w:rsidP="004809A9">
      <w:pPr>
        <w:spacing w:line="240" w:lineRule="auto"/>
        <w:rPr>
          <w:rFonts w:cs="Arial"/>
          <w:sz w:val="22"/>
        </w:rPr>
      </w:pPr>
    </w:p>
    <w:p w14:paraId="076EBBFC" w14:textId="77777777" w:rsidR="00B6628B" w:rsidRPr="00B6628B" w:rsidRDefault="00B6628B" w:rsidP="004809A9">
      <w:pPr>
        <w:spacing w:line="240" w:lineRule="auto"/>
        <w:rPr>
          <w:rFonts w:cs="Arial"/>
          <w:sz w:val="22"/>
        </w:rPr>
      </w:pPr>
    </w:p>
    <w:p w14:paraId="3E2E5790" w14:textId="3F92FD66" w:rsidR="004809A9" w:rsidRPr="00B6628B" w:rsidRDefault="008C74EB" w:rsidP="004809A9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</w:t>
      </w:r>
      <w:proofErr w:type="spellEnd"/>
    </w:p>
    <w:p w14:paraId="12E1FED1" w14:textId="4482B4DA" w:rsidR="004809A9" w:rsidRPr="00B6628B" w:rsidRDefault="00A92A2B" w:rsidP="004809A9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finanční účetní</w:t>
      </w:r>
      <w:r w:rsidR="004809A9" w:rsidRPr="00B6628B">
        <w:rPr>
          <w:rFonts w:cs="Arial"/>
          <w:sz w:val="22"/>
        </w:rPr>
        <w:t xml:space="preserve"> jako správce rozpočtu</w:t>
      </w:r>
    </w:p>
    <w:p w14:paraId="35EB94F6" w14:textId="77777777" w:rsidR="00AF5763" w:rsidRPr="00B6628B" w:rsidRDefault="00AF5763" w:rsidP="004809A9">
      <w:pPr>
        <w:spacing w:line="240" w:lineRule="auto"/>
        <w:rPr>
          <w:rFonts w:cs="Arial"/>
          <w:sz w:val="22"/>
        </w:rPr>
      </w:pPr>
    </w:p>
    <w:p w14:paraId="63BFA561" w14:textId="3B2333E1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Vyřizuje: </w:t>
      </w:r>
      <w:proofErr w:type="spellStart"/>
      <w:r w:rsidR="008C74EB">
        <w:rPr>
          <w:sz w:val="22"/>
          <w:lang w:eastAsia="cs-CZ"/>
        </w:rPr>
        <w:t>xxxxxxxxxxx</w:t>
      </w:r>
      <w:proofErr w:type="spellEnd"/>
    </w:p>
    <w:p w14:paraId="4A38769E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Forma odeslání objednávky: </w:t>
      </w:r>
      <w:r w:rsidR="00690561">
        <w:rPr>
          <w:sz w:val="22"/>
          <w:lang w:eastAsia="cs-CZ"/>
        </w:rPr>
        <w:t>emailem</w:t>
      </w:r>
    </w:p>
    <w:p w14:paraId="732B7951" w14:textId="70960A02" w:rsidR="00B6628B" w:rsidRPr="00B6628B" w:rsidRDefault="00B6628B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 xml:space="preserve">Fakturaci zasílejte na email: </w:t>
      </w:r>
      <w:proofErr w:type="spellStart"/>
      <w:r w:rsidR="008C74EB">
        <w:rPr>
          <w:sz w:val="22"/>
          <w:lang w:eastAsia="cs-CZ"/>
        </w:rPr>
        <w:t>xxxxxxxxxxx</w:t>
      </w:r>
      <w:proofErr w:type="spellEnd"/>
    </w:p>
    <w:p w14:paraId="65DA042C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77DEED9D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14:paraId="3E4E93E0" w14:textId="77777777" w:rsidR="004809A9" w:rsidRPr="00B6628B" w:rsidRDefault="004809A9" w:rsidP="004809A9">
      <w:pPr>
        <w:spacing w:before="0" w:line="240" w:lineRule="auto"/>
        <w:rPr>
          <w:sz w:val="22"/>
          <w:lang w:eastAsia="cs-CZ"/>
        </w:rPr>
      </w:pPr>
    </w:p>
    <w:p w14:paraId="4B4DE1A2" w14:textId="759E08A5" w:rsidR="00690561" w:rsidRDefault="004809A9" w:rsidP="00B6628B">
      <w:pPr>
        <w:spacing w:before="0" w:line="240" w:lineRule="auto"/>
        <w:rPr>
          <w:sz w:val="22"/>
          <w:lang w:eastAsia="cs-CZ"/>
        </w:rPr>
      </w:pPr>
      <w:r w:rsidRPr="00B6628B">
        <w:rPr>
          <w:sz w:val="22"/>
          <w:lang w:eastAsia="cs-CZ"/>
        </w:rPr>
        <w:t>Domov pro seniory Háje není plátcem DPH.</w:t>
      </w:r>
    </w:p>
    <w:p w14:paraId="4ABEA238" w14:textId="0E6216FD" w:rsidR="004F0832" w:rsidRDefault="004F0832" w:rsidP="00B6628B">
      <w:pPr>
        <w:spacing w:before="0" w:line="240" w:lineRule="auto"/>
        <w:rPr>
          <w:sz w:val="22"/>
          <w:lang w:eastAsia="cs-CZ"/>
        </w:rPr>
      </w:pPr>
    </w:p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4013"/>
        <w:gridCol w:w="1131"/>
        <w:gridCol w:w="418"/>
        <w:gridCol w:w="921"/>
        <w:gridCol w:w="960"/>
        <w:gridCol w:w="960"/>
        <w:gridCol w:w="1080"/>
      </w:tblGrid>
      <w:tr w:rsidR="000D284C" w:rsidRPr="000D284C" w14:paraId="11B14DBD" w14:textId="77777777" w:rsidTr="000D284C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D9E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81A1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BEC1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AD9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F5B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41C7E2B" w14:textId="77777777" w:rsidTr="000D284C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F53E" w14:textId="3A429B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8C74E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xxxxxxxxxx</w:t>
            </w:r>
            <w:proofErr w:type="spellEnd"/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447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1CC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348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A29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5CC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4E6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98A2DB6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180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A229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C6E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54C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128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C70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AA5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776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8686051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9F0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5EFA" w14:textId="383B986F" w:rsidR="000D284C" w:rsidRPr="000D284C" w:rsidRDefault="001F449B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8C74EB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</w:t>
              </w:r>
              <w:proofErr w:type="spellEnd"/>
            </w:hyperlink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86D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E72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D4F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40C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C53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C92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9680ECE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CF0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23F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E40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276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771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14D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26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627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A9D9251" w14:textId="77777777" w:rsidTr="000D284C">
        <w:trPr>
          <w:trHeight w:val="255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D41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8B3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  <w:t>K Milíčovu 734/1 Praha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53D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FBA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175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07EF8E5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228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DE6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E55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F3A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23C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782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E2E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B25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573AED3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26A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EC9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5D1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4A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E59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ECF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BCA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415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94ECF6C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6B70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9AB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BB5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Nabídka na výmalbu celé kuchyně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E22E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D5E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AC77FB2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32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A74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62E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D5D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78A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AF8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EC1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252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DF6250B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956B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2E31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059C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1C8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F4E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32E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materiál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EB3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626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24B75809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FB2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C1A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97A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C5A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708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FB9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455E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F08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31345C42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1C9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FBEE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D31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2BD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8EF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BA1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600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4F9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ABB823F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0D3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FA0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izolace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ACBD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A73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2A5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51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32A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11E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DFBC4DF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79D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D7F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umytí stěn a napuštění proti plísním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1AD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3850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895B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EDF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D7F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12,00 Kč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1F6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46200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C7B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280D40F4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6F7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C509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ADC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9E6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EF7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93B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F99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46200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30C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350FB32F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9C9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3A4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B0AD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B27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56D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C33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C1A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5544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27B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7EDEFF1A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D6C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A62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E47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4DF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D0A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8CA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127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51744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5E5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1F36F7D8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7DE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0C7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3ED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C9F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1A3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D30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4A9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67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844D517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E50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E81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E7C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DD6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0BC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2DE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075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CFC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091CDC1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BE5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6B3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 Praze dne 7.1.2026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2C1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6C2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39D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918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7FC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7ED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64EAC8E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422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82C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E7B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8F1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0CD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89B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1E9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FF5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708301F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8D2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6C5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DE2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91B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98E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04A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44A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6C5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FD6E5B7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073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207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AB1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186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DDB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8FF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338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603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1117829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8A8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356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8A2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3E0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654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635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B9B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F19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BE78C0D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A73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DF8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B26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F9E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175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107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A29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29F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4D6D059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B0F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5F8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89B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1D1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159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07D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8F9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189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8F45BF9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983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0E9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73B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606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7EF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F79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F28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798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70E5FE9" w14:textId="77777777" w:rsidTr="000D284C">
        <w:trPr>
          <w:trHeight w:val="255"/>
        </w:trPr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40F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1D1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D66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AED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594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E2D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005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E5F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641896D0" w14:textId="5D82562B" w:rsidR="004F0832" w:rsidRDefault="004F0832" w:rsidP="00B6628B">
      <w:pPr>
        <w:spacing w:before="0" w:line="240" w:lineRule="auto"/>
        <w:rPr>
          <w:sz w:val="22"/>
          <w:lang w:eastAsia="cs-CZ"/>
        </w:rPr>
      </w:pPr>
    </w:p>
    <w:p w14:paraId="6C30985E" w14:textId="1F524BCE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332E8D7" w14:textId="431B5320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0A50D65C" w14:textId="5A3C31D4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52508AE0" w14:textId="76EC8CB0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BDE298E" w14:textId="44ED22E6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5860A433" w14:textId="0E881FC8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1737FAAC" w14:textId="5998691B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47051BBB" w14:textId="2A05B67E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836C648" w14:textId="28618F13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41BA9A5A" w14:textId="2EC04F5B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22B115AD" w14:textId="7E99497D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59A530BA" w14:textId="314B3433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2D1E6032" w14:textId="015D2593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D772FD9" w14:textId="1073818F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A3E155B" w14:textId="7AC605B1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19D55C00" w14:textId="293739DA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46B32F78" w14:textId="6330EF2D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754705B" w14:textId="2D673930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C09B004" w14:textId="4AB27187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ABA2D6C" w14:textId="136D58DC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4F6B47B" w14:textId="6776B43D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4FED7508" w14:textId="63AF8AD2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06D8F1A" w14:textId="6617B91A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725006C" w14:textId="218E113E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6238417A" w14:textId="2334C9E0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3B316713" w14:textId="714C0F6D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0DF8CC66" w14:textId="1CC62C04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p w14:paraId="79934973" w14:textId="2275C33B" w:rsidR="000D284C" w:rsidRDefault="000D284C" w:rsidP="00B6628B">
      <w:pPr>
        <w:spacing w:before="0" w:line="240" w:lineRule="auto"/>
        <w:rPr>
          <w:sz w:val="22"/>
          <w:lang w:eastAsia="cs-CZ"/>
        </w:rPr>
      </w:pPr>
    </w:p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1060"/>
        <w:gridCol w:w="1475"/>
        <w:gridCol w:w="146"/>
        <w:gridCol w:w="1359"/>
        <w:gridCol w:w="396"/>
        <w:gridCol w:w="735"/>
        <w:gridCol w:w="418"/>
        <w:gridCol w:w="696"/>
        <w:gridCol w:w="225"/>
        <w:gridCol w:w="960"/>
        <w:gridCol w:w="97"/>
        <w:gridCol w:w="863"/>
        <w:gridCol w:w="97"/>
        <w:gridCol w:w="983"/>
      </w:tblGrid>
      <w:tr w:rsidR="000D284C" w:rsidRPr="000D284C" w14:paraId="0C5157A5" w14:textId="77777777" w:rsidTr="000D284C">
        <w:trPr>
          <w:gridAfter w:val="1"/>
          <w:wAfter w:w="983" w:type="dxa"/>
          <w:trHeight w:val="36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1D3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64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FC6D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b/>
                <w:bCs/>
                <w:color w:val="000000"/>
                <w:sz w:val="28"/>
                <w:szCs w:val="28"/>
                <w:lang w:eastAsia="cs-CZ"/>
              </w:rPr>
              <w:t>Nabídka na výmalbu zázemí kuchyně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C5B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0D284C" w:rsidRPr="000D284C" w14:paraId="5A58C77E" w14:textId="77777777" w:rsidTr="000D284C">
        <w:trPr>
          <w:gridAfter w:val="1"/>
          <w:wAfter w:w="983" w:type="dxa"/>
          <w:trHeight w:val="300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12D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  <w:t>2.část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5091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A6B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89E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2B5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A8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202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5C9F6C3" w14:textId="77777777" w:rsidTr="000D284C">
        <w:trPr>
          <w:gridAfter w:val="1"/>
          <w:wAfter w:w="983" w:type="dxa"/>
          <w:trHeight w:val="300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1D9E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  <w:t>Výmalba celé kuchyně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FF02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Cs w:val="24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A39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32E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263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7C9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D806EAB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C44C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název místnosti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20AA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1790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malba m2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C82D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M2 32,-Kč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508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E6F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42F4B5D8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9280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Barva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bílávýkaz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266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C2B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E8C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EF8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0FD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9DBBBCC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EF0B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sklad suchých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4F1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F3E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77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E65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5FA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F8F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48D94AC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776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vstupní prostor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3CCE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8B1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E76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044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EC6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F6898CC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4F32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kancelář skladníka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FA4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F3E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B00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5D6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16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E3E8338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88E7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sklad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chlaz</w:t>
            </w:r>
            <w:proofErr w:type="spellEnd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mraž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C1A3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5B2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2E2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38E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1D7B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CE9E69E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C41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sklad ovoce a zeleniny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DB3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52B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AF4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72F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3ED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8489384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28CB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hrubá příprava zeleniny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D51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383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12B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C3C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A1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2CC8285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0B57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sklad chemie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E10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638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A67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C3F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0FC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595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549F6FF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F918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sklad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dkp</w:t>
            </w:r>
            <w:proofErr w:type="spellEnd"/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B9DA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B98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9DD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5DB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B45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EB7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61B0B77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420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sprcha muži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7CAE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138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F73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80B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21B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C59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50D0CDE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DDBA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šatna muži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E808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755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5CF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C80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375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ED8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77889AE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7E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šatna ženy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67E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0C7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5C5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74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30C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EF2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A9D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26E1C70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9341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sprchy a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wc</w:t>
            </w:r>
            <w:proofErr w:type="spellEnd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 ženy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038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10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1AA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E16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C04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BF08EF2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DAD0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zádveří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4D81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35F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1D7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94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346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28A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FCC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941F191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A60B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bio odpad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C7F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B69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1F6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0DE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71F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DD6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156C114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1B2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kancelář dietní sestry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419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28C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84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61F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451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B52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C531472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1EA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kancelář vedoucího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558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7DE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86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9FD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3A5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046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D64EBCB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220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wc</w:t>
            </w:r>
            <w:proofErr w:type="spellEnd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 muži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F407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A5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F54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AEC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719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864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4FA103D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A5CA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wc</w:t>
            </w:r>
            <w:proofErr w:type="spellEnd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 ženy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DE1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22E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A5C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7D0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AA7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DD5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3AD943A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ED9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denní místnost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B12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B89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81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E10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D2B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ACC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5ECBCE4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3150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č.p. masa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A567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240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0E0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2B2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E2A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8FF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A3008B0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6AD1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sklad pečiva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B4A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7DF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BDB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932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4D9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189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F5258C0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36F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chodba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1C5D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0C2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05D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089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54E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302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803C2B7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93C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box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B41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F50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2F3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EA2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DB9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3E1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27645D3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BAC7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zádveří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250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7B5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DE3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0E5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E1D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E4D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2CBD28B" w14:textId="77777777" w:rsidTr="000D284C">
        <w:trPr>
          <w:gridAfter w:val="1"/>
          <w:wAfter w:w="983" w:type="dxa"/>
          <w:trHeight w:val="255"/>
        </w:trPr>
        <w:tc>
          <w:tcPr>
            <w:tcW w:w="29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7AF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čp zeleniny studená kuchyně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D18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480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93B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0B2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1F412C9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0B5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úklidová místnost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EC2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F67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42A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A6D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3E3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59F884A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691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sběr špinavého nádobí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301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843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75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009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1C5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D32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946D35C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41F2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mytí stolního nádobí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AA32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0C5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419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6C8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80B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A31E929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32F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mytí provozního nádobí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C63B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AE7C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97F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006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74E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C68E129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8D8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sklad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gastro</w:t>
            </w:r>
            <w:proofErr w:type="spellEnd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 nádob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5B41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77D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924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A56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09F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2C65F84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9D9D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denní místnost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60F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7770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D4C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04D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C1A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3EFB88E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0CBE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 xml:space="preserve">rampa </w:t>
            </w:r>
            <w:proofErr w:type="spellStart"/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stávajcí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9AE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9F5C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72C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F49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21F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CAA4E65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DF7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mytí trans. Nádob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0904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BE4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DCA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95E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E75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3C1ADAD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3A1A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výkaz výměr pro výmalbu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E73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E94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F6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054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8A4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B97B2C6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896F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3B0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048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CDD0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1462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A0D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4BA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FC5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65AF271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3FB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AEB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9A4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CDA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DA2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FDC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9FD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EA2099A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808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FD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5F5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51C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BED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60F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58D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3653EB8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215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58D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713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222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08B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001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414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7035B6D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E61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0AF9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CDA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0EF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1462</w:t>
            </w: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829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32,00 Kč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3CB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46784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D18A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1FBC53F7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12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2CA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375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1C2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FC6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CFE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460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3E96673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EC25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DPH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10D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12,00 %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152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405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859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34A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5614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682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44C280A4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3226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DCFC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68B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250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2A4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  <w:t>52398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0C12" w14:textId="77777777" w:rsidR="000D284C" w:rsidRDefault="000D284C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7FA3AA20" w14:textId="2B64B44F" w:rsidR="00951FA8" w:rsidRPr="000D284C" w:rsidRDefault="00951FA8" w:rsidP="000D284C">
            <w:pPr>
              <w:spacing w:before="0" w:line="240" w:lineRule="auto"/>
              <w:jc w:val="right"/>
              <w:rPr>
                <w:rFonts w:ascii="Liberation Sans" w:eastAsia="Times New Roman" w:hAnsi="Liberation Sans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6AC30D11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E68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7F7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E71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63C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9DE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EA1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C83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C3D235B" w14:textId="77777777" w:rsidTr="000D284C">
        <w:trPr>
          <w:gridAfter w:val="1"/>
          <w:wAfter w:w="983" w:type="dxa"/>
          <w:trHeight w:val="255"/>
        </w:trPr>
        <w:tc>
          <w:tcPr>
            <w:tcW w:w="2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47A0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  <w:t>V Praze dne 7.1.2025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A808" w14:textId="77777777" w:rsidR="000D284C" w:rsidRPr="000D284C" w:rsidRDefault="000D284C" w:rsidP="000D284C">
            <w:pPr>
              <w:spacing w:before="0" w:line="240" w:lineRule="auto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0BC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C49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36F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430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4296709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11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2C5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C34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40C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04E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617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F1E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20FE600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886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CF5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689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575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AE8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1A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8C3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2C79DAA" w14:textId="77777777" w:rsidTr="000D284C">
        <w:trPr>
          <w:gridAfter w:val="1"/>
          <w:wAfter w:w="983" w:type="dxa"/>
          <w:trHeight w:val="255"/>
        </w:trPr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82A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868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C4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CD4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148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62E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D67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37F98CF" w14:textId="77777777" w:rsidTr="000D284C">
        <w:trPr>
          <w:trHeight w:val="255"/>
        </w:trPr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5446" w14:textId="4387F14C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5140D1B7" w14:textId="3EBA42E8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0AA58791" w14:textId="0B4E6B85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5A7F7660" w14:textId="66ED2F64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34400C76" w14:textId="182ACB62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3CC93123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2263A334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2B596BB9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5FC6B40F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1F667F68" w14:textId="20866B14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3699" w14:textId="6E7C9995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3D1CE523" w14:textId="188F3ADF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49D2379B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0E084646" w14:textId="20AC10CC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040D33A3" w14:textId="0982994F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72401BCD" w14:textId="77777777" w:rsidR="0083510B" w:rsidRDefault="0083510B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  <w:p w14:paraId="3A327C24" w14:textId="46217EBF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563B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F78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53E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DC1CC26" w14:textId="77777777" w:rsidTr="000D284C">
        <w:trPr>
          <w:trHeight w:val="255"/>
        </w:trPr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0E5A" w14:textId="6FE4A769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tel: </w:t>
            </w:r>
            <w:r w:rsidR="008C74E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xxxxxxxxx</w:t>
            </w:r>
            <w:bookmarkStart w:id="0" w:name="_GoBack"/>
            <w:bookmarkEnd w:id="0"/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3B4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0A6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274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8D0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501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564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7F48007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912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DD69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E76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2CB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007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8D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F7C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B9E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66AEAE5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4D5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7A77" w14:textId="11033EDA" w:rsidR="000D284C" w:rsidRPr="000D284C" w:rsidRDefault="001F449B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8" w:history="1">
              <w:proofErr w:type="spellStart"/>
              <w:r w:rsidR="008C74EB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</w:t>
              </w:r>
              <w:proofErr w:type="spellEnd"/>
            </w:hyperlink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225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27D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355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D50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042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E04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67C9D3B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2AA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61B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93C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160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323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1C8D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97D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3F5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21E7144D" w14:textId="77777777" w:rsidTr="000D284C">
        <w:trPr>
          <w:trHeight w:val="255"/>
        </w:trPr>
        <w:tc>
          <w:tcPr>
            <w:tcW w:w="4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DC3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2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068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  <w:t>K Milíčovu 734/1 Praha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DC4D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7AD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A61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4ABAD2F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88F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5D8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743B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EF1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637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631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2C1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94F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24C8730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BBA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4F9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02E1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Výmalba kuchyně provozní část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5B1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43D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733191BD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033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544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656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3.část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8F8E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3FC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C08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4DE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02E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526768B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EB7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B63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F80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15A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98F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E16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ADB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6E1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D9293E3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695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2D4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0F7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DABD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596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AEF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materiál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1EF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860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03C20D65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634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5F4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016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D73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C8F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F0C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6ACC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DFC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21DE8DCD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9A5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830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565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4DA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E34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D11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13B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C57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2B39B19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C43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7A0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varna hotových jídel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F32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166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D0C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F8D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6A2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6BC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5312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A22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7D7871D7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E67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7CD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055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0F3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084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537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02B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752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4286D0DC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32C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B95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příruční sklad 1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1FE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EC3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A0C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690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373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149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1E50830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569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FAC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Mražené-chlazené</w:t>
            </w:r>
            <w:proofErr w:type="spellEnd"/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A44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CE3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39E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B97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2D4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B9D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2968C28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D60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AEE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úniková chodba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C04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270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BD5B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1EE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664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A4A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8640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863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37B65106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A4A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E459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příruční sklad 2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E9B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2B4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4C0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18E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715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1920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DFC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5DE0D329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1F7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A1E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sklad nerezového nádobí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B89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4FF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CCF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009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A1C8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1536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26BD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33724F96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B61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92C6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mytí bílého nádobí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A5A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110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A47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A7A0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6DA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994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3520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0B10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0854C05F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013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642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výdejna stravy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249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90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17B5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61B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264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931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2880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760F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34072D0E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A25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3D1D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úklidová místnost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57B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69E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E69C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AA8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4EF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576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3E7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778D7798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330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3FB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mytí fines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CF4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DBE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57A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867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CF1C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960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486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072FA30E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F19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F82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kuchyň přípravna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DE0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350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FDD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135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43A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11B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11200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891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059B9100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FAF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EBDC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sklad na vozíky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178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89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C61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67D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F31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0F9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2848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1A02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6BF13F75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71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9CC4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D9F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1231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3BCF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49B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EECE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3711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39392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660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69E42CE3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63B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3E43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Zednické </w:t>
            </w:r>
            <w:proofErr w:type="spellStart"/>
            <w:proofErr w:type="gramStart"/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opravy,přikrývání</w:t>
            </w:r>
            <w:proofErr w:type="gramEnd"/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,stěhování</w:t>
            </w:r>
            <w:proofErr w:type="spellEnd"/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7CB0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387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0BF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A09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4C65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7900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977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515994D7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ED2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136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C6B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21F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BF2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D40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8F8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E63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185CB0EE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DE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47F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Celkem bez DPH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EF9A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C01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D1D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96A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35B3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  <w:t>47292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FF79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4F2C4969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6A7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F097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12%</w:t>
            </w:r>
            <w:proofErr w:type="gramEnd"/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 xml:space="preserve">  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86A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9E8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073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EF8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9F87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5675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FDCB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1A4ED536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13D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F38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7D31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BF2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386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3C3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A734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52967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4996" w14:textId="77777777" w:rsidR="000D284C" w:rsidRPr="000D284C" w:rsidRDefault="000D284C" w:rsidP="000D284C">
            <w:pPr>
              <w:spacing w:before="0"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</w:tr>
      <w:tr w:rsidR="000D284C" w:rsidRPr="000D284C" w14:paraId="66D7141C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4AA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31A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A71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AAC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34D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090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159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CC01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6E67B6CB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568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6982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0D284C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V Praze dne 7.1.2026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92B8" w14:textId="77777777" w:rsidR="000D284C" w:rsidRPr="000D284C" w:rsidRDefault="000D284C" w:rsidP="000D284C">
            <w:pPr>
              <w:spacing w:before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654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074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F8A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95F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6EF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4545559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8B7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7E6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695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737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966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046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971E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407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594C0566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06A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28C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9BB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151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3FF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93D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5FE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98C8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01CD8C5D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049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6D0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5A4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C44A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2AF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3426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4C0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7C0B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819B2EA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818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3B23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6F3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EE4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62E7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FF79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B0B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CAE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284C" w:rsidRPr="000D284C" w14:paraId="379C350E" w14:textId="77777777" w:rsidTr="000D284C">
        <w:trPr>
          <w:trHeight w:val="255"/>
        </w:trPr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960C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2F6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B6CD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AB84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C702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92AF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2030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9865" w14:textId="77777777" w:rsidR="000D284C" w:rsidRPr="000D284C" w:rsidRDefault="000D284C" w:rsidP="000D284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64E9FF1" w14:textId="77777777" w:rsidR="000D284C" w:rsidRPr="00B6628B" w:rsidRDefault="000D284C" w:rsidP="00B6628B">
      <w:pPr>
        <w:spacing w:before="0" w:line="240" w:lineRule="auto"/>
        <w:rPr>
          <w:sz w:val="22"/>
          <w:lang w:eastAsia="cs-CZ"/>
        </w:rPr>
      </w:pPr>
    </w:p>
    <w:sectPr w:rsidR="000D284C" w:rsidRPr="00B6628B" w:rsidSect="00B6628B">
      <w:footerReference w:type="default" r:id="rId9"/>
      <w:headerReference w:type="first" r:id="rId10"/>
      <w:pgSz w:w="11906" w:h="16838"/>
      <w:pgMar w:top="720" w:right="720" w:bottom="426" w:left="720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BF7AC" w14:textId="77777777" w:rsidR="001F449B" w:rsidRPr="00D729AF" w:rsidRDefault="001F449B" w:rsidP="00D729AF">
      <w:r>
        <w:separator/>
      </w:r>
    </w:p>
  </w:endnote>
  <w:endnote w:type="continuationSeparator" w:id="0">
    <w:p w14:paraId="250B56EC" w14:textId="77777777" w:rsidR="001F449B" w:rsidRPr="00D729AF" w:rsidRDefault="001F449B" w:rsidP="00D7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9639F" w14:textId="77777777" w:rsidR="00750360" w:rsidRDefault="00750360" w:rsidP="00D729AF"/>
  <w:p w14:paraId="2C2FA68D" w14:textId="77777777" w:rsidR="0053400E" w:rsidRPr="00D729AF" w:rsidRDefault="0053400E" w:rsidP="00D729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D35A0" w14:textId="77777777" w:rsidR="001F449B" w:rsidRPr="00D729AF" w:rsidRDefault="001F449B" w:rsidP="00D729AF">
      <w:r>
        <w:separator/>
      </w:r>
    </w:p>
  </w:footnote>
  <w:footnote w:type="continuationSeparator" w:id="0">
    <w:p w14:paraId="505EB0AE" w14:textId="77777777" w:rsidR="001F449B" w:rsidRPr="00D729AF" w:rsidRDefault="001F449B" w:rsidP="00D7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F3CF2" w14:textId="77777777" w:rsidR="0053400E" w:rsidRPr="00D729AF" w:rsidRDefault="00150D0C" w:rsidP="00D729AF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4BF4C" wp14:editId="443BC40A">
              <wp:simplePos x="0" y="0"/>
              <wp:positionH relativeFrom="column">
                <wp:posOffset>1495425</wp:posOffset>
              </wp:positionH>
              <wp:positionV relativeFrom="paragraph">
                <wp:posOffset>504825</wp:posOffset>
              </wp:positionV>
              <wp:extent cx="1019175" cy="123825"/>
              <wp:effectExtent l="0" t="0" r="28575" b="2857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175" cy="1238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E3D53C" id="Obdélník 1" o:spid="_x0000_s1026" style="position:absolute;margin-left:117.75pt;margin-top:39.75pt;width:80.2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" fillcolor="white [3212]" strokecolor="white [3212]" strokeweight="1pt"/>
          </w:pict>
        </mc:Fallback>
      </mc:AlternateContent>
    </w:r>
    <w:r w:rsidR="0053400E" w:rsidRPr="00D729AF">
      <w:rPr>
        <w:noProof/>
      </w:rPr>
      <w:drawing>
        <wp:inline distT="0" distB="0" distL="0" distR="0" wp14:anchorId="43DC902B" wp14:editId="7F93A7F8">
          <wp:extent cx="3834000" cy="1130400"/>
          <wp:effectExtent l="0" t="0" r="0" b="0"/>
          <wp:docPr id="13" name="Obrázek 1" descr="Obsah obrázku text, účtenka, Písmo,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7847" name="Obrázek 1" descr="Obsah obrázku text, účtenka, Písmo,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4000" cy="113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61E7E2" w14:textId="77777777" w:rsidR="007C4C30" w:rsidRPr="00D729AF" w:rsidRDefault="007C4C30" w:rsidP="00D729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48AD"/>
    <w:multiLevelType w:val="hybridMultilevel"/>
    <w:tmpl w:val="F376BC3A"/>
    <w:lvl w:ilvl="0" w:tplc="92403E92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07CA"/>
    <w:multiLevelType w:val="multilevel"/>
    <w:tmpl w:val="1540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0C"/>
    <w:rsid w:val="00023E24"/>
    <w:rsid w:val="00026500"/>
    <w:rsid w:val="00033093"/>
    <w:rsid w:val="00090D17"/>
    <w:rsid w:val="000D284C"/>
    <w:rsid w:val="000E22ED"/>
    <w:rsid w:val="00126FEB"/>
    <w:rsid w:val="00150D0C"/>
    <w:rsid w:val="00176CE2"/>
    <w:rsid w:val="001D05BE"/>
    <w:rsid w:val="001E79F0"/>
    <w:rsid w:val="001F1465"/>
    <w:rsid w:val="001F449B"/>
    <w:rsid w:val="00262E05"/>
    <w:rsid w:val="002856EB"/>
    <w:rsid w:val="00293A85"/>
    <w:rsid w:val="002A6645"/>
    <w:rsid w:val="002F0D26"/>
    <w:rsid w:val="003617DB"/>
    <w:rsid w:val="00395F18"/>
    <w:rsid w:val="003C6EF8"/>
    <w:rsid w:val="003F0D80"/>
    <w:rsid w:val="00437D75"/>
    <w:rsid w:val="004809A9"/>
    <w:rsid w:val="0048661B"/>
    <w:rsid w:val="004C735B"/>
    <w:rsid w:val="004F0832"/>
    <w:rsid w:val="0050054D"/>
    <w:rsid w:val="0053400E"/>
    <w:rsid w:val="00545D28"/>
    <w:rsid w:val="0056035B"/>
    <w:rsid w:val="00601BAB"/>
    <w:rsid w:val="00647FF4"/>
    <w:rsid w:val="006550BF"/>
    <w:rsid w:val="00690561"/>
    <w:rsid w:val="006B54CC"/>
    <w:rsid w:val="006C5823"/>
    <w:rsid w:val="00711968"/>
    <w:rsid w:val="00750360"/>
    <w:rsid w:val="007C4C30"/>
    <w:rsid w:val="00827FA7"/>
    <w:rsid w:val="0083510B"/>
    <w:rsid w:val="00846ECA"/>
    <w:rsid w:val="008476E6"/>
    <w:rsid w:val="00865FE2"/>
    <w:rsid w:val="008A2F3D"/>
    <w:rsid w:val="008B1786"/>
    <w:rsid w:val="008C74EB"/>
    <w:rsid w:val="008E193E"/>
    <w:rsid w:val="008F4B0C"/>
    <w:rsid w:val="008F5F5E"/>
    <w:rsid w:val="0090756D"/>
    <w:rsid w:val="00951FA8"/>
    <w:rsid w:val="0097560B"/>
    <w:rsid w:val="00A823ED"/>
    <w:rsid w:val="00A92A2B"/>
    <w:rsid w:val="00AA35D9"/>
    <w:rsid w:val="00AF295A"/>
    <w:rsid w:val="00AF5763"/>
    <w:rsid w:val="00B31C0D"/>
    <w:rsid w:val="00B6628B"/>
    <w:rsid w:val="00BC7F34"/>
    <w:rsid w:val="00D729AF"/>
    <w:rsid w:val="00E3169C"/>
    <w:rsid w:val="00E74081"/>
    <w:rsid w:val="00E93FB9"/>
    <w:rsid w:val="00E94419"/>
    <w:rsid w:val="00EB6E0B"/>
    <w:rsid w:val="00EC28DE"/>
    <w:rsid w:val="00ED5750"/>
    <w:rsid w:val="00F602DC"/>
    <w:rsid w:val="00FB7917"/>
    <w:rsid w:val="00FC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8CE57"/>
  <w15:chartTrackingRefBased/>
  <w15:docId w15:val="{A12D8C4E-1844-4AAA-A422-A39771EE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locked="0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ální text"/>
    <w:qFormat/>
    <w:rsid w:val="004809A9"/>
    <w:pPr>
      <w:spacing w:before="170" w:after="0" w:line="252" w:lineRule="auto"/>
    </w:pPr>
    <w:rPr>
      <w:rFonts w:ascii="Arial" w:hAnsi="Arial"/>
      <w:kern w:val="0"/>
      <w:szCs w:val="22"/>
      <w14:ligatures w14:val="none"/>
    </w:rPr>
  </w:style>
  <w:style w:type="paragraph" w:styleId="Nadpis1">
    <w:name w:val="heading 1"/>
    <w:aliases w:val="Nadpis hlavní"/>
    <w:basedOn w:val="Normln"/>
    <w:next w:val="Normln"/>
    <w:link w:val="Nadpis1Char"/>
    <w:uiPriority w:val="9"/>
    <w:qFormat/>
    <w:rsid w:val="007C4C30"/>
    <w:pPr>
      <w:keepNext/>
      <w:keepLines/>
      <w:spacing w:before="0" w:after="240" w:line="288" w:lineRule="auto"/>
      <w:outlineLvl w:val="0"/>
    </w:pPr>
    <w:rPr>
      <w:rFonts w:eastAsiaTheme="majorEastAsia" w:cstheme="majorBidi"/>
      <w:b/>
      <w:kern w:val="2"/>
      <w:sz w:val="36"/>
      <w:szCs w:val="40"/>
      <w14:ligatures w14:val="standardContextual"/>
    </w:rPr>
  </w:style>
  <w:style w:type="paragraph" w:styleId="Nadpis2">
    <w:name w:val="heading 2"/>
    <w:aliases w:val="Nadpis vedlejší"/>
    <w:basedOn w:val="Normln"/>
    <w:next w:val="Normln"/>
    <w:link w:val="Nadpis2Char"/>
    <w:uiPriority w:val="9"/>
    <w:unhideWhenUsed/>
    <w:qFormat/>
    <w:rsid w:val="00033093"/>
    <w:pPr>
      <w:keepNext/>
      <w:keepLines/>
      <w:spacing w:before="240" w:after="240" w:line="288" w:lineRule="auto"/>
      <w:outlineLvl w:val="1"/>
    </w:pPr>
    <w:rPr>
      <w:rFonts w:eastAsiaTheme="majorEastAsia" w:cstheme="majorBidi"/>
      <w:b/>
      <w:kern w:val="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locked/>
    <w:rsid w:val="00E74081"/>
    <w:pPr>
      <w:keepNext/>
      <w:keepLines/>
      <w:spacing w:before="160" w:after="80" w:line="28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E74081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E74081"/>
    <w:pPr>
      <w:keepNext/>
      <w:keepLines/>
      <w:spacing w:before="40" w:line="28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E74081"/>
    <w:pPr>
      <w:keepNext/>
      <w:keepLines/>
      <w:spacing w:before="0" w:line="28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locked/>
    <w:rsid w:val="004C735B"/>
    <w:pPr>
      <w:ind w:left="720"/>
      <w:contextualSpacing/>
    </w:pPr>
  </w:style>
  <w:style w:type="character" w:customStyle="1" w:styleId="Nadpis1Char">
    <w:name w:val="Nadpis 1 Char"/>
    <w:aliases w:val="Nadpis hlavní Char"/>
    <w:basedOn w:val="Standardnpsmoodstavce"/>
    <w:link w:val="Nadpis1"/>
    <w:uiPriority w:val="9"/>
    <w:rsid w:val="007C4C30"/>
    <w:rPr>
      <w:rFonts w:ascii="Arial" w:eastAsiaTheme="majorEastAsia" w:hAnsi="Arial" w:cstheme="majorBidi"/>
      <w:b/>
      <w:sz w:val="36"/>
      <w:szCs w:val="40"/>
    </w:rPr>
  </w:style>
  <w:style w:type="character" w:customStyle="1" w:styleId="Nadpis2Char">
    <w:name w:val="Nadpis 2 Char"/>
    <w:aliases w:val="Nadpis vedlejší Char"/>
    <w:basedOn w:val="Standardnpsmoodstavce"/>
    <w:link w:val="Nadpis2"/>
    <w:uiPriority w:val="9"/>
    <w:rsid w:val="00033093"/>
    <w:rPr>
      <w:rFonts w:ascii="Arial" w:eastAsiaTheme="majorEastAsia" w:hAnsi="Arial" w:cstheme="majorBidi"/>
      <w:b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40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0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40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40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40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4081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locked/>
    <w:rsid w:val="00E7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locked/>
    <w:rsid w:val="00E7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408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locked/>
    <w:rsid w:val="00E740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locked/>
    <w:rsid w:val="00E74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40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locked/>
    <w:rsid w:val="00E740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E74081"/>
  </w:style>
  <w:style w:type="paragraph" w:styleId="Zpat">
    <w:name w:val="footer"/>
    <w:basedOn w:val="Normln"/>
    <w:link w:val="ZpatChar"/>
    <w:uiPriority w:val="99"/>
    <w:unhideWhenUsed/>
    <w:locked/>
    <w:rsid w:val="00E74081"/>
    <w:pPr>
      <w:tabs>
        <w:tab w:val="center" w:pos="4536"/>
        <w:tab w:val="right" w:pos="9072"/>
      </w:tabs>
      <w:spacing w:before="0" w:line="240" w:lineRule="auto"/>
    </w:pPr>
    <w:rPr>
      <w:kern w:val="2"/>
      <w:szCs w:val="24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E74081"/>
  </w:style>
  <w:style w:type="paragraph" w:customStyle="1" w:styleId="Adresa">
    <w:name w:val="Adresa"/>
    <w:basedOn w:val="Normln"/>
    <w:qFormat/>
    <w:rsid w:val="00033093"/>
    <w:pPr>
      <w:spacing w:before="0" w:line="288" w:lineRule="auto"/>
    </w:pPr>
    <w:rPr>
      <w:kern w:val="2"/>
      <w:szCs w:val="24"/>
      <w14:ligatures w14:val="standardContextual"/>
    </w:rPr>
  </w:style>
  <w:style w:type="character" w:customStyle="1" w:styleId="CharStyle10">
    <w:name w:val="Char Style 10"/>
    <w:basedOn w:val="Standardnpsmoodstavce"/>
    <w:link w:val="Style9"/>
    <w:rsid w:val="0069056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90561"/>
    <w:pPr>
      <w:widowControl w:val="0"/>
      <w:shd w:val="clear" w:color="auto" w:fill="FFFFFF"/>
      <w:spacing w:before="320" w:line="278" w:lineRule="exact"/>
    </w:pPr>
    <w:rPr>
      <w:rFonts w:eastAsia="Arial" w:cs="Arial"/>
      <w:kern w:val="2"/>
      <w:sz w:val="20"/>
      <w:szCs w:val="20"/>
      <w14:ligatures w14:val="standardContextual"/>
    </w:rPr>
  </w:style>
  <w:style w:type="character" w:styleId="Hypertextovodkaz">
    <w:name w:val="Hyperlink"/>
    <w:basedOn w:val="Standardnpsmoodstavce"/>
    <w:uiPriority w:val="99"/>
    <w:semiHidden/>
    <w:unhideWhenUsed/>
    <w:locked/>
    <w:rsid w:val="00FC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vo.gort@atlas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rovozn&#283;-ekonomick&#253;%20&#250;sek\&#250;&#269;t&#225;rna\hlavi&#269;kov&#253;%20pap&#237;r%20DS%20H&#225;je%202025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DS Háje 2025</Template>
  <TotalTime>325</TotalTime>
  <Pages>4</Pages>
  <Words>541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Klečková Lucie</dc:creator>
  <cp:keywords/>
  <dc:description/>
  <cp:lastModifiedBy>Jakešová Barbora</cp:lastModifiedBy>
  <cp:revision>14</cp:revision>
  <cp:lastPrinted>2026-01-13T09:57:00Z</cp:lastPrinted>
  <dcterms:created xsi:type="dcterms:W3CDTF">2025-11-06T08:36:00Z</dcterms:created>
  <dcterms:modified xsi:type="dcterms:W3CDTF">2026-01-13T14:28:00Z</dcterms:modified>
</cp:coreProperties>
</file>