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4230115</wp:posOffset>
            </wp:positionH>
            <wp:positionV relativeFrom="page">
              <wp:posOffset>1005205</wp:posOffset>
            </wp:positionV>
            <wp:extent cx="220471" cy="74168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3644900</wp:posOffset>
            </wp:positionH>
            <wp:positionV relativeFrom="page">
              <wp:posOffset>1931797</wp:posOffset>
            </wp:positionV>
            <wp:extent cx="244855" cy="74168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3644900</wp:posOffset>
            </wp:positionH>
            <wp:positionV relativeFrom="page">
              <wp:posOffset>2053717</wp:posOffset>
            </wp:positionV>
            <wp:extent cx="244855" cy="61976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3644900</wp:posOffset>
            </wp:positionH>
            <wp:positionV relativeFrom="page">
              <wp:posOffset>2163445</wp:posOffset>
            </wp:positionV>
            <wp:extent cx="244855" cy="74168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3644900</wp:posOffset>
            </wp:positionH>
            <wp:positionV relativeFrom="page">
              <wp:posOffset>2285365</wp:posOffset>
            </wp:positionV>
            <wp:extent cx="244855" cy="61976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3449828</wp:posOffset>
            </wp:positionH>
            <wp:positionV relativeFrom="page">
              <wp:posOffset>3443605</wp:posOffset>
            </wp:positionV>
            <wp:extent cx="244855" cy="61976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3528949</wp:posOffset>
            </wp:positionV>
            <wp:extent cx="464311" cy="3219704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1" cy="3219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3449828</wp:posOffset>
            </wp:positionH>
            <wp:positionV relativeFrom="page">
              <wp:posOffset>3553333</wp:posOffset>
            </wp:positionV>
            <wp:extent cx="244855" cy="74168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1279652</wp:posOffset>
            </wp:positionH>
            <wp:positionV relativeFrom="page">
              <wp:posOffset>4260470</wp:posOffset>
            </wp:positionV>
            <wp:extent cx="122936" cy="232664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232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2523235</wp:posOffset>
            </wp:positionH>
            <wp:positionV relativeFrom="page">
              <wp:posOffset>4809109</wp:posOffset>
            </wp:positionV>
            <wp:extent cx="220472" cy="74167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2523235</wp:posOffset>
            </wp:positionH>
            <wp:positionV relativeFrom="page">
              <wp:posOffset>5735702</wp:posOffset>
            </wp:positionV>
            <wp:extent cx="220472" cy="74167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2498851</wp:posOffset>
            </wp:positionH>
            <wp:positionV relativeFrom="page">
              <wp:posOffset>5967350</wp:posOffset>
            </wp:positionV>
            <wp:extent cx="244855" cy="74167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1425955</wp:posOffset>
            </wp:positionH>
            <wp:positionV relativeFrom="page">
              <wp:posOffset>6552566</wp:posOffset>
            </wp:positionV>
            <wp:extent cx="98552" cy="74167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7448804</wp:posOffset>
            </wp:positionH>
            <wp:positionV relativeFrom="page">
              <wp:posOffset>6698870</wp:posOffset>
            </wp:positionV>
            <wp:extent cx="74168" cy="257047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25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1377188</wp:posOffset>
            </wp:positionH>
            <wp:positionV relativeFrom="page">
              <wp:posOffset>7271894</wp:posOffset>
            </wp:positionV>
            <wp:extent cx="4292600" cy="2451608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92600" cy="2451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2913379</wp:posOffset>
            </wp:positionH>
            <wp:positionV relativeFrom="page">
              <wp:posOffset>8613014</wp:posOffset>
            </wp:positionV>
            <wp:extent cx="98551" cy="74167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5839459</wp:posOffset>
            </wp:positionH>
            <wp:positionV relativeFrom="page">
              <wp:posOffset>9393302</wp:posOffset>
            </wp:positionV>
            <wp:extent cx="147320" cy="342391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34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4" w:h="1732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2026-01-05T13:13:40Z</dcterms:created>
  <dcterms:modified xsi:type="dcterms:W3CDTF">2026-01-05T13:13:40Z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