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138C" w14:textId="77777777" w:rsidR="004F480A" w:rsidRDefault="00F337CA">
      <w:pPr>
        <w:jc w:val="center"/>
      </w:pPr>
      <w:r>
        <w:rPr>
          <w:b/>
          <w:sz w:val="28"/>
          <w:szCs w:val="28"/>
        </w:rPr>
        <w:t>Dodatek č. 10 ke Smlouvě o zajišťování stravování pro klienty Pečovatelské služby Rakovník</w:t>
      </w:r>
    </w:p>
    <w:p w14:paraId="302EB7A7" w14:textId="77777777" w:rsidR="004F480A" w:rsidRDefault="004F480A">
      <w:pPr>
        <w:rPr>
          <w:b/>
        </w:rPr>
      </w:pPr>
    </w:p>
    <w:p w14:paraId="0B485AB0" w14:textId="77777777" w:rsidR="004F480A" w:rsidRDefault="00F337CA">
      <w:r>
        <w:rPr>
          <w:b/>
          <w:sz w:val="22"/>
          <w:szCs w:val="22"/>
        </w:rPr>
        <w:t>Pečovatelská služba Rakovník</w:t>
      </w:r>
    </w:p>
    <w:p w14:paraId="71CBBD51" w14:textId="77777777" w:rsidR="004F480A" w:rsidRDefault="00F337CA">
      <w:r>
        <w:rPr>
          <w:b/>
          <w:sz w:val="22"/>
          <w:szCs w:val="22"/>
        </w:rPr>
        <w:t>příspěvková organizace Města Rakovník</w:t>
      </w:r>
    </w:p>
    <w:p w14:paraId="302AD326" w14:textId="77777777" w:rsidR="004F480A" w:rsidRDefault="00F337CA">
      <w:r>
        <w:rPr>
          <w:b/>
          <w:sz w:val="22"/>
          <w:szCs w:val="22"/>
        </w:rPr>
        <w:t>Wintrovo náměstí 1903, 269 01 Rakovník</w:t>
      </w:r>
    </w:p>
    <w:p w14:paraId="75F3230E" w14:textId="77777777" w:rsidR="004F480A" w:rsidRDefault="00F337CA">
      <w:pPr>
        <w:rPr>
          <w:sz w:val="22"/>
          <w:szCs w:val="22"/>
        </w:rPr>
      </w:pPr>
      <w:r>
        <w:rPr>
          <w:sz w:val="22"/>
          <w:szCs w:val="22"/>
        </w:rPr>
        <w:t>IČ: 47012790, DIČ: CZ47012790</w:t>
      </w:r>
    </w:p>
    <w:p w14:paraId="0B94D084" w14:textId="522B999F" w:rsidR="004F480A" w:rsidRDefault="00F337CA">
      <w:pPr>
        <w:rPr>
          <w:sz w:val="22"/>
          <w:szCs w:val="22"/>
        </w:rPr>
      </w:pPr>
      <w:r>
        <w:rPr>
          <w:sz w:val="22"/>
          <w:szCs w:val="22"/>
        </w:rPr>
        <w:t xml:space="preserve">bankovní spojení: </w:t>
      </w:r>
      <w:proofErr w:type="spellStart"/>
      <w:r>
        <w:rPr>
          <w:sz w:val="22"/>
          <w:szCs w:val="22"/>
        </w:rPr>
        <w:t>xxx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č.ú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xxx</w:t>
      </w:r>
      <w:proofErr w:type="spellEnd"/>
    </w:p>
    <w:p w14:paraId="67101851" w14:textId="77777777" w:rsidR="004F480A" w:rsidRDefault="00F337CA">
      <w:pPr>
        <w:rPr>
          <w:sz w:val="22"/>
          <w:szCs w:val="22"/>
        </w:rPr>
      </w:pPr>
      <w:r>
        <w:rPr>
          <w:sz w:val="22"/>
          <w:szCs w:val="22"/>
        </w:rPr>
        <w:t xml:space="preserve">Zastoupená Bc. Zlatuší </w:t>
      </w:r>
      <w:proofErr w:type="spellStart"/>
      <w:r>
        <w:rPr>
          <w:sz w:val="22"/>
          <w:szCs w:val="22"/>
        </w:rPr>
        <w:t>Lüftnerovou</w:t>
      </w:r>
      <w:proofErr w:type="spellEnd"/>
      <w:r>
        <w:rPr>
          <w:sz w:val="22"/>
          <w:szCs w:val="22"/>
        </w:rPr>
        <w:t>, ředitelkou</w:t>
      </w:r>
    </w:p>
    <w:p w14:paraId="6F81B663" w14:textId="77777777" w:rsidR="004F480A" w:rsidRDefault="004F480A">
      <w:pPr>
        <w:rPr>
          <w:sz w:val="22"/>
          <w:szCs w:val="22"/>
        </w:rPr>
      </w:pPr>
    </w:p>
    <w:p w14:paraId="5E3EE16F" w14:textId="77777777" w:rsidR="004F480A" w:rsidRDefault="00F337CA">
      <w:r>
        <w:rPr>
          <w:i/>
          <w:sz w:val="22"/>
          <w:szCs w:val="22"/>
        </w:rPr>
        <w:t>na straně jedné jako „objednavatel „</w:t>
      </w:r>
    </w:p>
    <w:p w14:paraId="2D5B47B3" w14:textId="77777777" w:rsidR="004F480A" w:rsidRDefault="004F480A">
      <w:pPr>
        <w:rPr>
          <w:i/>
          <w:sz w:val="22"/>
          <w:szCs w:val="22"/>
        </w:rPr>
      </w:pPr>
    </w:p>
    <w:p w14:paraId="21DA78D8" w14:textId="77777777" w:rsidR="004F480A" w:rsidRDefault="00F337CA">
      <w:pPr>
        <w:rPr>
          <w:sz w:val="22"/>
          <w:szCs w:val="22"/>
        </w:rPr>
      </w:pPr>
      <w:r>
        <w:rPr>
          <w:sz w:val="22"/>
          <w:szCs w:val="22"/>
        </w:rPr>
        <w:t xml:space="preserve">a </w:t>
      </w:r>
    </w:p>
    <w:p w14:paraId="555AAFA3" w14:textId="77777777" w:rsidR="004F480A" w:rsidRDefault="004F480A">
      <w:pPr>
        <w:rPr>
          <w:b/>
          <w:sz w:val="22"/>
          <w:szCs w:val="22"/>
        </w:rPr>
      </w:pPr>
    </w:p>
    <w:p w14:paraId="1310F0C3" w14:textId="77777777" w:rsidR="004F480A" w:rsidRDefault="00F337CA">
      <w:r>
        <w:rPr>
          <w:b/>
          <w:sz w:val="22"/>
          <w:szCs w:val="22"/>
        </w:rPr>
        <w:t>Školní jídelna, Rakovník, Martinovského 270, příspěvková organizace</w:t>
      </w:r>
    </w:p>
    <w:p w14:paraId="0BF11593" w14:textId="77777777" w:rsidR="004F480A" w:rsidRDefault="00F337CA">
      <w:r>
        <w:rPr>
          <w:b/>
          <w:sz w:val="22"/>
          <w:szCs w:val="22"/>
        </w:rPr>
        <w:t>Martinovského 270, 269 01 Rakovník</w:t>
      </w:r>
    </w:p>
    <w:p w14:paraId="3AD56CBD" w14:textId="77777777" w:rsidR="004F480A" w:rsidRDefault="00F337CA">
      <w:pPr>
        <w:rPr>
          <w:sz w:val="22"/>
          <w:szCs w:val="22"/>
        </w:rPr>
      </w:pPr>
      <w:r>
        <w:rPr>
          <w:sz w:val="22"/>
          <w:szCs w:val="22"/>
        </w:rPr>
        <w:t>IČ: 04188101, DIČ: CZ04188101</w:t>
      </w:r>
    </w:p>
    <w:p w14:paraId="28B95B50" w14:textId="77777777" w:rsidR="004F480A" w:rsidRDefault="00F337CA">
      <w:pPr>
        <w:rPr>
          <w:sz w:val="22"/>
          <w:szCs w:val="22"/>
        </w:rPr>
      </w:pPr>
      <w:r>
        <w:rPr>
          <w:sz w:val="22"/>
          <w:szCs w:val="22"/>
        </w:rPr>
        <w:t>registrace: zápis v OR při MS v Praze, oddíl P, vložka 1453</w:t>
      </w:r>
    </w:p>
    <w:p w14:paraId="69F0DEEE" w14:textId="1D5C78B1" w:rsidR="004F480A" w:rsidRDefault="00F337CA">
      <w:pPr>
        <w:rPr>
          <w:sz w:val="22"/>
          <w:szCs w:val="22"/>
        </w:rPr>
      </w:pPr>
      <w:r>
        <w:rPr>
          <w:sz w:val="22"/>
          <w:szCs w:val="22"/>
        </w:rPr>
        <w:t xml:space="preserve">bankovní spojení: </w:t>
      </w:r>
      <w:proofErr w:type="spellStart"/>
      <w:r>
        <w:rPr>
          <w:sz w:val="22"/>
          <w:szCs w:val="22"/>
        </w:rPr>
        <w:t>xxx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č.ú</w:t>
      </w:r>
      <w:proofErr w:type="spellEnd"/>
      <w:r>
        <w:rPr>
          <w:sz w:val="22"/>
          <w:szCs w:val="22"/>
        </w:rPr>
        <w:t>. xxx</w:t>
      </w:r>
    </w:p>
    <w:p w14:paraId="58A54C9E" w14:textId="77777777" w:rsidR="004F480A" w:rsidRDefault="00F337CA">
      <w:pPr>
        <w:rPr>
          <w:sz w:val="22"/>
          <w:szCs w:val="22"/>
        </w:rPr>
      </w:pPr>
      <w:r>
        <w:rPr>
          <w:sz w:val="22"/>
          <w:szCs w:val="22"/>
        </w:rPr>
        <w:t>Zastoupená Monikou Slachovou, ředitelkou</w:t>
      </w:r>
    </w:p>
    <w:p w14:paraId="58792269" w14:textId="77777777" w:rsidR="004F480A" w:rsidRDefault="004F480A">
      <w:pPr>
        <w:rPr>
          <w:sz w:val="22"/>
          <w:szCs w:val="22"/>
        </w:rPr>
      </w:pPr>
    </w:p>
    <w:p w14:paraId="3A2A0E41" w14:textId="77777777" w:rsidR="004F480A" w:rsidRDefault="00F337CA">
      <w:r>
        <w:rPr>
          <w:i/>
          <w:sz w:val="22"/>
          <w:szCs w:val="22"/>
        </w:rPr>
        <w:t>na straně druhé jako „dodavatel „</w:t>
      </w:r>
    </w:p>
    <w:p w14:paraId="7A71B3F8" w14:textId="77777777" w:rsidR="004F480A" w:rsidRDefault="004F480A">
      <w:pPr>
        <w:rPr>
          <w:i/>
          <w:sz w:val="22"/>
          <w:szCs w:val="22"/>
        </w:rPr>
      </w:pPr>
    </w:p>
    <w:p w14:paraId="7712218F" w14:textId="77777777" w:rsidR="004F480A" w:rsidRDefault="00F337CA">
      <w:pPr>
        <w:jc w:val="both"/>
      </w:pPr>
      <w:r>
        <w:rPr>
          <w:sz w:val="22"/>
          <w:szCs w:val="22"/>
        </w:rPr>
        <w:t xml:space="preserve">uzavírají Dodatek č. 10 ke Smlouvě o </w:t>
      </w:r>
      <w:r>
        <w:rPr>
          <w:sz w:val="22"/>
          <w:szCs w:val="22"/>
        </w:rPr>
        <w:t>zajišťování stravování pro klienty Pečovatelské služby Rakovník uzavřené dne 1. 8. 2016 (dále jen „Smlouvy“) s platností dnem podpisu a účinností ode dne 1. 1. 2026</w:t>
      </w:r>
    </w:p>
    <w:p w14:paraId="0D9E5D85" w14:textId="77777777" w:rsidR="004F480A" w:rsidRDefault="004F480A">
      <w:pPr>
        <w:jc w:val="both"/>
        <w:rPr>
          <w:b/>
          <w:sz w:val="22"/>
          <w:szCs w:val="22"/>
        </w:rPr>
      </w:pPr>
    </w:p>
    <w:p w14:paraId="0F766075" w14:textId="77777777" w:rsidR="004F480A" w:rsidRDefault="00F337CA">
      <w:pPr>
        <w:jc w:val="both"/>
        <w:rPr>
          <w:sz w:val="22"/>
          <w:szCs w:val="22"/>
        </w:rPr>
      </w:pPr>
      <w:r>
        <w:rPr>
          <w:sz w:val="22"/>
          <w:szCs w:val="22"/>
        </w:rPr>
        <w:t>Tímto dodatkem se mění článek 5.2 Smlouvy, a to následovně:</w:t>
      </w:r>
    </w:p>
    <w:p w14:paraId="4B5F1144" w14:textId="77777777" w:rsidR="004F480A" w:rsidRDefault="004F480A">
      <w:pPr>
        <w:jc w:val="both"/>
        <w:rPr>
          <w:sz w:val="22"/>
          <w:szCs w:val="22"/>
        </w:rPr>
      </w:pPr>
    </w:p>
    <w:p w14:paraId="1926305A" w14:textId="77777777" w:rsidR="004F480A" w:rsidRDefault="00F337CA">
      <w:pPr>
        <w:jc w:val="both"/>
        <w:rPr>
          <w:sz w:val="22"/>
          <w:szCs w:val="22"/>
        </w:rPr>
      </w:pPr>
      <w:r>
        <w:rPr>
          <w:sz w:val="22"/>
          <w:szCs w:val="22"/>
        </w:rPr>
        <w:t>5.2 Cena odebrané stravy se vztahuje pro bývalé zaměstnance 2.ZŠ Rakovník:</w:t>
      </w:r>
    </w:p>
    <w:p w14:paraId="6919AD95" w14:textId="77777777" w:rsidR="004F480A" w:rsidRDefault="004F480A">
      <w:pPr>
        <w:jc w:val="both"/>
        <w:rPr>
          <w:sz w:val="22"/>
          <w:szCs w:val="22"/>
        </w:rPr>
      </w:pPr>
    </w:p>
    <w:p w14:paraId="19251282" w14:textId="77777777" w:rsidR="004F480A" w:rsidRDefault="00F337CA">
      <w:pPr>
        <w:jc w:val="both"/>
        <w:rPr>
          <w:sz w:val="22"/>
          <w:szCs w:val="22"/>
        </w:rPr>
      </w:pPr>
      <w:r>
        <w:rPr>
          <w:sz w:val="22"/>
          <w:szCs w:val="22"/>
        </w:rPr>
        <w:t>Cena oběda: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82,00 Kč</w:t>
      </w:r>
    </w:p>
    <w:p w14:paraId="3E43D5DA" w14:textId="77777777" w:rsidR="004F480A" w:rsidRDefault="00F337CA">
      <w:pPr>
        <w:jc w:val="both"/>
        <w:rPr>
          <w:sz w:val="22"/>
          <w:szCs w:val="22"/>
        </w:rPr>
      </w:pPr>
      <w:r>
        <w:rPr>
          <w:sz w:val="22"/>
          <w:szCs w:val="22"/>
        </w:rPr>
        <w:t>Z toho:</w:t>
      </w:r>
    </w:p>
    <w:p w14:paraId="4B6FD0C1" w14:textId="77777777" w:rsidR="004F480A" w:rsidRDefault="00F337CA">
      <w:pPr>
        <w:jc w:val="both"/>
        <w:rPr>
          <w:sz w:val="22"/>
          <w:szCs w:val="22"/>
        </w:rPr>
      </w:pPr>
      <w:r>
        <w:rPr>
          <w:sz w:val="22"/>
          <w:szCs w:val="22"/>
        </w:rPr>
        <w:t>potraviny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52,00 Kč</w:t>
      </w:r>
    </w:p>
    <w:p w14:paraId="1BA85DAC" w14:textId="77777777" w:rsidR="004F480A" w:rsidRDefault="00F337CA">
      <w:pPr>
        <w:jc w:val="both"/>
      </w:pPr>
      <w:r>
        <w:rPr>
          <w:sz w:val="22"/>
          <w:szCs w:val="22"/>
          <w:u w:val="single"/>
        </w:rPr>
        <w:t>režie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  <w:t xml:space="preserve">   19,30 Kč</w:t>
      </w:r>
    </w:p>
    <w:p w14:paraId="251E55FE" w14:textId="77777777" w:rsidR="004F480A" w:rsidRDefault="00F337CA">
      <w:pPr>
        <w:jc w:val="both"/>
        <w:rPr>
          <w:sz w:val="22"/>
          <w:szCs w:val="22"/>
        </w:rPr>
      </w:pPr>
      <w:r>
        <w:rPr>
          <w:sz w:val="22"/>
          <w:szCs w:val="22"/>
        </w:rPr>
        <w:t>cena bez DPH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71,30 Kč</w:t>
      </w:r>
    </w:p>
    <w:p w14:paraId="17D5C831" w14:textId="77777777" w:rsidR="004F480A" w:rsidRDefault="00F337CA">
      <w:pPr>
        <w:jc w:val="both"/>
      </w:pPr>
      <w:r>
        <w:rPr>
          <w:sz w:val="22"/>
          <w:szCs w:val="22"/>
          <w:u w:val="single"/>
        </w:rPr>
        <w:t>DPH 15 %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  <w:t xml:space="preserve">   10,90 Kč</w:t>
      </w:r>
    </w:p>
    <w:p w14:paraId="7F6DCE3F" w14:textId="77777777" w:rsidR="004F480A" w:rsidRDefault="00F337CA">
      <w:pPr>
        <w:jc w:val="both"/>
      </w:pPr>
      <w:r>
        <w:rPr>
          <w:b/>
          <w:bCs/>
          <w:sz w:val="22"/>
          <w:szCs w:val="22"/>
          <w:u w:val="single"/>
        </w:rPr>
        <w:t xml:space="preserve">Cena celkem včetně DPH </w:t>
      </w:r>
      <w:r>
        <w:rPr>
          <w:b/>
          <w:bCs/>
          <w:sz w:val="22"/>
          <w:szCs w:val="22"/>
          <w:u w:val="single"/>
        </w:rPr>
        <w:tab/>
        <w:t xml:space="preserve">   82,00 Kč</w:t>
      </w:r>
    </w:p>
    <w:p w14:paraId="328E4DE9" w14:textId="77777777" w:rsidR="004F480A" w:rsidRDefault="004F480A">
      <w:pPr>
        <w:jc w:val="both"/>
        <w:rPr>
          <w:sz w:val="22"/>
          <w:szCs w:val="22"/>
        </w:rPr>
      </w:pPr>
    </w:p>
    <w:p w14:paraId="184FA369" w14:textId="77777777" w:rsidR="004F480A" w:rsidRDefault="00F337C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Ostatní ujednání Smlouvy se nemění a </w:t>
      </w:r>
      <w:r>
        <w:rPr>
          <w:sz w:val="22"/>
          <w:szCs w:val="22"/>
        </w:rPr>
        <w:t>zůstávají v platnosti.</w:t>
      </w:r>
    </w:p>
    <w:p w14:paraId="423CBCB9" w14:textId="77777777" w:rsidR="004F480A" w:rsidRDefault="00F337CA">
      <w:pPr>
        <w:jc w:val="both"/>
        <w:rPr>
          <w:sz w:val="22"/>
          <w:szCs w:val="22"/>
        </w:rPr>
      </w:pPr>
      <w:r>
        <w:rPr>
          <w:sz w:val="22"/>
          <w:szCs w:val="22"/>
        </w:rPr>
        <w:t>Tento dodatek č. 10 Smlouvy je vyhotoven ve dvou stejnopisech, z nichž každá strana obdrží po jednom.</w:t>
      </w:r>
    </w:p>
    <w:p w14:paraId="2F20ED49" w14:textId="77777777" w:rsidR="004F480A" w:rsidRDefault="004F480A">
      <w:pPr>
        <w:jc w:val="both"/>
        <w:rPr>
          <w:sz w:val="22"/>
          <w:szCs w:val="22"/>
        </w:rPr>
      </w:pPr>
    </w:p>
    <w:p w14:paraId="1D3BC876" w14:textId="77777777" w:rsidR="004F480A" w:rsidRDefault="00F337CA">
      <w:pPr>
        <w:autoSpaceDE w:val="0"/>
        <w:jc w:val="both"/>
      </w:pPr>
      <w:r>
        <w:rPr>
          <w:sz w:val="22"/>
          <w:szCs w:val="22"/>
        </w:rPr>
        <w:t>Tento dodatek podléhá zveřejnění v registru smluv ve smyslu zák. č. 340/2015 Sb., o registru smluv, v platném znění. Tento dodatek nabývá platnosti dnem jeho podpisu oprávněnými zástupci obou smluvních stran a účinnosti nabývá dnem jeho zveřejnění v registru smluv. Zveřejnění tohoto dodatku v registru smluv zajistí dodavatel. Smluvní strany prohlašují, že nemají námitek proti zveřejnění tohoto dodatku v plném rozsahu.</w:t>
      </w:r>
    </w:p>
    <w:p w14:paraId="19862086" w14:textId="77777777" w:rsidR="004F480A" w:rsidRDefault="004F480A">
      <w:pPr>
        <w:jc w:val="both"/>
        <w:rPr>
          <w:sz w:val="22"/>
          <w:szCs w:val="22"/>
        </w:rPr>
      </w:pPr>
    </w:p>
    <w:p w14:paraId="499A7D5C" w14:textId="77777777" w:rsidR="004F480A" w:rsidRDefault="00F337CA">
      <w:pPr>
        <w:jc w:val="both"/>
        <w:rPr>
          <w:sz w:val="22"/>
          <w:szCs w:val="22"/>
        </w:rPr>
      </w:pPr>
      <w:r>
        <w:rPr>
          <w:sz w:val="22"/>
          <w:szCs w:val="22"/>
        </w:rPr>
        <w:t>V Rakovníku 5. 12. 2025</w:t>
      </w:r>
    </w:p>
    <w:p w14:paraId="46C8139B" w14:textId="77777777" w:rsidR="004F480A" w:rsidRDefault="004F480A">
      <w:pPr>
        <w:jc w:val="both"/>
        <w:rPr>
          <w:sz w:val="22"/>
          <w:szCs w:val="22"/>
        </w:rPr>
      </w:pPr>
    </w:p>
    <w:p w14:paraId="04A4EB57" w14:textId="77777777" w:rsidR="004F480A" w:rsidRDefault="00F337CA">
      <w:pPr>
        <w:rPr>
          <w:sz w:val="22"/>
          <w:szCs w:val="22"/>
        </w:rPr>
      </w:pPr>
      <w:r>
        <w:rPr>
          <w:sz w:val="22"/>
          <w:szCs w:val="22"/>
        </w:rPr>
        <w:t xml:space="preserve">              Za dodavatele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Za objednavatele</w:t>
      </w:r>
    </w:p>
    <w:p w14:paraId="45E52DC4" w14:textId="77777777" w:rsidR="004F480A" w:rsidRDefault="004F480A">
      <w:pPr>
        <w:rPr>
          <w:sz w:val="22"/>
          <w:szCs w:val="22"/>
        </w:rPr>
      </w:pPr>
    </w:p>
    <w:p w14:paraId="041984C9" w14:textId="77777777" w:rsidR="004F480A" w:rsidRDefault="004F480A">
      <w:pPr>
        <w:rPr>
          <w:sz w:val="22"/>
          <w:szCs w:val="22"/>
        </w:rPr>
      </w:pPr>
    </w:p>
    <w:p w14:paraId="6207B88F" w14:textId="77777777" w:rsidR="004F480A" w:rsidRDefault="00F337CA">
      <w:pPr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               </w:t>
      </w:r>
      <w:r>
        <w:rPr>
          <w:sz w:val="22"/>
          <w:szCs w:val="22"/>
        </w:rPr>
        <w:tab/>
        <w:t xml:space="preserve">   ……………………………..</w:t>
      </w:r>
    </w:p>
    <w:p w14:paraId="5D401FDD" w14:textId="77777777" w:rsidR="004F480A" w:rsidRDefault="00F337CA">
      <w:r>
        <w:rPr>
          <w:sz w:val="22"/>
          <w:szCs w:val="22"/>
        </w:rPr>
        <w:t xml:space="preserve">       Monika Slachová, ředitelka </w:t>
      </w:r>
      <w:r>
        <w:rPr>
          <w:sz w:val="22"/>
          <w:szCs w:val="22"/>
        </w:rPr>
        <w:t xml:space="preserve">                                    Bc. Zlatuše </w:t>
      </w:r>
      <w:proofErr w:type="spellStart"/>
      <w:r>
        <w:rPr>
          <w:sz w:val="22"/>
          <w:szCs w:val="22"/>
        </w:rPr>
        <w:t>Lüftnerová</w:t>
      </w:r>
      <w:proofErr w:type="spellEnd"/>
      <w:r>
        <w:rPr>
          <w:sz w:val="22"/>
          <w:szCs w:val="22"/>
        </w:rPr>
        <w:t>, ředitelka</w:t>
      </w:r>
    </w:p>
    <w:sectPr w:rsidR="004F480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994FD" w14:textId="77777777" w:rsidR="00F337CA" w:rsidRDefault="00F337CA">
      <w:r>
        <w:separator/>
      </w:r>
    </w:p>
  </w:endnote>
  <w:endnote w:type="continuationSeparator" w:id="0">
    <w:p w14:paraId="0A141CBC" w14:textId="77777777" w:rsidR="00F337CA" w:rsidRDefault="00F33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20E5D" w14:textId="77777777" w:rsidR="00F337CA" w:rsidRDefault="00F337CA">
      <w:r>
        <w:rPr>
          <w:color w:val="000000"/>
        </w:rPr>
        <w:separator/>
      </w:r>
    </w:p>
  </w:footnote>
  <w:footnote w:type="continuationSeparator" w:id="0">
    <w:p w14:paraId="63596DB1" w14:textId="77777777" w:rsidR="00F337CA" w:rsidRDefault="00F33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F480A"/>
    <w:rsid w:val="004F480A"/>
    <w:rsid w:val="00CF2CE0"/>
    <w:rsid w:val="00F3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21A4"/>
  <w15:docId w15:val="{67611A01-7B47-4318-AC4B-D8211071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poskytování stravování</dc:title>
  <dc:subject/>
  <dc:creator>Monika</dc:creator>
  <cp:lastModifiedBy>Ingrid Vondráčková</cp:lastModifiedBy>
  <cp:revision>2</cp:revision>
  <cp:lastPrinted>2025-12-05T07:11:00Z</cp:lastPrinted>
  <dcterms:created xsi:type="dcterms:W3CDTF">2025-12-05T17:23:00Z</dcterms:created>
  <dcterms:modified xsi:type="dcterms:W3CDTF">2025-12-05T17:23:00Z</dcterms:modified>
</cp:coreProperties>
</file>