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7D5C5" w14:textId="77777777" w:rsidR="00821F28" w:rsidRPr="00645E5D" w:rsidRDefault="00821F28" w:rsidP="00591F4E">
      <w:pPr>
        <w:rPr>
          <w:rFonts w:ascii="Source Sans Pro" w:hAnsi="Source Sans Pro"/>
          <w:sz w:val="22"/>
          <w:szCs w:val="22"/>
        </w:rPr>
      </w:pPr>
    </w:p>
    <w:p w14:paraId="321D6EFA" w14:textId="351297A0" w:rsidR="00A71808" w:rsidRPr="00645E5D" w:rsidRDefault="008C3C11" w:rsidP="00591F4E">
      <w:pPr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MEGABOOKS CZ, spol. s r. o.</w:t>
      </w:r>
      <w:r w:rsidRPr="00645E5D">
        <w:rPr>
          <w:rFonts w:ascii="Source Sans Pro" w:hAnsi="Source Sans Pro"/>
          <w:sz w:val="22"/>
          <w:szCs w:val="22"/>
        </w:rPr>
        <w:br/>
        <w:t>Třebohostická 2283/2</w:t>
      </w:r>
      <w:r w:rsidRPr="00645E5D">
        <w:rPr>
          <w:rFonts w:ascii="Source Sans Pro" w:hAnsi="Source Sans Pro"/>
          <w:sz w:val="22"/>
          <w:szCs w:val="22"/>
        </w:rPr>
        <w:br/>
        <w:t>100 00 Praha 10 Strašnice</w:t>
      </w:r>
    </w:p>
    <w:p w14:paraId="724938E7" w14:textId="77777777" w:rsidR="008C3C11" w:rsidRPr="00645E5D" w:rsidRDefault="008C3C11" w:rsidP="00591F4E">
      <w:pPr>
        <w:rPr>
          <w:rFonts w:ascii="Source Sans Pro" w:hAnsi="Source Sans Pro"/>
          <w:sz w:val="22"/>
          <w:szCs w:val="22"/>
        </w:rPr>
      </w:pPr>
    </w:p>
    <w:p w14:paraId="2E374696" w14:textId="428911C7" w:rsidR="00A71808" w:rsidRPr="00645E5D" w:rsidRDefault="00A71808" w:rsidP="00591F4E">
      <w:pPr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 xml:space="preserve">Bystřice pod Hostýnem </w:t>
      </w:r>
      <w:r w:rsidR="008C3C11" w:rsidRPr="00645E5D">
        <w:rPr>
          <w:rFonts w:ascii="Source Sans Pro" w:hAnsi="Source Sans Pro"/>
          <w:sz w:val="22"/>
          <w:szCs w:val="22"/>
        </w:rPr>
        <w:t>4. 12</w:t>
      </w:r>
      <w:r w:rsidR="00E3355C" w:rsidRPr="00645E5D">
        <w:rPr>
          <w:rFonts w:ascii="Source Sans Pro" w:hAnsi="Source Sans Pro"/>
          <w:sz w:val="22"/>
          <w:szCs w:val="22"/>
        </w:rPr>
        <w:t>. 2025</w:t>
      </w:r>
      <w:r w:rsidR="008C3C11" w:rsidRPr="00645E5D">
        <w:rPr>
          <w:rFonts w:ascii="Source Sans Pro" w:hAnsi="Source Sans Pro"/>
          <w:sz w:val="22"/>
          <w:szCs w:val="22"/>
        </w:rPr>
        <w:tab/>
      </w:r>
      <w:r w:rsidR="008C3C11" w:rsidRPr="00645E5D">
        <w:rPr>
          <w:rFonts w:ascii="Source Sans Pro" w:hAnsi="Source Sans Pro"/>
          <w:sz w:val="22"/>
          <w:szCs w:val="22"/>
        </w:rPr>
        <w:tab/>
        <w:t xml:space="preserve">Naše č.j.: </w:t>
      </w:r>
      <w:proofErr w:type="spellStart"/>
      <w:r w:rsidR="008C3C11" w:rsidRPr="00645E5D">
        <w:rPr>
          <w:rFonts w:ascii="Source Sans Pro" w:hAnsi="Source Sans Pro"/>
          <w:sz w:val="22"/>
          <w:szCs w:val="22"/>
        </w:rPr>
        <w:t>Zsbrat</w:t>
      </w:r>
      <w:proofErr w:type="spellEnd"/>
      <w:r w:rsidR="008C3C11" w:rsidRPr="00645E5D">
        <w:rPr>
          <w:rFonts w:ascii="Source Sans Pro" w:hAnsi="Source Sans Pro"/>
          <w:sz w:val="22"/>
          <w:szCs w:val="22"/>
        </w:rPr>
        <w:t xml:space="preserve"> </w:t>
      </w:r>
    </w:p>
    <w:p w14:paraId="199BB333" w14:textId="77777777" w:rsidR="00A71808" w:rsidRPr="00645E5D" w:rsidRDefault="00A71808" w:rsidP="00591F4E">
      <w:pPr>
        <w:rPr>
          <w:rFonts w:ascii="Source Sans Pro" w:hAnsi="Source Sans Pro"/>
          <w:sz w:val="22"/>
          <w:szCs w:val="22"/>
        </w:rPr>
      </w:pPr>
    </w:p>
    <w:p w14:paraId="053662AE" w14:textId="77777777" w:rsidR="00FA0581" w:rsidRPr="00645E5D" w:rsidRDefault="00A71808" w:rsidP="00FA0581">
      <w:pPr>
        <w:pStyle w:val="Nadpis3"/>
        <w:rPr>
          <w:rStyle w:val="Siln"/>
          <w:color w:val="auto"/>
          <w:sz w:val="22"/>
          <w:szCs w:val="22"/>
        </w:rPr>
      </w:pPr>
      <w:r w:rsidRPr="00645E5D">
        <w:rPr>
          <w:rStyle w:val="Siln"/>
          <w:color w:val="auto"/>
          <w:sz w:val="22"/>
          <w:szCs w:val="22"/>
        </w:rPr>
        <w:t>Objednávka</w:t>
      </w:r>
    </w:p>
    <w:p w14:paraId="127454B4" w14:textId="77777777" w:rsidR="00FA0581" w:rsidRPr="00645E5D" w:rsidRDefault="00FA0581" w:rsidP="00FA0581">
      <w:pPr>
        <w:jc w:val="both"/>
        <w:rPr>
          <w:rFonts w:ascii="Source Sans Pro" w:hAnsi="Source Sans Pro"/>
          <w:sz w:val="22"/>
          <w:szCs w:val="22"/>
        </w:rPr>
      </w:pPr>
    </w:p>
    <w:p w14:paraId="13E2264E" w14:textId="4307126E" w:rsidR="00A71808" w:rsidRPr="00645E5D" w:rsidRDefault="00A71808" w:rsidP="00FA0581">
      <w:pPr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Objednáváme u Vás</w:t>
      </w:r>
      <w:r w:rsidR="008C3C11" w:rsidRPr="00645E5D">
        <w:rPr>
          <w:rFonts w:ascii="Source Sans Pro" w:hAnsi="Source Sans Pro"/>
          <w:sz w:val="22"/>
          <w:szCs w:val="22"/>
        </w:rPr>
        <w:t>:</w:t>
      </w:r>
    </w:p>
    <w:p w14:paraId="69C19E4B" w14:textId="40B0B9C1" w:rsidR="008C3C11" w:rsidRPr="008C3C11" w:rsidRDefault="008C3C11" w:rsidP="008C3C11">
      <w:pPr>
        <w:jc w:val="both"/>
        <w:rPr>
          <w:rFonts w:ascii="Source Sans Pro" w:hAnsi="Source Sans Pro"/>
          <w:sz w:val="22"/>
          <w:szCs w:val="22"/>
        </w:rPr>
      </w:pPr>
      <w:r w:rsidRPr="008C3C11">
        <w:rPr>
          <w:rFonts w:ascii="Source Sans Pro" w:hAnsi="Source Sans Pro"/>
          <w:sz w:val="22"/>
          <w:szCs w:val="22"/>
        </w:rPr>
        <w:t xml:space="preserve">55 ks      Project </w:t>
      </w:r>
      <w:proofErr w:type="spellStart"/>
      <w:r w:rsidRPr="008C3C11">
        <w:rPr>
          <w:rFonts w:ascii="Source Sans Pro" w:hAnsi="Source Sans Pro"/>
          <w:sz w:val="22"/>
          <w:szCs w:val="22"/>
        </w:rPr>
        <w:t>Explore</w:t>
      </w:r>
      <w:proofErr w:type="spellEnd"/>
      <w:r w:rsidRPr="008C3C1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C3C11">
        <w:rPr>
          <w:rFonts w:ascii="Source Sans Pro" w:hAnsi="Source Sans Pro"/>
          <w:sz w:val="22"/>
          <w:szCs w:val="22"/>
        </w:rPr>
        <w:t>Upgraded</w:t>
      </w:r>
      <w:proofErr w:type="spellEnd"/>
      <w:r w:rsidRPr="008C3C11">
        <w:rPr>
          <w:rFonts w:ascii="Source Sans Pro" w:hAnsi="Source Sans Pro"/>
          <w:sz w:val="22"/>
          <w:szCs w:val="22"/>
        </w:rPr>
        <w:t xml:space="preserve"> 3</w:t>
      </w:r>
      <w:r w:rsidRPr="00645E5D">
        <w:rPr>
          <w:rFonts w:ascii="Source Sans Pro" w:hAnsi="Source Sans Pro"/>
          <w:sz w:val="22"/>
          <w:szCs w:val="22"/>
        </w:rPr>
        <w:t xml:space="preserve"> (</w:t>
      </w:r>
      <w:r w:rsidRPr="00645E5D">
        <w:rPr>
          <w:rFonts w:ascii="Source Sans Pro" w:hAnsi="Source Sans Pro"/>
          <w:sz w:val="22"/>
          <w:szCs w:val="22"/>
        </w:rPr>
        <w:t>9780194133487</w:t>
      </w:r>
      <w:r w:rsidRPr="00645E5D">
        <w:rPr>
          <w:rFonts w:ascii="Source Sans Pro" w:hAnsi="Source Sans Pro"/>
          <w:sz w:val="22"/>
          <w:szCs w:val="22"/>
        </w:rPr>
        <w:t>)</w:t>
      </w:r>
    </w:p>
    <w:p w14:paraId="63D9DBAB" w14:textId="196C93CB" w:rsidR="008C3C11" w:rsidRPr="008C3C11" w:rsidRDefault="008C3C11" w:rsidP="008C3C11">
      <w:pPr>
        <w:jc w:val="both"/>
        <w:rPr>
          <w:rFonts w:ascii="Source Sans Pro" w:hAnsi="Source Sans Pro"/>
          <w:sz w:val="22"/>
          <w:szCs w:val="22"/>
        </w:rPr>
      </w:pPr>
      <w:r w:rsidRPr="008C3C11">
        <w:rPr>
          <w:rFonts w:ascii="Source Sans Pro" w:hAnsi="Source Sans Pro"/>
          <w:sz w:val="22"/>
          <w:szCs w:val="22"/>
        </w:rPr>
        <w:t xml:space="preserve">45 ks      Project </w:t>
      </w:r>
      <w:proofErr w:type="spellStart"/>
      <w:r w:rsidRPr="008C3C11">
        <w:rPr>
          <w:rFonts w:ascii="Source Sans Pro" w:hAnsi="Source Sans Pro"/>
          <w:sz w:val="22"/>
          <w:szCs w:val="22"/>
        </w:rPr>
        <w:t>Explore</w:t>
      </w:r>
      <w:proofErr w:type="spellEnd"/>
      <w:r w:rsidRPr="008C3C1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C3C11">
        <w:rPr>
          <w:rFonts w:ascii="Source Sans Pro" w:hAnsi="Source Sans Pro"/>
          <w:sz w:val="22"/>
          <w:szCs w:val="22"/>
        </w:rPr>
        <w:t>Upgraded</w:t>
      </w:r>
      <w:proofErr w:type="spellEnd"/>
      <w:r w:rsidRPr="008C3C1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C3C11">
        <w:rPr>
          <w:rFonts w:ascii="Source Sans Pro" w:hAnsi="Source Sans Pro"/>
          <w:sz w:val="22"/>
          <w:szCs w:val="22"/>
        </w:rPr>
        <w:t>Starter</w:t>
      </w:r>
      <w:proofErr w:type="spellEnd"/>
      <w:r w:rsidRPr="00645E5D">
        <w:rPr>
          <w:rFonts w:ascii="Source Sans Pro" w:hAnsi="Source Sans Pro"/>
          <w:sz w:val="22"/>
          <w:szCs w:val="22"/>
        </w:rPr>
        <w:t xml:space="preserve"> (</w:t>
      </w:r>
      <w:r w:rsidRPr="00645E5D">
        <w:rPr>
          <w:rFonts w:ascii="Source Sans Pro" w:hAnsi="Source Sans Pro"/>
          <w:sz w:val="22"/>
          <w:szCs w:val="22"/>
        </w:rPr>
        <w:t>9780194129480</w:t>
      </w:r>
      <w:r w:rsidRPr="00645E5D">
        <w:rPr>
          <w:rFonts w:ascii="Source Sans Pro" w:hAnsi="Source Sans Pro"/>
          <w:sz w:val="22"/>
          <w:szCs w:val="22"/>
        </w:rPr>
        <w:t>)</w:t>
      </w:r>
    </w:p>
    <w:p w14:paraId="54CB7E44" w14:textId="712E22F5" w:rsidR="008C3C11" w:rsidRPr="008C3C11" w:rsidRDefault="008C3C11" w:rsidP="008C3C11">
      <w:pPr>
        <w:jc w:val="both"/>
        <w:rPr>
          <w:rFonts w:ascii="Source Sans Pro" w:hAnsi="Source Sans Pro"/>
          <w:sz w:val="22"/>
          <w:szCs w:val="22"/>
          <w:lang w:val="en-US"/>
        </w:rPr>
      </w:pPr>
      <w:r w:rsidRPr="008C3C11">
        <w:rPr>
          <w:rFonts w:ascii="Source Sans Pro" w:hAnsi="Source Sans Pro"/>
          <w:sz w:val="22"/>
          <w:szCs w:val="22"/>
        </w:rPr>
        <w:t xml:space="preserve">55 ks      </w:t>
      </w:r>
      <w:r w:rsidRPr="008C3C11">
        <w:rPr>
          <w:rFonts w:ascii="Source Sans Pro" w:hAnsi="Source Sans Pro"/>
          <w:sz w:val="22"/>
          <w:szCs w:val="22"/>
          <w:lang w:val="en-US"/>
        </w:rPr>
        <w:t>Explore Together 1</w:t>
      </w:r>
      <w:r w:rsidRPr="00645E5D">
        <w:rPr>
          <w:rFonts w:ascii="Source Sans Pro" w:hAnsi="Source Sans Pro"/>
          <w:sz w:val="22"/>
          <w:szCs w:val="22"/>
          <w:lang w:val="en-US"/>
        </w:rPr>
        <w:t xml:space="preserve"> (</w:t>
      </w:r>
      <w:r w:rsidRPr="00645E5D">
        <w:rPr>
          <w:rFonts w:ascii="Source Sans Pro" w:hAnsi="Source Sans Pro"/>
          <w:sz w:val="22"/>
          <w:szCs w:val="22"/>
        </w:rPr>
        <w:t>9780194051606</w:t>
      </w:r>
      <w:r w:rsidRPr="00645E5D">
        <w:rPr>
          <w:rFonts w:ascii="Source Sans Pro" w:hAnsi="Source Sans Pro"/>
          <w:sz w:val="22"/>
          <w:szCs w:val="22"/>
        </w:rPr>
        <w:t>)</w:t>
      </w:r>
    </w:p>
    <w:p w14:paraId="1DB7CA07" w14:textId="07749A10" w:rsidR="008C3C11" w:rsidRPr="008C3C11" w:rsidRDefault="008C3C11" w:rsidP="008C3C11">
      <w:pPr>
        <w:jc w:val="both"/>
        <w:rPr>
          <w:rFonts w:ascii="Source Sans Pro" w:hAnsi="Source Sans Pro"/>
          <w:sz w:val="22"/>
          <w:szCs w:val="22"/>
          <w:lang w:val="en-US"/>
        </w:rPr>
      </w:pPr>
      <w:r w:rsidRPr="008C3C11">
        <w:rPr>
          <w:rFonts w:ascii="Source Sans Pro" w:hAnsi="Source Sans Pro"/>
          <w:sz w:val="22"/>
          <w:szCs w:val="22"/>
          <w:lang w:val="en-US"/>
        </w:rPr>
        <w:t xml:space="preserve">1 </w:t>
      </w:r>
      <w:proofErr w:type="spellStart"/>
      <w:r w:rsidRPr="008C3C11">
        <w:rPr>
          <w:rFonts w:ascii="Source Sans Pro" w:hAnsi="Source Sans Pro"/>
          <w:sz w:val="22"/>
          <w:szCs w:val="22"/>
          <w:lang w:val="en-US"/>
        </w:rPr>
        <w:t>ks</w:t>
      </w:r>
      <w:proofErr w:type="spellEnd"/>
      <w:r w:rsidRPr="008C3C11">
        <w:rPr>
          <w:rFonts w:ascii="Source Sans Pro" w:hAnsi="Source Sans Pro"/>
          <w:sz w:val="22"/>
          <w:szCs w:val="22"/>
          <w:lang w:val="en-US"/>
        </w:rPr>
        <w:t xml:space="preserve">        </w:t>
      </w:r>
      <w:proofErr w:type="spellStart"/>
      <w:r w:rsidRPr="008C3C11">
        <w:rPr>
          <w:rFonts w:ascii="Source Sans Pro" w:hAnsi="Source Sans Pro"/>
          <w:sz w:val="22"/>
          <w:szCs w:val="22"/>
          <w:lang w:val="en-US"/>
        </w:rPr>
        <w:t>Učitelská</w:t>
      </w:r>
      <w:proofErr w:type="spellEnd"/>
      <w:r w:rsidRPr="008C3C11">
        <w:rPr>
          <w:rFonts w:ascii="Source Sans Pro" w:hAnsi="Source Sans Pro"/>
          <w:sz w:val="22"/>
          <w:szCs w:val="22"/>
          <w:lang w:val="en-US"/>
        </w:rPr>
        <w:t xml:space="preserve"> </w:t>
      </w:r>
      <w:proofErr w:type="spellStart"/>
      <w:r w:rsidRPr="008C3C11">
        <w:rPr>
          <w:rFonts w:ascii="Source Sans Pro" w:hAnsi="Source Sans Pro"/>
          <w:sz w:val="22"/>
          <w:szCs w:val="22"/>
          <w:lang w:val="en-US"/>
        </w:rPr>
        <w:t>sada</w:t>
      </w:r>
      <w:proofErr w:type="spellEnd"/>
      <w:r w:rsidRPr="00645E5D">
        <w:rPr>
          <w:rFonts w:ascii="Source Sans Pro" w:hAnsi="Source Sans Pro"/>
          <w:sz w:val="22"/>
          <w:szCs w:val="22"/>
          <w:lang w:val="en-US"/>
        </w:rPr>
        <w:t xml:space="preserve"> (</w:t>
      </w:r>
      <w:r w:rsidRPr="00645E5D">
        <w:rPr>
          <w:rFonts w:ascii="Source Sans Pro" w:hAnsi="Source Sans Pro"/>
          <w:sz w:val="22"/>
          <w:szCs w:val="22"/>
        </w:rPr>
        <w:t>9780194051651</w:t>
      </w:r>
      <w:r w:rsidRPr="00645E5D">
        <w:rPr>
          <w:rFonts w:ascii="Source Sans Pro" w:hAnsi="Source Sans Pro"/>
          <w:sz w:val="22"/>
          <w:szCs w:val="22"/>
        </w:rPr>
        <w:t>)</w:t>
      </w:r>
    </w:p>
    <w:p w14:paraId="34E4EC86" w14:textId="709BCDEF" w:rsidR="008C3C11" w:rsidRPr="008C3C11" w:rsidRDefault="008C3C11" w:rsidP="008C3C11">
      <w:pPr>
        <w:jc w:val="both"/>
        <w:rPr>
          <w:rFonts w:ascii="Source Sans Pro" w:hAnsi="Source Sans Pro"/>
          <w:sz w:val="22"/>
          <w:szCs w:val="22"/>
        </w:rPr>
      </w:pPr>
      <w:r w:rsidRPr="008C3C11">
        <w:rPr>
          <w:rFonts w:ascii="Source Sans Pro" w:hAnsi="Source Sans Pro"/>
          <w:sz w:val="22"/>
          <w:szCs w:val="22"/>
          <w:lang w:val="en-US"/>
        </w:rPr>
        <w:t xml:space="preserve">40 </w:t>
      </w:r>
      <w:proofErr w:type="spellStart"/>
      <w:r w:rsidRPr="008C3C11">
        <w:rPr>
          <w:rFonts w:ascii="Source Sans Pro" w:hAnsi="Source Sans Pro"/>
          <w:sz w:val="22"/>
          <w:szCs w:val="22"/>
          <w:lang w:val="en-US"/>
        </w:rPr>
        <w:t>ks</w:t>
      </w:r>
      <w:proofErr w:type="spellEnd"/>
      <w:r w:rsidRPr="008C3C11">
        <w:rPr>
          <w:rFonts w:ascii="Source Sans Pro" w:hAnsi="Source Sans Pro"/>
          <w:sz w:val="22"/>
          <w:szCs w:val="22"/>
          <w:lang w:val="en-US"/>
        </w:rPr>
        <w:t>      Explore Together 2</w:t>
      </w:r>
      <w:r w:rsidRPr="00645E5D">
        <w:rPr>
          <w:rFonts w:ascii="Source Sans Pro" w:hAnsi="Source Sans Pro"/>
          <w:sz w:val="22"/>
          <w:szCs w:val="22"/>
          <w:lang w:val="en-US"/>
        </w:rPr>
        <w:t xml:space="preserve"> (</w:t>
      </w:r>
      <w:r w:rsidRPr="00645E5D">
        <w:rPr>
          <w:rFonts w:ascii="Source Sans Pro" w:hAnsi="Source Sans Pro"/>
          <w:sz w:val="22"/>
          <w:szCs w:val="22"/>
        </w:rPr>
        <w:t>9780194051781</w:t>
      </w:r>
      <w:r w:rsidRPr="00645E5D">
        <w:rPr>
          <w:rFonts w:ascii="Source Sans Pro" w:hAnsi="Source Sans Pro"/>
          <w:sz w:val="22"/>
          <w:szCs w:val="22"/>
        </w:rPr>
        <w:t>)</w:t>
      </w:r>
    </w:p>
    <w:p w14:paraId="5638C41B" w14:textId="77777777" w:rsidR="00A71808" w:rsidRPr="00645E5D" w:rsidRDefault="00A71808" w:rsidP="00FA0581">
      <w:pPr>
        <w:jc w:val="both"/>
        <w:rPr>
          <w:rFonts w:ascii="Source Sans Pro" w:hAnsi="Source Sans Pro"/>
          <w:sz w:val="22"/>
          <w:szCs w:val="22"/>
        </w:rPr>
      </w:pPr>
    </w:p>
    <w:p w14:paraId="5606245F" w14:textId="4C383E47" w:rsidR="008C3C11" w:rsidRPr="00645E5D" w:rsidRDefault="008C3C11" w:rsidP="00FA0581">
      <w:pPr>
        <w:jc w:val="both"/>
        <w:rPr>
          <w:rFonts w:ascii="Source Sans Pro" w:hAnsi="Source Sans Pro"/>
          <w:b/>
          <w:bCs/>
          <w:sz w:val="22"/>
          <w:szCs w:val="22"/>
        </w:rPr>
      </w:pPr>
      <w:r w:rsidRPr="00645E5D">
        <w:rPr>
          <w:rFonts w:ascii="Source Sans Pro" w:hAnsi="Source Sans Pro"/>
          <w:b/>
          <w:bCs/>
          <w:sz w:val="22"/>
          <w:szCs w:val="22"/>
        </w:rPr>
        <w:t xml:space="preserve">Celková hodnota </w:t>
      </w:r>
      <w:proofErr w:type="gramStart"/>
      <w:r w:rsidRPr="00645E5D">
        <w:rPr>
          <w:rFonts w:ascii="Source Sans Pro" w:hAnsi="Source Sans Pro"/>
          <w:b/>
          <w:bCs/>
          <w:sz w:val="22"/>
          <w:szCs w:val="22"/>
        </w:rPr>
        <w:t>75.191,-</w:t>
      </w:r>
      <w:proofErr w:type="gramEnd"/>
      <w:r w:rsidRPr="00645E5D">
        <w:rPr>
          <w:rFonts w:ascii="Source Sans Pro" w:hAnsi="Source Sans Pro"/>
          <w:b/>
          <w:bCs/>
          <w:sz w:val="22"/>
          <w:szCs w:val="22"/>
        </w:rPr>
        <w:t xml:space="preserve"> Kč.</w:t>
      </w:r>
    </w:p>
    <w:p w14:paraId="0F6C4C8D" w14:textId="77777777" w:rsidR="008C3C11" w:rsidRPr="00645E5D" w:rsidRDefault="008C3C11" w:rsidP="00FA0581">
      <w:pPr>
        <w:jc w:val="both"/>
        <w:rPr>
          <w:rFonts w:ascii="Source Sans Pro" w:hAnsi="Source Sans Pro"/>
          <w:b/>
          <w:bCs/>
          <w:sz w:val="22"/>
          <w:szCs w:val="22"/>
        </w:rPr>
      </w:pPr>
    </w:p>
    <w:p w14:paraId="2B53F390" w14:textId="10C03D97" w:rsidR="008C3C11" w:rsidRPr="00645E5D" w:rsidRDefault="008C3C11" w:rsidP="00FA0581">
      <w:pPr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Děkuji za potvrzení a vyřízení objednávky.</w:t>
      </w:r>
    </w:p>
    <w:p w14:paraId="3AA5AA08" w14:textId="77777777" w:rsidR="008C3C11" w:rsidRPr="00645E5D" w:rsidRDefault="008C3C11" w:rsidP="00FA0581">
      <w:pPr>
        <w:jc w:val="both"/>
        <w:rPr>
          <w:rFonts w:ascii="Source Sans Pro" w:hAnsi="Source Sans Pro"/>
          <w:sz w:val="22"/>
          <w:szCs w:val="22"/>
        </w:rPr>
      </w:pPr>
    </w:p>
    <w:p w14:paraId="37273579" w14:textId="77777777" w:rsidR="008C3C11" w:rsidRPr="00645E5D" w:rsidRDefault="008C3C11" w:rsidP="00FA0581">
      <w:pPr>
        <w:jc w:val="both"/>
        <w:rPr>
          <w:rFonts w:ascii="Source Sans Pro" w:hAnsi="Source Sans Pro"/>
          <w:sz w:val="22"/>
          <w:szCs w:val="22"/>
        </w:rPr>
      </w:pPr>
    </w:p>
    <w:p w14:paraId="724CAB58" w14:textId="34A9BF8E" w:rsidR="008C3C11" w:rsidRPr="00645E5D" w:rsidRDefault="008C3C11" w:rsidP="008C3C11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Mgr. Jitka Vašalovská</w:t>
      </w:r>
    </w:p>
    <w:p w14:paraId="31013A4F" w14:textId="34F1754F" w:rsidR="008C3C11" w:rsidRPr="00645E5D" w:rsidRDefault="008C3C11" w:rsidP="008C3C11">
      <w:pPr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ředitelka školy</w:t>
      </w:r>
    </w:p>
    <w:p w14:paraId="4392EC98" w14:textId="77777777" w:rsidR="008C3C11" w:rsidRPr="00645E5D" w:rsidRDefault="008C3C11" w:rsidP="008C3C11">
      <w:pPr>
        <w:ind w:left="720"/>
        <w:jc w:val="both"/>
        <w:rPr>
          <w:rFonts w:ascii="Source Sans Pro" w:hAnsi="Source Sans Pro"/>
          <w:sz w:val="22"/>
          <w:szCs w:val="22"/>
        </w:rPr>
      </w:pPr>
    </w:p>
    <w:p w14:paraId="3E2EC5DC" w14:textId="77777777" w:rsidR="008C3C11" w:rsidRPr="00645E5D" w:rsidRDefault="008C3C11" w:rsidP="00FA0581">
      <w:pPr>
        <w:jc w:val="both"/>
        <w:rPr>
          <w:rFonts w:ascii="Source Sans Pro" w:hAnsi="Source Sans Pro"/>
          <w:sz w:val="22"/>
          <w:szCs w:val="22"/>
        </w:rPr>
      </w:pPr>
    </w:p>
    <w:p w14:paraId="5AC826AF" w14:textId="77777777" w:rsidR="00A71808" w:rsidRPr="00645E5D" w:rsidRDefault="00A71808" w:rsidP="00FA0581">
      <w:pPr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Fakturujte prosím na školu:</w:t>
      </w:r>
    </w:p>
    <w:p w14:paraId="4B80F079" w14:textId="77777777" w:rsidR="00A71808" w:rsidRPr="00645E5D" w:rsidRDefault="00A71808" w:rsidP="00A71808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Základní škola Bratrství Čechů a Slováků</w:t>
      </w:r>
    </w:p>
    <w:p w14:paraId="2C963730" w14:textId="77777777" w:rsidR="00A71808" w:rsidRPr="00645E5D" w:rsidRDefault="00A71808" w:rsidP="00A71808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Bystřice pod Hostýnem</w:t>
      </w:r>
    </w:p>
    <w:p w14:paraId="19CFEF20" w14:textId="77777777" w:rsidR="00A71808" w:rsidRPr="00645E5D" w:rsidRDefault="00A71808" w:rsidP="00A71808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Pod Zábřehem 1100</w:t>
      </w:r>
    </w:p>
    <w:p w14:paraId="59156B6D" w14:textId="77777777" w:rsidR="00A71808" w:rsidRPr="00645E5D" w:rsidRDefault="00A71808" w:rsidP="00A71808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768 61 Bystřice pod Hostýnem</w:t>
      </w:r>
    </w:p>
    <w:p w14:paraId="25C71568" w14:textId="77777777" w:rsidR="00A71808" w:rsidRPr="00645E5D" w:rsidRDefault="00A71808" w:rsidP="00CB3D9D">
      <w:pPr>
        <w:spacing w:after="0"/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IČO 70833648</w:t>
      </w:r>
    </w:p>
    <w:p w14:paraId="618D0455" w14:textId="77777777" w:rsidR="00FA0581" w:rsidRPr="00645E5D" w:rsidRDefault="00A71808" w:rsidP="00C17DE4">
      <w:pPr>
        <w:jc w:val="both"/>
        <w:rPr>
          <w:rFonts w:ascii="Source Sans Pro" w:hAnsi="Source Sans Pro"/>
          <w:sz w:val="22"/>
          <w:szCs w:val="22"/>
        </w:rPr>
      </w:pPr>
      <w:r w:rsidRPr="00645E5D">
        <w:rPr>
          <w:rFonts w:ascii="Source Sans Pro" w:hAnsi="Source Sans Pro"/>
          <w:sz w:val="22"/>
          <w:szCs w:val="22"/>
        </w:rPr>
        <w:t>DIČ CZ70833648</w:t>
      </w:r>
    </w:p>
    <w:sectPr w:rsidR="00FA0581" w:rsidRPr="00645E5D" w:rsidSect="00C17DE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6" w:right="1134" w:bottom="1134" w:left="1134" w:header="708" w:footer="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FEBB9" w14:textId="77777777" w:rsidR="005E5B82" w:rsidRDefault="005E5B82" w:rsidP="00101DFB">
      <w:pPr>
        <w:spacing w:after="0"/>
      </w:pPr>
      <w:r>
        <w:separator/>
      </w:r>
    </w:p>
  </w:endnote>
  <w:endnote w:type="continuationSeparator" w:id="0">
    <w:p w14:paraId="2E0CC859" w14:textId="77777777" w:rsidR="005E5B82" w:rsidRDefault="005E5B82" w:rsidP="00101D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FBEF705-5185-472F-BADB-761B4224B0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DD7CEDDA-8310-4EC1-BCD4-3E1604FFD97D}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F3453657-DD9C-4DAB-91F8-B091CC9330F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AE6D88C-8551-47EC-9EA0-F73BFED20711}"/>
    <w:embedItalic r:id="rId5" w:fontKey="{AA8705CB-6DA6-483F-9CAB-D8909222CA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EB05B19E-BF7D-4E03-B8FC-716797DD6CA2}"/>
    <w:embedBold r:id="rId7" w:fontKey="{A0297AEE-2989-4A8B-8C13-3517A71D2672}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355D3" w14:textId="77777777" w:rsidR="00E86FD2" w:rsidRDefault="00E86FD2" w:rsidP="00ED0512">
    <w:pPr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DD05272" w14:textId="77777777" w:rsidR="00E86FD2" w:rsidRDefault="00E86FD2" w:rsidP="00ED051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36"/>
      <w:gridCol w:w="4296"/>
    </w:tblGrid>
    <w:tr w:rsidR="00821F28" w14:paraId="6B22DBBF" w14:textId="77777777" w:rsidTr="00325451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DA3F515" w14:textId="77777777" w:rsidR="00821F28" w:rsidRDefault="00821F28" w:rsidP="00325451">
          <w:pPr>
            <w:tabs>
              <w:tab w:val="right" w:pos="9639"/>
            </w:tabs>
            <w:spacing w:after="60"/>
            <w:ind w:right="360"/>
            <w:rPr>
              <w:sz w:val="16"/>
              <w:szCs w:val="16"/>
            </w:rPr>
          </w:pPr>
          <w:r w:rsidRPr="00ED0512">
            <w:rPr>
              <w:sz w:val="16"/>
              <w:szCs w:val="16"/>
            </w:rPr>
            <w:t xml:space="preserve">tel.: 573 380 781, e-mail: zsbrat@zsbrat.cz, </w:t>
          </w:r>
          <w:r>
            <w:rPr>
              <w:sz w:val="16"/>
              <w:szCs w:val="16"/>
            </w:rPr>
            <w:t>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FDF814" w14:textId="77777777" w:rsidR="00821F28" w:rsidRDefault="00821F28" w:rsidP="00325451">
          <w:pPr>
            <w:tabs>
              <w:tab w:val="right" w:pos="9639"/>
            </w:tabs>
            <w:spacing w:after="60"/>
            <w:jc w:val="right"/>
            <w:rPr>
              <w:sz w:val="16"/>
              <w:szCs w:val="16"/>
            </w:rPr>
          </w:pPr>
          <w:r>
            <w:rPr>
              <w:sz w:val="17"/>
              <w:szCs w:val="17"/>
            </w:rPr>
            <w:t>str.</w:t>
          </w:r>
          <w:r w:rsidRPr="00ED0512">
            <w:rPr>
              <w:sz w:val="17"/>
              <w:szCs w:val="17"/>
            </w:rPr>
            <w:t xml:space="preserve"> 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PAGE </w:instrText>
          </w:r>
          <w:r w:rsidRPr="00ED0512">
            <w:rPr>
              <w:sz w:val="17"/>
              <w:szCs w:val="17"/>
            </w:rPr>
            <w:fldChar w:fldCharType="separate"/>
          </w:r>
          <w:r w:rsidR="00C17DE4">
            <w:rPr>
              <w:noProof/>
              <w:sz w:val="17"/>
              <w:szCs w:val="17"/>
            </w:rPr>
            <w:t>2</w:t>
          </w:r>
          <w:r w:rsidRPr="00ED0512">
            <w:rPr>
              <w:sz w:val="17"/>
              <w:szCs w:val="17"/>
            </w:rPr>
            <w:fldChar w:fldCharType="end"/>
          </w:r>
          <w:r>
            <w:rPr>
              <w:sz w:val="17"/>
              <w:szCs w:val="17"/>
            </w:rPr>
            <w:t>/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NUMPAGES </w:instrText>
          </w:r>
          <w:r w:rsidRPr="00ED0512">
            <w:rPr>
              <w:sz w:val="17"/>
              <w:szCs w:val="17"/>
            </w:rPr>
            <w:fldChar w:fldCharType="separate"/>
          </w:r>
          <w:r w:rsidR="009D0353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</w:p>
      </w:tc>
    </w:tr>
    <w:tr w:rsidR="00821F28" w14:paraId="6605E74F" w14:textId="77777777" w:rsidTr="00325451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3552F57" w14:textId="77777777" w:rsidR="00821F28" w:rsidRDefault="00821F28" w:rsidP="00325451">
          <w:pPr>
            <w:tabs>
              <w:tab w:val="right" w:pos="9639"/>
            </w:tabs>
            <w:spacing w:after="0"/>
            <w:ind w:right="360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2C7CB0A" wp14:editId="25C52523">
                <wp:extent cx="6121400" cy="88900"/>
                <wp:effectExtent l="0" t="0" r="0" b="12700"/>
                <wp:docPr id="10" name="Picture 1" descr="Macintosh HD:Users:michalzichacek:Documents:Škola:Grafika:Grafiky PDF:ZS Brat_hlav_papir_pruh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michalzichacek:Documents:Škola:Grafika:Grafiky PDF:ZS Brat_hlav_papir_pruh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79F37" w14:textId="77777777" w:rsidR="00E86FD2" w:rsidRDefault="00E86FD2" w:rsidP="00821F28">
    <w:pPr>
      <w:tabs>
        <w:tab w:val="right" w:pos="9639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36"/>
      <w:gridCol w:w="4296"/>
    </w:tblGrid>
    <w:tr w:rsidR="00ED7187" w14:paraId="66CF3753" w14:textId="77777777" w:rsidTr="00ED7187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D1E881F" w14:textId="77777777" w:rsidR="00ED7187" w:rsidRDefault="00ED7187" w:rsidP="00ED7187">
          <w:pPr>
            <w:tabs>
              <w:tab w:val="right" w:pos="9639"/>
            </w:tabs>
            <w:spacing w:after="60"/>
            <w:ind w:right="360"/>
            <w:rPr>
              <w:sz w:val="16"/>
              <w:szCs w:val="16"/>
            </w:rPr>
          </w:pPr>
          <w:r w:rsidRPr="00ED0512">
            <w:rPr>
              <w:sz w:val="16"/>
              <w:szCs w:val="16"/>
            </w:rPr>
            <w:t xml:space="preserve">tel.: 573 380 781, e-mail: zsbrat@zsbrat.cz, </w:t>
          </w:r>
          <w:r>
            <w:rPr>
              <w:sz w:val="16"/>
              <w:szCs w:val="16"/>
            </w:rPr>
            <w:t>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758DAD0" w14:textId="77777777" w:rsidR="00ED7187" w:rsidRDefault="00ED7187" w:rsidP="00ED7187">
          <w:pPr>
            <w:tabs>
              <w:tab w:val="right" w:pos="9639"/>
            </w:tabs>
            <w:spacing w:after="60"/>
            <w:jc w:val="right"/>
            <w:rPr>
              <w:sz w:val="16"/>
              <w:szCs w:val="16"/>
            </w:rPr>
          </w:pPr>
          <w:r>
            <w:rPr>
              <w:sz w:val="17"/>
              <w:szCs w:val="17"/>
            </w:rPr>
            <w:t>str.</w:t>
          </w:r>
          <w:r w:rsidRPr="00ED0512">
            <w:rPr>
              <w:sz w:val="17"/>
              <w:szCs w:val="17"/>
            </w:rPr>
            <w:t xml:space="preserve"> 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PAGE </w:instrText>
          </w:r>
          <w:r w:rsidRPr="00ED0512">
            <w:rPr>
              <w:sz w:val="17"/>
              <w:szCs w:val="17"/>
            </w:rPr>
            <w:fldChar w:fldCharType="separate"/>
          </w:r>
          <w:r w:rsidR="009D0353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  <w:r>
            <w:rPr>
              <w:sz w:val="17"/>
              <w:szCs w:val="17"/>
            </w:rPr>
            <w:t>/</w:t>
          </w:r>
          <w:r w:rsidRPr="00ED0512">
            <w:rPr>
              <w:sz w:val="17"/>
              <w:szCs w:val="17"/>
            </w:rPr>
            <w:fldChar w:fldCharType="begin"/>
          </w:r>
          <w:r w:rsidRPr="00ED0512">
            <w:rPr>
              <w:sz w:val="17"/>
              <w:szCs w:val="17"/>
            </w:rPr>
            <w:instrText xml:space="preserve"> NUMPAGES </w:instrText>
          </w:r>
          <w:r w:rsidRPr="00ED0512">
            <w:rPr>
              <w:sz w:val="17"/>
              <w:szCs w:val="17"/>
            </w:rPr>
            <w:fldChar w:fldCharType="separate"/>
          </w:r>
          <w:r w:rsidR="009D0353">
            <w:rPr>
              <w:noProof/>
              <w:sz w:val="17"/>
              <w:szCs w:val="17"/>
            </w:rPr>
            <w:t>1</w:t>
          </w:r>
          <w:r w:rsidRPr="00ED0512">
            <w:rPr>
              <w:sz w:val="17"/>
              <w:szCs w:val="17"/>
            </w:rPr>
            <w:fldChar w:fldCharType="end"/>
          </w:r>
        </w:p>
      </w:tc>
    </w:tr>
    <w:tr w:rsidR="00ED7187" w14:paraId="7500ADDA" w14:textId="77777777" w:rsidTr="00ED7187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68A5C38" w14:textId="77777777" w:rsidR="00ED7187" w:rsidRDefault="00053E0C" w:rsidP="00ED7187">
          <w:pPr>
            <w:tabs>
              <w:tab w:val="right" w:pos="9639"/>
            </w:tabs>
            <w:spacing w:after="0"/>
            <w:ind w:right="36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341303C" wp14:editId="46E425EB">
                <wp:extent cx="6121400" cy="88900"/>
                <wp:effectExtent l="0" t="0" r="0" b="12700"/>
                <wp:docPr id="12" name="Picture 2" descr="Macintosh HD:Users:michalzichacek:Documents:Škola:Grafika:Grafiky PDF:ZSBrat_hlavickovy_spodni_cb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michalzichacek:Documents:Škola:Grafika:Grafiky PDF:ZSBrat_hlavickovy_spodni_cb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1A7869" w14:textId="77777777" w:rsidR="00E86FD2" w:rsidRDefault="00E86FD2" w:rsidP="00E86FD2">
    <w:pPr>
      <w:tabs>
        <w:tab w:val="right" w:pos="9639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3BD56" w14:textId="77777777" w:rsidR="005E5B82" w:rsidRDefault="005E5B82" w:rsidP="00101DFB">
      <w:pPr>
        <w:spacing w:after="0"/>
      </w:pPr>
      <w:r>
        <w:separator/>
      </w:r>
    </w:p>
  </w:footnote>
  <w:footnote w:type="continuationSeparator" w:id="0">
    <w:p w14:paraId="59C6E94F" w14:textId="77777777" w:rsidR="005E5B82" w:rsidRDefault="005E5B82" w:rsidP="00101D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3B407" w14:textId="77777777" w:rsidR="00E86FD2" w:rsidRDefault="00E86FD2" w:rsidP="003A6D7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2D2DE" w14:textId="77777777" w:rsidR="00516FDC" w:rsidRDefault="00053E0C" w:rsidP="00516FDC">
    <w:pPr>
      <w:spacing w:after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2E75C7" wp14:editId="6C690066">
          <wp:simplePos x="0" y="0"/>
          <wp:positionH relativeFrom="column">
            <wp:posOffset>0</wp:posOffset>
          </wp:positionH>
          <wp:positionV relativeFrom="paragraph">
            <wp:posOffset>17780</wp:posOffset>
          </wp:positionV>
          <wp:extent cx="1422400" cy="660400"/>
          <wp:effectExtent l="0" t="0" r="0" b="0"/>
          <wp:wrapThrough wrapText="bothSides">
            <wp:wrapPolygon edited="0">
              <wp:start x="7329" y="0"/>
              <wp:lineTo x="3857" y="1662"/>
              <wp:lineTo x="0" y="8308"/>
              <wp:lineTo x="0" y="19108"/>
              <wp:lineTo x="1929" y="20769"/>
              <wp:lineTo x="21214" y="20769"/>
              <wp:lineTo x="21214" y="1662"/>
              <wp:lineTo x="13500" y="0"/>
              <wp:lineTo x="7329" y="0"/>
            </wp:wrapPolygon>
          </wp:wrapThrough>
          <wp:docPr id="11" name="Picture 3" descr="Macintosh HD:Users:michalzichacek:Documents:Škola:Grafika:Grafiky PDF:ZSBrat_hlavickovy_logo_cb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halzichacek:Documents:Škola:Grafika:Grafiky PDF:ZSBrat_hlavickovy_logo_cb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6FD2" w:rsidRPr="00A162C3">
      <w:t xml:space="preserve">Základní škola Bratrství Čechů a Slováků, Bystřice pod Hostýnem, </w:t>
    </w:r>
  </w:p>
  <w:p w14:paraId="4DB06F61" w14:textId="77777777" w:rsidR="00E86FD2" w:rsidRDefault="00E86FD2" w:rsidP="00516FDC">
    <w:pPr>
      <w:spacing w:after="0"/>
      <w:jc w:val="right"/>
    </w:pPr>
    <w:r w:rsidRPr="00A162C3">
      <w:t>Pod Zábřehem 1100, okres Kroměříž, příspěvková organizace</w:t>
    </w:r>
  </w:p>
  <w:p w14:paraId="04ADC930" w14:textId="77777777" w:rsidR="00265C98" w:rsidRDefault="00265C98" w:rsidP="00516FDC">
    <w:pPr>
      <w:spacing w:after="0"/>
      <w:jc w:val="right"/>
    </w:pPr>
  </w:p>
  <w:p w14:paraId="1A0BEDF6" w14:textId="77777777" w:rsidR="00265C98" w:rsidRDefault="00265C98" w:rsidP="00516FDC">
    <w:pPr>
      <w:spacing w:after="0"/>
      <w:jc w:val="right"/>
    </w:pPr>
  </w:p>
  <w:p w14:paraId="56B4C0B2" w14:textId="77777777" w:rsidR="00E86FD2" w:rsidRDefault="00E86F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F1C08"/>
    <w:multiLevelType w:val="hybridMultilevel"/>
    <w:tmpl w:val="59B01590"/>
    <w:lvl w:ilvl="0" w:tplc="B510BBEC">
      <w:start w:val="1"/>
      <w:numFmt w:val="bullet"/>
      <w:pStyle w:val="Seznamsodrkami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43BD8"/>
    <w:multiLevelType w:val="hybridMultilevel"/>
    <w:tmpl w:val="2248B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072919">
    <w:abstractNumId w:val="0"/>
  </w:num>
  <w:num w:numId="2" w16cid:durableId="2119058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4E"/>
    <w:rsid w:val="00053E0C"/>
    <w:rsid w:val="00101DFB"/>
    <w:rsid w:val="00175C00"/>
    <w:rsid w:val="001956BB"/>
    <w:rsid w:val="00265C98"/>
    <w:rsid w:val="0027391C"/>
    <w:rsid w:val="002A2E4A"/>
    <w:rsid w:val="002A762A"/>
    <w:rsid w:val="00364FA4"/>
    <w:rsid w:val="003A6D7A"/>
    <w:rsid w:val="003B685E"/>
    <w:rsid w:val="004023EA"/>
    <w:rsid w:val="004C3388"/>
    <w:rsid w:val="004D5ADD"/>
    <w:rsid w:val="00516FDC"/>
    <w:rsid w:val="00584BF3"/>
    <w:rsid w:val="00591F4E"/>
    <w:rsid w:val="00594E86"/>
    <w:rsid w:val="005E5B82"/>
    <w:rsid w:val="00645E5D"/>
    <w:rsid w:val="00692715"/>
    <w:rsid w:val="006C0D3C"/>
    <w:rsid w:val="00701696"/>
    <w:rsid w:val="00750E24"/>
    <w:rsid w:val="00780CC2"/>
    <w:rsid w:val="007A14B3"/>
    <w:rsid w:val="007C24F1"/>
    <w:rsid w:val="00802629"/>
    <w:rsid w:val="0081716C"/>
    <w:rsid w:val="0082098E"/>
    <w:rsid w:val="00821F28"/>
    <w:rsid w:val="008246D3"/>
    <w:rsid w:val="008C3C11"/>
    <w:rsid w:val="00945C73"/>
    <w:rsid w:val="009D0353"/>
    <w:rsid w:val="00A5220E"/>
    <w:rsid w:val="00A71808"/>
    <w:rsid w:val="00AA4D8C"/>
    <w:rsid w:val="00B27B64"/>
    <w:rsid w:val="00B66FE9"/>
    <w:rsid w:val="00C17DE4"/>
    <w:rsid w:val="00C75B9D"/>
    <w:rsid w:val="00C85FCC"/>
    <w:rsid w:val="00C87D4D"/>
    <w:rsid w:val="00CB3D9D"/>
    <w:rsid w:val="00D00489"/>
    <w:rsid w:val="00D91526"/>
    <w:rsid w:val="00E3355C"/>
    <w:rsid w:val="00E57849"/>
    <w:rsid w:val="00E73545"/>
    <w:rsid w:val="00E86FD2"/>
    <w:rsid w:val="00ED0512"/>
    <w:rsid w:val="00ED7187"/>
    <w:rsid w:val="00F224F8"/>
    <w:rsid w:val="00FA0581"/>
    <w:rsid w:val="00FB037A"/>
    <w:rsid w:val="00FF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CB000E"/>
  <w15:docId w15:val="{F9F6BB8B-C91F-4243-BA79-2FB2E27E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4FA4"/>
    <w:pPr>
      <w:spacing w:after="120"/>
    </w:pPr>
    <w:rPr>
      <w:rFonts w:ascii="Source Sans Pro Light" w:eastAsia="Times New Roman" w:hAnsi="Source Sans Pro Light" w:cs="Times New Roman"/>
      <w:sz w:val="20"/>
      <w:szCs w:val="21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64FA4"/>
    <w:pPr>
      <w:spacing w:before="360" w:after="240"/>
      <w:jc w:val="center"/>
      <w:outlineLvl w:val="0"/>
    </w:pPr>
    <w:rPr>
      <w:sz w:val="58"/>
      <w:szCs w:val="5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716C"/>
    <w:pPr>
      <w:spacing w:before="240" w:after="240"/>
      <w:jc w:val="center"/>
      <w:outlineLvl w:val="1"/>
    </w:pPr>
    <w:rPr>
      <w:rFonts w:ascii="Source Sans Pro Black" w:hAnsi="Source Sans Pro Black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05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05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znamsodrkami1">
    <w:name w:val="Seznam s odrážkami1"/>
    <w:basedOn w:val="Normln"/>
    <w:qFormat/>
    <w:rsid w:val="008246D3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516FDC"/>
    <w:pPr>
      <w:tabs>
        <w:tab w:val="center" w:pos="4153"/>
        <w:tab w:val="right" w:pos="8306"/>
      </w:tabs>
      <w:spacing w:after="0"/>
    </w:pPr>
  </w:style>
  <w:style w:type="character" w:customStyle="1" w:styleId="Nadpis1Char">
    <w:name w:val="Nadpis 1 Char"/>
    <w:basedOn w:val="Standardnpsmoodstavce"/>
    <w:link w:val="Nadpis1"/>
    <w:uiPriority w:val="9"/>
    <w:rsid w:val="00364FA4"/>
    <w:rPr>
      <w:rFonts w:ascii="Source Sans Pro Light" w:eastAsia="Times New Roman" w:hAnsi="Source Sans Pro Light" w:cs="Times New Roman"/>
      <w:sz w:val="58"/>
      <w:szCs w:val="5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1716C"/>
    <w:rPr>
      <w:rFonts w:ascii="Source Sans Pro Black" w:eastAsia="Times New Roman" w:hAnsi="Source Sans Pro Black" w:cs="Times New Roman"/>
      <w:sz w:val="36"/>
      <w:szCs w:val="36"/>
      <w:lang w:eastAsia="cs-CZ"/>
    </w:rPr>
  </w:style>
  <w:style w:type="character" w:styleId="Siln">
    <w:name w:val="Strong"/>
    <w:uiPriority w:val="22"/>
    <w:qFormat/>
    <w:rsid w:val="00B66FE9"/>
    <w:rPr>
      <w:rFonts w:ascii="Source Sans Pro" w:hAnsi="Source Sans Pro"/>
      <w:b/>
    </w:rPr>
  </w:style>
  <w:style w:type="character" w:styleId="Zdraznnintenzivn">
    <w:name w:val="Intense Emphasis"/>
    <w:basedOn w:val="Siln"/>
    <w:uiPriority w:val="21"/>
    <w:qFormat/>
    <w:rsid w:val="00053E0C"/>
    <w:rPr>
      <w:rFonts w:ascii="Source Sans Pro" w:hAnsi="Source Sans Pro"/>
      <w:b/>
      <w:color w:val="7F7F7F" w:themeColor="text1" w:themeTint="80"/>
    </w:rPr>
  </w:style>
  <w:style w:type="character" w:customStyle="1" w:styleId="ZhlavChar">
    <w:name w:val="Záhlaví Char"/>
    <w:basedOn w:val="Standardnpsmoodstavce"/>
    <w:link w:val="Zhlav"/>
    <w:uiPriority w:val="99"/>
    <w:rsid w:val="00516FDC"/>
    <w:rPr>
      <w:rFonts w:ascii="Source Sans Pro Light" w:eastAsia="Times New Roman" w:hAnsi="Source Sans Pro Light" w:cs="Times New Roman"/>
      <w:sz w:val="21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1DFB"/>
    <w:pPr>
      <w:spacing w:after="0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DFB"/>
    <w:rPr>
      <w:rFonts w:ascii="Lucida Grande CE" w:eastAsia="Times New Roman" w:hAnsi="Lucida Grande CE" w:cs="Lucida Grande CE"/>
      <w:sz w:val="18"/>
      <w:szCs w:val="18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ED0512"/>
  </w:style>
  <w:style w:type="table" w:styleId="Mkatabulky">
    <w:name w:val="Table Grid"/>
    <w:basedOn w:val="Normlntabulka"/>
    <w:uiPriority w:val="59"/>
    <w:rsid w:val="00ED7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D7187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0581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058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drazilova\Desktop\hlavi&#269;kov&#253;%20pap&#237;r%20&#269;ernob&#237;l&#25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6BAA0A8040644F8065C7D61FD9E80C" ma:contentTypeVersion="10" ma:contentTypeDescription="Vytvoří nový dokument" ma:contentTypeScope="" ma:versionID="e82bffbdbb839e56beaebe87c28045bb">
  <xsd:schema xmlns:xsd="http://www.w3.org/2001/XMLSchema" xmlns:xs="http://www.w3.org/2001/XMLSchema" xmlns:p="http://schemas.microsoft.com/office/2006/metadata/properties" xmlns:ns2="04dbf4c5-e795-4388-8d56-2a7f00e09d9c" xmlns:ns3="176040c4-56d7-4117-9a17-1915758509ad" targetNamespace="http://schemas.microsoft.com/office/2006/metadata/properties" ma:root="true" ma:fieldsID="2c8bccbea6cd021970ac46cf84483b9c" ns2:_="" ns3:_="">
    <xsd:import namespace="04dbf4c5-e795-4388-8d56-2a7f00e09d9c"/>
    <xsd:import namespace="176040c4-56d7-4117-9a17-191575850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bf4c5-e795-4388-8d56-2a7f00e09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040c4-56d7-4117-9a17-191575850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C40E08-BF55-49E5-8176-8D824E8995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0DA8F9-2CF2-4E00-A8DD-0165450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bf4c5-e795-4388-8d56-2a7f00e09d9c"/>
    <ds:schemaRef ds:uri="176040c4-56d7-4117-9a17-191575850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12E273-16D6-4C65-B0E5-38F2ED00E5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E38793-1653-4CFF-BDCD-439BDC4B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černobílý</Template>
  <TotalTime>2</TotalTime>
  <Pages>1</Pages>
  <Words>100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m.zichacek@email.cz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Bratrství Čechů a Slováků</dc:creator>
  <cp:keywords/>
  <dc:description/>
  <cp:lastModifiedBy>ZŠ Bratrství Čechů a Slováků</cp:lastModifiedBy>
  <cp:revision>4</cp:revision>
  <cp:lastPrinted>2025-12-04T10:26:00Z</cp:lastPrinted>
  <dcterms:created xsi:type="dcterms:W3CDTF">2025-12-04T10:24:00Z</dcterms:created>
  <dcterms:modified xsi:type="dcterms:W3CDTF">2025-12-04T10:28:00Z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0x0101008F6BAA0A8040644F8065C7D61FD9E80C</vt:lpwstr>
  </property>
</Properties>
</file>