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5BD39" w14:textId="72CF4CDD" w:rsidR="004809A9" w:rsidRDefault="00B6628B" w:rsidP="00AF5763">
      <w:pPr>
        <w:jc w:val="center"/>
        <w:rPr>
          <w:rFonts w:cs="Arial"/>
          <w:sz w:val="22"/>
          <w:u w:val="single"/>
        </w:rPr>
      </w:pPr>
      <w:proofErr w:type="spellStart"/>
      <w:r>
        <w:rPr>
          <w:rFonts w:cs="Arial"/>
          <w:b/>
          <w:sz w:val="36"/>
          <w:szCs w:val="36"/>
          <w:u w:val="single"/>
          <w:lang w:val="en-US"/>
        </w:rPr>
        <w:t>O</w:t>
      </w:r>
      <w:r w:rsidR="004809A9">
        <w:rPr>
          <w:rFonts w:cs="Arial"/>
          <w:b/>
          <w:sz w:val="36"/>
          <w:szCs w:val="36"/>
          <w:u w:val="single"/>
          <w:lang w:val="en-US"/>
        </w:rPr>
        <w:t>bjedn</w:t>
      </w:r>
      <w:r w:rsidR="004809A9">
        <w:rPr>
          <w:rFonts w:cs="Arial"/>
          <w:b/>
          <w:sz w:val="36"/>
          <w:szCs w:val="36"/>
          <w:u w:val="single"/>
        </w:rPr>
        <w:t>ávka</w:t>
      </w:r>
      <w:proofErr w:type="spellEnd"/>
      <w:r w:rsidR="004809A9">
        <w:rPr>
          <w:rFonts w:cs="Arial"/>
          <w:b/>
          <w:sz w:val="36"/>
          <w:szCs w:val="36"/>
          <w:u w:val="single"/>
        </w:rPr>
        <w:t xml:space="preserve"> č. </w:t>
      </w:r>
      <w:r w:rsidR="00F602DC">
        <w:rPr>
          <w:rFonts w:cs="Arial"/>
          <w:b/>
          <w:sz w:val="36"/>
          <w:szCs w:val="36"/>
          <w:u w:val="single"/>
        </w:rPr>
        <w:t>6</w:t>
      </w:r>
      <w:r w:rsidR="00562AB1">
        <w:rPr>
          <w:rFonts w:cs="Arial"/>
          <w:b/>
          <w:sz w:val="36"/>
          <w:szCs w:val="36"/>
          <w:u w:val="single"/>
        </w:rPr>
        <w:t>20</w:t>
      </w:r>
      <w:r w:rsidR="00647FF4">
        <w:rPr>
          <w:rFonts w:cs="Arial"/>
          <w:b/>
          <w:sz w:val="36"/>
          <w:szCs w:val="36"/>
          <w:u w:val="single"/>
        </w:rPr>
        <w:t>/</w:t>
      </w:r>
      <w:r w:rsidR="004809A9">
        <w:rPr>
          <w:rFonts w:cs="Arial"/>
          <w:b/>
          <w:sz w:val="36"/>
          <w:szCs w:val="36"/>
          <w:u w:val="single"/>
        </w:rPr>
        <w:t>2025</w:t>
      </w:r>
    </w:p>
    <w:p w14:paraId="1E89279F" w14:textId="77777777" w:rsidR="00AF5763" w:rsidRPr="00AF5763" w:rsidRDefault="00AF5763" w:rsidP="00AF5763">
      <w:pPr>
        <w:jc w:val="center"/>
        <w:rPr>
          <w:rFonts w:cs="Arial"/>
          <w:sz w:val="22"/>
          <w:u w:val="single"/>
        </w:rPr>
      </w:pPr>
    </w:p>
    <w:p w14:paraId="17925D6D" w14:textId="77777777" w:rsidR="00AF5763" w:rsidRDefault="00AF5763" w:rsidP="00AF5763">
      <w:pPr>
        <w:spacing w:before="0"/>
        <w:rPr>
          <w:rFonts w:cs="Arial"/>
          <w:sz w:val="22"/>
        </w:rPr>
      </w:pPr>
    </w:p>
    <w:p w14:paraId="3867AFBC" w14:textId="77777777" w:rsidR="004F0832" w:rsidRPr="004F0832" w:rsidRDefault="004F0832" w:rsidP="004F0832">
      <w:pPr>
        <w:spacing w:before="0"/>
        <w:rPr>
          <w:rFonts w:cs="Arial"/>
          <w:sz w:val="22"/>
        </w:rPr>
      </w:pPr>
      <w:r w:rsidRPr="004F0832">
        <w:rPr>
          <w:rFonts w:cs="Arial"/>
          <w:sz w:val="22"/>
        </w:rPr>
        <w:t>STAVO-GORT – Tomáš Votroubek</w:t>
      </w:r>
    </w:p>
    <w:p w14:paraId="7CCD84E7" w14:textId="77777777" w:rsidR="004F0832" w:rsidRPr="004F0832" w:rsidRDefault="004F0832" w:rsidP="004F0832">
      <w:pPr>
        <w:spacing w:before="0"/>
        <w:rPr>
          <w:rFonts w:cs="Arial"/>
          <w:sz w:val="22"/>
        </w:rPr>
      </w:pPr>
      <w:r w:rsidRPr="004F0832">
        <w:rPr>
          <w:rFonts w:cs="Arial"/>
          <w:sz w:val="22"/>
        </w:rPr>
        <w:t>Bělocerkevská 1046/9</w:t>
      </w:r>
    </w:p>
    <w:p w14:paraId="7370884D" w14:textId="77777777" w:rsidR="004F0832" w:rsidRPr="004F0832" w:rsidRDefault="004F0832" w:rsidP="004F0832">
      <w:pPr>
        <w:spacing w:before="0"/>
        <w:rPr>
          <w:rFonts w:cs="Arial"/>
          <w:sz w:val="22"/>
        </w:rPr>
      </w:pPr>
      <w:r w:rsidRPr="004F0832">
        <w:rPr>
          <w:rFonts w:cs="Arial"/>
          <w:sz w:val="22"/>
        </w:rPr>
        <w:t>100 00 Praha 10 - Vršovice</w:t>
      </w:r>
    </w:p>
    <w:p w14:paraId="3F29F1E0" w14:textId="77777777" w:rsidR="004F0832" w:rsidRPr="004F0832" w:rsidRDefault="004F0832" w:rsidP="004F0832">
      <w:pPr>
        <w:spacing w:before="0"/>
        <w:rPr>
          <w:rFonts w:cs="Arial"/>
          <w:sz w:val="22"/>
        </w:rPr>
      </w:pPr>
      <w:r w:rsidRPr="004F0832">
        <w:rPr>
          <w:rFonts w:cs="Arial"/>
          <w:sz w:val="22"/>
        </w:rPr>
        <w:t>IČ 48048674</w:t>
      </w:r>
      <w:r w:rsidRPr="004F0832">
        <w:rPr>
          <w:rFonts w:cs="Arial"/>
          <w:sz w:val="22"/>
        </w:rPr>
        <w:tab/>
      </w:r>
    </w:p>
    <w:p w14:paraId="6DE26BDD" w14:textId="2279DEDE" w:rsidR="00AF5763" w:rsidRPr="00AF5763" w:rsidRDefault="00AF5763" w:rsidP="003F0D80">
      <w:pPr>
        <w:spacing w:before="0"/>
        <w:rPr>
          <w:rFonts w:cs="Arial"/>
          <w:sz w:val="22"/>
        </w:rPr>
      </w:pPr>
    </w:p>
    <w:p w14:paraId="2251007D" w14:textId="77777777" w:rsidR="00AF5763" w:rsidRDefault="00AF5763" w:rsidP="00AF5763"/>
    <w:p w14:paraId="6B9FED6A" w14:textId="77777777" w:rsidR="00690561" w:rsidRDefault="00690561" w:rsidP="00690561">
      <w:pPr>
        <w:spacing w:before="0" w:line="240" w:lineRule="auto"/>
        <w:jc w:val="right"/>
        <w:rPr>
          <w:rFonts w:cs="Arial"/>
          <w:sz w:val="22"/>
        </w:rPr>
      </w:pPr>
    </w:p>
    <w:p w14:paraId="7163E96D" w14:textId="316FF156" w:rsidR="00690561" w:rsidRDefault="00690561" w:rsidP="00690561">
      <w:pPr>
        <w:spacing w:before="0" w:line="240" w:lineRule="auto"/>
        <w:jc w:val="right"/>
        <w:rPr>
          <w:rFonts w:cs="Arial"/>
          <w:sz w:val="22"/>
        </w:rPr>
      </w:pPr>
      <w:r>
        <w:rPr>
          <w:rFonts w:cs="Arial"/>
          <w:sz w:val="22"/>
        </w:rPr>
        <w:t xml:space="preserve">V Praze dne </w:t>
      </w:r>
      <w:r w:rsidR="00F602DC">
        <w:rPr>
          <w:rFonts w:cs="Arial"/>
          <w:sz w:val="22"/>
        </w:rPr>
        <w:t>2</w:t>
      </w:r>
      <w:r w:rsidR="00562AB1">
        <w:rPr>
          <w:rFonts w:cs="Arial"/>
          <w:sz w:val="22"/>
        </w:rPr>
        <w:t>6</w:t>
      </w:r>
      <w:r>
        <w:rPr>
          <w:rFonts w:cs="Arial"/>
          <w:sz w:val="22"/>
        </w:rPr>
        <w:t>. 1</w:t>
      </w:r>
      <w:r w:rsidR="003F0D80">
        <w:rPr>
          <w:rFonts w:cs="Arial"/>
          <w:sz w:val="22"/>
        </w:rPr>
        <w:t>1</w:t>
      </w:r>
      <w:r>
        <w:rPr>
          <w:rFonts w:cs="Arial"/>
          <w:sz w:val="22"/>
        </w:rPr>
        <w:t>. 2025</w:t>
      </w:r>
    </w:p>
    <w:p w14:paraId="20FEE66C" w14:textId="77777777" w:rsidR="00690561" w:rsidRDefault="00690561" w:rsidP="00690561">
      <w:pPr>
        <w:spacing w:line="240" w:lineRule="auto"/>
        <w:rPr>
          <w:rFonts w:cs="Arial"/>
          <w:b/>
        </w:rPr>
      </w:pPr>
    </w:p>
    <w:p w14:paraId="6DDA7F65" w14:textId="76F9CC31" w:rsidR="00690561" w:rsidRPr="003F0D80" w:rsidRDefault="00690561" w:rsidP="00690561">
      <w:pPr>
        <w:spacing w:line="240" w:lineRule="auto"/>
        <w:rPr>
          <w:rFonts w:cs="Arial"/>
          <w:b/>
        </w:rPr>
      </w:pPr>
      <w:r w:rsidRPr="003F0D80">
        <w:rPr>
          <w:rFonts w:cs="Arial"/>
          <w:b/>
        </w:rPr>
        <w:t>Objednávka</w:t>
      </w:r>
      <w:r w:rsidR="003F0D80" w:rsidRPr="003F0D80">
        <w:rPr>
          <w:rFonts w:cs="Arial"/>
          <w:b/>
        </w:rPr>
        <w:t xml:space="preserve"> </w:t>
      </w:r>
      <w:r w:rsidR="004F0832">
        <w:rPr>
          <w:rFonts w:cs="Arial"/>
          <w:b/>
        </w:rPr>
        <w:t xml:space="preserve">výmalby </w:t>
      </w:r>
      <w:r w:rsidR="00562AB1">
        <w:rPr>
          <w:rFonts w:cs="Arial"/>
          <w:b/>
        </w:rPr>
        <w:t>sprch a šaten B1</w:t>
      </w:r>
    </w:p>
    <w:p w14:paraId="72562E70" w14:textId="77777777" w:rsidR="00690561" w:rsidRPr="003F0D80" w:rsidRDefault="00690561" w:rsidP="00690561">
      <w:pPr>
        <w:spacing w:line="240" w:lineRule="auto"/>
        <w:rPr>
          <w:rFonts w:cs="Arial"/>
          <w:sz w:val="22"/>
        </w:rPr>
      </w:pPr>
    </w:p>
    <w:p w14:paraId="6F407C7D" w14:textId="77777777" w:rsidR="00690561" w:rsidRPr="003F0D80" w:rsidRDefault="00690561" w:rsidP="00690561">
      <w:pPr>
        <w:spacing w:line="240" w:lineRule="auto"/>
        <w:rPr>
          <w:rFonts w:cs="Arial"/>
          <w:sz w:val="22"/>
        </w:rPr>
      </w:pPr>
      <w:r w:rsidRPr="003F0D80">
        <w:rPr>
          <w:rFonts w:cs="Arial"/>
          <w:sz w:val="22"/>
        </w:rPr>
        <w:t>Dobrý den,</w:t>
      </w:r>
    </w:p>
    <w:p w14:paraId="752480ED" w14:textId="023C67F1" w:rsidR="004F0832" w:rsidRDefault="004F0832" w:rsidP="004F0832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>na základě zaslaného stavebního rozpočtu, který je nedílnou součástí této objednávky u Vás objednáváme výmalbu</w:t>
      </w:r>
      <w:r w:rsidR="00562AB1">
        <w:rPr>
          <w:rFonts w:cs="Arial"/>
          <w:sz w:val="22"/>
        </w:rPr>
        <w:t xml:space="preserve"> sprch a šaten pro zaměstnance na oddělení B1</w:t>
      </w:r>
      <w:r w:rsidR="00ED5750">
        <w:rPr>
          <w:rFonts w:cs="Arial"/>
          <w:sz w:val="22"/>
        </w:rPr>
        <w:t xml:space="preserve">. </w:t>
      </w:r>
      <w:r w:rsidR="00F602DC">
        <w:rPr>
          <w:rFonts w:cs="Arial"/>
          <w:sz w:val="22"/>
        </w:rPr>
        <w:t xml:space="preserve"> </w:t>
      </w:r>
      <w:r>
        <w:rPr>
          <w:rFonts w:cs="Arial"/>
          <w:sz w:val="22"/>
        </w:rPr>
        <w:t xml:space="preserve"> </w:t>
      </w:r>
    </w:p>
    <w:p w14:paraId="07B2D423" w14:textId="77777777" w:rsidR="003F0D80" w:rsidRPr="003F0D80" w:rsidRDefault="003F0D80" w:rsidP="00690561">
      <w:pPr>
        <w:rPr>
          <w:b/>
          <w:sz w:val="22"/>
        </w:rPr>
      </w:pPr>
    </w:p>
    <w:p w14:paraId="36DEEBAE" w14:textId="77777777" w:rsidR="004F0832" w:rsidRDefault="004F0832" w:rsidP="00690561">
      <w:pPr>
        <w:pStyle w:val="Style9"/>
        <w:shd w:val="clear" w:color="auto" w:fill="auto"/>
        <w:spacing w:before="0" w:after="620" w:line="224" w:lineRule="exact"/>
        <w:rPr>
          <w:b/>
          <w:color w:val="000000"/>
          <w:sz w:val="22"/>
          <w:szCs w:val="22"/>
          <w:lang w:eastAsia="cs-CZ" w:bidi="cs-CZ"/>
        </w:rPr>
      </w:pPr>
    </w:p>
    <w:p w14:paraId="02FB9023" w14:textId="0EED4221" w:rsidR="003F0D80" w:rsidRPr="003F0D80" w:rsidRDefault="00690561" w:rsidP="00690561">
      <w:pPr>
        <w:pStyle w:val="Style9"/>
        <w:shd w:val="clear" w:color="auto" w:fill="auto"/>
        <w:spacing w:before="0" w:after="620" w:line="224" w:lineRule="exact"/>
        <w:rPr>
          <w:b/>
          <w:color w:val="000000"/>
          <w:sz w:val="22"/>
          <w:szCs w:val="22"/>
          <w:lang w:eastAsia="cs-CZ" w:bidi="cs-CZ"/>
        </w:rPr>
      </w:pPr>
      <w:r w:rsidRPr="003F0D80">
        <w:rPr>
          <w:b/>
          <w:color w:val="000000"/>
          <w:sz w:val="22"/>
          <w:szCs w:val="22"/>
          <w:lang w:eastAsia="cs-CZ" w:bidi="cs-CZ"/>
        </w:rPr>
        <w:t>Ce</w:t>
      </w:r>
      <w:r w:rsidR="00AF5763" w:rsidRPr="003F0D80">
        <w:rPr>
          <w:b/>
          <w:color w:val="000000"/>
          <w:sz w:val="22"/>
          <w:szCs w:val="22"/>
          <w:lang w:eastAsia="cs-CZ" w:bidi="cs-CZ"/>
        </w:rPr>
        <w:t>l</w:t>
      </w:r>
      <w:r w:rsidRPr="003F0D80">
        <w:rPr>
          <w:b/>
          <w:color w:val="000000"/>
          <w:sz w:val="22"/>
          <w:szCs w:val="22"/>
          <w:lang w:eastAsia="cs-CZ" w:bidi="cs-CZ"/>
        </w:rPr>
        <w:t xml:space="preserve">ková cena za objednávku: </w:t>
      </w:r>
      <w:r w:rsidR="00562AB1">
        <w:rPr>
          <w:b/>
          <w:color w:val="000000"/>
          <w:sz w:val="22"/>
          <w:szCs w:val="22"/>
          <w:lang w:eastAsia="cs-CZ" w:bidi="cs-CZ"/>
        </w:rPr>
        <w:t>7.680</w:t>
      </w:r>
      <w:r w:rsidR="00AF5763" w:rsidRPr="003F0D80">
        <w:rPr>
          <w:b/>
          <w:color w:val="000000"/>
          <w:sz w:val="22"/>
          <w:szCs w:val="22"/>
          <w:lang w:eastAsia="cs-CZ" w:bidi="cs-CZ"/>
        </w:rPr>
        <w:t xml:space="preserve"> </w:t>
      </w:r>
      <w:r w:rsidRPr="003F0D80">
        <w:rPr>
          <w:b/>
          <w:color w:val="000000"/>
          <w:sz w:val="22"/>
          <w:szCs w:val="22"/>
          <w:lang w:eastAsia="cs-CZ" w:bidi="cs-CZ"/>
        </w:rPr>
        <w:t xml:space="preserve">Kč </w:t>
      </w:r>
      <w:r w:rsidR="00F602DC">
        <w:rPr>
          <w:b/>
          <w:color w:val="000000"/>
          <w:sz w:val="22"/>
          <w:szCs w:val="22"/>
          <w:lang w:eastAsia="cs-CZ" w:bidi="cs-CZ"/>
        </w:rPr>
        <w:t>bez</w:t>
      </w:r>
      <w:r w:rsidR="003F0D80">
        <w:rPr>
          <w:b/>
          <w:color w:val="000000"/>
          <w:sz w:val="22"/>
          <w:szCs w:val="22"/>
          <w:lang w:eastAsia="cs-CZ" w:bidi="cs-CZ"/>
        </w:rPr>
        <w:t xml:space="preserve"> DPH</w:t>
      </w:r>
      <w:r w:rsidR="004F0832">
        <w:rPr>
          <w:b/>
          <w:color w:val="000000"/>
          <w:sz w:val="22"/>
          <w:szCs w:val="22"/>
          <w:lang w:eastAsia="cs-CZ" w:bidi="cs-CZ"/>
        </w:rPr>
        <w:t>.</w:t>
      </w:r>
    </w:p>
    <w:p w14:paraId="38E857A2" w14:textId="77777777" w:rsidR="004809A9" w:rsidRPr="003F0D80" w:rsidRDefault="004809A9" w:rsidP="004809A9">
      <w:pPr>
        <w:rPr>
          <w:sz w:val="22"/>
        </w:rPr>
      </w:pPr>
    </w:p>
    <w:p w14:paraId="4476A583" w14:textId="77777777" w:rsidR="004809A9" w:rsidRPr="003F0D80" w:rsidRDefault="004809A9" w:rsidP="004809A9">
      <w:pPr>
        <w:spacing w:before="0" w:line="240" w:lineRule="auto"/>
        <w:rPr>
          <w:rFonts w:cs="Arial"/>
          <w:sz w:val="22"/>
        </w:rPr>
      </w:pPr>
      <w:r w:rsidRPr="003F0D80">
        <w:rPr>
          <w:rFonts w:cs="Arial"/>
          <w:sz w:val="22"/>
        </w:rPr>
        <w:t xml:space="preserve">Mgr. Dagmar Zavadilová </w:t>
      </w:r>
      <w:r w:rsidRPr="003F0D80">
        <w:rPr>
          <w:rFonts w:cs="Arial"/>
          <w:sz w:val="22"/>
        </w:rPr>
        <w:tab/>
      </w:r>
      <w:r w:rsidRPr="003F0D80">
        <w:rPr>
          <w:rFonts w:cs="Arial"/>
          <w:sz w:val="22"/>
        </w:rPr>
        <w:tab/>
      </w:r>
      <w:r w:rsidRPr="003F0D80">
        <w:rPr>
          <w:rFonts w:cs="Arial"/>
          <w:sz w:val="22"/>
        </w:rPr>
        <w:tab/>
      </w:r>
      <w:r w:rsidRPr="003F0D80">
        <w:rPr>
          <w:rFonts w:cs="Arial"/>
          <w:sz w:val="22"/>
        </w:rPr>
        <w:tab/>
        <w:t xml:space="preserve"> </w:t>
      </w:r>
    </w:p>
    <w:p w14:paraId="16B86D42" w14:textId="77777777" w:rsidR="004809A9" w:rsidRPr="003F0D80" w:rsidRDefault="004809A9" w:rsidP="004809A9">
      <w:pPr>
        <w:spacing w:before="0" w:line="240" w:lineRule="auto"/>
        <w:rPr>
          <w:rFonts w:cs="Arial"/>
          <w:sz w:val="22"/>
        </w:rPr>
      </w:pPr>
      <w:r w:rsidRPr="003F0D80">
        <w:rPr>
          <w:rFonts w:cs="Arial"/>
          <w:sz w:val="22"/>
        </w:rPr>
        <w:t xml:space="preserve">ředitelka DS Háje jako příkazce operace </w:t>
      </w:r>
      <w:r w:rsidRPr="003F0D80">
        <w:rPr>
          <w:rFonts w:cs="Arial"/>
          <w:sz w:val="22"/>
        </w:rPr>
        <w:tab/>
      </w:r>
      <w:r w:rsidRPr="003F0D80">
        <w:rPr>
          <w:rFonts w:cs="Arial"/>
          <w:sz w:val="22"/>
        </w:rPr>
        <w:tab/>
      </w:r>
    </w:p>
    <w:p w14:paraId="3C442836" w14:textId="77777777" w:rsidR="004809A9" w:rsidRPr="003F0D80" w:rsidRDefault="004809A9" w:rsidP="004809A9">
      <w:pPr>
        <w:spacing w:line="240" w:lineRule="auto"/>
        <w:rPr>
          <w:rFonts w:cs="Arial"/>
          <w:sz w:val="22"/>
        </w:rPr>
      </w:pPr>
    </w:p>
    <w:p w14:paraId="1DC7720A" w14:textId="77777777" w:rsidR="004809A9" w:rsidRDefault="004809A9" w:rsidP="004809A9">
      <w:pPr>
        <w:spacing w:line="240" w:lineRule="auto"/>
        <w:rPr>
          <w:rFonts w:cs="Arial"/>
          <w:sz w:val="22"/>
        </w:rPr>
      </w:pPr>
    </w:p>
    <w:p w14:paraId="076EBBFC" w14:textId="77777777" w:rsidR="00B6628B" w:rsidRPr="00B6628B" w:rsidRDefault="00B6628B" w:rsidP="004809A9">
      <w:pPr>
        <w:spacing w:line="240" w:lineRule="auto"/>
        <w:rPr>
          <w:rFonts w:cs="Arial"/>
          <w:sz w:val="22"/>
        </w:rPr>
      </w:pPr>
    </w:p>
    <w:p w14:paraId="3E2E5790" w14:textId="0634FE4F" w:rsidR="004809A9" w:rsidRPr="00B6628B" w:rsidRDefault="00B6584C" w:rsidP="004809A9">
      <w:pPr>
        <w:spacing w:before="0" w:line="240" w:lineRule="auto"/>
        <w:rPr>
          <w:rFonts w:cs="Arial"/>
          <w:sz w:val="22"/>
        </w:rPr>
      </w:pPr>
      <w:proofErr w:type="spellStart"/>
      <w:r>
        <w:rPr>
          <w:rFonts w:cs="Arial"/>
          <w:sz w:val="22"/>
        </w:rPr>
        <w:t>xxxxxxxxx</w:t>
      </w:r>
      <w:proofErr w:type="spellEnd"/>
    </w:p>
    <w:p w14:paraId="12E1FED1" w14:textId="77777777" w:rsidR="004809A9" w:rsidRPr="00B6628B" w:rsidRDefault="004809A9" w:rsidP="004809A9">
      <w:pPr>
        <w:spacing w:before="0" w:line="240" w:lineRule="auto"/>
        <w:rPr>
          <w:rFonts w:cs="Arial"/>
          <w:sz w:val="22"/>
        </w:rPr>
      </w:pPr>
      <w:r w:rsidRPr="00B6628B">
        <w:rPr>
          <w:rFonts w:cs="Arial"/>
          <w:sz w:val="22"/>
        </w:rPr>
        <w:t>vedoucí provozně-ekonomického oddělení jako správce rozpočtu</w:t>
      </w:r>
    </w:p>
    <w:p w14:paraId="35EB94F6" w14:textId="77777777" w:rsidR="00AF5763" w:rsidRPr="00B6628B" w:rsidRDefault="00AF5763" w:rsidP="004809A9">
      <w:pPr>
        <w:spacing w:line="240" w:lineRule="auto"/>
        <w:rPr>
          <w:rFonts w:cs="Arial"/>
          <w:sz w:val="22"/>
        </w:rPr>
      </w:pPr>
    </w:p>
    <w:p w14:paraId="63BFA561" w14:textId="29F4D729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 xml:space="preserve">Vyřizuje: </w:t>
      </w:r>
      <w:proofErr w:type="spellStart"/>
      <w:r w:rsidR="00B6584C">
        <w:rPr>
          <w:sz w:val="22"/>
          <w:lang w:eastAsia="cs-CZ"/>
        </w:rPr>
        <w:t>xxxxxxxxx</w:t>
      </w:r>
      <w:proofErr w:type="spellEnd"/>
    </w:p>
    <w:p w14:paraId="4A38769E" w14:textId="77777777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 xml:space="preserve">Forma odeslání objednávky: </w:t>
      </w:r>
      <w:r w:rsidR="00690561">
        <w:rPr>
          <w:sz w:val="22"/>
          <w:lang w:eastAsia="cs-CZ"/>
        </w:rPr>
        <w:t>emailem</w:t>
      </w:r>
    </w:p>
    <w:p w14:paraId="732B7951" w14:textId="39E7474D" w:rsidR="00B6628B" w:rsidRPr="00B6628B" w:rsidRDefault="00B6628B" w:rsidP="004809A9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 xml:space="preserve">Fakturaci zasílejte na email: </w:t>
      </w:r>
      <w:proofErr w:type="spellStart"/>
      <w:r w:rsidR="00B6584C">
        <w:rPr>
          <w:sz w:val="22"/>
          <w:lang w:eastAsia="cs-CZ"/>
        </w:rPr>
        <w:t>xxxxxxxxxx</w:t>
      </w:r>
      <w:proofErr w:type="spellEnd"/>
    </w:p>
    <w:p w14:paraId="65DA042C" w14:textId="77777777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</w:p>
    <w:p w14:paraId="77DEED9D" w14:textId="77777777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>Pozn.: Žádáme Vás o sdělení spisové značky/čísla jednacího Vašeho oprávnění k podnikání a příslušnosti k rejstříkovému soudu/živnostenskému úřadu a jeho uvedení na faktuře.</w:t>
      </w:r>
    </w:p>
    <w:p w14:paraId="3E4E93E0" w14:textId="77777777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</w:p>
    <w:p w14:paraId="4B4DE1A2" w14:textId="759E08A5" w:rsidR="00690561" w:rsidRDefault="004809A9" w:rsidP="00B6628B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>Domov pro seniory Háje není plátcem DPH.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"/>
        <w:gridCol w:w="3740"/>
        <w:gridCol w:w="1085"/>
        <w:gridCol w:w="418"/>
        <w:gridCol w:w="883"/>
        <w:gridCol w:w="920"/>
        <w:gridCol w:w="920"/>
        <w:gridCol w:w="1020"/>
        <w:gridCol w:w="940"/>
      </w:tblGrid>
      <w:tr w:rsidR="00562AB1" w:rsidRPr="00562AB1" w14:paraId="68669A7B" w14:textId="77777777" w:rsidTr="00562AB1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178BD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lastRenderedPageBreak/>
              <w:t>STAVO-GORT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1A6AE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STAVEBNI ROZPOČET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27A5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1B4E3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6167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6667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6CE80F99" w14:textId="77777777" w:rsidTr="00562AB1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14F0E" w14:textId="3601557E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tel: </w:t>
            </w:r>
            <w:proofErr w:type="spellStart"/>
            <w:r w:rsidR="00B6584C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xxxxxxxxxxx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294EB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7C421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BE7C7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8335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276C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249A8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8056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6A4072B8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B4EC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AEFCE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Francouzská 60 Praha 10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E89CD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960C0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19970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48E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1E9CA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2A75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E22C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78BBDF67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DFAA6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58B2C" w14:textId="132990A9" w:rsidR="00562AB1" w:rsidRPr="00562AB1" w:rsidRDefault="007B13DF" w:rsidP="00562AB1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  <w:r>
              <w:fldChar w:fldCharType="begin"/>
            </w:r>
            <w:r>
              <w:instrText xml:space="preserve"> HYPERLINK "mailto:stavo.gort@atlas.cz" </w:instrText>
            </w:r>
            <w:r>
              <w:fldChar w:fldCharType="separate"/>
            </w:r>
            <w:r w:rsidR="00B6584C"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  <w:t>xxxxxxxxxxx</w:t>
            </w:r>
            <w:bookmarkStart w:id="0" w:name="_GoBack"/>
            <w:bookmarkEnd w:id="0"/>
            <w:r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  <w:fldChar w:fldCharType="end"/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8DACC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E8658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CDB1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3AC1C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797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7143C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0369C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2A29475E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65F5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550D3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A608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0061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64615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B59F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807E5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38C85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2AA3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1C12FC5F" w14:textId="77777777" w:rsidTr="00562AB1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A1F7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Lokalita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938C6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  <w:t xml:space="preserve">K Milíčovu 734/1 Praha 4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FF0A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BE6E5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5A4E0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624AB141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87792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D237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Domov pro seniory Háje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047F9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5D394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2B07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1EB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D6AEA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B71A4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38A3A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2A5F8BC3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EF0D0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9527A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DCFE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E0352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24D4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C3F5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9710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32B3C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6E05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75F4677D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786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5DD77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FF56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Nabídka na výmalbu sprch 2x a šaten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6FAA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DBC7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715058E7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31814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7FE0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9683A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0473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91A7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A23D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F0285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0805C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90D4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290B902F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F8184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8787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8E47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sz w:val="20"/>
                <w:szCs w:val="20"/>
                <w:lang w:eastAsia="cs-CZ"/>
              </w:rPr>
              <w:t>B1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63A99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2BC5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08815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18118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4C1C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EB892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382D97E7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71811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3187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9AB2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1761B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CC2A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52AA8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57A2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8AB34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E36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6018EBE4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94173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č.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0AC05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Zkrácený popis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43474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množství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D0AB3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proofErr w:type="spellStart"/>
            <w:r w:rsidRPr="00562AB1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M.j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5696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montáž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67F01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AFM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F9EA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A7AD2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6AAF3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069DE746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E6BD6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BBAB3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62338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1EC0B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2D85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44B1E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1 167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284DB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        Kč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9FEB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FCD2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42430B16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E19E1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3C873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Výkaz výměr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D9310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7188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33908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AE30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4FCF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4B973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575B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251AF620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D1A58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8632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D06B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87F5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4BE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CE34C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89B6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F5CA6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1FAB0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353A4124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E858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2CB8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Malba stropů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63E4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sz w:val="20"/>
                <w:szCs w:val="20"/>
                <w:lang w:eastAsia="cs-CZ"/>
              </w:rPr>
              <w:t>120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DB86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C7846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EFD82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232B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sz w:val="20"/>
                <w:szCs w:val="20"/>
                <w:lang w:eastAsia="cs-CZ"/>
              </w:rPr>
              <w:t>3840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F247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85678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3C1D22B0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1CC2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2F333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Penetrace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8DA59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sz w:val="20"/>
                <w:szCs w:val="20"/>
                <w:lang w:eastAsia="cs-CZ"/>
              </w:rPr>
              <w:t>120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D54AF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69AF0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2A91B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E21F5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sz w:val="20"/>
                <w:szCs w:val="20"/>
                <w:lang w:eastAsia="cs-CZ"/>
              </w:rPr>
              <w:t>2160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9BA33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91CA8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0E61FEE2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8829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7C894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proofErr w:type="spellStart"/>
            <w:proofErr w:type="gramStart"/>
            <w:r w:rsidRPr="00562AB1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oblepování,stěhování</w:t>
            </w:r>
            <w:proofErr w:type="gramEnd"/>
            <w:r w:rsidRPr="00562AB1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,úklid</w:t>
            </w:r>
            <w:proofErr w:type="spellEnd"/>
            <w:r w:rsidRPr="00562AB1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6C628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CD80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5DB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DEE8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4AD34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sz w:val="20"/>
                <w:szCs w:val="20"/>
                <w:lang w:eastAsia="cs-CZ"/>
              </w:rPr>
              <w:t>850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5568C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5E43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0CDE870A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BEE34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E3362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zednické opravy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FF0E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6AEB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9EBF7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E26D8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4E437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sz w:val="20"/>
                <w:szCs w:val="20"/>
                <w:lang w:eastAsia="cs-CZ"/>
              </w:rPr>
              <w:t>480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3F136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99FA6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1B1F8623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F350B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B97E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izolace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2F016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1699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7BFB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A451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A7055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sz w:val="20"/>
                <w:szCs w:val="20"/>
                <w:lang w:eastAsia="cs-CZ"/>
              </w:rPr>
              <w:t>350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3DF3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981A5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67807B9E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B57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A4B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3F94B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9E26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2BA80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977CC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5A8E6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D4697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9C9D2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569A1CAE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33FD4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48347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D1DC7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C0CB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1D0BB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6B93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8D7D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D5374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8F1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63C3AB5B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B348C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BC9E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9F07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7BB37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077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A56CB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0AAC6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43FA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BB036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28A3CC64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B48C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84DA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8D87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609C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2E7D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2D27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F1486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32CF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1338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4CA1B97E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4F132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CEFA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20F0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87BC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26102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05508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ADC71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87F0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6AE1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3DE34DAD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0165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06BB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208C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883D4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63050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82DC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1E8EB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131E0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3222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48F0DCAB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7AF34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3110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BFE1D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08D6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E8834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C2B9A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17E66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7680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E585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10A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6A5D4503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76D1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122F0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64A6C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1E72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E904C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2A37A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6606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E1F05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8F28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7DF2197B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D7CBA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AFFB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sz w:val="20"/>
                <w:szCs w:val="20"/>
                <w:lang w:eastAsia="cs-CZ"/>
              </w:rPr>
              <w:t xml:space="preserve">DPH </w:t>
            </w:r>
            <w:proofErr w:type="gramStart"/>
            <w:r w:rsidRPr="00562AB1">
              <w:rPr>
                <w:rFonts w:eastAsia="Times New Roman" w:cs="Arial"/>
                <w:sz w:val="20"/>
                <w:szCs w:val="20"/>
                <w:lang w:eastAsia="cs-CZ"/>
              </w:rPr>
              <w:t>12%</w:t>
            </w:r>
            <w:proofErr w:type="gram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A03CE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0C497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284A8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81CE4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9140B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sz w:val="20"/>
                <w:szCs w:val="20"/>
                <w:lang w:eastAsia="cs-CZ"/>
              </w:rPr>
              <w:t>922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2D332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CFFE7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637A6719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8785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DC120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sz w:val="20"/>
                <w:szCs w:val="20"/>
                <w:lang w:eastAsia="cs-CZ"/>
              </w:rPr>
              <w:t>Celkem k úhradě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6DDD0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851B3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31166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F59F0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A0489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8602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CC607" w14:textId="77777777" w:rsidR="00562AB1" w:rsidRPr="00562AB1" w:rsidRDefault="00562AB1" w:rsidP="00562AB1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5AE3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7B360D3A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21D78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17A4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DE9E3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845B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C5732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A0597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51F0A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48A6B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DEC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30BE8BC8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6511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2082A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62AB1">
              <w:rPr>
                <w:rFonts w:eastAsia="Times New Roman" w:cs="Arial"/>
                <w:sz w:val="20"/>
                <w:szCs w:val="20"/>
                <w:lang w:eastAsia="cs-CZ"/>
              </w:rPr>
              <w:t>V Praze dne 18.7.2025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03C86" w14:textId="77777777" w:rsidR="00562AB1" w:rsidRPr="00562AB1" w:rsidRDefault="00562AB1" w:rsidP="00562AB1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ED7E5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D1F4B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65570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897A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E0E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C175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135B4543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4F2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B2AD0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79FA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254F2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19BA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E6543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8945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1CBF3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DF5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07F99888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CD7A9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A2A56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70B11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0859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8406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F7F31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F70AA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F8F5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A89F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62AB1" w:rsidRPr="00562AB1" w14:paraId="7B60792B" w14:textId="77777777" w:rsidTr="00562AB1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D58C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45736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288E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1C40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4C4F3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4884D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DCCB6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33AAE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19E0" w14:textId="77777777" w:rsidR="00562AB1" w:rsidRPr="00562AB1" w:rsidRDefault="00562AB1" w:rsidP="00562AB1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4ABEA238" w14:textId="0E6216FD" w:rsidR="004F0832" w:rsidRDefault="004F0832" w:rsidP="00B6628B">
      <w:pPr>
        <w:spacing w:before="0" w:line="240" w:lineRule="auto"/>
        <w:rPr>
          <w:sz w:val="22"/>
          <w:lang w:eastAsia="cs-CZ"/>
        </w:rPr>
      </w:pPr>
    </w:p>
    <w:p w14:paraId="641896D0" w14:textId="77777777" w:rsidR="004F0832" w:rsidRPr="00B6628B" w:rsidRDefault="004F0832" w:rsidP="00B6628B">
      <w:pPr>
        <w:spacing w:before="0" w:line="240" w:lineRule="auto"/>
        <w:rPr>
          <w:sz w:val="22"/>
          <w:lang w:eastAsia="cs-CZ"/>
        </w:rPr>
      </w:pPr>
    </w:p>
    <w:sectPr w:rsidR="004F0832" w:rsidRPr="00B6628B" w:rsidSect="00B6628B">
      <w:footerReference w:type="default" r:id="rId7"/>
      <w:headerReference w:type="first" r:id="rId8"/>
      <w:pgSz w:w="11906" w:h="16838"/>
      <w:pgMar w:top="720" w:right="720" w:bottom="426" w:left="720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D4DC22" w14:textId="77777777" w:rsidR="007B13DF" w:rsidRPr="00D729AF" w:rsidRDefault="007B13DF" w:rsidP="00D729AF">
      <w:r>
        <w:separator/>
      </w:r>
    </w:p>
  </w:endnote>
  <w:endnote w:type="continuationSeparator" w:id="0">
    <w:p w14:paraId="37FF5FAE" w14:textId="77777777" w:rsidR="007B13DF" w:rsidRPr="00D729AF" w:rsidRDefault="007B13DF" w:rsidP="00D72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9639F" w14:textId="77777777" w:rsidR="00750360" w:rsidRDefault="00750360" w:rsidP="00D729AF"/>
  <w:p w14:paraId="2C2FA68D" w14:textId="77777777" w:rsidR="0053400E" w:rsidRPr="00D729AF" w:rsidRDefault="0053400E" w:rsidP="00D729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50428B" w14:textId="77777777" w:rsidR="007B13DF" w:rsidRPr="00D729AF" w:rsidRDefault="007B13DF" w:rsidP="00D729AF">
      <w:r>
        <w:separator/>
      </w:r>
    </w:p>
  </w:footnote>
  <w:footnote w:type="continuationSeparator" w:id="0">
    <w:p w14:paraId="74F6F5D1" w14:textId="77777777" w:rsidR="007B13DF" w:rsidRPr="00D729AF" w:rsidRDefault="007B13DF" w:rsidP="00D72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F3CF2" w14:textId="77777777" w:rsidR="0053400E" w:rsidRPr="00D729AF" w:rsidRDefault="00150D0C" w:rsidP="00D729AF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54BF4C" wp14:editId="443BC40A">
              <wp:simplePos x="0" y="0"/>
              <wp:positionH relativeFrom="column">
                <wp:posOffset>1495425</wp:posOffset>
              </wp:positionH>
              <wp:positionV relativeFrom="paragraph">
                <wp:posOffset>504825</wp:posOffset>
              </wp:positionV>
              <wp:extent cx="1019175" cy="123825"/>
              <wp:effectExtent l="0" t="0" r="28575" b="2857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9175" cy="1238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8E3D53C" id="Obdélník 1" o:spid="_x0000_s1026" style="position:absolute;margin-left:117.75pt;margin-top:39.75pt;width:80.2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" fillcolor="white [3212]" strokecolor="white [3212]" strokeweight="1pt"/>
          </w:pict>
        </mc:Fallback>
      </mc:AlternateContent>
    </w:r>
    <w:r w:rsidR="0053400E" w:rsidRPr="00D729AF">
      <w:rPr>
        <w:noProof/>
      </w:rPr>
      <w:drawing>
        <wp:inline distT="0" distB="0" distL="0" distR="0" wp14:anchorId="43DC902B" wp14:editId="7F93A7F8">
          <wp:extent cx="3834000" cy="1130400"/>
          <wp:effectExtent l="0" t="0" r="0" b="0"/>
          <wp:docPr id="13" name="Obrázek 1" descr="Obsah obrázku text, účtenka, Písmo, snímek obrazovky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117847" name="Obrázek 1" descr="Obsah obrázku text, účtenka, Písmo, snímek obrazovky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4000" cy="113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61E7E2" w14:textId="77777777" w:rsidR="007C4C30" w:rsidRPr="00D729AF" w:rsidRDefault="007C4C30" w:rsidP="00D729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448AD"/>
    <w:multiLevelType w:val="hybridMultilevel"/>
    <w:tmpl w:val="F376BC3A"/>
    <w:lvl w:ilvl="0" w:tplc="92403E92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vertAlign w:val="superscrip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907CA"/>
    <w:multiLevelType w:val="multilevel"/>
    <w:tmpl w:val="15409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D0C"/>
    <w:rsid w:val="00026500"/>
    <w:rsid w:val="00033093"/>
    <w:rsid w:val="00090D17"/>
    <w:rsid w:val="000E22ED"/>
    <w:rsid w:val="00126FEB"/>
    <w:rsid w:val="00150D0C"/>
    <w:rsid w:val="00176CE2"/>
    <w:rsid w:val="001D05BE"/>
    <w:rsid w:val="001E79F0"/>
    <w:rsid w:val="001F1465"/>
    <w:rsid w:val="00262E05"/>
    <w:rsid w:val="002856EB"/>
    <w:rsid w:val="00293A85"/>
    <w:rsid w:val="002A6645"/>
    <w:rsid w:val="003617DB"/>
    <w:rsid w:val="00395F18"/>
    <w:rsid w:val="003C6EF8"/>
    <w:rsid w:val="003F0D80"/>
    <w:rsid w:val="00437D75"/>
    <w:rsid w:val="004809A9"/>
    <w:rsid w:val="0048661B"/>
    <w:rsid w:val="004C735B"/>
    <w:rsid w:val="004F0832"/>
    <w:rsid w:val="0050054D"/>
    <w:rsid w:val="0053400E"/>
    <w:rsid w:val="00545D28"/>
    <w:rsid w:val="0056035B"/>
    <w:rsid w:val="00562AB1"/>
    <w:rsid w:val="00601BAB"/>
    <w:rsid w:val="00647FF4"/>
    <w:rsid w:val="006550BF"/>
    <w:rsid w:val="00690561"/>
    <w:rsid w:val="006C5823"/>
    <w:rsid w:val="00711968"/>
    <w:rsid w:val="00750360"/>
    <w:rsid w:val="007B13DF"/>
    <w:rsid w:val="007C4C30"/>
    <w:rsid w:val="00827FA7"/>
    <w:rsid w:val="00846ECA"/>
    <w:rsid w:val="00865FE2"/>
    <w:rsid w:val="008A2F3D"/>
    <w:rsid w:val="008B1786"/>
    <w:rsid w:val="008E193E"/>
    <w:rsid w:val="008F5F5E"/>
    <w:rsid w:val="0090756D"/>
    <w:rsid w:val="0097560B"/>
    <w:rsid w:val="00A823ED"/>
    <w:rsid w:val="00AF295A"/>
    <w:rsid w:val="00AF5763"/>
    <w:rsid w:val="00B31C0D"/>
    <w:rsid w:val="00B6584C"/>
    <w:rsid w:val="00B6628B"/>
    <w:rsid w:val="00BC7F34"/>
    <w:rsid w:val="00D729AF"/>
    <w:rsid w:val="00E3169C"/>
    <w:rsid w:val="00E74081"/>
    <w:rsid w:val="00E93FB9"/>
    <w:rsid w:val="00E94419"/>
    <w:rsid w:val="00EB6E0B"/>
    <w:rsid w:val="00ED5750"/>
    <w:rsid w:val="00F602DC"/>
    <w:rsid w:val="00FB7917"/>
    <w:rsid w:val="00FC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78CE57"/>
  <w15:chartTrackingRefBased/>
  <w15:docId w15:val="{A12D8C4E-1844-4AAA-A422-A39771EE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locked="0" w:uiPriority="29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locked="0" w:uiPriority="21"/>
    <w:lsdException w:name="Subtle Reference" w:uiPriority="31"/>
    <w:lsdException w:name="Intense Reference" w:locked="0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aliases w:val="Normální text"/>
    <w:qFormat/>
    <w:rsid w:val="004809A9"/>
    <w:pPr>
      <w:spacing w:before="170" w:after="0" w:line="252" w:lineRule="auto"/>
    </w:pPr>
    <w:rPr>
      <w:rFonts w:ascii="Arial" w:hAnsi="Arial"/>
      <w:kern w:val="0"/>
      <w:szCs w:val="22"/>
      <w14:ligatures w14:val="none"/>
    </w:rPr>
  </w:style>
  <w:style w:type="paragraph" w:styleId="Nadpis1">
    <w:name w:val="heading 1"/>
    <w:aliases w:val="Nadpis hlavní"/>
    <w:basedOn w:val="Normln"/>
    <w:next w:val="Normln"/>
    <w:link w:val="Nadpis1Char"/>
    <w:uiPriority w:val="9"/>
    <w:qFormat/>
    <w:rsid w:val="007C4C30"/>
    <w:pPr>
      <w:keepNext/>
      <w:keepLines/>
      <w:spacing w:before="0" w:after="240" w:line="288" w:lineRule="auto"/>
      <w:outlineLvl w:val="0"/>
    </w:pPr>
    <w:rPr>
      <w:rFonts w:eastAsiaTheme="majorEastAsia" w:cstheme="majorBidi"/>
      <w:b/>
      <w:kern w:val="2"/>
      <w:sz w:val="36"/>
      <w:szCs w:val="40"/>
      <w14:ligatures w14:val="standardContextual"/>
    </w:rPr>
  </w:style>
  <w:style w:type="paragraph" w:styleId="Nadpis2">
    <w:name w:val="heading 2"/>
    <w:aliases w:val="Nadpis vedlejší"/>
    <w:basedOn w:val="Normln"/>
    <w:next w:val="Normln"/>
    <w:link w:val="Nadpis2Char"/>
    <w:uiPriority w:val="9"/>
    <w:unhideWhenUsed/>
    <w:qFormat/>
    <w:rsid w:val="00033093"/>
    <w:pPr>
      <w:keepNext/>
      <w:keepLines/>
      <w:spacing w:before="240" w:after="240" w:line="288" w:lineRule="auto"/>
      <w:outlineLvl w:val="1"/>
    </w:pPr>
    <w:rPr>
      <w:rFonts w:eastAsiaTheme="majorEastAsia" w:cstheme="majorBidi"/>
      <w:b/>
      <w:kern w:val="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locked/>
    <w:rsid w:val="00E74081"/>
    <w:pPr>
      <w:keepNext/>
      <w:keepLines/>
      <w:spacing w:before="160" w:after="80" w:line="28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locked/>
    <w:rsid w:val="00E74081"/>
    <w:pPr>
      <w:keepNext/>
      <w:keepLines/>
      <w:spacing w:before="80" w:after="40" w:line="28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locked/>
    <w:rsid w:val="00E74081"/>
    <w:pPr>
      <w:keepNext/>
      <w:keepLines/>
      <w:spacing w:before="80" w:after="40" w:line="28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locked/>
    <w:rsid w:val="00E74081"/>
    <w:pPr>
      <w:keepNext/>
      <w:keepLines/>
      <w:spacing w:before="40" w:line="28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locked/>
    <w:rsid w:val="00E74081"/>
    <w:pPr>
      <w:keepNext/>
      <w:keepLines/>
      <w:spacing w:before="40" w:line="28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locked/>
    <w:rsid w:val="00E74081"/>
    <w:pPr>
      <w:keepNext/>
      <w:keepLines/>
      <w:spacing w:before="0" w:line="28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locked/>
    <w:rsid w:val="00E74081"/>
    <w:pPr>
      <w:keepNext/>
      <w:keepLines/>
      <w:spacing w:before="0" w:line="28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locked/>
    <w:rsid w:val="004C735B"/>
    <w:pPr>
      <w:ind w:left="720"/>
      <w:contextualSpacing/>
    </w:pPr>
  </w:style>
  <w:style w:type="character" w:customStyle="1" w:styleId="Nadpis1Char">
    <w:name w:val="Nadpis 1 Char"/>
    <w:aliases w:val="Nadpis hlavní Char"/>
    <w:basedOn w:val="Standardnpsmoodstavce"/>
    <w:link w:val="Nadpis1"/>
    <w:uiPriority w:val="9"/>
    <w:rsid w:val="007C4C30"/>
    <w:rPr>
      <w:rFonts w:ascii="Arial" w:eastAsiaTheme="majorEastAsia" w:hAnsi="Arial" w:cstheme="majorBidi"/>
      <w:b/>
      <w:sz w:val="36"/>
      <w:szCs w:val="40"/>
    </w:rPr>
  </w:style>
  <w:style w:type="character" w:customStyle="1" w:styleId="Nadpis2Char">
    <w:name w:val="Nadpis 2 Char"/>
    <w:aliases w:val="Nadpis vedlejší Char"/>
    <w:basedOn w:val="Standardnpsmoodstavce"/>
    <w:link w:val="Nadpis2"/>
    <w:uiPriority w:val="9"/>
    <w:rsid w:val="00033093"/>
    <w:rPr>
      <w:rFonts w:ascii="Arial" w:eastAsiaTheme="majorEastAsia" w:hAnsi="Arial" w:cstheme="majorBidi"/>
      <w:b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740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7408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08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7408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7408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7408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74081"/>
    <w:rPr>
      <w:rFonts w:eastAsiaTheme="majorEastAsia" w:cstheme="majorBidi"/>
      <w:color w:val="272727" w:themeColor="text1" w:themeTint="D8"/>
    </w:rPr>
  </w:style>
  <w:style w:type="paragraph" w:styleId="Podnadpis">
    <w:name w:val="Subtitle"/>
    <w:basedOn w:val="Normln"/>
    <w:next w:val="Normln"/>
    <w:link w:val="PodnadpisChar"/>
    <w:uiPriority w:val="11"/>
    <w:locked/>
    <w:rsid w:val="00E740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74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locked/>
    <w:rsid w:val="00E740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74081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locked/>
    <w:rsid w:val="00E7408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locked/>
    <w:rsid w:val="00E740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7408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locked/>
    <w:rsid w:val="00E7408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locked/>
    <w:rsid w:val="00E74081"/>
    <w:pPr>
      <w:tabs>
        <w:tab w:val="center" w:pos="4536"/>
        <w:tab w:val="right" w:pos="9072"/>
      </w:tabs>
      <w:spacing w:before="0" w:line="240" w:lineRule="auto"/>
    </w:pPr>
    <w:rPr>
      <w:kern w:val="2"/>
      <w:szCs w:val="24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E74081"/>
  </w:style>
  <w:style w:type="paragraph" w:styleId="Zpat">
    <w:name w:val="footer"/>
    <w:basedOn w:val="Normln"/>
    <w:link w:val="ZpatChar"/>
    <w:uiPriority w:val="99"/>
    <w:unhideWhenUsed/>
    <w:locked/>
    <w:rsid w:val="00E74081"/>
    <w:pPr>
      <w:tabs>
        <w:tab w:val="center" w:pos="4536"/>
        <w:tab w:val="right" w:pos="9072"/>
      </w:tabs>
      <w:spacing w:before="0" w:line="240" w:lineRule="auto"/>
    </w:pPr>
    <w:rPr>
      <w:kern w:val="2"/>
      <w:szCs w:val="24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E74081"/>
  </w:style>
  <w:style w:type="paragraph" w:customStyle="1" w:styleId="Adresa">
    <w:name w:val="Adresa"/>
    <w:basedOn w:val="Normln"/>
    <w:qFormat/>
    <w:rsid w:val="00033093"/>
    <w:pPr>
      <w:spacing w:before="0" w:line="288" w:lineRule="auto"/>
    </w:pPr>
    <w:rPr>
      <w:kern w:val="2"/>
      <w:szCs w:val="24"/>
      <w14:ligatures w14:val="standardContextual"/>
    </w:rPr>
  </w:style>
  <w:style w:type="character" w:customStyle="1" w:styleId="CharStyle10">
    <w:name w:val="Char Style 10"/>
    <w:basedOn w:val="Standardnpsmoodstavce"/>
    <w:link w:val="Style9"/>
    <w:rsid w:val="00690561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yle9">
    <w:name w:val="Style 9"/>
    <w:basedOn w:val="Normln"/>
    <w:link w:val="CharStyle10"/>
    <w:rsid w:val="00690561"/>
    <w:pPr>
      <w:widowControl w:val="0"/>
      <w:shd w:val="clear" w:color="auto" w:fill="FFFFFF"/>
      <w:spacing w:before="320" w:line="278" w:lineRule="exact"/>
    </w:pPr>
    <w:rPr>
      <w:rFonts w:eastAsia="Arial" w:cs="Arial"/>
      <w:kern w:val="2"/>
      <w:sz w:val="20"/>
      <w:szCs w:val="20"/>
      <w14:ligatures w14:val="standardContextual"/>
    </w:rPr>
  </w:style>
  <w:style w:type="character" w:styleId="Hypertextovodkaz">
    <w:name w:val="Hyperlink"/>
    <w:basedOn w:val="Standardnpsmoodstavce"/>
    <w:uiPriority w:val="99"/>
    <w:semiHidden/>
    <w:unhideWhenUsed/>
    <w:locked/>
    <w:rsid w:val="00FC52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Provozn&#283;-ekonomick&#253;%20&#250;sek\&#250;&#269;t&#225;rna\hlavi&#269;kov&#253;%20pap&#237;r%20DS%20H&#225;je%202025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DS Háje 2025</Template>
  <TotalTime>1</TotalTime>
  <Pages>2</Pages>
  <Words>239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Klečková Lucie</dc:creator>
  <cp:keywords/>
  <dc:description/>
  <cp:lastModifiedBy>Jakešová Barbora</cp:lastModifiedBy>
  <cp:revision>3</cp:revision>
  <cp:lastPrinted>2025-11-26T06:07:00Z</cp:lastPrinted>
  <dcterms:created xsi:type="dcterms:W3CDTF">2025-11-26T06:08:00Z</dcterms:created>
  <dcterms:modified xsi:type="dcterms:W3CDTF">2025-11-26T12:33:00Z</dcterms:modified>
</cp:coreProperties>
</file>