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1714500</wp:posOffset>
            </wp:positionH>
            <wp:positionV relativeFrom="page">
              <wp:posOffset>2641220</wp:posOffset>
            </wp:positionV>
            <wp:extent cx="2336800" cy="2794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368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1765300</wp:posOffset>
            </wp:positionH>
            <wp:positionV relativeFrom="page">
              <wp:posOffset>4482720</wp:posOffset>
            </wp:positionV>
            <wp:extent cx="1841500" cy="3175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15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2095500</wp:posOffset>
            </wp:positionH>
            <wp:positionV relativeFrom="page">
              <wp:posOffset>8407020</wp:posOffset>
            </wp:positionV>
            <wp:extent cx="3340100" cy="609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40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9105519</wp:posOffset>
            </wp:positionV>
            <wp:extent cx="2870200" cy="5588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7020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8229219</wp:posOffset>
            </wp:positionV>
            <wp:extent cx="5486400" cy="18034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64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2025-11-13T14:15:46Z</dcterms:created>
  <dcterms:modified xsi:type="dcterms:W3CDTF">2025-11-13T14:15:46Z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