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2677668</wp:posOffset>
            </wp:positionV>
            <wp:extent cx="7560564" cy="118871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2793492</wp:posOffset>
            </wp:positionV>
            <wp:extent cx="7560564" cy="120395"/>
            <wp:effectExtent l="0" t="0" r="0" b="0"/>
            <wp:wrapNone/>
            <wp:docPr id="101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2909316</wp:posOffset>
            </wp:positionV>
            <wp:extent cx="7560564" cy="120395"/>
            <wp:effectExtent l="0" t="0" r="0" b="0"/>
            <wp:wrapNone/>
            <wp:docPr id="102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3026664</wp:posOffset>
            </wp:positionV>
            <wp:extent cx="7560564" cy="118871"/>
            <wp:effectExtent l="0" t="0" r="0" b="0"/>
            <wp:wrapNone/>
            <wp:docPr id="103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3142488</wp:posOffset>
            </wp:positionV>
            <wp:extent cx="7560564" cy="120395"/>
            <wp:effectExtent l="0" t="0" r="0" b="0"/>
            <wp:wrapNone/>
            <wp:docPr id="104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3259836</wp:posOffset>
            </wp:positionV>
            <wp:extent cx="7560564" cy="118871"/>
            <wp:effectExtent l="0" t="0" r="0" b="0"/>
            <wp:wrapNone/>
            <wp:docPr id="105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3375660</wp:posOffset>
            </wp:positionV>
            <wp:extent cx="7560564" cy="120395"/>
            <wp:effectExtent l="0" t="0" r="0" b="0"/>
            <wp:wrapNone/>
            <wp:docPr id="106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3491485</wp:posOffset>
            </wp:positionV>
            <wp:extent cx="7560564" cy="12039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3608832</wp:posOffset>
            </wp:positionV>
            <wp:extent cx="7560564" cy="118871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3724656</wp:posOffset>
            </wp:positionV>
            <wp:extent cx="7560564" cy="12039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3842004</wp:posOffset>
            </wp:positionV>
            <wp:extent cx="7560564" cy="118871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3957828</wp:posOffset>
            </wp:positionV>
            <wp:extent cx="7560564" cy="118871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4073652</wp:posOffset>
            </wp:positionV>
            <wp:extent cx="7560564" cy="12039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4191000</wp:posOffset>
            </wp:positionV>
            <wp:extent cx="7560564" cy="118871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4294171</wp:posOffset>
            </wp:positionV>
            <wp:extent cx="7560564" cy="145748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2" behindDoc="0" locked="0" layoutInCell="1" allowOverlap="1">
            <wp:simplePos x="0" y="0"/>
            <wp:positionH relativeFrom="page">
              <wp:posOffset>4124521</wp:posOffset>
            </wp:positionH>
            <wp:positionV relativeFrom="page">
              <wp:posOffset>4341824</wp:posOffset>
            </wp:positionV>
            <wp:extent cx="1071525" cy="103953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1525" cy="103953"/>
                    </a:xfrm>
                    <a:custGeom>
                      <a:rect l="l" t="t" r="r" b="b"/>
                      <a:pathLst>
                        <a:path w="1071525" h="103953">
                          <a:moveTo>
                            <a:pt x="0" y="103953"/>
                          </a:moveTo>
                          <a:lnTo>
                            <a:pt x="1071525" y="103953"/>
                          </a:lnTo>
                          <a:lnTo>
                            <a:pt x="1071525" y="0"/>
                          </a:lnTo>
                          <a:lnTo>
                            <a:pt x="0" y="0"/>
                          </a:lnTo>
                          <a:lnTo>
                            <a:pt x="0" y="10395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1369745</wp:posOffset>
            </wp:positionH>
            <wp:positionV relativeFrom="page">
              <wp:posOffset>4405800</wp:posOffset>
            </wp:positionV>
            <wp:extent cx="371836" cy="99956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1836" cy="99956"/>
                    </a:xfrm>
                    <a:custGeom>
                      <a:rect l="l" t="t" r="r" b="b"/>
                      <a:pathLst>
                        <a:path w="371836" h="99956">
                          <a:moveTo>
                            <a:pt x="0" y="99956"/>
                          </a:moveTo>
                          <a:lnTo>
                            <a:pt x="371836" y="99956"/>
                          </a:lnTo>
                          <a:lnTo>
                            <a:pt x="371836" y="0"/>
                          </a:lnTo>
                          <a:lnTo>
                            <a:pt x="0" y="0"/>
                          </a:lnTo>
                          <a:lnTo>
                            <a:pt x="0" y="9995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4411567</wp:posOffset>
            </wp:positionV>
            <wp:extent cx="7560564" cy="144176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1201820</wp:posOffset>
            </wp:positionH>
            <wp:positionV relativeFrom="page">
              <wp:posOffset>4473764</wp:posOffset>
            </wp:positionV>
            <wp:extent cx="483786" cy="8796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3786" cy="87960"/>
                    </a:xfrm>
                    <a:custGeom>
                      <a:rect l="l" t="t" r="r" b="b"/>
                      <a:pathLst>
                        <a:path w="483786" h="87960">
                          <a:moveTo>
                            <a:pt x="0" y="87960"/>
                          </a:moveTo>
                          <a:lnTo>
                            <a:pt x="483786" y="87960"/>
                          </a:lnTo>
                          <a:lnTo>
                            <a:pt x="483786" y="0"/>
                          </a:lnTo>
                          <a:lnTo>
                            <a:pt x="0" y="0"/>
                          </a:lnTo>
                          <a:lnTo>
                            <a:pt x="0" y="879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0" locked="0" layoutInCell="1" allowOverlap="1">
            <wp:simplePos x="0" y="0"/>
            <wp:positionH relativeFrom="page">
              <wp:posOffset>4088546</wp:posOffset>
            </wp:positionH>
            <wp:positionV relativeFrom="page">
              <wp:posOffset>4477759</wp:posOffset>
            </wp:positionV>
            <wp:extent cx="515771" cy="8796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5771" cy="87960"/>
                    </a:xfrm>
                    <a:custGeom>
                      <a:rect l="l" t="t" r="r" b="b"/>
                      <a:pathLst>
                        <a:path w="515771" h="87960">
                          <a:moveTo>
                            <a:pt x="0" y="87960"/>
                          </a:moveTo>
                          <a:lnTo>
                            <a:pt x="515771" y="87960"/>
                          </a:lnTo>
                          <a:lnTo>
                            <a:pt x="515771" y="0"/>
                          </a:lnTo>
                          <a:lnTo>
                            <a:pt x="0" y="0"/>
                          </a:lnTo>
                          <a:lnTo>
                            <a:pt x="0" y="879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4527363</wp:posOffset>
            </wp:positionV>
            <wp:extent cx="7560564" cy="144205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3956603</wp:posOffset>
            </wp:positionH>
            <wp:positionV relativeFrom="page">
              <wp:posOffset>4545729</wp:posOffset>
            </wp:positionV>
            <wp:extent cx="783653" cy="107952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3653" cy="107952"/>
                    </a:xfrm>
                    <a:custGeom>
                      <a:rect l="l" t="t" r="r" b="b"/>
                      <a:pathLst>
                        <a:path w="783653" h="107952">
                          <a:moveTo>
                            <a:pt x="0" y="107952"/>
                          </a:moveTo>
                          <a:lnTo>
                            <a:pt x="783653" y="107952"/>
                          </a:lnTo>
                          <a:lnTo>
                            <a:pt x="783653" y="0"/>
                          </a:lnTo>
                          <a:lnTo>
                            <a:pt x="0" y="0"/>
                          </a:lnTo>
                          <a:lnTo>
                            <a:pt x="0" y="10795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4643139</wp:posOffset>
            </wp:positionV>
            <wp:extent cx="7560564" cy="145777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4773168</wp:posOffset>
            </wp:positionV>
            <wp:extent cx="7560564" cy="118871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4888992</wp:posOffset>
            </wp:positionV>
            <wp:extent cx="7560564" cy="120395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5004816</wp:posOffset>
            </wp:positionV>
            <wp:extent cx="7560564" cy="120395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5122164</wp:posOffset>
            </wp:positionV>
            <wp:extent cx="7560564" cy="118871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5237988</wp:posOffset>
            </wp:positionV>
            <wp:extent cx="7560564" cy="120395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5355336</wp:posOffset>
            </wp:positionV>
            <wp:extent cx="7560564" cy="118871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5471160</wp:posOffset>
            </wp:positionV>
            <wp:extent cx="7560564" cy="12039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5586984</wp:posOffset>
            </wp:positionV>
            <wp:extent cx="7560564" cy="12039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5704332</wp:posOffset>
            </wp:positionV>
            <wp:extent cx="7560564" cy="118871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5820156</wp:posOffset>
            </wp:positionV>
            <wp:extent cx="7560564" cy="120395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5937503</wp:posOffset>
            </wp:positionV>
            <wp:extent cx="7560564" cy="118871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6053328</wp:posOffset>
            </wp:positionV>
            <wp:extent cx="7560564" cy="118871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6169152</wp:posOffset>
            </wp:positionV>
            <wp:extent cx="7560564" cy="120395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6286500</wp:posOffset>
            </wp:positionV>
            <wp:extent cx="7560564" cy="118871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6389633</wp:posOffset>
            </wp:positionV>
            <wp:extent cx="7560564" cy="145786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3592755</wp:posOffset>
            </wp:positionH>
            <wp:positionV relativeFrom="page">
              <wp:posOffset>6500862</wp:posOffset>
            </wp:positionV>
            <wp:extent cx="3246561" cy="435807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46561" cy="435807"/>
                    </a:xfrm>
                    <a:custGeom>
                      <a:rect l="l" t="t" r="r" b="b"/>
                      <a:pathLst>
                        <a:path w="3246561" h="435807">
                          <a:moveTo>
                            <a:pt x="0" y="435807"/>
                          </a:moveTo>
                          <a:lnTo>
                            <a:pt x="3246561" y="435807"/>
                          </a:lnTo>
                          <a:lnTo>
                            <a:pt x="3246561" y="0"/>
                          </a:lnTo>
                          <a:lnTo>
                            <a:pt x="0" y="0"/>
                          </a:lnTo>
                          <a:lnTo>
                            <a:pt x="0" y="4358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6506991</wp:posOffset>
            </wp:positionV>
            <wp:extent cx="7560564" cy="144253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6622805</wp:posOffset>
            </wp:positionV>
            <wp:extent cx="7560564" cy="144262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6738638</wp:posOffset>
            </wp:positionV>
            <wp:extent cx="7560564" cy="145777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6855978</wp:posOffset>
            </wp:positionV>
            <wp:extent cx="7560564" cy="144261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4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6984492</wp:posOffset>
            </wp:positionV>
            <wp:extent cx="7560564" cy="120395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7100316</wp:posOffset>
            </wp:positionV>
            <wp:extent cx="7560564" cy="120395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7217664</wp:posOffset>
            </wp:positionV>
            <wp:extent cx="7560564" cy="118871"/>
            <wp:effectExtent l="0" t="0" r="0" b="0"/>
            <wp:wrapNone/>
            <wp:docPr id="145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00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7333488</wp:posOffset>
            </wp:positionV>
            <wp:extent cx="7560564" cy="120395"/>
            <wp:effectExtent l="0" t="0" r="0" b="0"/>
            <wp:wrapNone/>
            <wp:docPr id="146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00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7450836</wp:posOffset>
            </wp:positionV>
            <wp:extent cx="7560564" cy="118871"/>
            <wp:effectExtent l="0" t="0" r="0" b="0"/>
            <wp:wrapNone/>
            <wp:docPr id="147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00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7566660</wp:posOffset>
            </wp:positionV>
            <wp:extent cx="7560564" cy="120395"/>
            <wp:effectExtent l="0" t="0" r="0" b="0"/>
            <wp:wrapNone/>
            <wp:docPr id="148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00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7682484</wp:posOffset>
            </wp:positionV>
            <wp:extent cx="7560564" cy="120395"/>
            <wp:effectExtent l="0" t="0" r="0" b="0"/>
            <wp:wrapNone/>
            <wp:docPr id="149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00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7799832</wp:posOffset>
            </wp:positionV>
            <wp:extent cx="7560564" cy="118871"/>
            <wp:effectExtent l="0" t="0" r="0" b="0"/>
            <wp:wrapNone/>
            <wp:docPr id="15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7915656</wp:posOffset>
            </wp:positionV>
            <wp:extent cx="7560564" cy="109728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564" cy="10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6" w:h="1684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0.png"/><Relationship Id="rId102" Type="http://schemas.openxmlformats.org/officeDocument/2006/relationships/image" Target="media/image100.png"/><Relationship Id="rId103" Type="http://schemas.openxmlformats.org/officeDocument/2006/relationships/image" Target="media/image100.png"/><Relationship Id="rId104" Type="http://schemas.openxmlformats.org/officeDocument/2006/relationships/image" Target="media/image100.png"/><Relationship Id="rId105" Type="http://schemas.openxmlformats.org/officeDocument/2006/relationships/image" Target="media/image100.png"/><Relationship Id="rId106" Type="http://schemas.openxmlformats.org/officeDocument/2006/relationships/image" Target="media/image100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7" Type="http://schemas.openxmlformats.org/officeDocument/2006/relationships/image" Target="media/image117.png"/><Relationship Id="rId120" Type="http://schemas.openxmlformats.org/officeDocument/2006/relationships/image" Target="media/image120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00.png"/><Relationship Id="rId146" Type="http://schemas.openxmlformats.org/officeDocument/2006/relationships/image" Target="media/image100.png"/><Relationship Id="rId147" Type="http://schemas.openxmlformats.org/officeDocument/2006/relationships/image" Target="media/image100.png"/><Relationship Id="rId148" Type="http://schemas.openxmlformats.org/officeDocument/2006/relationships/image" Target="media/image100.png"/><Relationship Id="rId149" Type="http://schemas.openxmlformats.org/officeDocument/2006/relationships/image" Target="media/image100.png"/><Relationship Id="rId150" Type="http://schemas.openxmlformats.org/officeDocument/2006/relationships/image" Target="media/image100.png"/><Relationship Id="rId151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2025-11-13T13:42:19Z</dcterms:created>
  <dcterms:modified xsi:type="dcterms:W3CDTF">2025-11-13T13:42:19Z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