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2450720</wp:posOffset>
            </wp:positionV>
            <wp:extent cx="5689600" cy="5715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896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4000120</wp:posOffset>
            </wp:positionV>
            <wp:extent cx="3365500" cy="7620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55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7225920</wp:posOffset>
            </wp:positionV>
            <wp:extent cx="2311400" cy="3048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11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7454520</wp:posOffset>
            </wp:positionV>
            <wp:extent cx="5257800" cy="2667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578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7797420</wp:posOffset>
            </wp:positionV>
            <wp:extent cx="5219700" cy="22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9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8597520</wp:posOffset>
            </wp:positionV>
            <wp:extent cx="3352800" cy="2032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528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9080119</wp:posOffset>
            </wp:positionV>
            <wp:extent cx="4343400" cy="2032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434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1473200</wp:posOffset>
            </wp:positionH>
            <wp:positionV relativeFrom="page">
              <wp:posOffset>1193420</wp:posOffset>
            </wp:positionV>
            <wp:extent cx="1879600" cy="64516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9600" cy="6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1409700</wp:posOffset>
            </wp:positionH>
            <wp:positionV relativeFrom="page">
              <wp:posOffset>7632319</wp:posOffset>
            </wp:positionV>
            <wp:extent cx="2984500" cy="19431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845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1168020</wp:posOffset>
            </wp:positionV>
            <wp:extent cx="2654300" cy="56896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54300" cy="56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6857619</wp:posOffset>
            </wp:positionV>
            <wp:extent cx="2730500" cy="26416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305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1447800</wp:posOffset>
            </wp:positionH>
            <wp:positionV relativeFrom="page">
              <wp:posOffset>4038220</wp:posOffset>
            </wp:positionV>
            <wp:extent cx="5321300" cy="3175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213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2374900</wp:posOffset>
            </wp:positionH>
            <wp:positionV relativeFrom="page">
              <wp:posOffset>4927220</wp:posOffset>
            </wp:positionV>
            <wp:extent cx="4368800" cy="4191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6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1422400</wp:posOffset>
            </wp:positionH>
            <wp:positionV relativeFrom="page">
              <wp:posOffset>2984120</wp:posOffset>
            </wp:positionV>
            <wp:extent cx="2603500" cy="6223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35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3377820</wp:posOffset>
            </wp:positionV>
            <wp:extent cx="5918200" cy="31623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182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1701420</wp:posOffset>
            </wp:positionV>
            <wp:extent cx="6235700" cy="68961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35700" cy="689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8584819</wp:posOffset>
            </wp:positionV>
            <wp:extent cx="5930900" cy="17399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09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1066420</wp:posOffset>
            </wp:positionV>
            <wp:extent cx="5994400" cy="6019800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94400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7086219</wp:posOffset>
            </wp:positionV>
            <wp:extent cx="5930900" cy="32893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0900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1117220</wp:posOffset>
            </wp:positionV>
            <wp:extent cx="6604000" cy="6362700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04000" cy="636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7505319</wp:posOffset>
            </wp:positionV>
            <wp:extent cx="6108700" cy="28575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87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1155320</wp:posOffset>
            </wp:positionV>
            <wp:extent cx="5892800" cy="6629400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9280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7797419</wp:posOffset>
            </wp:positionV>
            <wp:extent cx="5842000" cy="24892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1155320</wp:posOffset>
            </wp:positionV>
            <wp:extent cx="5676900" cy="6350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769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2361820</wp:posOffset>
            </wp:positionV>
            <wp:extent cx="6604000" cy="1752600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040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6336920</wp:posOffset>
            </wp:positionV>
            <wp:extent cx="5283200" cy="304800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832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6654419</wp:posOffset>
            </wp:positionV>
            <wp:extent cx="4584700" cy="3683000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470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2025-10-27T12:22:17Z</dcterms:created>
  <dcterms:modified xsi:type="dcterms:W3CDTF">2025-10-27T12:22:17Z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