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2705100</wp:posOffset>
            </wp:positionH>
            <wp:positionV relativeFrom="page">
              <wp:posOffset>3771520</wp:posOffset>
            </wp:positionV>
            <wp:extent cx="2603500" cy="228600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03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4076700</wp:posOffset>
            </wp:positionH>
            <wp:positionV relativeFrom="page">
              <wp:posOffset>4063620</wp:posOffset>
            </wp:positionV>
            <wp:extent cx="1955800" cy="3937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558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2781300</wp:posOffset>
            </wp:positionH>
            <wp:positionV relativeFrom="page">
              <wp:posOffset>6578220</wp:posOffset>
            </wp:positionV>
            <wp:extent cx="3060700" cy="6604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607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965200</wp:posOffset>
            </wp:positionH>
            <wp:positionV relativeFrom="page">
              <wp:posOffset>7314820</wp:posOffset>
            </wp:positionV>
            <wp:extent cx="4279900" cy="1651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27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2171320</wp:posOffset>
            </wp:positionV>
            <wp:extent cx="5803900" cy="7366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039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7289420</wp:posOffset>
            </wp:positionV>
            <wp:extent cx="5740400" cy="939800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04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762000</wp:posOffset>
            </wp:positionH>
            <wp:positionV relativeFrom="page">
              <wp:posOffset>6540120</wp:posOffset>
            </wp:positionV>
            <wp:extent cx="5410200" cy="1498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4102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-381</wp:posOffset>
            </wp:positionV>
            <wp:extent cx="7557516" cy="10689335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7516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939800</wp:posOffset>
            </wp:positionH>
            <wp:positionV relativeFrom="page">
              <wp:posOffset>4762120</wp:posOffset>
            </wp:positionV>
            <wp:extent cx="5930900" cy="5207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309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1066800</wp:posOffset>
            </wp:positionH>
            <wp:positionV relativeFrom="page">
              <wp:posOffset>7225920</wp:posOffset>
            </wp:positionV>
            <wp:extent cx="5562600" cy="8001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626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8661019</wp:posOffset>
            </wp:positionV>
            <wp:extent cx="5613400" cy="4699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134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1901" w:h="16833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2025-10-27T11:45:37Z</dcterms:created>
  <dcterms:modified xsi:type="dcterms:W3CDTF">2025-10-27T11:45:37Z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