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2214372</wp:posOffset>
            </wp:positionH>
            <wp:positionV relativeFrom="page">
              <wp:posOffset>-2208403</wp:posOffset>
            </wp:positionV>
            <wp:extent cx="10689335" cy="1511808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 flipH="0" flipV="0">
                      <a:off x="0" y="0"/>
                      <a:ext cx="10689335" cy="1511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718819</wp:posOffset>
            </wp:positionH>
            <wp:positionV relativeFrom="page">
              <wp:posOffset>2757805</wp:posOffset>
            </wp:positionV>
            <wp:extent cx="135128" cy="1317752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5128" cy="131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2047747</wp:posOffset>
            </wp:positionH>
            <wp:positionV relativeFrom="page">
              <wp:posOffset>2757805</wp:posOffset>
            </wp:positionV>
            <wp:extent cx="147320" cy="4999735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499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901701</wp:posOffset>
            </wp:positionH>
            <wp:positionV relativeFrom="page">
              <wp:posOffset>2782190</wp:posOffset>
            </wp:positionV>
            <wp:extent cx="11693142" cy="7364983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693142" cy="7364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9765284</wp:posOffset>
            </wp:positionH>
            <wp:positionV relativeFrom="page">
              <wp:posOffset>2830958</wp:posOffset>
            </wp:positionV>
            <wp:extent cx="122935" cy="1512823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512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10850371</wp:posOffset>
            </wp:positionH>
            <wp:positionV relativeFrom="page">
              <wp:posOffset>2830958</wp:posOffset>
            </wp:positionV>
            <wp:extent cx="110744" cy="1512823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0744" cy="1512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12508483</wp:posOffset>
            </wp:positionH>
            <wp:positionV relativeFrom="page">
              <wp:posOffset>3221101</wp:posOffset>
            </wp:positionV>
            <wp:extent cx="1866392" cy="234188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66392" cy="234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12508483</wp:posOffset>
            </wp:positionH>
            <wp:positionV relativeFrom="page">
              <wp:posOffset>3221101</wp:posOffset>
            </wp:positionV>
            <wp:extent cx="1866392" cy="234188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66392" cy="234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1255268</wp:posOffset>
            </wp:positionH>
            <wp:positionV relativeFrom="page">
              <wp:posOffset>4074541</wp:posOffset>
            </wp:positionV>
            <wp:extent cx="110743" cy="415544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0743" cy="415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2462275</wp:posOffset>
            </wp:positionH>
            <wp:positionV relativeFrom="page">
              <wp:posOffset>4537838</wp:posOffset>
            </wp:positionV>
            <wp:extent cx="2780792" cy="1683511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80792" cy="1683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2462275</wp:posOffset>
            </wp:positionH>
            <wp:positionV relativeFrom="page">
              <wp:posOffset>4562222</wp:posOffset>
            </wp:positionV>
            <wp:extent cx="2768600" cy="1659127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68600" cy="1659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10448035</wp:posOffset>
            </wp:positionH>
            <wp:positionV relativeFrom="page">
              <wp:posOffset>4562222</wp:posOffset>
            </wp:positionV>
            <wp:extent cx="122935" cy="1000759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00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9618980</wp:posOffset>
            </wp:positionH>
            <wp:positionV relativeFrom="page">
              <wp:posOffset>4586605</wp:posOffset>
            </wp:positionV>
            <wp:extent cx="110744" cy="927608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0744" cy="927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10118852</wp:posOffset>
            </wp:positionH>
            <wp:positionV relativeFrom="page">
              <wp:posOffset>4586605</wp:posOffset>
            </wp:positionV>
            <wp:extent cx="122935" cy="927608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27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10118852</wp:posOffset>
            </wp:positionH>
            <wp:positionV relativeFrom="page">
              <wp:posOffset>4586605</wp:posOffset>
            </wp:positionV>
            <wp:extent cx="122935" cy="951991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51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9618980</wp:posOffset>
            </wp:positionH>
            <wp:positionV relativeFrom="page">
              <wp:posOffset>4610990</wp:posOffset>
            </wp:positionV>
            <wp:extent cx="122935" cy="903223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0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10448035</wp:posOffset>
            </wp:positionH>
            <wp:positionV relativeFrom="page">
              <wp:posOffset>4781678</wp:posOffset>
            </wp:positionV>
            <wp:extent cx="122935" cy="781303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781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1742947</wp:posOffset>
            </wp:positionH>
            <wp:positionV relativeFrom="page">
              <wp:posOffset>5464429</wp:posOffset>
            </wp:positionV>
            <wp:extent cx="732536" cy="732535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2536" cy="7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6071107</wp:posOffset>
            </wp:positionH>
            <wp:positionV relativeFrom="page">
              <wp:posOffset>6025261</wp:posOffset>
            </wp:positionV>
            <wp:extent cx="208280" cy="196088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8280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10838180</wp:posOffset>
            </wp:positionH>
            <wp:positionV relativeFrom="page">
              <wp:posOffset>6049646</wp:posOffset>
            </wp:positionV>
            <wp:extent cx="513079" cy="196088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079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10838180</wp:posOffset>
            </wp:positionH>
            <wp:positionV relativeFrom="page">
              <wp:posOffset>6049646</wp:posOffset>
            </wp:positionV>
            <wp:extent cx="513079" cy="196088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079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12069571</wp:posOffset>
            </wp:positionH>
            <wp:positionV relativeFrom="page">
              <wp:posOffset>6049646</wp:posOffset>
            </wp:positionV>
            <wp:extent cx="305816" cy="220471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5816" cy="22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5181091</wp:posOffset>
            </wp:positionH>
            <wp:positionV relativeFrom="page">
              <wp:posOffset>6732397</wp:posOffset>
            </wp:positionV>
            <wp:extent cx="86359" cy="74167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6359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13922756</wp:posOffset>
            </wp:positionH>
            <wp:positionV relativeFrom="page">
              <wp:posOffset>7220077</wp:posOffset>
            </wp:positionV>
            <wp:extent cx="61975" cy="98552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97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3035300</wp:posOffset>
            </wp:positionH>
            <wp:positionV relativeFrom="page">
              <wp:posOffset>8219822</wp:posOffset>
            </wp:positionV>
            <wp:extent cx="122935" cy="366776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36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12252452</wp:posOffset>
            </wp:positionH>
            <wp:positionV relativeFrom="page">
              <wp:posOffset>8244205</wp:posOffset>
            </wp:positionV>
            <wp:extent cx="122935" cy="391160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11752580</wp:posOffset>
            </wp:positionH>
            <wp:positionV relativeFrom="page">
              <wp:posOffset>8268589</wp:posOffset>
            </wp:positionV>
            <wp:extent cx="122935" cy="366776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36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12093956</wp:posOffset>
            </wp:positionH>
            <wp:positionV relativeFrom="page">
              <wp:posOffset>8512429</wp:posOffset>
            </wp:positionV>
            <wp:extent cx="196088" cy="147320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2035556</wp:posOffset>
            </wp:positionH>
            <wp:positionV relativeFrom="page">
              <wp:posOffset>9170797</wp:posOffset>
            </wp:positionV>
            <wp:extent cx="110743" cy="293624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0743" cy="29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11691620</wp:posOffset>
            </wp:positionH>
            <wp:positionV relativeFrom="page">
              <wp:posOffset>9414638</wp:posOffset>
            </wp:positionV>
            <wp:extent cx="171703" cy="732535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7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23818" w:h="1732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2025-09-16T14:07:40Z</dcterms:created>
  <dcterms:modified xsi:type="dcterms:W3CDTF">2025-09-16T14:07:40Z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