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1" w:h="1684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2025-07-07T13:37:16Z</dcterms:created>
  <dcterms:modified xsi:type="dcterms:W3CDTF">2025-07-07T13:37:16Z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