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4394200</wp:posOffset>
            </wp:positionH>
            <wp:positionV relativeFrom="page">
              <wp:posOffset>3682620</wp:posOffset>
            </wp:positionV>
            <wp:extent cx="1155700" cy="2032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5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1803400</wp:posOffset>
            </wp:positionH>
            <wp:positionV relativeFrom="page">
              <wp:posOffset>3847720</wp:posOffset>
            </wp:positionV>
            <wp:extent cx="1790700" cy="2667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0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5003420</wp:posOffset>
            </wp:positionV>
            <wp:extent cx="2387600" cy="3810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76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8127620</wp:posOffset>
            </wp:positionV>
            <wp:extent cx="2324100" cy="6731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41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3733420</wp:posOffset>
            </wp:positionV>
            <wp:extent cx="5918200" cy="23368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820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4330700</wp:posOffset>
            </wp:positionH>
            <wp:positionV relativeFrom="page">
              <wp:posOffset>8495920</wp:posOffset>
            </wp:positionV>
            <wp:extent cx="1168400" cy="584199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8400" cy="58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7162419</wp:posOffset>
            </wp:positionV>
            <wp:extent cx="5829300" cy="24257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930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2399920</wp:posOffset>
            </wp:positionV>
            <wp:extent cx="6350000" cy="44831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0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7810119</wp:posOffset>
            </wp:positionV>
            <wp:extent cx="5156200" cy="20574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56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3009520</wp:posOffset>
            </wp:positionV>
            <wp:extent cx="6413500" cy="39370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3500" cy="393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1523620</wp:posOffset>
            </wp:positionV>
            <wp:extent cx="5676900" cy="61595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6900" cy="615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7911719</wp:posOffset>
            </wp:positionV>
            <wp:extent cx="5422900" cy="18161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229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2025-06-02T08:42:01Z</dcterms:created>
  <dcterms:modified xsi:type="dcterms:W3CDTF">2025-06-02T08:42:01Z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