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Objednavka c.JH310854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6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Odberatel: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907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76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TRESERVIS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Pekárenská 644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37004 České Budějovice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2468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671" w:space="121"/>
            <w:col w:w="316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5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obchod.mm@email.cz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0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v roli 20 cm,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2 vrst.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61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role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74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328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528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6570634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4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214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190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214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190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46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v roli 20 cm,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2 vrst.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88" w:space="2359"/>
            <w:col w:w="286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role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909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489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89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0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0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6570634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4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140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Toaletní papir 1 vrstvý, 400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útržků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37" w:space="256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140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Toaletní papir 1 vrstvý, 400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útržků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37" w:space="256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909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489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89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0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3/4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0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86" name="Freeform 1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87" name="Freeform 1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88" name="Freeform 1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89" name="Freeform 1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0" name="Freeform 1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1" name="Freeform 1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2" name="Freeform 1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3" name="Freeform 1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94" name="Freeform 1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5" name="Freeform 1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96" name="Freeform 1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97" name="Freeform 1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8" name="Freeform 1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99" name="Freeform 1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00" name="Freeform 2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01" name="Freeform 2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02" name="Freeform 2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03" name="Freeform 2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04" name="Freeform 2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05" name="Freeform 2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6" name="Freeform 2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07" name="Freeform 2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8" name="Freeform 2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09" name="Freeform 2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10" name="Freeform 2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11" name="Freeform 2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6570634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12" name="Freeform 2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13" name="Freeform 2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14" name="Freeform 2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15" name="Freeform 2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16" name="Freeform 2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17" name="Freeform 2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18" name="Freeform 2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4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1"/>
          <w:sz w:val="16"/>
          <w:szCs w:val="16"/>
        </w:rPr>
        <w:t>ÚKLID - ŘEDITELSTVÍ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-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mm, bělený, 2-vrstvý ÚKLID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0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2"/>
                <w:sz w:val="16"/>
                <w:szCs w:val="16"/>
              </w:rPr>
              <w:t>ŘEDITELSTVÍ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7065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71 167,09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Matějková Veronika, 2025-05-27 13:27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263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220" name="Freeform 2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4/4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5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21" name="Freeform 2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22" name="Freeform 2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7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3" name="Freeform 2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8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4" name="Freeform 2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9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25" name="Freeform 2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0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26" name="Freeform 2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1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27" name="Freeform 2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2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8" name="Freeform 2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3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9" name="Freeform 2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4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30" name="Freeform 2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5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1" name="Freeform 2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6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32" name="Freeform 2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7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3" name="Freeform 2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8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34" name="Freeform 2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9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35" name="Freeform 2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0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6" name="Freeform 2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1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37" name="Freeform 2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2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38" name="Freeform 2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3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39" name="Freeform 2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4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40" name="Freeform 2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5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41" name="Freeform 2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6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42" name="Freeform 2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7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43" name="Freeform 2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8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44" name="Freeform 2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9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45" name="Freeform 2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0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46" name="Freeform 2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1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47" name="Freeform 2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2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48" name="Freeform 2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3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49" name="Freeform 2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4" behindDoc="0" locked="0" layoutInCell="1" allowOverlap="1">
            <wp:simplePos x="0" y="0"/>
            <wp:positionH relativeFrom="page">
              <wp:posOffset>6570634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50" name="Freeform 2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5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51" name="Freeform 2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6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52" name="Freeform 2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7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53" name="Freeform 2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8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54" name="Freeform 2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55" name="Freeform 2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9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56" name="Freeform 2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257" name="Freeform 25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219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4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5" Type="http://schemas.openxmlformats.org/officeDocument/2006/relationships/hyperlink" TargetMode="External" Target="mailto:obchod.mm@email.cz"/><Relationship Id="rId219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2025-05-27T11:33:06Z</dcterms:created>
  <dcterms:modified xsi:type="dcterms:W3CDTF">2025-05-27T11:33:06Z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