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BB5E" w14:textId="77777777" w:rsidR="001440E7" w:rsidRDefault="00000000">
      <w:pPr>
        <w:pBdr>
          <w:bottom w:val="single" w:sz="6" w:space="8" w:color="000000"/>
        </w:pBd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D634EF" wp14:editId="3DB982D3">
            <wp:simplePos x="0" y="0"/>
            <wp:positionH relativeFrom="column">
              <wp:posOffset>274320</wp:posOffset>
            </wp:positionH>
            <wp:positionV relativeFrom="paragraph">
              <wp:posOffset>-93982</wp:posOffset>
            </wp:positionV>
            <wp:extent cx="300170" cy="350206"/>
            <wp:effectExtent l="0" t="0" r="4630" b="0"/>
            <wp:wrapNone/>
            <wp:docPr id="1163522558" name="Obrázek 1" descr="Obsah obrázku kruh, skica, design, kreativit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170" cy="35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Dům dětí a mládeže, Poláčkovo náměstí 88, 516 01 Rychnov nad Kněžnou</w:t>
      </w:r>
    </w:p>
    <w:p w14:paraId="599FC164" w14:textId="39DA7205" w:rsidR="001440E7" w:rsidRPr="00BE5BBB" w:rsidRDefault="00000000">
      <w:r>
        <w:rPr>
          <w:rFonts w:ascii="Times New Roman" w:hAnsi="Times New Roman" w:cs="Times New Roman"/>
        </w:rPr>
        <w:t xml:space="preserve">  IČO: 71235698   tel.: +420 494 535 680   mob.:  777 423 686    mail: </w:t>
      </w:r>
      <w:hyperlink r:id="rId7" w:history="1">
        <w:r w:rsidR="001440E7" w:rsidRPr="00BE5BBB">
          <w:rPr>
            <w:rStyle w:val="Hypertextovodkaz"/>
            <w:rFonts w:ascii="Times New Roman" w:hAnsi="Times New Roman" w:cs="Times New Roman"/>
            <w:color w:val="auto"/>
            <w:u w:val="none"/>
          </w:rPr>
          <w:t>info@ddmrk.cz</w:t>
        </w:r>
      </w:hyperlink>
      <w:r w:rsidRPr="00BE5BBB">
        <w:rPr>
          <w:rStyle w:val="Hypertextovodkaz"/>
          <w:rFonts w:ascii="Times New Roman" w:hAnsi="Times New Roman" w:cs="Times New Roman"/>
          <w:color w:val="auto"/>
          <w:u w:val="none"/>
        </w:rPr>
        <w:t xml:space="preserve">   DS: </w:t>
      </w:r>
      <w:r w:rsidR="00BE5BBB" w:rsidRPr="00BE5BBB">
        <w:rPr>
          <w:rStyle w:val="Hypertextovodkaz"/>
          <w:rFonts w:ascii="Times New Roman" w:hAnsi="Times New Roman" w:cs="Times New Roman"/>
          <w:color w:val="auto"/>
          <w:u w:val="none"/>
        </w:rPr>
        <w:t>w9bkjwg</w:t>
      </w:r>
    </w:p>
    <w:p w14:paraId="60CAF4AA" w14:textId="77777777" w:rsidR="001440E7" w:rsidRDefault="001440E7"/>
    <w:p w14:paraId="651907B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RAD-BAR</w:t>
      </w:r>
    </w:p>
    <w:p w14:paraId="0C497E7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Radek Barvíř</w:t>
      </w:r>
    </w:p>
    <w:p w14:paraId="7A84D77E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Třebešov 93</w:t>
      </w:r>
    </w:p>
    <w:p w14:paraId="554BF52F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516 01 Rychnov nad Kněžnou</w:t>
      </w:r>
    </w:p>
    <w:p w14:paraId="5E09E204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3C309A68" w14:textId="4FD5DCFC" w:rsidR="00F253D1" w:rsidRDefault="006D7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Rychnov nad Kněžnou </w:t>
      </w:r>
      <w:r w:rsidR="003C16A6">
        <w:rPr>
          <w:rFonts w:ascii="Times New Roman" w:hAnsi="Times New Roman" w:cs="Times New Roman"/>
          <w:sz w:val="24"/>
          <w:szCs w:val="24"/>
        </w:rPr>
        <w:t>24.</w:t>
      </w:r>
      <w:r w:rsidR="00F95EFC">
        <w:rPr>
          <w:rFonts w:ascii="Times New Roman" w:hAnsi="Times New Roman" w:cs="Times New Roman"/>
          <w:sz w:val="24"/>
          <w:szCs w:val="24"/>
        </w:rPr>
        <w:t>4</w:t>
      </w:r>
      <w:r w:rsidR="003C16A6">
        <w:rPr>
          <w:rFonts w:ascii="Times New Roman" w:hAnsi="Times New Roman" w:cs="Times New Roman"/>
          <w:sz w:val="24"/>
          <w:szCs w:val="24"/>
        </w:rPr>
        <w:t>.2025</w:t>
      </w:r>
    </w:p>
    <w:p w14:paraId="2FA0514A" w14:textId="77777777" w:rsidR="006D784B" w:rsidRDefault="006D784B">
      <w:pPr>
        <w:rPr>
          <w:rFonts w:ascii="Times New Roman" w:hAnsi="Times New Roman" w:cs="Times New Roman"/>
          <w:sz w:val="24"/>
          <w:szCs w:val="24"/>
        </w:rPr>
      </w:pPr>
    </w:p>
    <w:p w14:paraId="345B3EA1" w14:textId="02746D75" w:rsidR="00F253D1" w:rsidRPr="00F253D1" w:rsidRDefault="00F253D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53D1">
        <w:rPr>
          <w:rFonts w:ascii="Times New Roman" w:hAnsi="Times New Roman" w:cs="Times New Roman"/>
          <w:b/>
          <w:bCs/>
          <w:sz w:val="24"/>
          <w:szCs w:val="24"/>
          <w:u w:val="single"/>
        </w:rPr>
        <w:t>Objednávka</w:t>
      </w:r>
      <w:r w:rsidR="009A04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prací</w:t>
      </w:r>
      <w:r w:rsidR="003C16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 nábytku:</w:t>
      </w:r>
    </w:p>
    <w:p w14:paraId="2B7E698D" w14:textId="0BD647B9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Objednáváme u Vás</w:t>
      </w:r>
      <w:r w:rsidR="00211740">
        <w:rPr>
          <w:rFonts w:ascii="Times New Roman" w:hAnsi="Times New Roman" w:cs="Times New Roman"/>
          <w:sz w:val="24"/>
          <w:szCs w:val="24"/>
        </w:rPr>
        <w:t>:</w:t>
      </w:r>
    </w:p>
    <w:p w14:paraId="7FAE083D" w14:textId="391C4B91" w:rsidR="00880B22" w:rsidRDefault="00880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Kancelářský stůl s příslušenstvím </w:t>
      </w:r>
      <w:r w:rsidR="0058066C">
        <w:rPr>
          <w:rFonts w:ascii="Times New Roman" w:hAnsi="Times New Roman" w:cs="Times New Roman"/>
          <w:sz w:val="24"/>
          <w:szCs w:val="24"/>
        </w:rPr>
        <w:t>dle předložené nabídky</w:t>
      </w:r>
    </w:p>
    <w:p w14:paraId="699DCE5E" w14:textId="77777777" w:rsidR="00880B22" w:rsidRDefault="00880B22">
      <w:pPr>
        <w:rPr>
          <w:rFonts w:ascii="Times New Roman" w:hAnsi="Times New Roman" w:cs="Times New Roman"/>
          <w:sz w:val="24"/>
          <w:szCs w:val="24"/>
        </w:rPr>
      </w:pPr>
    </w:p>
    <w:p w14:paraId="4E841F99" w14:textId="5CDD64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Úhrad</w:t>
      </w:r>
      <w:r w:rsidR="00BE5BB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fakturou, fakturu zašlete 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e-mail:   </w:t>
      </w:r>
      <w:proofErr w:type="gramEnd"/>
      <w:hyperlink r:id="rId8" w:history="1">
        <w:r w:rsidRPr="009F73A3">
          <w:rPr>
            <w:rStyle w:val="Hypertextovodkaz"/>
            <w:rFonts w:ascii="Times New Roman" w:hAnsi="Times New Roman" w:cs="Times New Roman"/>
            <w:sz w:val="24"/>
            <w:szCs w:val="24"/>
          </w:rPr>
          <w:t>reditelna@ddmrk.cz</w:t>
        </w:r>
      </w:hyperlink>
    </w:p>
    <w:p w14:paraId="3DBD1F1A" w14:textId="77777777" w:rsidR="00F253D1" w:rsidRDefault="006A4B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Nejsme plátci DPH.</w:t>
      </w:r>
    </w:p>
    <w:p w14:paraId="1B5EFF37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2671A17F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704D47AC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za spolupráci</w:t>
      </w:r>
    </w:p>
    <w:p w14:paraId="5FC376B6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68AE0D3D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Miluše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Barvířová</w:t>
      </w:r>
      <w:proofErr w:type="spellEnd"/>
      <w:r>
        <w:rPr>
          <w:rFonts w:ascii="Times New Roman" w:hAnsi="Times New Roman" w:cs="Times New Roman"/>
          <w:sz w:val="24"/>
          <w:szCs w:val="24"/>
        </w:rPr>
        <w:t>, ředitelka DDM</w:t>
      </w:r>
    </w:p>
    <w:p w14:paraId="783ED74A" w14:textId="77777777" w:rsidR="00F253D1" w:rsidRPr="00F253D1" w:rsidRDefault="00F253D1">
      <w:pPr>
        <w:rPr>
          <w:rFonts w:ascii="Times New Roman" w:hAnsi="Times New Roman" w:cs="Times New Roman"/>
          <w:sz w:val="24"/>
          <w:szCs w:val="24"/>
        </w:rPr>
      </w:pPr>
    </w:p>
    <w:sectPr w:rsidR="00F253D1" w:rsidRPr="00F253D1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9C203" w14:textId="77777777" w:rsidR="00403490" w:rsidRDefault="00403490">
      <w:pPr>
        <w:spacing w:after="0" w:line="240" w:lineRule="auto"/>
      </w:pPr>
      <w:r>
        <w:separator/>
      </w:r>
    </w:p>
  </w:endnote>
  <w:endnote w:type="continuationSeparator" w:id="0">
    <w:p w14:paraId="03DC5758" w14:textId="77777777" w:rsidR="00403490" w:rsidRDefault="0040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9618" w14:textId="77777777" w:rsidR="00403490" w:rsidRDefault="0040349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6043277" w14:textId="77777777" w:rsidR="00403490" w:rsidRDefault="00403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76B"/>
    <w:rsid w:val="0010532C"/>
    <w:rsid w:val="001440E7"/>
    <w:rsid w:val="00211740"/>
    <w:rsid w:val="002B648D"/>
    <w:rsid w:val="0032776B"/>
    <w:rsid w:val="003C16A6"/>
    <w:rsid w:val="003D64DE"/>
    <w:rsid w:val="00403490"/>
    <w:rsid w:val="00411268"/>
    <w:rsid w:val="00421A92"/>
    <w:rsid w:val="00421E7D"/>
    <w:rsid w:val="00536013"/>
    <w:rsid w:val="0058066C"/>
    <w:rsid w:val="0058743B"/>
    <w:rsid w:val="006A4B44"/>
    <w:rsid w:val="006A7B10"/>
    <w:rsid w:val="006D784B"/>
    <w:rsid w:val="00880B22"/>
    <w:rsid w:val="009A0446"/>
    <w:rsid w:val="009D576F"/>
    <w:rsid w:val="00AE3882"/>
    <w:rsid w:val="00B13B51"/>
    <w:rsid w:val="00B37F26"/>
    <w:rsid w:val="00BE119F"/>
    <w:rsid w:val="00BE5BBB"/>
    <w:rsid w:val="00C87088"/>
    <w:rsid w:val="00DF58F7"/>
    <w:rsid w:val="00F253D1"/>
    <w:rsid w:val="00F9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38EF"/>
  <w15:docId w15:val="{64F8B6B9-10D6-498C-A7C1-7D5F88EF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54" w:lineRule="auto"/>
    </w:pPr>
    <w:rPr>
      <w:kern w:val="0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basedOn w:val="Standardnpsmoodstavc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basedOn w:val="Standardnpsmoodstavce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basedOn w:val="Standardnpsmoodstavce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basedOn w:val="Standardnpsmoodstavce"/>
    <w:rPr>
      <w:rFonts w:eastAsia="Times New Roman" w:cs="Times New Roman"/>
      <w:color w:val="0F4761"/>
    </w:rPr>
  </w:style>
  <w:style w:type="character" w:customStyle="1" w:styleId="Nadpis6Char">
    <w:name w:val="Nadpis 6 Char"/>
    <w:basedOn w:val="Standardnpsmoodstavce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basedOn w:val="Standardnpsmoodstavce"/>
    <w:rPr>
      <w:rFonts w:eastAsia="Times New Roman" w:cs="Times New Roman"/>
      <w:color w:val="595959"/>
    </w:rPr>
  </w:style>
  <w:style w:type="character" w:customStyle="1" w:styleId="Nadpis8Char">
    <w:name w:val="Nadpis 8 Char"/>
    <w:basedOn w:val="Standardnpsmoodstavce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basedOn w:val="Standardnpsmoodstavce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NzevChar">
    <w:name w:val="Název Char"/>
    <w:basedOn w:val="Standardnpsmoodstavc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basedOn w:val="Standardnpsmoodstavce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character" w:styleId="Hypertextovodkaz">
    <w:name w:val="Hyperlink"/>
    <w:basedOn w:val="Standardnpsmoodstavce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5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na@ddmrk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ddmr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ka\OneDrive\Dokumenty\1%20D&#201;&#268;KO\OBJEDN&#193;VKY-D&#201;&#268;KO\objedn&#225;vka%20-%20vybaven&#237;%20DDM%209-24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objednávka - vybavení DDM 9-24</Template>
  <TotalTime>201</TotalTime>
  <Pages>1</Pages>
  <Words>85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Dušková</dc:creator>
  <dc:description/>
  <cp:lastModifiedBy>Lenka Dušková</cp:lastModifiedBy>
  <cp:revision>6</cp:revision>
  <cp:lastPrinted>2025-03-24T13:33:00Z</cp:lastPrinted>
  <dcterms:created xsi:type="dcterms:W3CDTF">2024-09-23T19:51:00Z</dcterms:created>
  <dcterms:modified xsi:type="dcterms:W3CDTF">2025-05-15T14:27:00Z</dcterms:modified>
</cp:coreProperties>
</file>