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c.JH309448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7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109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Sáček Mi do koše 63x74 cm 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6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bal = 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4" w:space="237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Toaletní papír Jumbo 240 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133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Prostředek na nádobí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KRYSTAL NÁDOBÍ aktivní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4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ocet 750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40" w:space="2460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143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Mýdlo tekuté Amadeus LOVE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"/>
          <w:sz w:val="16"/>
          <w:szCs w:val="16"/>
        </w:rPr>
        <w:t>5 ltr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29" w:space="2371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54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Pytel na odpad 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70x110/80mi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195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CLEAMEN rozprašovač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Mop VERMOP 40 cm BASIC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235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Držák mopu (kapsa), magnet,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40 cm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59" w:space="2441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CLEAMEN 300/400 1000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272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Savo proti plísni 500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95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(rozpraš.)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703" w:space="2797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TR284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Tekuté mýdlo zpěňovací 5 ltr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TR297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KRYSTAL WC 750 ml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TR298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Pytel PE 70x110/80 - zelený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6933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112 274,69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2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4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5362242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10070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700" cy="193001"/>
                    </a:xfrm>
                    <a:custGeom>
                      <a:rect l="l" t="t" r="r" b="b"/>
                      <a:pathLst>
                        <a:path w="100700" h="193001">
                          <a:moveTo>
                            <a:pt x="0" y="0"/>
                          </a:moveTo>
                          <a:lnTo>
                            <a:pt x="100700" y="0"/>
                          </a:lnTo>
                          <a:lnTo>
                            <a:pt x="10070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269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2025-05-13 08:55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24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5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5362242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47765</wp:posOffset>
            </wp:positionV>
            <wp:extent cx="75524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47765</wp:posOffset>
            </wp:positionV>
            <wp:extent cx="2517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47765</wp:posOffset>
            </wp:positionV>
            <wp:extent cx="100700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0700" cy="193001"/>
                    </a:xfrm>
                    <a:custGeom>
                      <a:rect l="l" t="t" r="r" b="b"/>
                      <a:pathLst>
                        <a:path w="100700" h="193001">
                          <a:moveTo>
                            <a:pt x="0" y="0"/>
                          </a:moveTo>
                          <a:lnTo>
                            <a:pt x="100700" y="0"/>
                          </a:lnTo>
                          <a:lnTo>
                            <a:pt x="10070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4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47765</wp:posOffset>
            </wp:positionV>
            <wp:extent cx="50349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47765</wp:posOffset>
            </wp:positionV>
            <wp:extent cx="75525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47765</wp:posOffset>
            </wp:positionV>
            <wp:extent cx="25174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47765</wp:posOffset>
            </wp:positionV>
            <wp:extent cx="5035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47765</wp:posOffset>
            </wp:positionV>
            <wp:extent cx="18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47765</wp:posOffset>
            </wp:positionV>
            <wp:extent cx="18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31" w:space="434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145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2025-05-13T07:32:47Z</dcterms:created>
  <dcterms:modified xsi:type="dcterms:W3CDTF">2025-05-13T07:32:47Z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