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c.JH307702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2468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671" w:space="121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5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74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328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528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6293711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2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46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v roli 20 cm,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2 vrst.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8" w:space="2359"/>
            <w:col w:w="286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90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489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89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6293711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2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166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Zásobník na papírové ručníky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10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papir 1 vrstvý, 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689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útržků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89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3/4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6293711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2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papir 1 vrstvý, 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útržků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7065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73 276,78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2025-04-25 13:47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21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4/4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23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21" name="Freeform 2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22" name="Freeform 2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3" name="Freeform 2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4" name="Freeform 2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25" name="Freeform 2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26" name="Freeform 2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27" name="Freeform 2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8" name="Freeform 2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9" name="Freeform 2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0" name="Freeform 2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1" name="Freeform 2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32" name="Freeform 2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3" name="Freeform 2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34" name="Freeform 2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5" name="Freeform 2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36" name="Freeform 2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37" name="Freeform 2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38" name="Freeform 2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39" name="Freeform 2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40" name="Freeform 2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41" name="Freeform 2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42" name="Freeform 2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43" name="Freeform 2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44" name="Freeform 2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45" name="Freeform 2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46" name="Freeform 2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6293711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47" name="Freeform 2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48" name="Freeform 2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1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49" name="Freeform 2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2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50" name="Freeform 2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3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51" name="Freeform 2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4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52" name="Freeform 2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5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53" name="Freeform 2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6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54" name="Freeform 2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8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55" name="Freeform 2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7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56" name="Freeform 2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257" name="Freeform 25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219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2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5" Type="http://schemas.openxmlformats.org/officeDocument/2006/relationships/hyperlink" TargetMode="External" Target="mailto:obchod.mm@email.cz"/><Relationship Id="rId219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2025-04-25T11:56:04Z</dcterms:created>
  <dcterms:modified xsi:type="dcterms:W3CDTF">2025-04-25T11:56:04Z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