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BBB5E" w14:textId="77777777" w:rsidR="001440E7" w:rsidRDefault="00000000">
      <w:pPr>
        <w:pBdr>
          <w:bottom w:val="single" w:sz="6" w:space="8" w:color="000000"/>
        </w:pBd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D634EF" wp14:editId="3DB982D3">
            <wp:simplePos x="0" y="0"/>
            <wp:positionH relativeFrom="column">
              <wp:posOffset>274320</wp:posOffset>
            </wp:positionH>
            <wp:positionV relativeFrom="paragraph">
              <wp:posOffset>-93982</wp:posOffset>
            </wp:positionV>
            <wp:extent cx="300170" cy="350206"/>
            <wp:effectExtent l="0" t="0" r="4630" b="0"/>
            <wp:wrapNone/>
            <wp:docPr id="1163522558" name="Obrázek 1" descr="Obsah obrázku kruh, skica, design, kreativit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170" cy="350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Dům dětí a mládeže, Poláčkovo náměstí 88, 516 01 Rychnov nad Kněžnou</w:t>
      </w:r>
    </w:p>
    <w:p w14:paraId="599FC164" w14:textId="39DA7205" w:rsidR="001440E7" w:rsidRPr="00BE5BBB" w:rsidRDefault="00000000">
      <w:r>
        <w:rPr>
          <w:rFonts w:ascii="Times New Roman" w:hAnsi="Times New Roman" w:cs="Times New Roman"/>
        </w:rPr>
        <w:t xml:space="preserve">  IČO: 71235698   tel.: +420 494 535 680   mob.:  777 423 686    mail: </w:t>
      </w:r>
      <w:hyperlink r:id="rId7" w:history="1">
        <w:r w:rsidR="001440E7" w:rsidRPr="00BE5BBB">
          <w:rPr>
            <w:rStyle w:val="Hypertextovodkaz"/>
            <w:rFonts w:ascii="Times New Roman" w:hAnsi="Times New Roman" w:cs="Times New Roman"/>
            <w:color w:val="auto"/>
            <w:u w:val="none"/>
          </w:rPr>
          <w:t>info@ddmrk.cz</w:t>
        </w:r>
      </w:hyperlink>
      <w:r w:rsidRPr="00BE5BBB">
        <w:rPr>
          <w:rStyle w:val="Hypertextovodkaz"/>
          <w:rFonts w:ascii="Times New Roman" w:hAnsi="Times New Roman" w:cs="Times New Roman"/>
          <w:color w:val="auto"/>
          <w:u w:val="none"/>
        </w:rPr>
        <w:t xml:space="preserve">   DS: </w:t>
      </w:r>
      <w:r w:rsidR="00BE5BBB" w:rsidRPr="00BE5BBB">
        <w:rPr>
          <w:rStyle w:val="Hypertextovodkaz"/>
          <w:rFonts w:ascii="Times New Roman" w:hAnsi="Times New Roman" w:cs="Times New Roman"/>
          <w:color w:val="auto"/>
          <w:u w:val="none"/>
        </w:rPr>
        <w:t>w9bkjwg</w:t>
      </w:r>
    </w:p>
    <w:p w14:paraId="60CAF4AA" w14:textId="77777777" w:rsidR="001440E7" w:rsidRDefault="001440E7"/>
    <w:p w14:paraId="651907B4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RAD-BAR</w:t>
      </w:r>
    </w:p>
    <w:p w14:paraId="0C497E74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Radek Barvíř</w:t>
      </w:r>
    </w:p>
    <w:p w14:paraId="7A84D77E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Třebešov 93</w:t>
      </w:r>
    </w:p>
    <w:p w14:paraId="554BF52F" w14:textId="77777777" w:rsidR="00F253D1" w:rsidRPr="00BE5BBB" w:rsidRDefault="00F253D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E5BBB">
        <w:rPr>
          <w:rFonts w:ascii="Times New Roman" w:hAnsi="Times New Roman" w:cs="Times New Roman"/>
          <w:b/>
          <w:bCs/>
          <w:sz w:val="24"/>
          <w:szCs w:val="24"/>
        </w:rPr>
        <w:t>516 01 Rychnov nad Kněžnou</w:t>
      </w:r>
    </w:p>
    <w:p w14:paraId="5E09E204" w14:textId="149D3910" w:rsidR="00F253D1" w:rsidRDefault="002138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IČ: 05041171</w:t>
      </w:r>
    </w:p>
    <w:p w14:paraId="3C309A68" w14:textId="4EB9239D" w:rsidR="00F253D1" w:rsidRDefault="006D7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Rychnov nad Kněžnou </w:t>
      </w:r>
      <w:r w:rsidR="00413680">
        <w:rPr>
          <w:rFonts w:ascii="Times New Roman" w:hAnsi="Times New Roman" w:cs="Times New Roman"/>
          <w:sz w:val="24"/>
          <w:szCs w:val="24"/>
        </w:rPr>
        <w:t>3.3.2025</w:t>
      </w:r>
    </w:p>
    <w:p w14:paraId="2FA0514A" w14:textId="77777777" w:rsidR="006D784B" w:rsidRDefault="006D784B">
      <w:pPr>
        <w:rPr>
          <w:rFonts w:ascii="Times New Roman" w:hAnsi="Times New Roman" w:cs="Times New Roman"/>
          <w:sz w:val="24"/>
          <w:szCs w:val="24"/>
        </w:rPr>
      </w:pPr>
    </w:p>
    <w:p w14:paraId="345B3EA1" w14:textId="102E695A" w:rsidR="00F253D1" w:rsidRPr="00F253D1" w:rsidRDefault="00F253D1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253D1">
        <w:rPr>
          <w:rFonts w:ascii="Times New Roman" w:hAnsi="Times New Roman" w:cs="Times New Roman"/>
          <w:b/>
          <w:bCs/>
          <w:sz w:val="24"/>
          <w:szCs w:val="24"/>
          <w:u w:val="single"/>
        </w:rPr>
        <w:t>Objednávka</w:t>
      </w:r>
      <w:r w:rsidR="009A044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prací</w:t>
      </w:r>
      <w:r w:rsidR="003C16A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13680">
        <w:rPr>
          <w:rFonts w:ascii="Times New Roman" w:hAnsi="Times New Roman" w:cs="Times New Roman"/>
          <w:b/>
          <w:bCs/>
          <w:sz w:val="24"/>
          <w:szCs w:val="24"/>
          <w:u w:val="single"/>
        </w:rPr>
        <w:t>– údržba objektu</w:t>
      </w:r>
    </w:p>
    <w:p w14:paraId="2B7E698D" w14:textId="5CE55D90" w:rsidR="00F253D1" w:rsidRDefault="00F2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Objednáváme u Vás</w:t>
      </w:r>
      <w:r w:rsidR="00413680">
        <w:rPr>
          <w:rFonts w:ascii="Times New Roman" w:hAnsi="Times New Roman" w:cs="Times New Roman"/>
          <w:sz w:val="24"/>
          <w:szCs w:val="24"/>
        </w:rPr>
        <w:t xml:space="preserve"> domovnické práce – zajištění údržby objektu Domu dětí a mládeže dle požadavků organizace v období 3-12/2025.</w:t>
      </w:r>
    </w:p>
    <w:p w14:paraId="3D42B259" w14:textId="77777777" w:rsidR="00413680" w:rsidRDefault="00413680">
      <w:pPr>
        <w:rPr>
          <w:rFonts w:ascii="Times New Roman" w:hAnsi="Times New Roman" w:cs="Times New Roman"/>
          <w:sz w:val="24"/>
          <w:szCs w:val="24"/>
        </w:rPr>
      </w:pPr>
    </w:p>
    <w:p w14:paraId="7959945B" w14:textId="673110E5" w:rsidR="00413680" w:rsidRDefault="00413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Úhrady fakturou, fakturu zašlete na e-mail: </w:t>
      </w:r>
      <w:hyperlink r:id="rId8" w:history="1">
        <w:r w:rsidRPr="00627244">
          <w:rPr>
            <w:rStyle w:val="Hypertextovodkaz"/>
            <w:rFonts w:ascii="Times New Roman" w:hAnsi="Times New Roman" w:cs="Times New Roman"/>
            <w:sz w:val="24"/>
            <w:szCs w:val="24"/>
          </w:rPr>
          <w:t>reditelna@ddmrk.cz</w:t>
        </w:r>
      </w:hyperlink>
    </w:p>
    <w:p w14:paraId="72E9FB7F" w14:textId="7A60DA12" w:rsidR="00413680" w:rsidRDefault="00413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Nejsme plátci DPH.</w:t>
      </w:r>
    </w:p>
    <w:p w14:paraId="00156C7C" w14:textId="77777777" w:rsidR="00413680" w:rsidRDefault="00413680">
      <w:pPr>
        <w:rPr>
          <w:rFonts w:ascii="Times New Roman" w:hAnsi="Times New Roman" w:cs="Times New Roman"/>
          <w:sz w:val="24"/>
          <w:szCs w:val="24"/>
        </w:rPr>
      </w:pPr>
    </w:p>
    <w:p w14:paraId="0D323796" w14:textId="336C370A" w:rsidR="00413680" w:rsidRDefault="00413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Děkujeme za spolupráci</w:t>
      </w:r>
    </w:p>
    <w:p w14:paraId="5EA1B1AE" w14:textId="77777777" w:rsidR="00413680" w:rsidRDefault="00413680">
      <w:pPr>
        <w:rPr>
          <w:rFonts w:ascii="Times New Roman" w:hAnsi="Times New Roman" w:cs="Times New Roman"/>
          <w:sz w:val="24"/>
          <w:szCs w:val="24"/>
        </w:rPr>
      </w:pPr>
    </w:p>
    <w:p w14:paraId="043ECA8A" w14:textId="3A466047" w:rsidR="00413680" w:rsidRDefault="00413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Bc. Miluše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Barvířová</w:t>
      </w:r>
      <w:proofErr w:type="spellEnd"/>
      <w:r>
        <w:rPr>
          <w:rFonts w:ascii="Times New Roman" w:hAnsi="Times New Roman" w:cs="Times New Roman"/>
          <w:sz w:val="24"/>
          <w:szCs w:val="24"/>
        </w:rPr>
        <w:t>, ředitelka DDM</w:t>
      </w:r>
    </w:p>
    <w:p w14:paraId="7FAE083D" w14:textId="711ECBAD" w:rsidR="00880B22" w:rsidRDefault="00880B22">
      <w:pPr>
        <w:rPr>
          <w:rFonts w:ascii="Times New Roman" w:hAnsi="Times New Roman" w:cs="Times New Roman"/>
          <w:sz w:val="24"/>
          <w:szCs w:val="24"/>
        </w:rPr>
      </w:pPr>
    </w:p>
    <w:p w14:paraId="783ED74A" w14:textId="77777777" w:rsidR="00F253D1" w:rsidRPr="00F253D1" w:rsidRDefault="00F253D1">
      <w:pPr>
        <w:rPr>
          <w:rFonts w:ascii="Times New Roman" w:hAnsi="Times New Roman" w:cs="Times New Roman"/>
          <w:sz w:val="24"/>
          <w:szCs w:val="24"/>
        </w:rPr>
      </w:pPr>
    </w:p>
    <w:sectPr w:rsidR="00F253D1" w:rsidRPr="00F253D1"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36AA3" w14:textId="77777777" w:rsidR="005443B0" w:rsidRDefault="005443B0">
      <w:pPr>
        <w:spacing w:after="0" w:line="240" w:lineRule="auto"/>
      </w:pPr>
      <w:r>
        <w:separator/>
      </w:r>
    </w:p>
  </w:endnote>
  <w:endnote w:type="continuationSeparator" w:id="0">
    <w:p w14:paraId="72BB0FD4" w14:textId="77777777" w:rsidR="005443B0" w:rsidRDefault="0054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B6073" w14:textId="77777777" w:rsidR="005443B0" w:rsidRDefault="005443B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FAA3138" w14:textId="77777777" w:rsidR="005443B0" w:rsidRDefault="005443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76B"/>
    <w:rsid w:val="0010532C"/>
    <w:rsid w:val="001440E7"/>
    <w:rsid w:val="00211740"/>
    <w:rsid w:val="00213801"/>
    <w:rsid w:val="002B648D"/>
    <w:rsid w:val="0032776B"/>
    <w:rsid w:val="00330E54"/>
    <w:rsid w:val="003C16A6"/>
    <w:rsid w:val="003D64DE"/>
    <w:rsid w:val="00411268"/>
    <w:rsid w:val="00413680"/>
    <w:rsid w:val="00421A92"/>
    <w:rsid w:val="00421E7D"/>
    <w:rsid w:val="005443B0"/>
    <w:rsid w:val="0058066C"/>
    <w:rsid w:val="0058743B"/>
    <w:rsid w:val="006A4B44"/>
    <w:rsid w:val="006A7B10"/>
    <w:rsid w:val="006D784B"/>
    <w:rsid w:val="00880B22"/>
    <w:rsid w:val="009A0446"/>
    <w:rsid w:val="009D576F"/>
    <w:rsid w:val="00AE3882"/>
    <w:rsid w:val="00B13B51"/>
    <w:rsid w:val="00B37F26"/>
    <w:rsid w:val="00BE119F"/>
    <w:rsid w:val="00BE5BBB"/>
    <w:rsid w:val="00C87088"/>
    <w:rsid w:val="00DF58F7"/>
    <w:rsid w:val="00F2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38EF"/>
  <w15:docId w15:val="{64F8B6B9-10D6-498C-A7C1-7D5F88EF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line="254" w:lineRule="auto"/>
    </w:pPr>
    <w:rPr>
      <w:kern w:val="0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Times New Roman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Times New Roman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Times New Roman" w:cs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basedOn w:val="Standardnpsmoodstavce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basedOn w:val="Standardnpsmoodstavce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basedOn w:val="Standardnpsmoodstavce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basedOn w:val="Standardnpsmoodstavce"/>
    <w:rPr>
      <w:rFonts w:eastAsia="Times New Roman" w:cs="Times New Roman"/>
      <w:color w:val="0F4761"/>
    </w:rPr>
  </w:style>
  <w:style w:type="character" w:customStyle="1" w:styleId="Nadpis6Char">
    <w:name w:val="Nadpis 6 Char"/>
    <w:basedOn w:val="Standardnpsmoodstavce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basedOn w:val="Standardnpsmoodstavce"/>
    <w:rPr>
      <w:rFonts w:eastAsia="Times New Roman" w:cs="Times New Roman"/>
      <w:color w:val="595959"/>
    </w:rPr>
  </w:style>
  <w:style w:type="character" w:customStyle="1" w:styleId="Nadpis8Char">
    <w:name w:val="Nadpis 8 Char"/>
    <w:basedOn w:val="Standardnpsmoodstavce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basedOn w:val="Standardnpsmoodstavce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character" w:customStyle="1" w:styleId="NzevChar">
    <w:name w:val="Název Char"/>
    <w:basedOn w:val="Standardnpsmoodstavce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Times New Roman" w:cs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basedOn w:val="Standardnpsmoodstavce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character" w:styleId="Hypertextovodkaz">
    <w:name w:val="Hyperlink"/>
    <w:basedOn w:val="Standardnpsmoodstavce"/>
    <w:rPr>
      <w:color w:val="467886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5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na@ddmrk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ddmr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ka\OneDrive\Dokumenty\1%20D&#201;&#268;KO\OBJEDN&#193;VKY-D&#201;&#268;KO\objedn&#225;vka%20-%20vybaven&#237;%20DDM%209-24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objednávka - vybavení DDM 9-24</Template>
  <TotalTime>4294925542</TotalTime>
  <Pages>1</Pages>
  <Words>95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Dušková</dc:creator>
  <dc:description/>
  <cp:lastModifiedBy>Lenka Dušková</cp:lastModifiedBy>
  <cp:revision>3</cp:revision>
  <cp:lastPrinted>2025-03-24T13:33:00Z</cp:lastPrinted>
  <dcterms:created xsi:type="dcterms:W3CDTF">2025-03-03T13:53:00Z</dcterms:created>
  <dcterms:modified xsi:type="dcterms:W3CDTF">2025-03-03T13:54:00Z</dcterms:modified>
</cp:coreProperties>
</file>