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712598</wp:posOffset>
            </wp:positionV>
            <wp:extent cx="5463032" cy="323189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3032" cy="323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791972</wp:posOffset>
            </wp:positionH>
            <wp:positionV relativeFrom="page">
              <wp:posOffset>773558</wp:posOffset>
            </wp:positionV>
            <wp:extent cx="74167" cy="86359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767587</wp:posOffset>
            </wp:positionH>
            <wp:positionV relativeFrom="page">
              <wp:posOffset>2992502</wp:posOffset>
            </wp:positionV>
            <wp:extent cx="3049015" cy="110743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9015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3053462</wp:posOffset>
            </wp:positionV>
            <wp:extent cx="1122679" cy="86359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267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3260725</wp:posOffset>
            </wp:positionV>
            <wp:extent cx="293624" cy="74168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3285109</wp:posOffset>
            </wp:positionV>
            <wp:extent cx="196088" cy="74168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5156708</wp:posOffset>
            </wp:positionH>
            <wp:positionV relativeFrom="page">
              <wp:posOffset>3297301</wp:posOffset>
            </wp:positionV>
            <wp:extent cx="147320" cy="74168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3675253</wp:posOffset>
            </wp:positionV>
            <wp:extent cx="122935" cy="74168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3809365</wp:posOffset>
            </wp:positionV>
            <wp:extent cx="98552" cy="74168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1791716</wp:posOffset>
            </wp:positionH>
            <wp:positionV relativeFrom="page">
              <wp:posOffset>3833749</wp:posOffset>
            </wp:positionV>
            <wp:extent cx="171704" cy="61976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3254755</wp:posOffset>
            </wp:positionH>
            <wp:positionV relativeFrom="page">
              <wp:posOffset>3858134</wp:posOffset>
            </wp:positionV>
            <wp:extent cx="244855" cy="61976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7253731</wp:posOffset>
            </wp:positionH>
            <wp:positionV relativeFrom="page">
              <wp:posOffset>7503541</wp:posOffset>
            </wp:positionV>
            <wp:extent cx="74168" cy="318008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31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10124821</wp:posOffset>
            </wp:positionV>
            <wp:extent cx="464311" cy="110744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761365</wp:posOffset>
            </wp:positionV>
            <wp:extent cx="2975864" cy="171704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7586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980822</wp:posOffset>
            </wp:positionV>
            <wp:extent cx="3585464" cy="1110488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85464" cy="111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980822</wp:posOffset>
            </wp:positionV>
            <wp:extent cx="220471" cy="1229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1370965</wp:posOffset>
            </wp:positionV>
            <wp:extent cx="1000759" cy="354583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59" cy="35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1858646</wp:posOffset>
            </wp:positionV>
            <wp:extent cx="98552" cy="293623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293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1943989</wp:posOffset>
            </wp:positionV>
            <wp:extent cx="1976119" cy="732535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6119" cy="7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5083555</wp:posOffset>
            </wp:positionH>
            <wp:positionV relativeFrom="page">
              <wp:posOffset>2065910</wp:posOffset>
            </wp:positionV>
            <wp:extent cx="1244600" cy="86359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460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1255267</wp:posOffset>
            </wp:positionH>
            <wp:positionV relativeFrom="page">
              <wp:posOffset>2078102</wp:posOffset>
            </wp:positionV>
            <wp:extent cx="122936" cy="86359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2090294</wp:posOffset>
            </wp:positionV>
            <wp:extent cx="1293367" cy="74168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336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2248789</wp:posOffset>
            </wp:positionV>
            <wp:extent cx="1464055" cy="427735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4055" cy="4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5357750</wp:posOffset>
            </wp:positionV>
            <wp:extent cx="98552" cy="74167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10124821</wp:posOffset>
            </wp:positionV>
            <wp:extent cx="464311" cy="110744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743204</wp:posOffset>
            </wp:positionH>
            <wp:positionV relativeFrom="page">
              <wp:posOffset>712597</wp:posOffset>
            </wp:positionV>
            <wp:extent cx="1366519" cy="171704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651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895477</wp:posOffset>
            </wp:positionV>
            <wp:extent cx="1976120" cy="167132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6120" cy="167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1383158</wp:posOffset>
            </wp:positionV>
            <wp:extent cx="293623" cy="1110488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11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1456310</wp:posOffset>
            </wp:positionV>
            <wp:extent cx="391159" cy="122935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1834261</wp:posOffset>
            </wp:positionV>
            <wp:extent cx="439927" cy="20828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1425955</wp:posOffset>
            </wp:positionH>
            <wp:positionV relativeFrom="page">
              <wp:posOffset>2663317</wp:posOffset>
            </wp:positionV>
            <wp:extent cx="342391" cy="61976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2675510</wp:posOffset>
            </wp:positionV>
            <wp:extent cx="269239" cy="61976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2687701</wp:posOffset>
            </wp:positionV>
            <wp:extent cx="342391" cy="61976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2699894</wp:posOffset>
            </wp:positionV>
            <wp:extent cx="439928" cy="61976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4912867</wp:posOffset>
            </wp:positionH>
            <wp:positionV relativeFrom="page">
              <wp:posOffset>2712086</wp:posOffset>
            </wp:positionV>
            <wp:extent cx="439927" cy="61976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6132067</wp:posOffset>
            </wp:positionH>
            <wp:positionV relativeFrom="page">
              <wp:posOffset>2724277</wp:posOffset>
            </wp:positionV>
            <wp:extent cx="98552" cy="61976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670051</wp:posOffset>
            </wp:positionH>
            <wp:positionV relativeFrom="page">
              <wp:posOffset>2736470</wp:posOffset>
            </wp:positionV>
            <wp:extent cx="561848" cy="6350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8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2809621</wp:posOffset>
            </wp:positionV>
            <wp:extent cx="2219959" cy="647192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9959" cy="64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694436</wp:posOffset>
            </wp:positionH>
            <wp:positionV relativeFrom="page">
              <wp:posOffset>2846197</wp:posOffset>
            </wp:positionV>
            <wp:extent cx="537463" cy="74168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3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2907157</wp:posOffset>
            </wp:positionV>
            <wp:extent cx="439928" cy="74168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3199765</wp:posOffset>
            </wp:positionV>
            <wp:extent cx="513080" cy="74168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8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1645411</wp:posOffset>
            </wp:positionH>
            <wp:positionV relativeFrom="page">
              <wp:posOffset>3211958</wp:posOffset>
            </wp:positionV>
            <wp:extent cx="196088" cy="61976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3297301</wp:posOffset>
            </wp:positionV>
            <wp:extent cx="415544" cy="135128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889508</wp:posOffset>
            </wp:positionH>
            <wp:positionV relativeFrom="page">
              <wp:posOffset>3358261</wp:posOffset>
            </wp:positionV>
            <wp:extent cx="2049271" cy="98552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927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3571747</wp:posOffset>
            </wp:positionH>
            <wp:positionV relativeFrom="page">
              <wp:posOffset>3394837</wp:posOffset>
            </wp:positionV>
            <wp:extent cx="318008" cy="74168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3407029</wp:posOffset>
            </wp:positionV>
            <wp:extent cx="147320" cy="74168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10149205</wp:posOffset>
            </wp:positionV>
            <wp:extent cx="391159" cy="110744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749174</wp:posOffset>
            </wp:positionV>
            <wp:extent cx="2098039" cy="1573783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8039" cy="1573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1334390</wp:posOffset>
            </wp:positionV>
            <wp:extent cx="1171447" cy="988567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447" cy="98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5540629</wp:posOffset>
            </wp:positionV>
            <wp:extent cx="98552" cy="74167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10124821</wp:posOffset>
            </wp:positionV>
            <wp:extent cx="415544" cy="110744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749174</wp:posOffset>
            </wp:positionV>
            <wp:extent cx="756919" cy="147319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19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932053</wp:posOffset>
            </wp:positionV>
            <wp:extent cx="6243320" cy="2232152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43320" cy="223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1761110</wp:posOffset>
            </wp:positionV>
            <wp:extent cx="366775" cy="61976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1773302</wp:posOffset>
            </wp:positionV>
            <wp:extent cx="1781048" cy="86359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104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4766564</wp:posOffset>
            </wp:positionH>
            <wp:positionV relativeFrom="page">
              <wp:posOffset>1797685</wp:posOffset>
            </wp:positionV>
            <wp:extent cx="805688" cy="74168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568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1943989</wp:posOffset>
            </wp:positionV>
            <wp:extent cx="561848" cy="74168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1968373</wp:posOffset>
            </wp:positionV>
            <wp:extent cx="391159" cy="74168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1980565</wp:posOffset>
            </wp:positionV>
            <wp:extent cx="269240" cy="61976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5400547</wp:posOffset>
            </wp:positionH>
            <wp:positionV relativeFrom="page">
              <wp:posOffset>1992758</wp:posOffset>
            </wp:positionV>
            <wp:extent cx="122935" cy="61976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6473444</wp:posOffset>
            </wp:positionH>
            <wp:positionV relativeFrom="page">
              <wp:posOffset>2004949</wp:posOffset>
            </wp:positionV>
            <wp:extent cx="269239" cy="61976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2669539</wp:posOffset>
            </wp:positionH>
            <wp:positionV relativeFrom="page">
              <wp:posOffset>2358517</wp:posOffset>
            </wp:positionV>
            <wp:extent cx="366776" cy="61976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6668516</wp:posOffset>
            </wp:positionH>
            <wp:positionV relativeFrom="page">
              <wp:posOffset>2407285</wp:posOffset>
            </wp:positionV>
            <wp:extent cx="220471" cy="476504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4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2840227</wp:posOffset>
            </wp:positionH>
            <wp:positionV relativeFrom="page">
              <wp:posOffset>2431669</wp:posOffset>
            </wp:positionV>
            <wp:extent cx="1049527" cy="74168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952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2602358</wp:posOffset>
            </wp:positionV>
            <wp:extent cx="391160" cy="61976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3644900</wp:posOffset>
            </wp:positionH>
            <wp:positionV relativeFrom="page">
              <wp:posOffset>2882773</wp:posOffset>
            </wp:positionV>
            <wp:extent cx="635000" cy="74168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523748</wp:posOffset>
            </wp:positionH>
            <wp:positionV relativeFrom="page">
              <wp:posOffset>2907158</wp:posOffset>
            </wp:positionV>
            <wp:extent cx="98551" cy="147319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2943733</wp:posOffset>
            </wp:positionV>
            <wp:extent cx="561848" cy="74168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2968117</wp:posOffset>
            </wp:positionV>
            <wp:extent cx="98552" cy="61976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2962148</wp:posOffset>
            </wp:positionH>
            <wp:positionV relativeFrom="page">
              <wp:posOffset>3041269</wp:posOffset>
            </wp:positionV>
            <wp:extent cx="220472" cy="74168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3937508</wp:posOffset>
            </wp:positionH>
            <wp:positionV relativeFrom="page">
              <wp:posOffset>3053461</wp:posOffset>
            </wp:positionV>
            <wp:extent cx="122935" cy="74168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6839204</wp:posOffset>
            </wp:positionH>
            <wp:positionV relativeFrom="page">
              <wp:posOffset>7052438</wp:posOffset>
            </wp:positionV>
            <wp:extent cx="98552" cy="86359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3449828</wp:posOffset>
            </wp:positionH>
            <wp:positionV relativeFrom="page">
              <wp:posOffset>10185781</wp:posOffset>
            </wp:positionV>
            <wp:extent cx="391159" cy="98552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spect="0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773558</wp:posOffset>
            </wp:positionV>
            <wp:extent cx="1976120" cy="18542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612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1383158</wp:posOffset>
            </wp:positionV>
            <wp:extent cx="293623" cy="1110488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11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1456310</wp:posOffset>
            </wp:positionV>
            <wp:extent cx="391159" cy="122935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1834261</wp:posOffset>
            </wp:positionV>
            <wp:extent cx="439927" cy="20828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2797429</wp:posOffset>
            </wp:positionV>
            <wp:extent cx="2244344" cy="647192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4344" cy="647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694436</wp:posOffset>
            </wp:positionH>
            <wp:positionV relativeFrom="page">
              <wp:posOffset>2809622</wp:posOffset>
            </wp:positionV>
            <wp:extent cx="561847" cy="622807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7" cy="62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2907157</wp:posOffset>
            </wp:positionV>
            <wp:extent cx="122935" cy="74168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2919349</wp:posOffset>
            </wp:positionV>
            <wp:extent cx="147320" cy="61976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1157732</wp:posOffset>
            </wp:positionH>
            <wp:positionV relativeFrom="page">
              <wp:posOffset>3260725</wp:posOffset>
            </wp:positionV>
            <wp:extent cx="147319" cy="74168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2645155</wp:posOffset>
            </wp:positionH>
            <wp:positionV relativeFrom="page">
              <wp:posOffset>3260725</wp:posOffset>
            </wp:positionV>
            <wp:extent cx="98551" cy="74168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3260725</wp:posOffset>
            </wp:positionV>
            <wp:extent cx="1634744" cy="74168"/>
            <wp:effectExtent l="0" t="0" r="0" b="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0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474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791972</wp:posOffset>
            </wp:positionH>
            <wp:positionV relativeFrom="page">
              <wp:posOffset>3419221</wp:posOffset>
            </wp:positionV>
            <wp:extent cx="293624" cy="74168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4522723</wp:posOffset>
            </wp:positionH>
            <wp:positionV relativeFrom="page">
              <wp:posOffset>3419221</wp:posOffset>
            </wp:positionV>
            <wp:extent cx="464311" cy="74168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3547364</wp:posOffset>
            </wp:positionH>
            <wp:positionV relativeFrom="page">
              <wp:posOffset>10161397</wp:posOffset>
            </wp:positionV>
            <wp:extent cx="415544" cy="98552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0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736982</wp:posOffset>
            </wp:positionV>
            <wp:extent cx="2122423" cy="4109720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22423" cy="410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5034788</wp:posOffset>
            </wp:positionH>
            <wp:positionV relativeFrom="page">
              <wp:posOffset>1370966</wp:posOffset>
            </wp:positionV>
            <wp:extent cx="1171447" cy="3524503"/>
            <wp:effectExtent l="0" t="0" r="0" b="0"/>
            <wp:wrapNone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0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447" cy="352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2309749</wp:posOffset>
            </wp:positionV>
            <wp:extent cx="98552" cy="61976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4815332</wp:posOffset>
            </wp:positionH>
            <wp:positionV relativeFrom="page">
              <wp:posOffset>2334134</wp:posOffset>
            </wp:positionV>
            <wp:extent cx="269240" cy="61976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5522467</wp:posOffset>
            </wp:positionH>
            <wp:positionV relativeFrom="page">
              <wp:posOffset>2346325</wp:posOffset>
            </wp:positionV>
            <wp:extent cx="659384" cy="61976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9384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2084323</wp:posOffset>
            </wp:positionH>
            <wp:positionV relativeFrom="page">
              <wp:posOffset>2407285</wp:posOffset>
            </wp:positionV>
            <wp:extent cx="415544" cy="74168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2431669</wp:posOffset>
            </wp:positionV>
            <wp:extent cx="927608" cy="74168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4839715</wp:posOffset>
            </wp:positionH>
            <wp:positionV relativeFrom="page">
              <wp:posOffset>2456053</wp:posOffset>
            </wp:positionV>
            <wp:extent cx="269240" cy="61976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2785237</wp:posOffset>
            </wp:positionV>
            <wp:extent cx="391160" cy="61976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2255011</wp:posOffset>
            </wp:positionH>
            <wp:positionV relativeFrom="page">
              <wp:posOffset>2907158</wp:posOffset>
            </wp:positionV>
            <wp:extent cx="318008" cy="61976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5010403</wp:posOffset>
            </wp:positionH>
            <wp:positionV relativeFrom="page">
              <wp:posOffset>2943733</wp:posOffset>
            </wp:positionV>
            <wp:extent cx="342391" cy="74168"/>
            <wp:effectExtent l="0" t="0" r="0" b="0"/>
            <wp:wrapNone/>
            <wp:docPr id="204" name="Picture 2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0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3029077</wp:posOffset>
            </wp:positionV>
            <wp:extent cx="2341879" cy="98552"/>
            <wp:effectExtent l="0" t="0" r="0" b="0"/>
            <wp:wrapNone/>
            <wp:docPr id="205" name="Picture 2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0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1879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5059171</wp:posOffset>
            </wp:positionH>
            <wp:positionV relativeFrom="page">
              <wp:posOffset>3077846</wp:posOffset>
            </wp:positionV>
            <wp:extent cx="342391" cy="61976"/>
            <wp:effectExtent l="0" t="0" r="0" b="0"/>
            <wp:wrapNone/>
            <wp:docPr id="206" name="Picture 2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0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4449571</wp:posOffset>
            </wp:positionH>
            <wp:positionV relativeFrom="page">
              <wp:posOffset>3187573</wp:posOffset>
            </wp:positionV>
            <wp:extent cx="342391" cy="61976"/>
            <wp:effectExtent l="0" t="0" r="0" b="0"/>
            <wp:wrapNone/>
            <wp:docPr id="207" name="Picture 2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0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3321686</wp:posOffset>
            </wp:positionV>
            <wp:extent cx="513079" cy="61976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3407029</wp:posOffset>
            </wp:positionV>
            <wp:extent cx="1025143" cy="86359"/>
            <wp:effectExtent l="0" t="0" r="0" b="0"/>
            <wp:wrapNone/>
            <wp:docPr id="209" name="Picture 2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0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5143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2523235</wp:posOffset>
            </wp:positionH>
            <wp:positionV relativeFrom="page">
              <wp:posOffset>3553334</wp:posOffset>
            </wp:positionV>
            <wp:extent cx="244855" cy="61976"/>
            <wp:effectExtent l="0" t="0" r="0" b="0"/>
            <wp:wrapNone/>
            <wp:docPr id="210" name="Picture 2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0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2450083</wp:posOffset>
            </wp:positionH>
            <wp:positionV relativeFrom="page">
              <wp:posOffset>3675253</wp:posOffset>
            </wp:positionV>
            <wp:extent cx="293623" cy="61976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3035300</wp:posOffset>
            </wp:positionH>
            <wp:positionV relativeFrom="page">
              <wp:posOffset>3687446</wp:posOffset>
            </wp:positionV>
            <wp:extent cx="366776" cy="61976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4498340</wp:posOffset>
            </wp:positionH>
            <wp:positionV relativeFrom="page">
              <wp:posOffset>3699637</wp:posOffset>
            </wp:positionV>
            <wp:extent cx="342391" cy="74168"/>
            <wp:effectExtent l="0" t="0" r="0" b="0"/>
            <wp:wrapNone/>
            <wp:docPr id="213" name="Picture 2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0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3784981</wp:posOffset>
            </wp:positionV>
            <wp:extent cx="537464" cy="74168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3809365</wp:posOffset>
            </wp:positionV>
            <wp:extent cx="342391" cy="61976"/>
            <wp:effectExtent l="0" t="0" r="0" b="0"/>
            <wp:wrapNone/>
            <wp:docPr id="215" name="Picture 2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0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3821557</wp:posOffset>
            </wp:positionV>
            <wp:extent cx="391159" cy="74168"/>
            <wp:effectExtent l="0" t="0" r="0" b="0"/>
            <wp:wrapNone/>
            <wp:docPr id="216" name="Picture 2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0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3833750</wp:posOffset>
            </wp:positionV>
            <wp:extent cx="488696" cy="86359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6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3906902</wp:posOffset>
            </wp:positionV>
            <wp:extent cx="1610360" cy="86359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60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3913123</wp:posOffset>
            </wp:positionH>
            <wp:positionV relativeFrom="page">
              <wp:posOffset>3943477</wp:posOffset>
            </wp:positionV>
            <wp:extent cx="318008" cy="61976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3955670</wp:posOffset>
            </wp:positionV>
            <wp:extent cx="293623" cy="61976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5278628</wp:posOffset>
            </wp:positionH>
            <wp:positionV relativeFrom="page">
              <wp:posOffset>3967861</wp:posOffset>
            </wp:positionV>
            <wp:extent cx="269240" cy="61976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1962404</wp:posOffset>
            </wp:positionH>
            <wp:positionV relativeFrom="page">
              <wp:posOffset>4028821</wp:posOffset>
            </wp:positionV>
            <wp:extent cx="488695" cy="74168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4053205</wp:posOffset>
            </wp:positionV>
            <wp:extent cx="244855" cy="74168"/>
            <wp:effectExtent l="0" t="0" r="0" b="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0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4065398</wp:posOffset>
            </wp:positionV>
            <wp:extent cx="1000759" cy="86359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075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670051</wp:posOffset>
            </wp:positionH>
            <wp:positionV relativeFrom="page">
              <wp:posOffset>4138549</wp:posOffset>
            </wp:positionV>
            <wp:extent cx="1781048" cy="86360"/>
            <wp:effectExtent l="0" t="0" r="0" b="0"/>
            <wp:wrapNone/>
            <wp:docPr id="225" name="Picture 2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0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8104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4669028</wp:posOffset>
            </wp:positionH>
            <wp:positionV relativeFrom="page">
              <wp:posOffset>4199509</wp:posOffset>
            </wp:positionV>
            <wp:extent cx="439928" cy="196088"/>
            <wp:effectExtent l="0" t="0" r="0" b="0"/>
            <wp:wrapNone/>
            <wp:docPr id="226" name="Picture 2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2815844</wp:posOffset>
            </wp:positionH>
            <wp:positionV relativeFrom="page">
              <wp:posOffset>4297046</wp:posOffset>
            </wp:positionV>
            <wp:extent cx="1683511" cy="86359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351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1401572</wp:posOffset>
            </wp:positionH>
            <wp:positionV relativeFrom="page">
              <wp:posOffset>4394582</wp:posOffset>
            </wp:positionV>
            <wp:extent cx="293623" cy="61976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4888484</wp:posOffset>
            </wp:positionH>
            <wp:positionV relativeFrom="page">
              <wp:posOffset>4443350</wp:posOffset>
            </wp:positionV>
            <wp:extent cx="293623" cy="74167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1474724</wp:posOffset>
            </wp:positionH>
            <wp:positionV relativeFrom="page">
              <wp:posOffset>4516502</wp:posOffset>
            </wp:positionV>
            <wp:extent cx="1561591" cy="86359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6159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1450339</wp:posOffset>
            </wp:positionH>
            <wp:positionV relativeFrom="page">
              <wp:posOffset>4662805</wp:posOffset>
            </wp:positionV>
            <wp:extent cx="439927" cy="196088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5741923</wp:posOffset>
            </wp:positionH>
            <wp:positionV relativeFrom="page">
              <wp:posOffset>4735958</wp:posOffset>
            </wp:positionV>
            <wp:extent cx="415544" cy="61976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3693667</wp:posOffset>
            </wp:positionH>
            <wp:positionV relativeFrom="page">
              <wp:posOffset>4821302</wp:posOffset>
            </wp:positionV>
            <wp:extent cx="244855" cy="74167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4327652</wp:posOffset>
            </wp:positionH>
            <wp:positionV relativeFrom="page">
              <wp:posOffset>4833494</wp:posOffset>
            </wp:positionV>
            <wp:extent cx="342391" cy="74167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3425444</wp:posOffset>
            </wp:positionH>
            <wp:positionV relativeFrom="page">
              <wp:posOffset>10161397</wp:posOffset>
            </wp:positionV>
            <wp:extent cx="415544" cy="110744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773558</wp:posOffset>
            </wp:positionV>
            <wp:extent cx="6218935" cy="9486391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8935" cy="948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6058915</wp:posOffset>
            </wp:positionH>
            <wp:positionV relativeFrom="page">
              <wp:posOffset>1748917</wp:posOffset>
            </wp:positionV>
            <wp:extent cx="513079" cy="86359"/>
            <wp:effectExtent l="0" t="0" r="0" b="0"/>
            <wp:wrapNone/>
            <wp:docPr id="238" name="Picture 2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spect="0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1694179</wp:posOffset>
            </wp:positionH>
            <wp:positionV relativeFrom="page">
              <wp:posOffset>1773301</wp:posOffset>
            </wp:positionV>
            <wp:extent cx="318008" cy="74168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3986276</wp:posOffset>
            </wp:positionH>
            <wp:positionV relativeFrom="page">
              <wp:posOffset>1773301</wp:posOffset>
            </wp:positionV>
            <wp:extent cx="196088" cy="61976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1797685</wp:posOffset>
            </wp:positionV>
            <wp:extent cx="98552" cy="171704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1943989</wp:posOffset>
            </wp:positionV>
            <wp:extent cx="586232" cy="74168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23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1742948</wp:posOffset>
            </wp:positionH>
            <wp:positionV relativeFrom="page">
              <wp:posOffset>1956182</wp:posOffset>
            </wp:positionV>
            <wp:extent cx="1537207" cy="61976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720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1956182</wp:posOffset>
            </wp:positionV>
            <wp:extent cx="98552" cy="61976"/>
            <wp:effectExtent l="0" t="0" r="0" b="0"/>
            <wp:wrapNone/>
            <wp:docPr id="244" name="Picture 2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0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2382902</wp:posOffset>
            </wp:positionV>
            <wp:extent cx="1683511" cy="183895"/>
            <wp:effectExtent l="0" t="0" r="0" b="0"/>
            <wp:wrapNone/>
            <wp:docPr id="245" name="Picture 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0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3511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3961891</wp:posOffset>
            </wp:positionH>
            <wp:positionV relativeFrom="page">
              <wp:posOffset>2395094</wp:posOffset>
            </wp:positionV>
            <wp:extent cx="122935" cy="61976"/>
            <wp:effectExtent l="0" t="0" r="0" b="0"/>
            <wp:wrapNone/>
            <wp:docPr id="246" name="Picture 2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0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2419477</wp:posOffset>
            </wp:positionV>
            <wp:extent cx="74168" cy="135128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2431670</wp:posOffset>
            </wp:positionV>
            <wp:extent cx="122935" cy="122935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3791203</wp:posOffset>
            </wp:positionH>
            <wp:positionV relativeFrom="page">
              <wp:posOffset>2492629</wp:posOffset>
            </wp:positionV>
            <wp:extent cx="171703" cy="74168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2712086</wp:posOffset>
            </wp:positionV>
            <wp:extent cx="74167" cy="159511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2809622</wp:posOffset>
            </wp:positionV>
            <wp:extent cx="976375" cy="61976"/>
            <wp:effectExtent l="0" t="0" r="0" b="0"/>
            <wp:wrapNone/>
            <wp:docPr id="251" name="Picture 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0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7637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3150997</wp:posOffset>
            </wp:positionV>
            <wp:extent cx="98551" cy="171704"/>
            <wp:effectExtent l="0" t="0" r="0" b="0"/>
            <wp:wrapNone/>
            <wp:docPr id="252" name="Picture 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0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3150998</wp:posOffset>
            </wp:positionV>
            <wp:extent cx="196088" cy="147319"/>
            <wp:effectExtent l="0" t="0" r="0" b="0"/>
            <wp:wrapNone/>
            <wp:docPr id="253" name="Picture 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0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3516758</wp:posOffset>
            </wp:positionV>
            <wp:extent cx="903224" cy="171704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4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3528949</wp:posOffset>
            </wp:positionV>
            <wp:extent cx="171703" cy="171704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3577717</wp:posOffset>
            </wp:positionV>
            <wp:extent cx="74168" cy="98552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3181604</wp:posOffset>
            </wp:positionH>
            <wp:positionV relativeFrom="page">
              <wp:posOffset>3626485</wp:posOffset>
            </wp:positionV>
            <wp:extent cx="318007" cy="74168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3919094</wp:posOffset>
            </wp:positionV>
            <wp:extent cx="74167" cy="147319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3955670</wp:posOffset>
            </wp:positionV>
            <wp:extent cx="74168" cy="110743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4175125</wp:posOffset>
            </wp:positionV>
            <wp:extent cx="2853944" cy="5011928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3944" cy="501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8417942</wp:posOffset>
            </wp:positionV>
            <wp:extent cx="98552" cy="98551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4083811</wp:posOffset>
            </wp:positionH>
            <wp:positionV relativeFrom="page">
              <wp:posOffset>8478902</wp:posOffset>
            </wp:positionV>
            <wp:extent cx="220471" cy="74167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8893429</wp:posOffset>
            </wp:positionV>
            <wp:extent cx="439927" cy="159511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8905622</wp:posOffset>
            </wp:positionV>
            <wp:extent cx="74168" cy="135127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718819</wp:posOffset>
            </wp:positionH>
            <wp:positionV relativeFrom="page">
              <wp:posOffset>9088501</wp:posOffset>
            </wp:positionV>
            <wp:extent cx="147319" cy="842264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84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767587</wp:posOffset>
            </wp:positionH>
            <wp:positionV relativeFrom="page">
              <wp:posOffset>688213</wp:posOffset>
            </wp:positionV>
            <wp:extent cx="488695" cy="61976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700405</wp:posOffset>
            </wp:positionV>
            <wp:extent cx="6267704" cy="9559544"/>
            <wp:effectExtent l="0" t="0" r="0" b="0"/>
            <wp:wrapNone/>
            <wp:docPr id="268" name="Picture 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0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67704" cy="955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2986532</wp:posOffset>
            </wp:positionH>
            <wp:positionV relativeFrom="page">
              <wp:posOffset>724789</wp:posOffset>
            </wp:positionV>
            <wp:extent cx="196088" cy="61976"/>
            <wp:effectExtent l="0" t="0" r="0" b="0"/>
            <wp:wrapNone/>
            <wp:docPr id="269" name="Picture 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0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761365</wp:posOffset>
            </wp:positionV>
            <wp:extent cx="269240" cy="74168"/>
            <wp:effectExtent l="0" t="0" r="0" b="0"/>
            <wp:wrapNone/>
            <wp:docPr id="270" name="Picture 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0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6887971</wp:posOffset>
            </wp:positionH>
            <wp:positionV relativeFrom="page">
              <wp:posOffset>810134</wp:posOffset>
            </wp:positionV>
            <wp:extent cx="74168" cy="122935"/>
            <wp:effectExtent l="0" t="0" r="0" b="0"/>
            <wp:wrapNone/>
            <wp:docPr id="271" name="Picture 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0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816355</wp:posOffset>
            </wp:positionH>
            <wp:positionV relativeFrom="page">
              <wp:posOffset>871094</wp:posOffset>
            </wp:positionV>
            <wp:extent cx="561848" cy="61976"/>
            <wp:effectExtent l="0" t="0" r="0" b="0"/>
            <wp:wrapNone/>
            <wp:docPr id="272" name="Picture 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0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84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2401316</wp:posOffset>
            </wp:positionH>
            <wp:positionV relativeFrom="page">
              <wp:posOffset>895477</wp:posOffset>
            </wp:positionV>
            <wp:extent cx="830072" cy="74168"/>
            <wp:effectExtent l="0" t="0" r="0" b="0"/>
            <wp:wrapNone/>
            <wp:docPr id="273" name="Picture 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0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3007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944245</wp:posOffset>
            </wp:positionV>
            <wp:extent cx="342391" cy="74168"/>
            <wp:effectExtent l="0" t="0" r="0" b="0"/>
            <wp:wrapNone/>
            <wp:docPr id="274" name="Picture 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0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5936996</wp:posOffset>
            </wp:positionH>
            <wp:positionV relativeFrom="page">
              <wp:posOffset>956437</wp:posOffset>
            </wp:positionV>
            <wp:extent cx="98552" cy="61976"/>
            <wp:effectExtent l="0" t="0" r="0" b="0"/>
            <wp:wrapNone/>
            <wp:docPr id="275" name="Picture 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0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4425188</wp:posOffset>
            </wp:positionH>
            <wp:positionV relativeFrom="page">
              <wp:posOffset>5077334</wp:posOffset>
            </wp:positionV>
            <wp:extent cx="122935" cy="86359"/>
            <wp:effectExtent l="0" t="0" r="0" b="0"/>
            <wp:wrapNone/>
            <wp:docPr id="276" name="Picture 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0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5187061</wp:posOffset>
            </wp:positionV>
            <wp:extent cx="98552" cy="98552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4742179</wp:posOffset>
            </wp:positionH>
            <wp:positionV relativeFrom="page">
              <wp:posOffset>5235829</wp:posOffset>
            </wp:positionV>
            <wp:extent cx="269240" cy="61976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7253731</wp:posOffset>
            </wp:positionH>
            <wp:positionV relativeFrom="page">
              <wp:posOffset>7588886</wp:posOffset>
            </wp:positionV>
            <wp:extent cx="74168" cy="488695"/>
            <wp:effectExtent l="0" t="0" r="0" b="0"/>
            <wp:wrapNone/>
            <wp:docPr id="279" name="Picture 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0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761365</wp:posOffset>
            </wp:positionV>
            <wp:extent cx="293624" cy="86359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4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1279652</wp:posOffset>
            </wp:positionH>
            <wp:positionV relativeFrom="page">
              <wp:posOffset>761365</wp:posOffset>
            </wp:positionV>
            <wp:extent cx="122936" cy="74168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4254500</wp:posOffset>
            </wp:positionH>
            <wp:positionV relativeFrom="page">
              <wp:posOffset>761365</wp:posOffset>
            </wp:positionV>
            <wp:extent cx="171703" cy="74168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810134</wp:posOffset>
            </wp:positionV>
            <wp:extent cx="6218936" cy="9462007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18936" cy="946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846709</wp:posOffset>
            </wp:positionV>
            <wp:extent cx="98552" cy="135128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1913635</wp:posOffset>
            </wp:positionH>
            <wp:positionV relativeFrom="page">
              <wp:posOffset>944246</wp:posOffset>
            </wp:positionV>
            <wp:extent cx="293623" cy="61976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1102741</wp:posOffset>
            </wp:positionV>
            <wp:extent cx="708151" cy="403352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151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2742692</wp:posOffset>
            </wp:positionH>
            <wp:positionV relativeFrom="page">
              <wp:posOffset>1285621</wp:posOffset>
            </wp:positionV>
            <wp:extent cx="98551" cy="74168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5766308</wp:posOffset>
            </wp:positionH>
            <wp:positionV relativeFrom="page">
              <wp:posOffset>1285621</wp:posOffset>
            </wp:positionV>
            <wp:extent cx="610615" cy="171704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5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1358773</wp:posOffset>
            </wp:positionV>
            <wp:extent cx="98552" cy="74168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6229603</wp:posOffset>
            </wp:positionH>
            <wp:positionV relativeFrom="page">
              <wp:posOffset>6589141</wp:posOffset>
            </wp:positionV>
            <wp:extent cx="318008" cy="61976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6650102</wp:posOffset>
            </wp:positionV>
            <wp:extent cx="98552" cy="74167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6674485</wp:posOffset>
            </wp:positionV>
            <wp:extent cx="98552" cy="196088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5351779</wp:posOffset>
            </wp:positionH>
            <wp:positionV relativeFrom="page">
              <wp:posOffset>7869301</wp:posOffset>
            </wp:positionV>
            <wp:extent cx="318008" cy="61976"/>
            <wp:effectExtent l="0" t="0" r="0" b="0"/>
            <wp:wrapNone/>
            <wp:docPr id="294" name="Picture 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0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7869301</wp:posOffset>
            </wp:positionV>
            <wp:extent cx="196088" cy="61976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8003414</wp:posOffset>
            </wp:positionV>
            <wp:extent cx="74167" cy="183895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8113141</wp:posOffset>
            </wp:positionV>
            <wp:extent cx="74168" cy="86360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5083555</wp:posOffset>
            </wp:positionH>
            <wp:positionV relativeFrom="page">
              <wp:posOffset>8222870</wp:posOffset>
            </wp:positionV>
            <wp:extent cx="147320" cy="135127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3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8539862</wp:posOffset>
            </wp:positionV>
            <wp:extent cx="610616" cy="122935"/>
            <wp:effectExtent l="0" t="0" r="0" b="0"/>
            <wp:wrapNone/>
            <wp:docPr id="299" name="Picture 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0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6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8625205</wp:posOffset>
            </wp:positionV>
            <wp:extent cx="74168" cy="1012952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012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6619747</wp:posOffset>
            </wp:positionH>
            <wp:positionV relativeFrom="page">
              <wp:posOffset>8722741</wp:posOffset>
            </wp:positionV>
            <wp:extent cx="244856" cy="61976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6717283</wp:posOffset>
            </wp:positionH>
            <wp:positionV relativeFrom="page">
              <wp:posOffset>9027541</wp:posOffset>
            </wp:positionV>
            <wp:extent cx="74168" cy="159512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5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5107940</wp:posOffset>
            </wp:positionH>
            <wp:positionV relativeFrom="page">
              <wp:posOffset>9210421</wp:posOffset>
            </wp:positionV>
            <wp:extent cx="464311" cy="196088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5717540</wp:posOffset>
            </wp:positionH>
            <wp:positionV relativeFrom="page">
              <wp:posOffset>9332342</wp:posOffset>
            </wp:positionV>
            <wp:extent cx="147320" cy="74167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3815588</wp:posOffset>
            </wp:positionH>
            <wp:positionV relativeFrom="page">
              <wp:posOffset>9344533</wp:posOffset>
            </wp:positionV>
            <wp:extent cx="220471" cy="61975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9515221</wp:posOffset>
            </wp:positionV>
            <wp:extent cx="74168" cy="86360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9515222</wp:posOffset>
            </wp:positionV>
            <wp:extent cx="74167" cy="110744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688214</wp:posOffset>
            </wp:positionV>
            <wp:extent cx="6340855" cy="9559543"/>
            <wp:effectExtent l="0" t="0" r="0" b="0"/>
            <wp:wrapNone/>
            <wp:docPr id="309" name="Picture 3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>
                      <a:picLocks noChangeAspect="0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0855" cy="9559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670051</wp:posOffset>
            </wp:positionH>
            <wp:positionV relativeFrom="page">
              <wp:posOffset>688213</wp:posOffset>
            </wp:positionV>
            <wp:extent cx="98551" cy="74168"/>
            <wp:effectExtent l="0" t="0" r="0" b="0"/>
            <wp:wrapNone/>
            <wp:docPr id="310" name="Picture 3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spect="0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1742948</wp:posOffset>
            </wp:positionH>
            <wp:positionV relativeFrom="page">
              <wp:posOffset>700405</wp:posOffset>
            </wp:positionV>
            <wp:extent cx="439927" cy="74168"/>
            <wp:effectExtent l="0" t="0" r="0" b="0"/>
            <wp:wrapNone/>
            <wp:docPr id="311" name="Picture 3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0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3205988</wp:posOffset>
            </wp:positionH>
            <wp:positionV relativeFrom="page">
              <wp:posOffset>724789</wp:posOffset>
            </wp:positionV>
            <wp:extent cx="342391" cy="61976"/>
            <wp:effectExtent l="0" t="0" r="0" b="0"/>
            <wp:wrapNone/>
            <wp:docPr id="312" name="Picture 3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>
                      <a:picLocks noChangeAspect="0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5424932</wp:posOffset>
            </wp:positionH>
            <wp:positionV relativeFrom="page">
              <wp:posOffset>749173</wp:posOffset>
            </wp:positionV>
            <wp:extent cx="220471" cy="61976"/>
            <wp:effectExtent l="0" t="0" r="0" b="0"/>
            <wp:wrapNone/>
            <wp:docPr id="313" name="Picture 3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0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6839204</wp:posOffset>
            </wp:positionH>
            <wp:positionV relativeFrom="page">
              <wp:posOffset>749174</wp:posOffset>
            </wp:positionV>
            <wp:extent cx="74168" cy="330200"/>
            <wp:effectExtent l="0" t="0" r="0" b="0"/>
            <wp:wrapNone/>
            <wp:docPr id="314" name="Picture 3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0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1066165</wp:posOffset>
            </wp:positionV>
            <wp:extent cx="610615" cy="74168"/>
            <wp:effectExtent l="0" t="0" r="0" b="0"/>
            <wp:wrapNone/>
            <wp:docPr id="315" name="Picture 3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0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5790691</wp:posOffset>
            </wp:positionH>
            <wp:positionV relativeFrom="page">
              <wp:posOffset>1078357</wp:posOffset>
            </wp:positionV>
            <wp:extent cx="98552" cy="74168"/>
            <wp:effectExtent l="0" t="0" r="0" b="0"/>
            <wp:wrapNone/>
            <wp:docPr id="316" name="Picture 3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0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4230115</wp:posOffset>
            </wp:positionH>
            <wp:positionV relativeFrom="page">
              <wp:posOffset>1346582</wp:posOffset>
            </wp:positionV>
            <wp:extent cx="147320" cy="61976"/>
            <wp:effectExtent l="0" t="0" r="0" b="0"/>
            <wp:wrapNone/>
            <wp:docPr id="317" name="Picture 3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0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1346582</wp:posOffset>
            </wp:positionV>
            <wp:extent cx="98552" cy="171704"/>
            <wp:effectExtent l="0" t="0" r="0" b="0"/>
            <wp:wrapNone/>
            <wp:docPr id="318" name="Picture 3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0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5303011</wp:posOffset>
            </wp:positionH>
            <wp:positionV relativeFrom="page">
              <wp:posOffset>1358773</wp:posOffset>
            </wp:positionV>
            <wp:extent cx="391159" cy="171704"/>
            <wp:effectExtent l="0" t="0" r="0" b="0"/>
            <wp:wrapNone/>
            <wp:docPr id="319" name="Picture 3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spect="0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1395350</wp:posOffset>
            </wp:positionV>
            <wp:extent cx="98552" cy="110743"/>
            <wp:effectExtent l="0" t="0" r="0" b="0"/>
            <wp:wrapNone/>
            <wp:docPr id="320" name="Picture 3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0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1822070</wp:posOffset>
            </wp:positionV>
            <wp:extent cx="171704" cy="61976"/>
            <wp:effectExtent l="0" t="0" r="0" b="0"/>
            <wp:wrapNone/>
            <wp:docPr id="321" name="Picture 3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0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1931798</wp:posOffset>
            </wp:positionV>
            <wp:extent cx="1073911" cy="86359"/>
            <wp:effectExtent l="0" t="0" r="0" b="0"/>
            <wp:wrapNone/>
            <wp:docPr id="322" name="Picture 3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0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391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5205476</wp:posOffset>
            </wp:positionH>
            <wp:positionV relativeFrom="page">
              <wp:posOffset>1943989</wp:posOffset>
            </wp:positionV>
            <wp:extent cx="318008" cy="74168"/>
            <wp:effectExtent l="0" t="0" r="0" b="0"/>
            <wp:wrapNone/>
            <wp:docPr id="323" name="Picture 3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>
                      <a:picLocks noChangeAspect="0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5985764</wp:posOffset>
            </wp:positionH>
            <wp:positionV relativeFrom="page">
              <wp:posOffset>1956181</wp:posOffset>
            </wp:positionV>
            <wp:extent cx="98552" cy="74168"/>
            <wp:effectExtent l="0" t="0" r="0" b="0"/>
            <wp:wrapNone/>
            <wp:docPr id="324" name="Picture 3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spect="0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6979285</wp:posOffset>
            </wp:positionV>
            <wp:extent cx="98552" cy="61976"/>
            <wp:effectExtent l="0" t="0" r="0" b="0"/>
            <wp:wrapNone/>
            <wp:docPr id="325" name="Picture 3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spect="0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4547108</wp:posOffset>
            </wp:positionH>
            <wp:positionV relativeFrom="page">
              <wp:posOffset>7028053</wp:posOffset>
            </wp:positionV>
            <wp:extent cx="74167" cy="147320"/>
            <wp:effectExtent l="0" t="0" r="0" b="0"/>
            <wp:wrapNone/>
            <wp:docPr id="326" name="Picture 3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0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7479158</wp:posOffset>
            </wp:positionV>
            <wp:extent cx="74168" cy="159511"/>
            <wp:effectExtent l="0" t="0" r="0" b="0"/>
            <wp:wrapNone/>
            <wp:docPr id="327" name="Picture 3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0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5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5546852</wp:posOffset>
            </wp:positionH>
            <wp:positionV relativeFrom="page">
              <wp:posOffset>7625461</wp:posOffset>
            </wp:positionV>
            <wp:extent cx="708152" cy="74167"/>
            <wp:effectExtent l="0" t="0" r="0" b="0"/>
            <wp:wrapNone/>
            <wp:docPr id="328" name="Picture 3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0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1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6473444</wp:posOffset>
            </wp:positionH>
            <wp:positionV relativeFrom="page">
              <wp:posOffset>7832725</wp:posOffset>
            </wp:positionV>
            <wp:extent cx="196087" cy="61976"/>
            <wp:effectExtent l="0" t="0" r="0" b="0"/>
            <wp:wrapNone/>
            <wp:docPr id="329" name="Picture 3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spect="0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6644131</wp:posOffset>
            </wp:positionH>
            <wp:positionV relativeFrom="page">
              <wp:posOffset>7893686</wp:posOffset>
            </wp:positionV>
            <wp:extent cx="98552" cy="74167"/>
            <wp:effectExtent l="0" t="0" r="0" b="0"/>
            <wp:wrapNone/>
            <wp:docPr id="330" name="Picture 3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0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4717796</wp:posOffset>
            </wp:positionH>
            <wp:positionV relativeFrom="page">
              <wp:posOffset>8027798</wp:posOffset>
            </wp:positionV>
            <wp:extent cx="951991" cy="74167"/>
            <wp:effectExtent l="0" t="0" r="0" b="0"/>
            <wp:wrapNone/>
            <wp:docPr id="331" name="Picture 3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spect="0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199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8235061</wp:posOffset>
            </wp:positionV>
            <wp:extent cx="293623" cy="378967"/>
            <wp:effectExtent l="0" t="0" r="0" b="0"/>
            <wp:wrapNone/>
            <wp:docPr id="332" name="Picture 3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/>
                    <pic:cNvPicPr>
                      <a:picLocks noChangeAspect="0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37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8527669</wp:posOffset>
            </wp:positionV>
            <wp:extent cx="147320" cy="61976"/>
            <wp:effectExtent l="0" t="0" r="0" b="0"/>
            <wp:wrapNone/>
            <wp:docPr id="333" name="Picture 3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0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2498851</wp:posOffset>
            </wp:positionH>
            <wp:positionV relativeFrom="page">
              <wp:posOffset>8942198</wp:posOffset>
            </wp:positionV>
            <wp:extent cx="2536951" cy="98551"/>
            <wp:effectExtent l="0" t="0" r="0" b="0"/>
            <wp:wrapNone/>
            <wp:docPr id="334" name="Picture 3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>
                      <a:picLocks noChangeAspect="0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6951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8978773</wp:posOffset>
            </wp:positionV>
            <wp:extent cx="98552" cy="74167"/>
            <wp:effectExtent l="0" t="0" r="0" b="0"/>
            <wp:wrapNone/>
            <wp:docPr id="335" name="Picture 3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spect="0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9320150</wp:posOffset>
            </wp:positionV>
            <wp:extent cx="391159" cy="61975"/>
            <wp:effectExtent l="0" t="0" r="0" b="0"/>
            <wp:wrapNone/>
            <wp:docPr id="336" name="Picture 3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>
                      <a:picLocks noChangeAspect="0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59" cy="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6546595</wp:posOffset>
            </wp:positionH>
            <wp:positionV relativeFrom="page">
              <wp:posOffset>9381110</wp:posOffset>
            </wp:positionV>
            <wp:extent cx="293623" cy="500887"/>
            <wp:effectExtent l="0" t="0" r="0" b="0"/>
            <wp:wrapNone/>
            <wp:docPr id="337" name="Picture 3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>
                      <a:picLocks noChangeAspect="0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50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9405494</wp:posOffset>
            </wp:positionV>
            <wp:extent cx="1366519" cy="281431"/>
            <wp:effectExtent l="0" t="0" r="0" b="0"/>
            <wp:wrapNone/>
            <wp:docPr id="338" name="Picture 3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spect="0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6519" cy="28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9405493</wp:posOffset>
            </wp:positionV>
            <wp:extent cx="98551" cy="86360"/>
            <wp:effectExtent l="0" t="0" r="0" b="0"/>
            <wp:wrapNone/>
            <wp:docPr id="339" name="Picture 3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>
                      <a:picLocks noChangeAspect="0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1767332</wp:posOffset>
            </wp:positionH>
            <wp:positionV relativeFrom="page">
              <wp:posOffset>9795638</wp:posOffset>
            </wp:positionV>
            <wp:extent cx="122935" cy="61975"/>
            <wp:effectExtent l="0" t="0" r="0" b="0"/>
            <wp:wrapNone/>
            <wp:docPr id="340" name="Picture 3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0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2888995</wp:posOffset>
            </wp:positionH>
            <wp:positionV relativeFrom="page">
              <wp:posOffset>9807830</wp:posOffset>
            </wp:positionV>
            <wp:extent cx="1244599" cy="74167"/>
            <wp:effectExtent l="0" t="0" r="0" b="0"/>
            <wp:wrapNone/>
            <wp:docPr id="341" name="Picture 3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spect="0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459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342" name="Picture 3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spect="0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6570980</wp:posOffset>
            </wp:positionH>
            <wp:positionV relativeFrom="page">
              <wp:posOffset>736982</wp:posOffset>
            </wp:positionV>
            <wp:extent cx="293623" cy="61976"/>
            <wp:effectExtent l="0" t="0" r="0" b="0"/>
            <wp:wrapNone/>
            <wp:docPr id="343" name="Picture 3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0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749173</wp:posOffset>
            </wp:positionV>
            <wp:extent cx="2878327" cy="74168"/>
            <wp:effectExtent l="0" t="0" r="0" b="0"/>
            <wp:wrapNone/>
            <wp:docPr id="344" name="Picture 3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>
                      <a:picLocks noChangeAspect="0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78327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5595620</wp:posOffset>
            </wp:positionH>
            <wp:positionV relativeFrom="page">
              <wp:posOffset>749173</wp:posOffset>
            </wp:positionV>
            <wp:extent cx="366776" cy="61976"/>
            <wp:effectExtent l="0" t="0" r="0" b="0"/>
            <wp:wrapNone/>
            <wp:docPr id="345" name="Picture 3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>
                      <a:picLocks noChangeAspect="0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548131</wp:posOffset>
            </wp:positionH>
            <wp:positionV relativeFrom="page">
              <wp:posOffset>810134</wp:posOffset>
            </wp:positionV>
            <wp:extent cx="6340856" cy="9449815"/>
            <wp:effectExtent l="0" t="0" r="0" b="0"/>
            <wp:wrapNone/>
            <wp:docPr id="346" name="Picture 3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>
                      <a:picLocks noChangeAspect="0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40856" cy="94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919861</wp:posOffset>
            </wp:positionV>
            <wp:extent cx="220471" cy="61976"/>
            <wp:effectExtent l="0" t="0" r="0" b="0"/>
            <wp:wrapNone/>
            <wp:docPr id="347" name="Picture 3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>
                      <a:picLocks noChangeAspect="0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1029589</wp:posOffset>
            </wp:positionV>
            <wp:extent cx="1488440" cy="74168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844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3766820</wp:posOffset>
            </wp:positionH>
            <wp:positionV relativeFrom="page">
              <wp:posOffset>1127125</wp:posOffset>
            </wp:positionV>
            <wp:extent cx="927608" cy="74168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4327652</wp:posOffset>
            </wp:positionH>
            <wp:positionV relativeFrom="page">
              <wp:posOffset>1127125</wp:posOffset>
            </wp:positionV>
            <wp:extent cx="98552" cy="74168"/>
            <wp:effectExtent l="0" t="0" r="0" b="0"/>
            <wp:wrapNone/>
            <wp:docPr id="350" name="Picture 3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spect="0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3084067</wp:posOffset>
            </wp:positionH>
            <wp:positionV relativeFrom="page">
              <wp:posOffset>1541653</wp:posOffset>
            </wp:positionV>
            <wp:extent cx="220471" cy="61976"/>
            <wp:effectExtent l="0" t="0" r="0" b="0"/>
            <wp:wrapNone/>
            <wp:docPr id="351" name="Picture 3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>
                      <a:picLocks noChangeAspect="0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1943990</wp:posOffset>
            </wp:positionV>
            <wp:extent cx="74167" cy="220471"/>
            <wp:effectExtent l="0" t="0" r="0" b="0"/>
            <wp:wrapNone/>
            <wp:docPr id="352" name="Picture 3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spect="0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22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6375908</wp:posOffset>
            </wp:positionH>
            <wp:positionV relativeFrom="page">
              <wp:posOffset>1943989</wp:posOffset>
            </wp:positionV>
            <wp:extent cx="464312" cy="74168"/>
            <wp:effectExtent l="0" t="0" r="0" b="0"/>
            <wp:wrapNone/>
            <wp:docPr id="353" name="Picture 3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spect="0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6790435</wp:posOffset>
            </wp:positionH>
            <wp:positionV relativeFrom="page">
              <wp:posOffset>1980565</wp:posOffset>
            </wp:positionV>
            <wp:extent cx="74168" cy="135128"/>
            <wp:effectExtent l="0" t="0" r="0" b="0"/>
            <wp:wrapNone/>
            <wp:docPr id="354" name="Picture 3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spect="0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6351523</wp:posOffset>
            </wp:positionH>
            <wp:positionV relativeFrom="page">
              <wp:posOffset>2846198</wp:posOffset>
            </wp:positionV>
            <wp:extent cx="488695" cy="61976"/>
            <wp:effectExtent l="0" t="0" r="0" b="0"/>
            <wp:wrapNone/>
            <wp:docPr id="355" name="Picture 3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spect="0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69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6229603</wp:posOffset>
            </wp:positionH>
            <wp:positionV relativeFrom="page">
              <wp:posOffset>3053461</wp:posOffset>
            </wp:positionV>
            <wp:extent cx="220471" cy="61976"/>
            <wp:effectExtent l="0" t="0" r="0" b="0"/>
            <wp:wrapNone/>
            <wp:docPr id="356" name="Picture 3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spect="0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5571235</wp:posOffset>
            </wp:positionH>
            <wp:positionV relativeFrom="page">
              <wp:posOffset>3467989</wp:posOffset>
            </wp:positionV>
            <wp:extent cx="586232" cy="74168"/>
            <wp:effectExtent l="0" t="0" r="0" b="0"/>
            <wp:wrapNone/>
            <wp:docPr id="357" name="Picture 3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spect="0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6232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621283</wp:posOffset>
            </wp:positionH>
            <wp:positionV relativeFrom="page">
              <wp:posOffset>3480182</wp:posOffset>
            </wp:positionV>
            <wp:extent cx="610616" cy="110743"/>
            <wp:effectExtent l="0" t="0" r="0" b="0"/>
            <wp:wrapNone/>
            <wp:docPr id="358" name="Picture 3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>
                      <a:picLocks noChangeAspect="0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616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4571491</wp:posOffset>
            </wp:positionH>
            <wp:positionV relativeFrom="page">
              <wp:posOffset>3687446</wp:posOffset>
            </wp:positionV>
            <wp:extent cx="171703" cy="1256791"/>
            <wp:effectExtent l="0" t="0" r="0" b="0"/>
            <wp:wrapNone/>
            <wp:docPr id="359" name="Picture 3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>
                      <a:picLocks noChangeAspect="0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3" cy="125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4108196</wp:posOffset>
            </wp:positionH>
            <wp:positionV relativeFrom="page">
              <wp:posOffset>3736213</wp:posOffset>
            </wp:positionV>
            <wp:extent cx="342391" cy="3183128"/>
            <wp:effectExtent l="0" t="0" r="0" b="0"/>
            <wp:wrapNone/>
            <wp:docPr id="360" name="Picture 3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0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318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2791460</wp:posOffset>
            </wp:positionH>
            <wp:positionV relativeFrom="page">
              <wp:posOffset>3784981</wp:posOffset>
            </wp:positionV>
            <wp:extent cx="171704" cy="74168"/>
            <wp:effectExtent l="0" t="0" r="0" b="0"/>
            <wp:wrapNone/>
            <wp:docPr id="361" name="Picture 3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0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704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3498596</wp:posOffset>
            </wp:positionH>
            <wp:positionV relativeFrom="page">
              <wp:posOffset>3882517</wp:posOffset>
            </wp:positionV>
            <wp:extent cx="318008" cy="74168"/>
            <wp:effectExtent l="0" t="0" r="0" b="0"/>
            <wp:wrapNone/>
            <wp:docPr id="362" name="Picture 3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spect="0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6497828</wp:posOffset>
            </wp:positionH>
            <wp:positionV relativeFrom="page">
              <wp:posOffset>3882517</wp:posOffset>
            </wp:positionV>
            <wp:extent cx="366776" cy="1183640"/>
            <wp:effectExtent l="0" t="0" r="0" b="0"/>
            <wp:wrapNone/>
            <wp:docPr id="363" name="Picture 3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spect="0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2133092</wp:posOffset>
            </wp:positionH>
            <wp:positionV relativeFrom="page">
              <wp:posOffset>4187317</wp:posOffset>
            </wp:positionV>
            <wp:extent cx="708151" cy="74167"/>
            <wp:effectExtent l="0" t="0" r="0" b="0"/>
            <wp:wrapNone/>
            <wp:docPr id="364" name="Picture 3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spect="0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1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6156452</wp:posOffset>
            </wp:positionH>
            <wp:positionV relativeFrom="page">
              <wp:posOffset>4187317</wp:posOffset>
            </wp:positionV>
            <wp:extent cx="98552" cy="61976"/>
            <wp:effectExtent l="0" t="0" r="0" b="0"/>
            <wp:wrapNone/>
            <wp:docPr id="365" name="Picture 3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0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3010916</wp:posOffset>
            </wp:positionH>
            <wp:positionV relativeFrom="page">
              <wp:posOffset>4492117</wp:posOffset>
            </wp:positionV>
            <wp:extent cx="756919" cy="74167"/>
            <wp:effectExtent l="0" t="0" r="0" b="0"/>
            <wp:wrapNone/>
            <wp:docPr id="366" name="Picture 3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spect="0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19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4589653</wp:posOffset>
            </wp:positionV>
            <wp:extent cx="98552" cy="74167"/>
            <wp:effectExtent l="0" t="0" r="0" b="0"/>
            <wp:wrapNone/>
            <wp:docPr id="367" name="Picture 3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>
                      <a:picLocks noChangeAspect="0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4352035</wp:posOffset>
            </wp:positionH>
            <wp:positionV relativeFrom="page">
              <wp:posOffset>4784726</wp:posOffset>
            </wp:positionV>
            <wp:extent cx="122935" cy="110744"/>
            <wp:effectExtent l="0" t="0" r="0" b="0"/>
            <wp:wrapNone/>
            <wp:docPr id="368" name="Picture 3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>
                      <a:picLocks noChangeAspect="0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4010659</wp:posOffset>
            </wp:positionH>
            <wp:positionV relativeFrom="page">
              <wp:posOffset>5028566</wp:posOffset>
            </wp:positionV>
            <wp:extent cx="1610359" cy="86359"/>
            <wp:effectExtent l="0" t="0" r="0" b="0"/>
            <wp:wrapNone/>
            <wp:docPr id="369" name="Picture 3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>
                      <a:picLocks noChangeAspect="0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10359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5357750</wp:posOffset>
            </wp:positionV>
            <wp:extent cx="318008" cy="61976"/>
            <wp:effectExtent l="0" t="0" r="0" b="0"/>
            <wp:wrapNone/>
            <wp:docPr id="370" name="Picture 3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0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3132835</wp:posOffset>
            </wp:positionH>
            <wp:positionV relativeFrom="page">
              <wp:posOffset>5662550</wp:posOffset>
            </wp:positionV>
            <wp:extent cx="927608" cy="61976"/>
            <wp:effectExtent l="0" t="0" r="0" b="0"/>
            <wp:wrapNone/>
            <wp:docPr id="371" name="Picture 3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>
                      <a:picLocks noChangeAspect="0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760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5747894</wp:posOffset>
            </wp:positionV>
            <wp:extent cx="196088" cy="74167"/>
            <wp:effectExtent l="0" t="0" r="0" b="0"/>
            <wp:wrapNone/>
            <wp:docPr id="372" name="Picture 3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spect="0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3522979</wp:posOffset>
            </wp:positionH>
            <wp:positionV relativeFrom="page">
              <wp:posOffset>5760085</wp:posOffset>
            </wp:positionV>
            <wp:extent cx="659384" cy="61976"/>
            <wp:effectExtent l="0" t="0" r="0" b="0"/>
            <wp:wrapNone/>
            <wp:docPr id="373" name="Picture 3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spect="0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9384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6595364</wp:posOffset>
            </wp:positionH>
            <wp:positionV relativeFrom="page">
              <wp:posOffset>5955158</wp:posOffset>
            </wp:positionV>
            <wp:extent cx="147319" cy="61976"/>
            <wp:effectExtent l="0" t="0" r="0" b="0"/>
            <wp:wrapNone/>
            <wp:docPr id="374" name="Picture 3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spect="0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6467221</wp:posOffset>
            </wp:positionV>
            <wp:extent cx="220471" cy="61976"/>
            <wp:effectExtent l="0" t="0" r="0" b="0"/>
            <wp:wrapNone/>
            <wp:docPr id="375" name="Picture 3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spect="0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3596132</wp:posOffset>
            </wp:positionH>
            <wp:positionV relativeFrom="page">
              <wp:posOffset>6662294</wp:posOffset>
            </wp:positionV>
            <wp:extent cx="122935" cy="61976"/>
            <wp:effectExtent l="0" t="0" r="0" b="0"/>
            <wp:wrapNone/>
            <wp:docPr id="376" name="Picture 3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spect="0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6979285</wp:posOffset>
            </wp:positionV>
            <wp:extent cx="196088" cy="147320"/>
            <wp:effectExtent l="0" t="0" r="0" b="0"/>
            <wp:wrapNone/>
            <wp:docPr id="377" name="Picture 3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spect="0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6351523</wp:posOffset>
            </wp:positionH>
            <wp:positionV relativeFrom="page">
              <wp:posOffset>7101205</wp:posOffset>
            </wp:positionV>
            <wp:extent cx="366776" cy="74167"/>
            <wp:effectExtent l="0" t="0" r="0" b="0"/>
            <wp:wrapNone/>
            <wp:docPr id="378" name="Picture 3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spect="0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7320661</wp:posOffset>
            </wp:positionV>
            <wp:extent cx="74168" cy="122935"/>
            <wp:effectExtent l="0" t="0" r="0" b="0"/>
            <wp:wrapNone/>
            <wp:docPr id="379" name="Picture 3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spect="0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7332853</wp:posOffset>
            </wp:positionV>
            <wp:extent cx="74167" cy="135128"/>
            <wp:effectExtent l="0" t="0" r="0" b="0"/>
            <wp:wrapNone/>
            <wp:docPr id="380" name="Picture 3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spect="0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381" name="Picture 3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spect="0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499363</wp:posOffset>
            </wp:positionH>
            <wp:positionV relativeFrom="page">
              <wp:posOffset>700405</wp:posOffset>
            </wp:positionV>
            <wp:extent cx="6414007" cy="9559544"/>
            <wp:effectExtent l="0" t="0" r="0" b="0"/>
            <wp:wrapNone/>
            <wp:docPr id="382" name="Picture 3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spect="0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4007" cy="9559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700405</wp:posOffset>
            </wp:positionV>
            <wp:extent cx="147320" cy="61976"/>
            <wp:effectExtent l="0" t="0" r="0" b="0"/>
            <wp:wrapNone/>
            <wp:docPr id="383" name="Picture 3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spect="0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3401059</wp:posOffset>
            </wp:positionH>
            <wp:positionV relativeFrom="page">
              <wp:posOffset>724789</wp:posOffset>
            </wp:positionV>
            <wp:extent cx="951991" cy="86359"/>
            <wp:effectExtent l="0" t="0" r="0" b="0"/>
            <wp:wrapNone/>
            <wp:docPr id="384" name="Picture 3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spect="0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51991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5449315</wp:posOffset>
            </wp:positionH>
            <wp:positionV relativeFrom="page">
              <wp:posOffset>761365</wp:posOffset>
            </wp:positionV>
            <wp:extent cx="366776" cy="74168"/>
            <wp:effectExtent l="0" t="0" r="0" b="0"/>
            <wp:wrapNone/>
            <wp:docPr id="385" name="Picture 3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>
                      <a:picLocks noChangeAspect="0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6644131</wp:posOffset>
            </wp:positionH>
            <wp:positionV relativeFrom="page">
              <wp:posOffset>773558</wp:posOffset>
            </wp:positionV>
            <wp:extent cx="293623" cy="1329943"/>
            <wp:effectExtent l="0" t="0" r="0" b="0"/>
            <wp:wrapNone/>
            <wp:docPr id="386" name="Picture 3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spect="0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1329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1230883</wp:posOffset>
            </wp:positionH>
            <wp:positionV relativeFrom="page">
              <wp:posOffset>871094</wp:posOffset>
            </wp:positionV>
            <wp:extent cx="196088" cy="110743"/>
            <wp:effectExtent l="0" t="0" r="0" b="0"/>
            <wp:wrapNone/>
            <wp:docPr id="387" name="Picture 3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0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2206244</wp:posOffset>
            </wp:positionH>
            <wp:positionV relativeFrom="page">
              <wp:posOffset>895477</wp:posOffset>
            </wp:positionV>
            <wp:extent cx="513079" cy="74168"/>
            <wp:effectExtent l="0" t="0" r="0" b="0"/>
            <wp:wrapNone/>
            <wp:docPr id="388" name="Picture 3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spect="0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6449059</wp:posOffset>
            </wp:positionH>
            <wp:positionV relativeFrom="page">
              <wp:posOffset>956437</wp:posOffset>
            </wp:positionV>
            <wp:extent cx="269240" cy="61976"/>
            <wp:effectExtent l="0" t="0" r="0" b="0"/>
            <wp:wrapNone/>
            <wp:docPr id="389" name="Picture 3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0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40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1114933</wp:posOffset>
            </wp:positionV>
            <wp:extent cx="732535" cy="74168"/>
            <wp:effectExtent l="0" t="0" r="0" b="0"/>
            <wp:wrapNone/>
            <wp:docPr id="390" name="Picture 3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spect="0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25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4400803</wp:posOffset>
            </wp:positionH>
            <wp:positionV relativeFrom="page">
              <wp:posOffset>1236853</wp:posOffset>
            </wp:positionV>
            <wp:extent cx="122935" cy="74168"/>
            <wp:effectExtent l="0" t="0" r="0" b="0"/>
            <wp:wrapNone/>
            <wp:docPr id="391" name="Picture 3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0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3059683</wp:posOffset>
            </wp:positionH>
            <wp:positionV relativeFrom="page">
              <wp:posOffset>2285365</wp:posOffset>
            </wp:positionV>
            <wp:extent cx="244856" cy="74168"/>
            <wp:effectExtent l="0" t="0" r="0" b="0"/>
            <wp:wrapNone/>
            <wp:docPr id="392" name="Picture 3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spect="0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6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2620772</wp:posOffset>
            </wp:positionH>
            <wp:positionV relativeFrom="page">
              <wp:posOffset>2492629</wp:posOffset>
            </wp:positionV>
            <wp:extent cx="464311" cy="61976"/>
            <wp:effectExtent l="0" t="0" r="0" b="0"/>
            <wp:wrapNone/>
            <wp:docPr id="393" name="Picture 3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spect="0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3352291</wp:posOffset>
            </wp:positionH>
            <wp:positionV relativeFrom="page">
              <wp:posOffset>2492629</wp:posOffset>
            </wp:positionV>
            <wp:extent cx="464311" cy="74168"/>
            <wp:effectExtent l="0" t="0" r="0" b="0"/>
            <wp:wrapNone/>
            <wp:docPr id="394" name="Picture 3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>
                      <a:picLocks noChangeAspect="0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6375908</wp:posOffset>
            </wp:positionH>
            <wp:positionV relativeFrom="page">
              <wp:posOffset>2736469</wp:posOffset>
            </wp:positionV>
            <wp:extent cx="537463" cy="74168"/>
            <wp:effectExtent l="0" t="0" r="0" b="0"/>
            <wp:wrapNone/>
            <wp:docPr id="395" name="Picture 3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spect="0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463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3108451</wp:posOffset>
            </wp:positionH>
            <wp:positionV relativeFrom="page">
              <wp:posOffset>2797429</wp:posOffset>
            </wp:positionV>
            <wp:extent cx="708151" cy="74168"/>
            <wp:effectExtent l="0" t="0" r="0" b="0"/>
            <wp:wrapNone/>
            <wp:docPr id="396" name="Picture 3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spect="0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81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3102229</wp:posOffset>
            </wp:positionV>
            <wp:extent cx="439927" cy="61976"/>
            <wp:effectExtent l="0" t="0" r="0" b="0"/>
            <wp:wrapNone/>
            <wp:docPr id="397" name="Picture 3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spect="0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4035044</wp:posOffset>
            </wp:positionH>
            <wp:positionV relativeFrom="page">
              <wp:posOffset>3687446</wp:posOffset>
            </wp:positionV>
            <wp:extent cx="366776" cy="61976"/>
            <wp:effectExtent l="0" t="0" r="0" b="0"/>
            <wp:wrapNone/>
            <wp:docPr id="398" name="Picture 3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spect="0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77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3687446</wp:posOffset>
            </wp:positionV>
            <wp:extent cx="74167" cy="330200"/>
            <wp:effectExtent l="0" t="0" r="0" b="0"/>
            <wp:wrapNone/>
            <wp:docPr id="399" name="Picture 3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>
                      <a:picLocks noChangeAspect="0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7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3760598</wp:posOffset>
            </wp:positionV>
            <wp:extent cx="147319" cy="122935"/>
            <wp:effectExtent l="0" t="0" r="0" b="0"/>
            <wp:wrapNone/>
            <wp:docPr id="400" name="Picture 4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spect="0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19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3230372</wp:posOffset>
            </wp:positionH>
            <wp:positionV relativeFrom="page">
              <wp:posOffset>3772789</wp:posOffset>
            </wp:positionV>
            <wp:extent cx="220472" cy="61976"/>
            <wp:effectExtent l="0" t="0" r="0" b="0"/>
            <wp:wrapNone/>
            <wp:docPr id="401" name="Picture 4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>
                      <a:picLocks noChangeAspect="0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47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3888740</wp:posOffset>
            </wp:positionH>
            <wp:positionV relativeFrom="page">
              <wp:posOffset>3784982</wp:posOffset>
            </wp:positionV>
            <wp:extent cx="513079" cy="61976"/>
            <wp:effectExtent l="0" t="0" r="0" b="0"/>
            <wp:wrapNone/>
            <wp:docPr id="402" name="Picture 4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spect="0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6058915</wp:posOffset>
            </wp:positionH>
            <wp:positionV relativeFrom="page">
              <wp:posOffset>4028821</wp:posOffset>
            </wp:positionV>
            <wp:extent cx="756920" cy="74168"/>
            <wp:effectExtent l="0" t="0" r="0" b="0"/>
            <wp:wrapNone/>
            <wp:docPr id="403" name="Picture 4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spect="0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4376420</wp:posOffset>
            </wp:positionH>
            <wp:positionV relativeFrom="page">
              <wp:posOffset>4077589</wp:posOffset>
            </wp:positionV>
            <wp:extent cx="293623" cy="61976"/>
            <wp:effectExtent l="0" t="0" r="0" b="0"/>
            <wp:wrapNone/>
            <wp:docPr id="404" name="Picture 4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>
                      <a:picLocks noChangeAspect="0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4089782</wp:posOffset>
            </wp:positionV>
            <wp:extent cx="293623" cy="61976"/>
            <wp:effectExtent l="0" t="0" r="0" b="0"/>
            <wp:wrapNone/>
            <wp:docPr id="405" name="Picture 4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>
                      <a:picLocks noChangeAspect="0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3623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4595876</wp:posOffset>
            </wp:positionH>
            <wp:positionV relativeFrom="page">
              <wp:posOffset>4126358</wp:posOffset>
            </wp:positionV>
            <wp:extent cx="98552" cy="171703"/>
            <wp:effectExtent l="0" t="0" r="0" b="0"/>
            <wp:wrapNone/>
            <wp:docPr id="406" name="Picture 4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>
                      <a:picLocks noChangeAspect="0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7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1084580</wp:posOffset>
            </wp:positionH>
            <wp:positionV relativeFrom="page">
              <wp:posOffset>4162934</wp:posOffset>
            </wp:positionV>
            <wp:extent cx="98552" cy="74167"/>
            <wp:effectExtent l="0" t="0" r="0" b="0"/>
            <wp:wrapNone/>
            <wp:docPr id="407" name="Picture 4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spect="0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4132579</wp:posOffset>
            </wp:positionH>
            <wp:positionV relativeFrom="page">
              <wp:posOffset>4223894</wp:posOffset>
            </wp:positionV>
            <wp:extent cx="244855" cy="61976"/>
            <wp:effectExtent l="0" t="0" r="0" b="0"/>
            <wp:wrapNone/>
            <wp:docPr id="408" name="Picture 4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spect="0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5132323</wp:posOffset>
            </wp:positionH>
            <wp:positionV relativeFrom="page">
              <wp:posOffset>4236085</wp:posOffset>
            </wp:positionV>
            <wp:extent cx="1244600" cy="74167"/>
            <wp:effectExtent l="0" t="0" r="0" b="0"/>
            <wp:wrapNone/>
            <wp:docPr id="409" name="Picture 4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spect="0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460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7253731</wp:posOffset>
            </wp:positionH>
            <wp:positionV relativeFrom="page">
              <wp:posOffset>7710805</wp:posOffset>
            </wp:positionV>
            <wp:extent cx="74168" cy="464311"/>
            <wp:effectExtent l="0" t="0" r="0" b="0"/>
            <wp:wrapNone/>
            <wp:docPr id="410" name="Picture 4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spect="0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46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9234805</wp:posOffset>
            </wp:positionV>
            <wp:extent cx="756920" cy="208280"/>
            <wp:effectExtent l="0" t="0" r="0" b="0"/>
            <wp:wrapNone/>
            <wp:docPr id="411" name="Picture 4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spect="0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6741668</wp:posOffset>
            </wp:positionH>
            <wp:positionV relativeFrom="page">
              <wp:posOffset>9283573</wp:posOffset>
            </wp:positionV>
            <wp:extent cx="98552" cy="171704"/>
            <wp:effectExtent l="0" t="0" r="0" b="0"/>
            <wp:wrapNone/>
            <wp:docPr id="412" name="Picture 4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spect="0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2596388</wp:posOffset>
            </wp:positionH>
            <wp:positionV relativeFrom="page">
              <wp:posOffset>9332342</wp:posOffset>
            </wp:positionV>
            <wp:extent cx="391160" cy="74167"/>
            <wp:effectExtent l="0" t="0" r="0" b="0"/>
            <wp:wrapNone/>
            <wp:docPr id="413" name="Picture 4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spect="0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4059428</wp:posOffset>
            </wp:positionH>
            <wp:positionV relativeFrom="page">
              <wp:posOffset>9356726</wp:posOffset>
            </wp:positionV>
            <wp:extent cx="244855" cy="74167"/>
            <wp:effectExtent l="0" t="0" r="0" b="0"/>
            <wp:wrapNone/>
            <wp:docPr id="414" name="Picture 4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spect="0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6278371</wp:posOffset>
            </wp:positionH>
            <wp:positionV relativeFrom="page">
              <wp:posOffset>9393302</wp:posOffset>
            </wp:positionV>
            <wp:extent cx="318007" cy="61975"/>
            <wp:effectExtent l="0" t="0" r="0" b="0"/>
            <wp:wrapNone/>
            <wp:docPr id="415" name="Picture 4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spect="0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416" name="Picture 4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spect="0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736982</wp:posOffset>
            </wp:positionV>
            <wp:extent cx="122936" cy="61976"/>
            <wp:effectExtent l="0" t="0" r="0" b="0"/>
            <wp:wrapNone/>
            <wp:docPr id="417" name="Picture 4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spect="0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6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736982</wp:posOffset>
            </wp:positionV>
            <wp:extent cx="196088" cy="61976"/>
            <wp:effectExtent l="0" t="0" r="0" b="0"/>
            <wp:wrapNone/>
            <wp:docPr id="418" name="Picture 4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spect="0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785750</wp:posOffset>
            </wp:positionV>
            <wp:extent cx="74168" cy="183895"/>
            <wp:effectExtent l="0" t="0" r="0" b="0"/>
            <wp:wrapNone/>
            <wp:docPr id="419" name="Picture 4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spect="0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572516</wp:posOffset>
            </wp:positionH>
            <wp:positionV relativeFrom="page">
              <wp:posOffset>797941</wp:posOffset>
            </wp:positionV>
            <wp:extent cx="6316472" cy="9449816"/>
            <wp:effectExtent l="0" t="0" r="0" b="0"/>
            <wp:wrapNone/>
            <wp:docPr id="420" name="Picture 4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spect="0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6472" cy="94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919862</wp:posOffset>
            </wp:positionV>
            <wp:extent cx="269239" cy="110743"/>
            <wp:effectExtent l="0" t="0" r="0" b="0"/>
            <wp:wrapNone/>
            <wp:docPr id="421" name="Picture 4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spect="0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9239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2328164</wp:posOffset>
            </wp:positionH>
            <wp:positionV relativeFrom="page">
              <wp:posOffset>2370709</wp:posOffset>
            </wp:positionV>
            <wp:extent cx="98551" cy="74168"/>
            <wp:effectExtent l="0" t="0" r="0" b="0"/>
            <wp:wrapNone/>
            <wp:docPr id="422" name="Picture 4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spect="0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4303267</wp:posOffset>
            </wp:positionH>
            <wp:positionV relativeFrom="page">
              <wp:posOffset>5516246</wp:posOffset>
            </wp:positionV>
            <wp:extent cx="147320" cy="122935"/>
            <wp:effectExtent l="0" t="0" r="0" b="0"/>
            <wp:wrapNone/>
            <wp:docPr id="423" name="Picture 4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spect="0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6766052</wp:posOffset>
            </wp:positionH>
            <wp:positionV relativeFrom="page">
              <wp:posOffset>5516246</wp:posOffset>
            </wp:positionV>
            <wp:extent cx="122935" cy="122935"/>
            <wp:effectExtent l="0" t="0" r="0" b="0"/>
            <wp:wrapNone/>
            <wp:docPr id="424" name="Picture 4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spect="0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935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5955158</wp:posOffset>
            </wp:positionV>
            <wp:extent cx="196088" cy="208279"/>
            <wp:effectExtent l="0" t="0" r="0" b="0"/>
            <wp:wrapNone/>
            <wp:docPr id="425" name="Picture 4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spect="0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20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6430646</wp:posOffset>
            </wp:positionV>
            <wp:extent cx="74168" cy="1073911"/>
            <wp:effectExtent l="0" t="0" r="0" b="0"/>
            <wp:wrapNone/>
            <wp:docPr id="426" name="Picture 4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spect="0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07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3620515</wp:posOffset>
            </wp:positionH>
            <wp:positionV relativeFrom="page">
              <wp:posOffset>6674485</wp:posOffset>
            </wp:positionV>
            <wp:extent cx="244855" cy="61976"/>
            <wp:effectExtent l="0" t="0" r="0" b="0"/>
            <wp:wrapNone/>
            <wp:docPr id="427" name="Picture 4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>
                      <a:picLocks noChangeAspect="0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855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6424676</wp:posOffset>
            </wp:positionH>
            <wp:positionV relativeFrom="page">
              <wp:posOffset>6674485</wp:posOffset>
            </wp:positionV>
            <wp:extent cx="464311" cy="61976"/>
            <wp:effectExtent l="0" t="0" r="0" b="0"/>
            <wp:wrapNone/>
            <wp:docPr id="428" name="Picture 4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spect="0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2303779</wp:posOffset>
            </wp:positionH>
            <wp:positionV relativeFrom="page">
              <wp:posOffset>7369429</wp:posOffset>
            </wp:positionV>
            <wp:extent cx="196088" cy="74167"/>
            <wp:effectExtent l="0" t="0" r="0" b="0"/>
            <wp:wrapNone/>
            <wp:docPr id="429" name="Picture 4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spect="0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7540118</wp:posOffset>
            </wp:positionV>
            <wp:extent cx="196088" cy="98551"/>
            <wp:effectExtent l="0" t="0" r="0" b="0"/>
            <wp:wrapNone/>
            <wp:docPr id="430" name="Picture 4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spect="0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6088" cy="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6351523</wp:posOffset>
            </wp:positionH>
            <wp:positionV relativeFrom="page">
              <wp:posOffset>7674230</wp:posOffset>
            </wp:positionV>
            <wp:extent cx="318007" cy="74167"/>
            <wp:effectExtent l="0" t="0" r="0" b="0"/>
            <wp:wrapNone/>
            <wp:docPr id="431" name="Picture 4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>
                      <a:picLocks noChangeAspect="0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007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7771766</wp:posOffset>
            </wp:positionV>
            <wp:extent cx="1366520" cy="171704"/>
            <wp:effectExtent l="0" t="0" r="0" b="0"/>
            <wp:wrapNone/>
            <wp:docPr id="432" name="Picture 4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spect="0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65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2913379</wp:posOffset>
            </wp:positionH>
            <wp:positionV relativeFrom="page">
              <wp:posOffset>7966838</wp:posOffset>
            </wp:positionV>
            <wp:extent cx="903223" cy="86360"/>
            <wp:effectExtent l="0" t="0" r="0" b="0"/>
            <wp:wrapNone/>
            <wp:docPr id="433" name="Picture 4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spect="0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03223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2693923</wp:posOffset>
            </wp:positionH>
            <wp:positionV relativeFrom="page">
              <wp:posOffset>8271638</wp:posOffset>
            </wp:positionV>
            <wp:extent cx="98551" cy="74167"/>
            <wp:effectExtent l="0" t="0" r="0" b="0"/>
            <wp:wrapNone/>
            <wp:docPr id="434" name="Picture 4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4" name="Picture 434"/>
                    <pic:cNvPicPr>
                      <a:picLocks noChangeAspect="0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1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3620515</wp:posOffset>
            </wp:positionH>
            <wp:positionV relativeFrom="page">
              <wp:posOffset>8271637</wp:posOffset>
            </wp:positionV>
            <wp:extent cx="756920" cy="171704"/>
            <wp:effectExtent l="0" t="0" r="0" b="0"/>
            <wp:wrapNone/>
            <wp:docPr id="435" name="Picture 4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>
                      <a:picLocks noChangeAspect="0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6644131</wp:posOffset>
            </wp:positionH>
            <wp:positionV relativeFrom="page">
              <wp:posOffset>8271638</wp:posOffset>
            </wp:positionV>
            <wp:extent cx="98552" cy="74167"/>
            <wp:effectExtent l="0" t="0" r="0" b="0"/>
            <wp:wrapNone/>
            <wp:docPr id="436" name="Picture 4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6" name="Picture 436"/>
                    <pic:cNvPicPr>
                      <a:picLocks noChangeAspect="0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987044</wp:posOffset>
            </wp:positionH>
            <wp:positionV relativeFrom="page">
              <wp:posOffset>8296021</wp:posOffset>
            </wp:positionV>
            <wp:extent cx="391160" cy="342392"/>
            <wp:effectExtent l="0" t="0" r="0" b="0"/>
            <wp:wrapNone/>
            <wp:docPr id="437" name="Picture 4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7" name="Picture 437"/>
                    <pic:cNvPicPr>
                      <a:picLocks noChangeAspect="0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" cy="34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8356981</wp:posOffset>
            </wp:positionV>
            <wp:extent cx="74168" cy="257048"/>
            <wp:effectExtent l="0" t="0" r="0" b="0"/>
            <wp:wrapNone/>
            <wp:docPr id="438" name="Picture 4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/>
                    <pic:cNvPicPr>
                      <a:picLocks noChangeAspect="0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25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8869045</wp:posOffset>
            </wp:positionV>
            <wp:extent cx="98552" cy="61976"/>
            <wp:effectExtent l="0" t="0" r="0" b="0"/>
            <wp:wrapNone/>
            <wp:docPr id="439" name="Picture 4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spect="0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3474211</wp:posOffset>
            </wp:positionH>
            <wp:positionV relativeFrom="page">
              <wp:posOffset>8869045</wp:posOffset>
            </wp:positionV>
            <wp:extent cx="1220216" cy="244856"/>
            <wp:effectExtent l="0" t="0" r="0" b="0"/>
            <wp:wrapNone/>
            <wp:docPr id="440" name="Picture 4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spect="0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20216" cy="2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6814819</wp:posOffset>
            </wp:positionH>
            <wp:positionV relativeFrom="page">
              <wp:posOffset>8990966</wp:posOffset>
            </wp:positionV>
            <wp:extent cx="74168" cy="122936"/>
            <wp:effectExtent l="0" t="0" r="0" b="0"/>
            <wp:wrapNone/>
            <wp:docPr id="441" name="Picture 4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spect="0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168" cy="122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4" w:h="1732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8" Type="http://schemas.openxmlformats.org/officeDocument/2006/relationships/image" Target="media/image178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89" Type="http://schemas.openxmlformats.org/officeDocument/2006/relationships/image" Target="media/image189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image" Target="media/image193.png"/><Relationship Id="rId194" Type="http://schemas.openxmlformats.org/officeDocument/2006/relationships/image" Target="media/image194.png"/><Relationship Id="rId195" Type="http://schemas.openxmlformats.org/officeDocument/2006/relationships/image" Target="media/image195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Relationship Id="rId203" Type="http://schemas.openxmlformats.org/officeDocument/2006/relationships/image" Target="media/image203.png"/><Relationship Id="rId204" Type="http://schemas.openxmlformats.org/officeDocument/2006/relationships/image" Target="media/image204.png"/><Relationship Id="rId205" Type="http://schemas.openxmlformats.org/officeDocument/2006/relationships/image" Target="media/image205.png"/><Relationship Id="rId206" Type="http://schemas.openxmlformats.org/officeDocument/2006/relationships/image" Target="media/image206.png"/><Relationship Id="rId207" Type="http://schemas.openxmlformats.org/officeDocument/2006/relationships/image" Target="media/image207.png"/><Relationship Id="rId208" Type="http://schemas.openxmlformats.org/officeDocument/2006/relationships/image" Target="media/image208.png"/><Relationship Id="rId209" Type="http://schemas.openxmlformats.org/officeDocument/2006/relationships/image" Target="media/image209.png"/><Relationship Id="rId210" Type="http://schemas.openxmlformats.org/officeDocument/2006/relationships/image" Target="media/image210.png"/><Relationship Id="rId211" Type="http://schemas.openxmlformats.org/officeDocument/2006/relationships/image" Target="media/image211.png"/><Relationship Id="rId212" Type="http://schemas.openxmlformats.org/officeDocument/2006/relationships/image" Target="media/image212.png"/><Relationship Id="rId213" Type="http://schemas.openxmlformats.org/officeDocument/2006/relationships/image" Target="media/image213.png"/><Relationship Id="rId214" Type="http://schemas.openxmlformats.org/officeDocument/2006/relationships/image" Target="media/image214.png"/><Relationship Id="rId215" Type="http://schemas.openxmlformats.org/officeDocument/2006/relationships/image" Target="media/image215.png"/><Relationship Id="rId216" Type="http://schemas.openxmlformats.org/officeDocument/2006/relationships/image" Target="media/image216.png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image" Target="media/image225.png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8" Type="http://schemas.openxmlformats.org/officeDocument/2006/relationships/image" Target="media/image238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4" Type="http://schemas.openxmlformats.org/officeDocument/2006/relationships/image" Target="media/image244.png"/><Relationship Id="rId245" Type="http://schemas.openxmlformats.org/officeDocument/2006/relationships/image" Target="media/image245.png"/><Relationship Id="rId246" Type="http://schemas.openxmlformats.org/officeDocument/2006/relationships/image" Target="media/image246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09" Type="http://schemas.openxmlformats.org/officeDocument/2006/relationships/image" Target="media/image309.png"/><Relationship Id="rId310" Type="http://schemas.openxmlformats.org/officeDocument/2006/relationships/image" Target="media/image310.png"/><Relationship Id="rId311" Type="http://schemas.openxmlformats.org/officeDocument/2006/relationships/image" Target="media/image311.png"/><Relationship Id="rId312" Type="http://schemas.openxmlformats.org/officeDocument/2006/relationships/image" Target="media/image312.png"/><Relationship Id="rId313" Type="http://schemas.openxmlformats.org/officeDocument/2006/relationships/image" Target="media/image313.png"/><Relationship Id="rId314" Type="http://schemas.openxmlformats.org/officeDocument/2006/relationships/image" Target="media/image314.png"/><Relationship Id="rId315" Type="http://schemas.openxmlformats.org/officeDocument/2006/relationships/image" Target="media/image315.png"/><Relationship Id="rId316" Type="http://schemas.openxmlformats.org/officeDocument/2006/relationships/image" Target="media/image316.png"/><Relationship Id="rId317" Type="http://schemas.openxmlformats.org/officeDocument/2006/relationships/image" Target="media/image317.png"/><Relationship Id="rId318" Type="http://schemas.openxmlformats.org/officeDocument/2006/relationships/image" Target="media/image318.png"/><Relationship Id="rId319" Type="http://schemas.openxmlformats.org/officeDocument/2006/relationships/image" Target="media/image319.png"/><Relationship Id="rId320" Type="http://schemas.openxmlformats.org/officeDocument/2006/relationships/image" Target="media/image320.png"/><Relationship Id="rId321" Type="http://schemas.openxmlformats.org/officeDocument/2006/relationships/image" Target="media/image321.png"/><Relationship Id="rId322" Type="http://schemas.openxmlformats.org/officeDocument/2006/relationships/image" Target="media/image322.png"/><Relationship Id="rId323" Type="http://schemas.openxmlformats.org/officeDocument/2006/relationships/image" Target="media/image323.png"/><Relationship Id="rId324" Type="http://schemas.openxmlformats.org/officeDocument/2006/relationships/image" Target="media/image324.png"/><Relationship Id="rId325" Type="http://schemas.openxmlformats.org/officeDocument/2006/relationships/image" Target="media/image325.png"/><Relationship Id="rId326" Type="http://schemas.openxmlformats.org/officeDocument/2006/relationships/image" Target="media/image326.png"/><Relationship Id="rId327" Type="http://schemas.openxmlformats.org/officeDocument/2006/relationships/image" Target="media/image327.png"/><Relationship Id="rId328" Type="http://schemas.openxmlformats.org/officeDocument/2006/relationships/image" Target="media/image328.png"/><Relationship Id="rId329" Type="http://schemas.openxmlformats.org/officeDocument/2006/relationships/image" Target="media/image329.png"/><Relationship Id="rId330" Type="http://schemas.openxmlformats.org/officeDocument/2006/relationships/image" Target="media/image330.png"/><Relationship Id="rId331" Type="http://schemas.openxmlformats.org/officeDocument/2006/relationships/image" Target="media/image331.png"/><Relationship Id="rId332" Type="http://schemas.openxmlformats.org/officeDocument/2006/relationships/image" Target="media/image332.png"/><Relationship Id="rId333" Type="http://schemas.openxmlformats.org/officeDocument/2006/relationships/image" Target="media/image333.png"/><Relationship Id="rId334" Type="http://schemas.openxmlformats.org/officeDocument/2006/relationships/image" Target="media/image334.png"/><Relationship Id="rId335" Type="http://schemas.openxmlformats.org/officeDocument/2006/relationships/image" Target="media/image335.png"/><Relationship Id="rId336" Type="http://schemas.openxmlformats.org/officeDocument/2006/relationships/image" Target="media/image336.png"/><Relationship Id="rId337" Type="http://schemas.openxmlformats.org/officeDocument/2006/relationships/image" Target="media/image337.png"/><Relationship Id="rId338" Type="http://schemas.openxmlformats.org/officeDocument/2006/relationships/image" Target="media/image338.png"/><Relationship Id="rId339" Type="http://schemas.openxmlformats.org/officeDocument/2006/relationships/image" Target="media/image339.png"/><Relationship Id="rId340" Type="http://schemas.openxmlformats.org/officeDocument/2006/relationships/image" Target="media/image340.png"/><Relationship Id="rId341" Type="http://schemas.openxmlformats.org/officeDocument/2006/relationships/image" Target="media/image341.png"/><Relationship Id="rId342" Type="http://schemas.openxmlformats.org/officeDocument/2006/relationships/image" Target="media/image342.png"/><Relationship Id="rId343" Type="http://schemas.openxmlformats.org/officeDocument/2006/relationships/image" Target="media/image343.png"/><Relationship Id="rId344" Type="http://schemas.openxmlformats.org/officeDocument/2006/relationships/image" Target="media/image344.png"/><Relationship Id="rId345" Type="http://schemas.openxmlformats.org/officeDocument/2006/relationships/image" Target="media/image345.png"/><Relationship Id="rId346" Type="http://schemas.openxmlformats.org/officeDocument/2006/relationships/image" Target="media/image346.png"/><Relationship Id="rId347" Type="http://schemas.openxmlformats.org/officeDocument/2006/relationships/image" Target="media/image347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Relationship Id="rId350" Type="http://schemas.openxmlformats.org/officeDocument/2006/relationships/image" Target="media/image350.png"/><Relationship Id="rId351" Type="http://schemas.openxmlformats.org/officeDocument/2006/relationships/image" Target="media/image351.png"/><Relationship Id="rId352" Type="http://schemas.openxmlformats.org/officeDocument/2006/relationships/image" Target="media/image352.png"/><Relationship Id="rId353" Type="http://schemas.openxmlformats.org/officeDocument/2006/relationships/image" Target="media/image353.png"/><Relationship Id="rId354" Type="http://schemas.openxmlformats.org/officeDocument/2006/relationships/image" Target="media/image354.png"/><Relationship Id="rId355" Type="http://schemas.openxmlformats.org/officeDocument/2006/relationships/image" Target="media/image355.png"/><Relationship Id="rId356" Type="http://schemas.openxmlformats.org/officeDocument/2006/relationships/image" Target="media/image356.png"/><Relationship Id="rId357" Type="http://schemas.openxmlformats.org/officeDocument/2006/relationships/image" Target="media/image357.png"/><Relationship Id="rId358" Type="http://schemas.openxmlformats.org/officeDocument/2006/relationships/image" Target="media/image358.png"/><Relationship Id="rId359" Type="http://schemas.openxmlformats.org/officeDocument/2006/relationships/image" Target="media/image359.png"/><Relationship Id="rId360" Type="http://schemas.openxmlformats.org/officeDocument/2006/relationships/image" Target="media/image360.png"/><Relationship Id="rId361" Type="http://schemas.openxmlformats.org/officeDocument/2006/relationships/image" Target="media/image361.png"/><Relationship Id="rId362" Type="http://schemas.openxmlformats.org/officeDocument/2006/relationships/image" Target="media/image362.png"/><Relationship Id="rId363" Type="http://schemas.openxmlformats.org/officeDocument/2006/relationships/image" Target="media/image363.png"/><Relationship Id="rId364" Type="http://schemas.openxmlformats.org/officeDocument/2006/relationships/image" Target="media/image364.png"/><Relationship Id="rId365" Type="http://schemas.openxmlformats.org/officeDocument/2006/relationships/image" Target="media/image365.png"/><Relationship Id="rId366" Type="http://schemas.openxmlformats.org/officeDocument/2006/relationships/image" Target="media/image366.png"/><Relationship Id="rId367" Type="http://schemas.openxmlformats.org/officeDocument/2006/relationships/image" Target="media/image367.png"/><Relationship Id="rId368" Type="http://schemas.openxmlformats.org/officeDocument/2006/relationships/image" Target="media/image368.png"/><Relationship Id="rId369" Type="http://schemas.openxmlformats.org/officeDocument/2006/relationships/image" Target="media/image369.png"/><Relationship Id="rId370" Type="http://schemas.openxmlformats.org/officeDocument/2006/relationships/image" Target="media/image370.png"/><Relationship Id="rId371" Type="http://schemas.openxmlformats.org/officeDocument/2006/relationships/image" Target="media/image371.png"/><Relationship Id="rId372" Type="http://schemas.openxmlformats.org/officeDocument/2006/relationships/image" Target="media/image372.png"/><Relationship Id="rId373" Type="http://schemas.openxmlformats.org/officeDocument/2006/relationships/image" Target="media/image373.png"/><Relationship Id="rId374" Type="http://schemas.openxmlformats.org/officeDocument/2006/relationships/image" Target="media/image374.png"/><Relationship Id="rId375" Type="http://schemas.openxmlformats.org/officeDocument/2006/relationships/image" Target="media/image375.png"/><Relationship Id="rId376" Type="http://schemas.openxmlformats.org/officeDocument/2006/relationships/image" Target="media/image376.png"/><Relationship Id="rId377" Type="http://schemas.openxmlformats.org/officeDocument/2006/relationships/image" Target="media/image377.png"/><Relationship Id="rId378" Type="http://schemas.openxmlformats.org/officeDocument/2006/relationships/image" Target="media/image378.png"/><Relationship Id="rId379" Type="http://schemas.openxmlformats.org/officeDocument/2006/relationships/image" Target="media/image379.png"/><Relationship Id="rId380" Type="http://schemas.openxmlformats.org/officeDocument/2006/relationships/image" Target="media/image380.png"/><Relationship Id="rId381" Type="http://schemas.openxmlformats.org/officeDocument/2006/relationships/image" Target="media/image381.png"/><Relationship Id="rId382" Type="http://schemas.openxmlformats.org/officeDocument/2006/relationships/image" Target="media/image382.png"/><Relationship Id="rId383" Type="http://schemas.openxmlformats.org/officeDocument/2006/relationships/image" Target="media/image383.png"/><Relationship Id="rId384" Type="http://schemas.openxmlformats.org/officeDocument/2006/relationships/image" Target="media/image384.png"/><Relationship Id="rId385" Type="http://schemas.openxmlformats.org/officeDocument/2006/relationships/image" Target="media/image385.png"/><Relationship Id="rId386" Type="http://schemas.openxmlformats.org/officeDocument/2006/relationships/image" Target="media/image386.png"/><Relationship Id="rId387" Type="http://schemas.openxmlformats.org/officeDocument/2006/relationships/image" Target="media/image387.png"/><Relationship Id="rId388" Type="http://schemas.openxmlformats.org/officeDocument/2006/relationships/image" Target="media/image388.png"/><Relationship Id="rId389" Type="http://schemas.openxmlformats.org/officeDocument/2006/relationships/image" Target="media/image389.png"/><Relationship Id="rId390" Type="http://schemas.openxmlformats.org/officeDocument/2006/relationships/image" Target="media/image390.png"/><Relationship Id="rId391" Type="http://schemas.openxmlformats.org/officeDocument/2006/relationships/image" Target="media/image391.png"/><Relationship Id="rId392" Type="http://schemas.openxmlformats.org/officeDocument/2006/relationships/image" Target="media/image392.png"/><Relationship Id="rId393" Type="http://schemas.openxmlformats.org/officeDocument/2006/relationships/image" Target="media/image393.png"/><Relationship Id="rId394" Type="http://schemas.openxmlformats.org/officeDocument/2006/relationships/image" Target="media/image394.png"/><Relationship Id="rId395" Type="http://schemas.openxmlformats.org/officeDocument/2006/relationships/image" Target="media/image395.png"/><Relationship Id="rId396" Type="http://schemas.openxmlformats.org/officeDocument/2006/relationships/image" Target="media/image396.png"/><Relationship Id="rId397" Type="http://schemas.openxmlformats.org/officeDocument/2006/relationships/image" Target="media/image397.png"/><Relationship Id="rId398" Type="http://schemas.openxmlformats.org/officeDocument/2006/relationships/image" Target="media/image398.png"/><Relationship Id="rId399" Type="http://schemas.openxmlformats.org/officeDocument/2006/relationships/image" Target="media/image399.png"/><Relationship Id="rId400" Type="http://schemas.openxmlformats.org/officeDocument/2006/relationships/image" Target="media/image400.png"/><Relationship Id="rId401" Type="http://schemas.openxmlformats.org/officeDocument/2006/relationships/image" Target="media/image401.png"/><Relationship Id="rId402" Type="http://schemas.openxmlformats.org/officeDocument/2006/relationships/image" Target="media/image402.png"/><Relationship Id="rId403" Type="http://schemas.openxmlformats.org/officeDocument/2006/relationships/image" Target="media/image403.png"/><Relationship Id="rId404" Type="http://schemas.openxmlformats.org/officeDocument/2006/relationships/image" Target="media/image404.png"/><Relationship Id="rId405" Type="http://schemas.openxmlformats.org/officeDocument/2006/relationships/image" Target="media/image405.png"/><Relationship Id="rId406" Type="http://schemas.openxmlformats.org/officeDocument/2006/relationships/image" Target="media/image406.png"/><Relationship Id="rId407" Type="http://schemas.openxmlformats.org/officeDocument/2006/relationships/image" Target="media/image407.png"/><Relationship Id="rId408" Type="http://schemas.openxmlformats.org/officeDocument/2006/relationships/image" Target="media/image408.png"/><Relationship Id="rId409" Type="http://schemas.openxmlformats.org/officeDocument/2006/relationships/image" Target="media/image409.png"/><Relationship Id="rId410" Type="http://schemas.openxmlformats.org/officeDocument/2006/relationships/image" Target="media/image410.png"/><Relationship Id="rId411" Type="http://schemas.openxmlformats.org/officeDocument/2006/relationships/image" Target="media/image411.png"/><Relationship Id="rId412" Type="http://schemas.openxmlformats.org/officeDocument/2006/relationships/image" Target="media/image412.png"/><Relationship Id="rId413" Type="http://schemas.openxmlformats.org/officeDocument/2006/relationships/image" Target="media/image413.png"/><Relationship Id="rId414" Type="http://schemas.openxmlformats.org/officeDocument/2006/relationships/image" Target="media/image414.png"/><Relationship Id="rId415" Type="http://schemas.openxmlformats.org/officeDocument/2006/relationships/image" Target="media/image415.png"/><Relationship Id="rId416" Type="http://schemas.openxmlformats.org/officeDocument/2006/relationships/image" Target="media/image416.png"/><Relationship Id="rId417" Type="http://schemas.openxmlformats.org/officeDocument/2006/relationships/image" Target="media/image417.png"/><Relationship Id="rId418" Type="http://schemas.openxmlformats.org/officeDocument/2006/relationships/image" Target="media/image418.png"/><Relationship Id="rId419" Type="http://schemas.openxmlformats.org/officeDocument/2006/relationships/image" Target="media/image419.png"/><Relationship Id="rId420" Type="http://schemas.openxmlformats.org/officeDocument/2006/relationships/image" Target="media/image420.png"/><Relationship Id="rId421" Type="http://schemas.openxmlformats.org/officeDocument/2006/relationships/image" Target="media/image421.png"/><Relationship Id="rId422" Type="http://schemas.openxmlformats.org/officeDocument/2006/relationships/image" Target="media/image422.png"/><Relationship Id="rId423" Type="http://schemas.openxmlformats.org/officeDocument/2006/relationships/image" Target="media/image423.png"/><Relationship Id="rId424" Type="http://schemas.openxmlformats.org/officeDocument/2006/relationships/image" Target="media/image424.png"/><Relationship Id="rId425" Type="http://schemas.openxmlformats.org/officeDocument/2006/relationships/image" Target="media/image425.png"/><Relationship Id="rId426" Type="http://schemas.openxmlformats.org/officeDocument/2006/relationships/image" Target="media/image426.png"/><Relationship Id="rId427" Type="http://schemas.openxmlformats.org/officeDocument/2006/relationships/image" Target="media/image427.png"/><Relationship Id="rId428" Type="http://schemas.openxmlformats.org/officeDocument/2006/relationships/image" Target="media/image428.png"/><Relationship Id="rId429" Type="http://schemas.openxmlformats.org/officeDocument/2006/relationships/image" Target="media/image429.png"/><Relationship Id="rId430" Type="http://schemas.openxmlformats.org/officeDocument/2006/relationships/image" Target="media/image430.png"/><Relationship Id="rId431" Type="http://schemas.openxmlformats.org/officeDocument/2006/relationships/image" Target="media/image431.png"/><Relationship Id="rId432" Type="http://schemas.openxmlformats.org/officeDocument/2006/relationships/image" Target="media/image432.png"/><Relationship Id="rId433" Type="http://schemas.openxmlformats.org/officeDocument/2006/relationships/image" Target="media/image433.png"/><Relationship Id="rId434" Type="http://schemas.openxmlformats.org/officeDocument/2006/relationships/image" Target="media/image434.png"/><Relationship Id="rId435" Type="http://schemas.openxmlformats.org/officeDocument/2006/relationships/image" Target="media/image435.png"/><Relationship Id="rId436" Type="http://schemas.openxmlformats.org/officeDocument/2006/relationships/image" Target="media/image436.png"/><Relationship Id="rId437" Type="http://schemas.openxmlformats.org/officeDocument/2006/relationships/image" Target="media/image437.png"/><Relationship Id="rId438" Type="http://schemas.openxmlformats.org/officeDocument/2006/relationships/image" Target="media/image438.png"/><Relationship Id="rId439" Type="http://schemas.openxmlformats.org/officeDocument/2006/relationships/image" Target="media/image439.png"/><Relationship Id="rId440" Type="http://schemas.openxmlformats.org/officeDocument/2006/relationships/image" Target="media/image440.png"/><Relationship Id="rId441" Type="http://schemas.openxmlformats.org/officeDocument/2006/relationships/image" Target="media/image4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2025-03-12T11:58:31Z</dcterms:created>
  <dcterms:modified xsi:type="dcterms:W3CDTF">2025-03-12T11:58:31Z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