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823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27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2032365</wp:posOffset>
            </wp:positionH>
            <wp:positionV relativeFrom="page">
              <wp:posOffset>3314505</wp:posOffset>
            </wp:positionV>
            <wp:extent cx="1755203" cy="32410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55203" cy="324101"/>
                    </a:xfrm>
                    <a:custGeom>
                      <a:rect l="l" t="t" r="r" b="b"/>
                      <a:pathLst>
                        <a:path w="1755203" h="324101">
                          <a:moveTo>
                            <a:pt x="0" y="324101"/>
                          </a:moveTo>
                          <a:lnTo>
                            <a:pt x="1755203" y="324101"/>
                          </a:lnTo>
                          <a:lnTo>
                            <a:pt x="1755203" y="0"/>
                          </a:lnTo>
                          <a:lnTo>
                            <a:pt x="0" y="0"/>
                          </a:lnTo>
                          <a:lnTo>
                            <a:pt x="0" y="32410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2057255</wp:posOffset>
            </wp:positionH>
            <wp:positionV relativeFrom="page">
              <wp:posOffset>4297731</wp:posOffset>
            </wp:positionV>
            <wp:extent cx="2825439" cy="411223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439" cy="411223"/>
                    </a:xfrm>
                    <a:custGeom>
                      <a:rect l="l" t="t" r="r" b="b"/>
                      <a:pathLst>
                        <a:path w="2825439" h="411223">
                          <a:moveTo>
                            <a:pt x="0" y="411223"/>
                          </a:moveTo>
                          <a:lnTo>
                            <a:pt x="2825439" y="411223"/>
                          </a:lnTo>
                          <a:lnTo>
                            <a:pt x="2825439" y="0"/>
                          </a:lnTo>
                          <a:lnTo>
                            <a:pt x="0" y="0"/>
                          </a:lnTo>
                          <a:lnTo>
                            <a:pt x="0" y="41122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8458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34300" cy="108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5671844</wp:posOffset>
            </wp:positionH>
            <wp:positionV relativeFrom="page">
              <wp:posOffset>2970518</wp:posOffset>
            </wp:positionV>
            <wp:extent cx="1303386" cy="187215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3386" cy="187215"/>
                    </a:xfrm>
                    <a:custGeom>
                      <a:rect l="l" t="t" r="r" b="b"/>
                      <a:pathLst>
                        <a:path w="1303386" h="187215">
                          <a:moveTo>
                            <a:pt x="0" y="187215"/>
                          </a:moveTo>
                          <a:lnTo>
                            <a:pt x="1303386" y="187215"/>
                          </a:lnTo>
                          <a:lnTo>
                            <a:pt x="1303386" y="0"/>
                          </a:lnTo>
                          <a:lnTo>
                            <a:pt x="0" y="0"/>
                          </a:lnTo>
                          <a:lnTo>
                            <a:pt x="0" y="1872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883549</wp:posOffset>
            </wp:positionH>
            <wp:positionV relativeFrom="page">
              <wp:posOffset>3003711</wp:posOffset>
            </wp:positionV>
            <wp:extent cx="598004" cy="195514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8004" cy="195514"/>
                    </a:xfrm>
                    <a:custGeom>
                      <a:rect l="l" t="t" r="r" b="b"/>
                      <a:pathLst>
                        <a:path w="598004" h="195514">
                          <a:moveTo>
                            <a:pt x="0" y="195514"/>
                          </a:moveTo>
                          <a:lnTo>
                            <a:pt x="598004" y="195514"/>
                          </a:lnTo>
                          <a:lnTo>
                            <a:pt x="598004" y="0"/>
                          </a:lnTo>
                          <a:lnTo>
                            <a:pt x="0" y="0"/>
                          </a:lnTo>
                          <a:lnTo>
                            <a:pt x="0" y="1955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2821273</wp:posOffset>
            </wp:positionH>
            <wp:positionV relativeFrom="page">
              <wp:posOffset>7787646</wp:posOffset>
            </wp:positionV>
            <wp:extent cx="2187187" cy="16647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87187" cy="166470"/>
                    </a:xfrm>
                    <a:custGeom>
                      <a:rect l="l" t="t" r="r" b="b"/>
                      <a:pathLst>
                        <a:path w="2187187" h="166470">
                          <a:moveTo>
                            <a:pt x="0" y="166470"/>
                          </a:moveTo>
                          <a:lnTo>
                            <a:pt x="2187187" y="166470"/>
                          </a:lnTo>
                          <a:lnTo>
                            <a:pt x="2187187" y="0"/>
                          </a:lnTo>
                          <a:lnTo>
                            <a:pt x="0" y="0"/>
                          </a:lnTo>
                          <a:lnTo>
                            <a:pt x="0" y="166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659486</wp:posOffset>
            </wp:positionH>
            <wp:positionV relativeFrom="page">
              <wp:posOffset>8111278</wp:posOffset>
            </wp:positionV>
            <wp:extent cx="6556402" cy="153153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56402" cy="1531530"/>
                    </a:xfrm>
                    <a:custGeom>
                      <a:rect l="l" t="t" r="r" b="b"/>
                      <a:pathLst>
                        <a:path w="6556402" h="1531530">
                          <a:moveTo>
                            <a:pt x="0" y="1531530"/>
                          </a:moveTo>
                          <a:lnTo>
                            <a:pt x="6556402" y="1531530"/>
                          </a:lnTo>
                          <a:lnTo>
                            <a:pt x="6556402" y="0"/>
                          </a:lnTo>
                          <a:lnTo>
                            <a:pt x="0" y="0"/>
                          </a:lnTo>
                          <a:lnTo>
                            <a:pt x="0" y="153153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609695</wp:posOffset>
            </wp:positionH>
            <wp:positionV relativeFrom="page">
              <wp:posOffset>9874654</wp:posOffset>
            </wp:positionV>
            <wp:extent cx="6734822" cy="875969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34822" cy="875969"/>
                    </a:xfrm>
                    <a:custGeom>
                      <a:rect l="l" t="t" r="r" b="b"/>
                      <a:pathLst>
                        <a:path w="6734822" h="875969">
                          <a:moveTo>
                            <a:pt x="0" y="875969"/>
                          </a:moveTo>
                          <a:lnTo>
                            <a:pt x="6734822" y="875969"/>
                          </a:lnTo>
                          <a:lnTo>
                            <a:pt x="6734822" y="0"/>
                          </a:lnTo>
                          <a:lnTo>
                            <a:pt x="0" y="0"/>
                          </a:lnTo>
                          <a:lnTo>
                            <a:pt x="0" y="8759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8077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6200" cy="1080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253923</wp:posOffset>
            </wp:positionV>
            <wp:extent cx="6988175" cy="6338621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88175" cy="6338621"/>
                    </a:xfrm>
                    <a:custGeom>
                      <a:rect l="l" t="t" r="r" b="b"/>
                      <a:pathLst>
                        <a:path w="6988175" h="6338621">
                          <a:moveTo>
                            <a:pt x="0" y="6338621"/>
                          </a:moveTo>
                          <a:lnTo>
                            <a:pt x="6988175" y="6338621"/>
                          </a:lnTo>
                          <a:lnTo>
                            <a:pt x="6988175" y="0"/>
                          </a:lnTo>
                          <a:lnTo>
                            <a:pt x="0" y="0"/>
                          </a:lnTo>
                          <a:lnTo>
                            <a:pt x="0" y="633862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6633798</wp:posOffset>
            </wp:positionV>
            <wp:extent cx="4111625" cy="425332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11625" cy="425332"/>
                    </a:xfrm>
                    <a:custGeom>
                      <a:rect l="l" t="t" r="r" b="b"/>
                      <a:pathLst>
                        <a:path w="4111625" h="425332">
                          <a:moveTo>
                            <a:pt x="0" y="425332"/>
                          </a:moveTo>
                          <a:lnTo>
                            <a:pt x="4111625" y="425332"/>
                          </a:lnTo>
                          <a:lnTo>
                            <a:pt x="4111625" y="0"/>
                          </a:lnTo>
                          <a:lnTo>
                            <a:pt x="0" y="0"/>
                          </a:lnTo>
                          <a:lnTo>
                            <a:pt x="0" y="42533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8728682</wp:posOffset>
            </wp:positionV>
            <wp:extent cx="6721475" cy="169178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21475" cy="1691786"/>
                    </a:xfrm>
                    <a:custGeom>
                      <a:rect l="l" t="t" r="r" b="b"/>
                      <a:pathLst>
                        <a:path w="6721475" h="1691786">
                          <a:moveTo>
                            <a:pt x="0" y="1691786"/>
                          </a:moveTo>
                          <a:lnTo>
                            <a:pt x="6721475" y="1691786"/>
                          </a:lnTo>
                          <a:lnTo>
                            <a:pt x="6721475" y="0"/>
                          </a:lnTo>
                          <a:lnTo>
                            <a:pt x="0" y="0"/>
                          </a:lnTo>
                          <a:lnTo>
                            <a:pt x="0" y="169178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8331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08900" cy="1083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140" w:h="1706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9" Type="http://schemas.openxmlformats.org/officeDocument/2006/relationships/image" Target="media/image109.png"/><Relationship Id="rId113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2025-02-24T11:49:24Z</dcterms:created>
  <dcterms:modified xsi:type="dcterms:W3CDTF">2025-02-24T11:49:24Z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