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682B0" w14:textId="77777777" w:rsidR="00E73D26" w:rsidRPr="00A6773E" w:rsidRDefault="00E73D26" w:rsidP="00A6773E">
      <w:pPr>
        <w:pStyle w:val="Heading1"/>
        <w:spacing w:before="0"/>
      </w:pPr>
      <w:r w:rsidRPr="00A6773E">
        <w:t>SMLOUVA O ZAJIŠTĚNÍ SLUŽEB</w:t>
      </w:r>
    </w:p>
    <w:p w14:paraId="3428FBF8" w14:textId="22E87ADD" w:rsidR="00E73D26" w:rsidRPr="00A6773E" w:rsidRDefault="00E73D26" w:rsidP="00E73D26">
      <w:r w:rsidRPr="00A6773E">
        <w:t>Příjemce služeb: Gymnázium Jihlava, Jana Masaryka 1, 586 01 Jihlava</w:t>
      </w:r>
      <w:r w:rsidR="00A433F7" w:rsidRPr="00A6773E">
        <w:t>,</w:t>
      </w:r>
      <w:r w:rsidRPr="00A6773E">
        <w:t xml:space="preserve"> IČ: 60545984</w:t>
      </w:r>
    </w:p>
    <w:p w14:paraId="24639BF2" w14:textId="6A2FFD8C" w:rsidR="00E73D26" w:rsidRPr="00A6773E" w:rsidRDefault="00187970" w:rsidP="00E73D26">
      <w:pPr>
        <w:ind w:left="708"/>
      </w:pPr>
      <w:r w:rsidRPr="00A6773E">
        <w:t>zástupce Příjemce služeb</w:t>
      </w:r>
      <w:r w:rsidR="00E73D26" w:rsidRPr="00A6773E">
        <w:t>: Mgr. Pavel Suk</w:t>
      </w:r>
    </w:p>
    <w:p w14:paraId="74082C27" w14:textId="3ED4C227" w:rsidR="00187970" w:rsidRPr="00017413" w:rsidRDefault="00140F30" w:rsidP="00A433F7">
      <w:pPr>
        <w:rPr>
          <w:sz w:val="18"/>
          <w:szCs w:val="18"/>
        </w:rPr>
      </w:pPr>
      <w:r w:rsidRPr="00A6773E">
        <w:t>Poskytovatel služeb:</w:t>
      </w:r>
      <w:r w:rsidR="00017413" w:rsidRPr="00017413">
        <w:t xml:space="preserve"> </w:t>
      </w:r>
      <w:r w:rsidR="00FD4418">
        <w:rPr>
          <w:sz w:val="18"/>
          <w:szCs w:val="18"/>
        </w:rPr>
        <w:t>Jihlavský plavecký klub, z. s.</w:t>
      </w:r>
      <w:r w:rsidR="00017413" w:rsidRPr="00017413">
        <w:rPr>
          <w:sz w:val="18"/>
          <w:szCs w:val="18"/>
        </w:rPr>
        <w:t>, Evžena Rošického 2684/6</w:t>
      </w:r>
      <w:r w:rsidR="001F2A55" w:rsidRPr="00017413">
        <w:rPr>
          <w:sz w:val="18"/>
          <w:szCs w:val="18"/>
        </w:rPr>
        <w:t xml:space="preserve">, 586 01 Jihlava, </w:t>
      </w:r>
      <w:r w:rsidR="2AAA0770" w:rsidRPr="00017413">
        <w:rPr>
          <w:sz w:val="18"/>
          <w:szCs w:val="18"/>
        </w:rPr>
        <w:t>IČ:</w:t>
      </w:r>
      <w:r w:rsidR="00A433F7" w:rsidRPr="00017413">
        <w:rPr>
          <w:sz w:val="18"/>
          <w:szCs w:val="18"/>
        </w:rPr>
        <w:t> </w:t>
      </w:r>
      <w:r w:rsidR="00FD4418">
        <w:rPr>
          <w:sz w:val="18"/>
          <w:szCs w:val="18"/>
        </w:rPr>
        <w:t>63438216</w:t>
      </w:r>
    </w:p>
    <w:p w14:paraId="4388E8D6" w14:textId="3B2E4698" w:rsidR="00187970" w:rsidRPr="00A6773E" w:rsidRDefault="00187970" w:rsidP="00187970">
      <w:pPr>
        <w:ind w:left="708"/>
      </w:pPr>
      <w:r w:rsidRPr="00A6773E">
        <w:t>zástupce Poskytovatele služeb</w:t>
      </w:r>
      <w:r w:rsidR="004A7264" w:rsidRPr="00A6773E">
        <w:t xml:space="preserve">: </w:t>
      </w:r>
      <w:r w:rsidR="00FD4418">
        <w:t>Ing. Jan Lexa</w:t>
      </w:r>
    </w:p>
    <w:p w14:paraId="3219A10B" w14:textId="77777777" w:rsidR="00E73D26" w:rsidRPr="00A6773E" w:rsidRDefault="00E73D26" w:rsidP="00E73D26">
      <w:pPr>
        <w:pStyle w:val="Heading2"/>
      </w:pPr>
      <w:r w:rsidRPr="00A6773E">
        <w:t>I. Účel Smlouvy</w:t>
      </w:r>
    </w:p>
    <w:p w14:paraId="5FB40C22" w14:textId="77777777" w:rsidR="00E73D26" w:rsidRPr="00A6773E" w:rsidRDefault="00E73D26" w:rsidP="00E73D26">
      <w:r w:rsidRPr="00A6773E">
        <w:t xml:space="preserve">Výše uvedené smluvní strany uzavírají tuto Smlouvu o zajištění služeb (dále jen „Smlouvu“) </w:t>
      </w:r>
    </w:p>
    <w:p w14:paraId="48D392EB" w14:textId="30B9C9A9" w:rsidR="00E73D26" w:rsidRPr="00A6773E" w:rsidRDefault="00E73D26" w:rsidP="00E73D26">
      <w:r w:rsidRPr="00A6773E">
        <w:t xml:space="preserve">na zajištění </w:t>
      </w:r>
      <w:r w:rsidR="001F2A55" w:rsidRPr="00A6773E">
        <w:t xml:space="preserve">služeb </w:t>
      </w:r>
      <w:r w:rsidRPr="00A6773E">
        <w:t xml:space="preserve">pro žáky </w:t>
      </w:r>
      <w:r w:rsidR="001F2A55" w:rsidRPr="00A6773E">
        <w:t>Příjemce služeb</w:t>
      </w:r>
      <w:r w:rsidRPr="00A6773E">
        <w:t>.</w:t>
      </w:r>
    </w:p>
    <w:p w14:paraId="73911FC3" w14:textId="77777777" w:rsidR="00E73D26" w:rsidRPr="00A6773E" w:rsidRDefault="00E73D26" w:rsidP="00E73D26">
      <w:pPr>
        <w:pStyle w:val="Heading2"/>
      </w:pPr>
      <w:r w:rsidRPr="00A6773E">
        <w:t>II. Předmět Smlouvy a doba plnění</w:t>
      </w:r>
    </w:p>
    <w:p w14:paraId="4700C096" w14:textId="0FADB80B" w:rsidR="00E47B8B" w:rsidRPr="00A6773E" w:rsidRDefault="00E47B8B" w:rsidP="00E47B8B">
      <w:pPr>
        <w:pStyle w:val="List"/>
      </w:pPr>
      <w:r w:rsidRPr="00A6773E">
        <w:t>1.</w:t>
      </w:r>
      <w:r w:rsidRPr="00A6773E">
        <w:tab/>
        <w:t xml:space="preserve">Předmětem této Smlouvy je zajištění služeb, spočívající v zajištění </w:t>
      </w:r>
      <w:r>
        <w:t>s</w:t>
      </w:r>
      <w:r w:rsidRPr="00227C34">
        <w:t>oustředění, školení, doprav</w:t>
      </w:r>
      <w:r>
        <w:t>y</w:t>
      </w:r>
      <w:r w:rsidRPr="00227C34">
        <w:t xml:space="preserve"> na soustředění, pronájm</w:t>
      </w:r>
      <w:r>
        <w:t>ů</w:t>
      </w:r>
      <w:r w:rsidRPr="00227C34">
        <w:t>, materiál</w:t>
      </w:r>
      <w:r>
        <w:t>u</w:t>
      </w:r>
      <w:r w:rsidRPr="00227C34">
        <w:t>, fyzioterapeut</w:t>
      </w:r>
      <w:r>
        <w:t>a</w:t>
      </w:r>
      <w:r w:rsidRPr="00227C34">
        <w:t>, masér</w:t>
      </w:r>
      <w:r>
        <w:t>a</w:t>
      </w:r>
      <w:r w:rsidRPr="00227C34">
        <w:t>, zdravotní</w:t>
      </w:r>
      <w:r>
        <w:t>ch</w:t>
      </w:r>
      <w:r w:rsidRPr="00227C34">
        <w:t xml:space="preserve"> prohlíd</w:t>
      </w:r>
      <w:r>
        <w:t>e</w:t>
      </w:r>
      <w:r w:rsidRPr="00227C34">
        <w:t>k</w:t>
      </w:r>
      <w:r>
        <w:t xml:space="preserve"> a</w:t>
      </w:r>
      <w:r w:rsidRPr="00227C34">
        <w:t xml:space="preserve"> připojištění na soustředění </w:t>
      </w:r>
      <w:r>
        <w:t xml:space="preserve">žáků </w:t>
      </w:r>
      <w:r w:rsidRPr="00A6773E">
        <w:t>Gymnázia</w:t>
      </w:r>
      <w:r>
        <w:t xml:space="preserve"> Jihlava, oboru Gymnázium se sportovní přípravou </w:t>
      </w:r>
      <w:r>
        <w:rPr>
          <w:rFonts w:ascii="Malgun Gothic" w:eastAsia="Malgun Gothic" w:hAnsi="Malgun Gothic" w:cs="Malgun Gothic"/>
          <w:lang w:val="en-US" w:eastAsia="ko-KR"/>
        </w:rPr>
        <w:t xml:space="preserve">– </w:t>
      </w:r>
      <w:r>
        <w:t>plavání</w:t>
      </w:r>
      <w:r w:rsidRPr="00A6773E">
        <w:t>.</w:t>
      </w:r>
    </w:p>
    <w:p w14:paraId="2A5D6EA3" w14:textId="4FF52E11" w:rsidR="00E73D26" w:rsidRPr="00A6773E" w:rsidRDefault="00E73D26" w:rsidP="00E73D26">
      <w:pPr>
        <w:pStyle w:val="List"/>
      </w:pPr>
      <w:r w:rsidRPr="00A6773E">
        <w:t>2.</w:t>
      </w:r>
      <w:r w:rsidRPr="00A6773E">
        <w:tab/>
        <w:t xml:space="preserve">Poskytovatel služeb se touto Smlouvou zavazuje, že příjemci </w:t>
      </w:r>
      <w:r w:rsidR="00B200D7" w:rsidRPr="00A6773E">
        <w:t xml:space="preserve">dále zprostředkuje fyzioterapeutické a regenerační služby, sportovní </w:t>
      </w:r>
      <w:r w:rsidR="00D509E0" w:rsidRPr="00A6773E">
        <w:t>prohlídky</w:t>
      </w:r>
      <w:r w:rsidR="00B200D7" w:rsidRPr="00A6773E">
        <w:t xml:space="preserve"> a </w:t>
      </w:r>
      <w:r w:rsidR="00D509E0" w:rsidRPr="00A6773E">
        <w:t>pronájmy sportovních zařízení</w:t>
      </w:r>
      <w:r w:rsidR="00B200D7" w:rsidRPr="00A6773E">
        <w:t xml:space="preserve"> potřebné k tréninkové přípravě sportovců</w:t>
      </w:r>
      <w:r w:rsidR="004A7264" w:rsidRPr="00A6773E">
        <w:t>.</w:t>
      </w:r>
    </w:p>
    <w:p w14:paraId="6B97604C" w14:textId="77777777" w:rsidR="00E47B8B" w:rsidRPr="00A6773E" w:rsidRDefault="00E47B8B" w:rsidP="00E47B8B">
      <w:pPr>
        <w:pStyle w:val="List"/>
      </w:pPr>
      <w:r w:rsidRPr="00A6773E">
        <w:t>3.</w:t>
      </w:r>
      <w:r w:rsidRPr="00A6773E">
        <w:tab/>
        <w:t xml:space="preserve">Termín plnění: od </w:t>
      </w:r>
      <w:r>
        <w:t>15</w:t>
      </w:r>
      <w:r w:rsidRPr="00A6773E">
        <w:t xml:space="preserve">. </w:t>
      </w:r>
      <w:r>
        <w:t>2</w:t>
      </w:r>
      <w:r w:rsidRPr="00A6773E">
        <w:t>. 202</w:t>
      </w:r>
      <w:r>
        <w:t>5</w:t>
      </w:r>
      <w:r w:rsidRPr="00A6773E">
        <w:t xml:space="preserve"> do 31. 12. 202</w:t>
      </w:r>
      <w:r>
        <w:t>5</w:t>
      </w:r>
    </w:p>
    <w:p w14:paraId="790BB0D4" w14:textId="77777777" w:rsidR="00E73D26" w:rsidRPr="00A6773E" w:rsidRDefault="00E73D26" w:rsidP="00E73D26">
      <w:pPr>
        <w:pStyle w:val="Heading2"/>
      </w:pPr>
      <w:r w:rsidRPr="00A6773E">
        <w:t>III. Místo plnění</w:t>
      </w:r>
    </w:p>
    <w:p w14:paraId="39F2CDEC" w14:textId="12F1BA44" w:rsidR="00E73D26" w:rsidRPr="00A6773E" w:rsidRDefault="00E73D26" w:rsidP="00E73D26">
      <w:pPr>
        <w:pStyle w:val="List"/>
      </w:pPr>
      <w:r w:rsidRPr="00A6773E">
        <w:t>1.</w:t>
      </w:r>
      <w:r w:rsidRPr="00A6773E">
        <w:tab/>
        <w:t xml:space="preserve">Služby uvedené v článku II. této Smlouvy budou poskytovatelem služeb realizovány </w:t>
      </w:r>
      <w:r w:rsidR="00CB7232" w:rsidRPr="00A6773E">
        <w:t>na území ČR.</w:t>
      </w:r>
    </w:p>
    <w:p w14:paraId="27850C5E" w14:textId="00D84D38" w:rsidR="00E73D26" w:rsidRPr="00A6773E" w:rsidRDefault="00E73D26" w:rsidP="00E73D26">
      <w:pPr>
        <w:pStyle w:val="Heading2"/>
      </w:pPr>
      <w:r w:rsidRPr="00A6773E">
        <w:t>IV. Cena</w:t>
      </w:r>
      <w:r w:rsidR="31248D0A" w:rsidRPr="00A6773E">
        <w:t>,</w:t>
      </w:r>
      <w:r w:rsidRPr="00A6773E">
        <w:t xml:space="preserve"> plnění, platební podmínky</w:t>
      </w:r>
    </w:p>
    <w:p w14:paraId="09D48121" w14:textId="77777777" w:rsidR="003360A1" w:rsidRPr="00A6773E" w:rsidRDefault="003360A1" w:rsidP="003360A1">
      <w:pPr>
        <w:pStyle w:val="List"/>
      </w:pPr>
      <w:r w:rsidRPr="00A6773E">
        <w:t>1.</w:t>
      </w:r>
      <w:r w:rsidRPr="00A6773E">
        <w:tab/>
        <w:t>Cena za provedení předmětu této Smlouvy dle článků I. a II. byla stanovena dohodou smluvních stran dle zákona číslo 526/1990 Sb., o cenách, v platném znění.</w:t>
      </w:r>
    </w:p>
    <w:p w14:paraId="464F598E" w14:textId="77777777" w:rsidR="00DB59A2" w:rsidRPr="00A6773E" w:rsidRDefault="00DB59A2" w:rsidP="00DB59A2">
      <w:pPr>
        <w:ind w:left="284"/>
        <w:rPr>
          <w:b/>
          <w:bCs/>
        </w:rPr>
      </w:pPr>
      <w:bookmarkStart w:id="0" w:name="_Hlk131151152"/>
      <w:bookmarkStart w:id="1" w:name="_Hlk131151353"/>
      <w:r w:rsidRPr="00A6773E">
        <w:t xml:space="preserve">Cena </w:t>
      </w:r>
      <w:r>
        <w:t>vychází z počtu žáků studijního oboru</w:t>
      </w:r>
      <w:r w:rsidRPr="00A6773E">
        <w:t>. Celková částka bude účtována podle aktuálního počtu účastníků.</w:t>
      </w:r>
    </w:p>
    <w:p w14:paraId="6BED6070" w14:textId="66737B2A" w:rsidR="003360A1" w:rsidRPr="00A6773E" w:rsidRDefault="003360A1" w:rsidP="003360A1">
      <w:pPr>
        <w:ind w:left="284"/>
      </w:pPr>
      <w:r w:rsidRPr="00A6773E">
        <w:t xml:space="preserve">Celková cena může dosáhnout maximální hodnoty </w:t>
      </w:r>
      <w:r>
        <w:t>Kč 140 000,–</w:t>
      </w:r>
      <w:r w:rsidRPr="00A6773E">
        <w:t xml:space="preserve">. </w:t>
      </w:r>
      <w:bookmarkEnd w:id="0"/>
    </w:p>
    <w:bookmarkEnd w:id="1"/>
    <w:p w14:paraId="0C99A9DE" w14:textId="77777777" w:rsidR="003360A1" w:rsidRPr="00A6773E" w:rsidRDefault="003360A1" w:rsidP="003360A1">
      <w:pPr>
        <w:pStyle w:val="List"/>
      </w:pPr>
      <w:r w:rsidRPr="00A6773E">
        <w:t>2.</w:t>
      </w:r>
      <w:r w:rsidRPr="00A6773E">
        <w:tab/>
        <w:t>Poskytovatel služeb prohlašuje, že celková cena obsahuje veškeré náklady spojené s realizací služby. Cena bude příjemcem služeb uhrazena na základě faktury vystavené poskytovatelem služeb po skončení plnění služby.</w:t>
      </w:r>
    </w:p>
    <w:p w14:paraId="7E1662D1" w14:textId="77777777" w:rsidR="003360A1" w:rsidRDefault="003360A1" w:rsidP="003360A1">
      <w:pPr>
        <w:pStyle w:val="Heading2"/>
        <w:sectPr w:rsidR="003360A1" w:rsidSect="003360A1">
          <w:headerReference w:type="default" r:id="rId7"/>
          <w:footerReference w:type="default" r:id="rId8"/>
          <w:pgSz w:w="11906" w:h="16838" w:code="9"/>
          <w:pgMar w:top="3572" w:right="1985" w:bottom="1134" w:left="1418" w:header="680" w:footer="397" w:gutter="0"/>
          <w:cols w:space="708"/>
          <w:docGrid w:linePitch="360"/>
        </w:sectPr>
      </w:pPr>
    </w:p>
    <w:p w14:paraId="38754C58" w14:textId="77777777" w:rsidR="00E73D26" w:rsidRPr="00A6773E" w:rsidRDefault="00E73D26" w:rsidP="00E73D26">
      <w:pPr>
        <w:pStyle w:val="Heading2"/>
      </w:pPr>
      <w:r w:rsidRPr="00A6773E">
        <w:lastRenderedPageBreak/>
        <w:t>V. Zánik smlouvy</w:t>
      </w:r>
    </w:p>
    <w:p w14:paraId="34C2E553" w14:textId="77777777" w:rsidR="00E73D26" w:rsidRPr="00A6773E" w:rsidRDefault="00E73D26" w:rsidP="7E056D77">
      <w:pPr>
        <w:pStyle w:val="List"/>
      </w:pPr>
      <w:r w:rsidRPr="00A6773E">
        <w:t>1.</w:t>
      </w:r>
      <w:r w:rsidRPr="00A6773E">
        <w:tab/>
        <w:t>Tato Smlouva zaniká:</w:t>
      </w:r>
    </w:p>
    <w:p w14:paraId="4CC0F1A3" w14:textId="3E4A8C05" w:rsidR="00E73D26" w:rsidRPr="00A6773E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 w:rsidRPr="00A6773E">
        <w:t>a)</w:t>
      </w:r>
      <w:r w:rsidRPr="00A6773E">
        <w:tab/>
      </w:r>
      <w:r w:rsidR="00E73D26" w:rsidRPr="00A6773E">
        <w:t>uplynutím lhůty, na kterou byla uzavřena,</w:t>
      </w:r>
    </w:p>
    <w:p w14:paraId="7DE0C279" w14:textId="0ACD63D0" w:rsidR="00E73D26" w:rsidRPr="00A6773E" w:rsidRDefault="00917556" w:rsidP="00917556">
      <w:pPr>
        <w:pStyle w:val="List"/>
        <w:ind w:left="568"/>
      </w:pPr>
      <w:r w:rsidRPr="00A6773E">
        <w:t>b)</w:t>
      </w:r>
      <w:r w:rsidRPr="00A6773E">
        <w:tab/>
      </w:r>
      <w:r w:rsidR="00E73D26" w:rsidRPr="00A6773E">
        <w:t xml:space="preserve">písemnou dohodou obou smluvních stran, </w:t>
      </w:r>
    </w:p>
    <w:p w14:paraId="42462303" w14:textId="0AE4EB39" w:rsidR="00E73D26" w:rsidRPr="00A6773E" w:rsidRDefault="00917556" w:rsidP="00917556">
      <w:pPr>
        <w:pStyle w:val="List"/>
        <w:ind w:left="568"/>
      </w:pPr>
      <w:r w:rsidRPr="00A6773E">
        <w:t>c)</w:t>
      </w:r>
      <w:r w:rsidRPr="00A6773E">
        <w:tab/>
      </w:r>
      <w:r w:rsidR="00E73D26" w:rsidRPr="00A6773E">
        <w:t>výpovědí smlouvy, kdy výpovědní lhůta je pro obě smluvní stejná v délce tří měsíců,</w:t>
      </w:r>
    </w:p>
    <w:p w14:paraId="27E1FA68" w14:textId="0AF1A527" w:rsidR="00E73D26" w:rsidRPr="00A6773E" w:rsidRDefault="00917556" w:rsidP="00917556">
      <w:pPr>
        <w:pStyle w:val="List"/>
        <w:ind w:left="568"/>
      </w:pPr>
      <w:r w:rsidRPr="00A6773E">
        <w:t>d)</w:t>
      </w:r>
      <w:r w:rsidRPr="00A6773E">
        <w:tab/>
      </w:r>
      <w:r w:rsidR="00E73D26" w:rsidRPr="00A6773E">
        <w:t>okamžitým jednostranným odstoupením od Smlouvy v případě, kdy druhá smluvní strana poruší povinnost uvedenou v této Smlouvě, případně obecně závazné právní předpisy</w:t>
      </w:r>
      <w:r w:rsidR="0D906BFE" w:rsidRPr="00A6773E">
        <w:t>,</w:t>
      </w:r>
    </w:p>
    <w:p w14:paraId="7969A2E8" w14:textId="421B7B38" w:rsidR="00E73D26" w:rsidRPr="00A6773E" w:rsidRDefault="00917556" w:rsidP="00917556">
      <w:pPr>
        <w:pStyle w:val="List"/>
        <w:ind w:left="568"/>
      </w:pP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 w:rsidRPr="00A6773E"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00A6773E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00A6773E">
        <w:rPr>
          <w:rFonts w:eastAsia="Source Sans Pro Light" w:cs="Source Sans Pro Light"/>
          <w:color w:val="000000" w:themeColor="text1"/>
        </w:rPr>
        <w:t xml:space="preserve"> </w:t>
      </w:r>
      <w:r w:rsidR="6282761B" w:rsidRPr="00A6773E">
        <w:rPr>
          <w:rFonts w:eastAsia="Source Sans Pro Light" w:cs="Source Sans Pro Light"/>
          <w:color w:val="000000" w:themeColor="text1"/>
        </w:rPr>
        <w:t xml:space="preserve">případě, že 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00A6773E">
        <w:rPr>
          <w:rFonts w:eastAsia="Source Sans Pro Light" w:cs="Source Sans Pro Light"/>
          <w:color w:val="000000" w:themeColor="text1"/>
        </w:rPr>
        <w:t>z důvodu nařízení</w:t>
      </w:r>
      <w:r w:rsidR="0024107B" w:rsidRPr="00A6773E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00A6773E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Pr="00A6773E" w:rsidRDefault="7E056D77" w:rsidP="7E056D77">
      <w:pPr>
        <w:pStyle w:val="List"/>
        <w:ind w:left="360"/>
      </w:pPr>
    </w:p>
    <w:p w14:paraId="363B232F" w14:textId="77777777" w:rsidR="00E73D26" w:rsidRPr="00A6773E" w:rsidRDefault="00E73D26" w:rsidP="00E73D26">
      <w:r w:rsidRPr="00A6773E">
        <w:t>Odstoupit od Smlouvy je oprávněna ta smluvní strana, která svou povinnost neporušila. Odstoupení od Smlouvy musí být u</w:t>
      </w:r>
      <w:r w:rsidR="003B7B2E" w:rsidRPr="00A6773E">
        <w:t xml:space="preserve">činěno písemně a doručeno druhé </w:t>
      </w:r>
      <w:r w:rsidRPr="00A6773E">
        <w:t>smluvní straně.</w:t>
      </w:r>
    </w:p>
    <w:p w14:paraId="6B8B3D34" w14:textId="77777777" w:rsidR="00E73D26" w:rsidRPr="00A6773E" w:rsidRDefault="00E73D26" w:rsidP="00E73D26">
      <w:pPr>
        <w:pStyle w:val="Heading2"/>
      </w:pPr>
      <w:r w:rsidRPr="00A6773E">
        <w:t>VI. Závěrečné ujednání</w:t>
      </w:r>
    </w:p>
    <w:p w14:paraId="2197217C" w14:textId="77777777" w:rsidR="00E73D26" w:rsidRPr="00A6773E" w:rsidRDefault="00E73D26" w:rsidP="00E73D26">
      <w:r w:rsidRPr="00A6773E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A6773E" w:rsidRDefault="009F3D48" w:rsidP="00E73D26">
      <w:r w:rsidRPr="00A6773E">
        <w:t xml:space="preserve">Smlouvu </w:t>
      </w:r>
      <w:r w:rsidR="0024107B" w:rsidRPr="00A6773E">
        <w:t>P</w:t>
      </w:r>
      <w:r w:rsidRPr="00A6773E">
        <w:t>říjemce služeb zveřejní v Registru smluv.</w:t>
      </w:r>
    </w:p>
    <w:p w14:paraId="672A6659" w14:textId="53F291D5" w:rsidR="00E73D26" w:rsidRPr="00A6773E" w:rsidRDefault="003B7B2E" w:rsidP="004A7264">
      <w:pPr>
        <w:tabs>
          <w:tab w:val="left" w:pos="4536"/>
        </w:tabs>
        <w:spacing w:before="567" w:line="389" w:lineRule="auto"/>
      </w:pPr>
      <w:r w:rsidRPr="00A6773E">
        <w:t xml:space="preserve">V Jihlavě dne </w:t>
      </w:r>
      <w:r w:rsidR="00017413">
        <w:t>__</w:t>
      </w:r>
      <w:r w:rsidR="00A9539C" w:rsidRPr="00A6773E">
        <w:t>.</w:t>
      </w:r>
      <w:r w:rsidR="00D509E0" w:rsidRPr="00A6773E">
        <w:t xml:space="preserve"> </w:t>
      </w:r>
      <w:r w:rsidR="00E47B8B">
        <w:t>2</w:t>
      </w:r>
      <w:r w:rsidR="004A7264" w:rsidRPr="00A6773E">
        <w:t>. 202</w:t>
      </w:r>
      <w:r w:rsidR="00017413">
        <w:t>5</w:t>
      </w:r>
      <w:r w:rsidR="00E727DE" w:rsidRPr="00A6773E">
        <w:tab/>
      </w:r>
      <w:r w:rsidR="00E73D26" w:rsidRPr="00A6773E">
        <w:t>V</w:t>
      </w:r>
      <w:r w:rsidR="00E727DE" w:rsidRPr="00A6773E">
        <w:t xml:space="preserve"> Jihlavě </w:t>
      </w:r>
      <w:r w:rsidRPr="00A6773E">
        <w:t xml:space="preserve">dne </w:t>
      </w:r>
      <w:r w:rsidR="00A6773E" w:rsidRPr="00A6773E">
        <w:t>__</w:t>
      </w:r>
      <w:r w:rsidR="00A9539C" w:rsidRPr="00A6773E">
        <w:t>.</w:t>
      </w:r>
      <w:r w:rsidR="00180D4F" w:rsidRPr="00A6773E">
        <w:t xml:space="preserve"> </w:t>
      </w:r>
      <w:r w:rsidR="00E47B8B">
        <w:t>2</w:t>
      </w:r>
      <w:r w:rsidR="00A9539C" w:rsidRPr="00A6773E">
        <w:t>. 202</w:t>
      </w:r>
      <w:r w:rsidR="00017413">
        <w:t>5</w:t>
      </w:r>
    </w:p>
    <w:p w14:paraId="42FFEC0F" w14:textId="77777777" w:rsidR="004A7264" w:rsidRPr="00A6773E" w:rsidRDefault="004A7264" w:rsidP="004A7264">
      <w:pPr>
        <w:tabs>
          <w:tab w:val="left" w:pos="4536"/>
        </w:tabs>
        <w:spacing w:before="567" w:line="389" w:lineRule="auto"/>
      </w:pPr>
    </w:p>
    <w:p w14:paraId="27675230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41C8B535" w14:textId="77777777" w:rsidR="00022CA7" w:rsidRPr="00A6773E" w:rsidRDefault="00022CA7" w:rsidP="004A7264">
      <w:pPr>
        <w:tabs>
          <w:tab w:val="left" w:pos="4536"/>
        </w:tabs>
        <w:spacing w:before="567" w:line="389" w:lineRule="auto"/>
      </w:pPr>
    </w:p>
    <w:p w14:paraId="243BFD6C" w14:textId="55F35747" w:rsidR="00E73D26" w:rsidRDefault="00E73D26" w:rsidP="00E73D26">
      <w:pPr>
        <w:tabs>
          <w:tab w:val="left" w:pos="4536"/>
        </w:tabs>
      </w:pPr>
      <w:r w:rsidRPr="00A6773E">
        <w:t xml:space="preserve">Za </w:t>
      </w:r>
      <w:r w:rsidR="00E727DE" w:rsidRPr="00A6773E">
        <w:t>P</w:t>
      </w:r>
      <w:r w:rsidRPr="00A6773E">
        <w:t>říjemce služeb</w:t>
      </w:r>
      <w:r w:rsidR="314B7CED" w:rsidRPr="00A6773E">
        <w:t>:</w:t>
      </w:r>
      <w:r w:rsidR="00E727DE" w:rsidRPr="00A6773E">
        <w:tab/>
      </w:r>
      <w:r w:rsidRPr="00A6773E">
        <w:t xml:space="preserve">Za </w:t>
      </w:r>
      <w:r w:rsidR="00E727DE" w:rsidRPr="00A6773E">
        <w:t>P</w:t>
      </w:r>
      <w:r w:rsidRPr="00A6773E"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A6773E">
      <w:headerReference w:type="default" r:id="rId9"/>
      <w:pgSz w:w="11906" w:h="16838" w:code="9"/>
      <w:pgMar w:top="1134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76B12" w14:textId="77777777" w:rsidR="0005274E" w:rsidRDefault="0005274E" w:rsidP="00581AD3">
      <w:r>
        <w:separator/>
      </w:r>
    </w:p>
  </w:endnote>
  <w:endnote w:type="continuationSeparator" w:id="0">
    <w:p w14:paraId="6F29D553" w14:textId="77777777" w:rsidR="0005274E" w:rsidRDefault="0005274E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0248CE-F182-4F19-A03A-61B49807E49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440DF6F9-9A1D-4BBF-87C4-83926BD6C3E9}"/>
    <w:embedBold r:id="rId3" w:fontKey="{7612BDD0-296C-4509-82DA-1F1C6A8B69D3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4" w:fontKey="{DA13E9BA-ECE1-4E9B-BBD9-9110444560E5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5" w:fontKey="{BD104F99-0697-48BB-BCB3-FCE3BFCC03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93336E3-84CD-4CC0-B2D7-CEBAB782206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78AC010B-9EDA-4048-80FC-7E8C8C853F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16C7CBE-1370-4FEB-BCF8-3A06E031CB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B9C62" w14:textId="77777777" w:rsidR="003360A1" w:rsidRDefault="003360A1">
    <w:pPr>
      <w:pStyle w:val="Footer"/>
    </w:pPr>
    <w:r>
      <w:rPr>
        <w:noProof/>
        <w:lang w:eastAsia="cs-CZ"/>
      </w:rPr>
      <w:drawing>
        <wp:inline distT="0" distB="0" distL="0" distR="0" wp14:anchorId="23AFC943" wp14:editId="29C8DC85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1D067" w14:textId="77777777" w:rsidR="0005274E" w:rsidRDefault="0005274E" w:rsidP="00581AD3">
      <w:r>
        <w:separator/>
      </w:r>
    </w:p>
  </w:footnote>
  <w:footnote w:type="continuationSeparator" w:id="0">
    <w:p w14:paraId="0EFA9E4F" w14:textId="77777777" w:rsidR="0005274E" w:rsidRDefault="0005274E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9DC78" w14:textId="77777777" w:rsidR="003360A1" w:rsidRDefault="003360A1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52828EC" wp14:editId="20B6E65A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478C7" w14:textId="71381E99" w:rsidR="00A6773E" w:rsidRDefault="00A677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423380810">
    <w:abstractNumId w:val="12"/>
  </w:num>
  <w:num w:numId="2" w16cid:durableId="1372346201">
    <w:abstractNumId w:val="11"/>
  </w:num>
  <w:num w:numId="3" w16cid:durableId="1066031509">
    <w:abstractNumId w:val="9"/>
  </w:num>
  <w:num w:numId="4" w16cid:durableId="567811920">
    <w:abstractNumId w:val="7"/>
  </w:num>
  <w:num w:numId="5" w16cid:durableId="1732121559">
    <w:abstractNumId w:val="6"/>
  </w:num>
  <w:num w:numId="6" w16cid:durableId="1319311">
    <w:abstractNumId w:val="5"/>
  </w:num>
  <w:num w:numId="7" w16cid:durableId="218518868">
    <w:abstractNumId w:val="4"/>
  </w:num>
  <w:num w:numId="8" w16cid:durableId="154080148">
    <w:abstractNumId w:val="8"/>
  </w:num>
  <w:num w:numId="9" w16cid:durableId="345521598">
    <w:abstractNumId w:val="3"/>
  </w:num>
  <w:num w:numId="10" w16cid:durableId="1149247916">
    <w:abstractNumId w:val="2"/>
  </w:num>
  <w:num w:numId="11" w16cid:durableId="1826120103">
    <w:abstractNumId w:val="1"/>
  </w:num>
  <w:num w:numId="12" w16cid:durableId="581917964">
    <w:abstractNumId w:val="0"/>
  </w:num>
  <w:num w:numId="13" w16cid:durableId="104926318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embedTrueTypeFonts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01162E"/>
    <w:rsid w:val="00017413"/>
    <w:rsid w:val="00022CA7"/>
    <w:rsid w:val="0005274E"/>
    <w:rsid w:val="000E634E"/>
    <w:rsid w:val="00106BF0"/>
    <w:rsid w:val="00140F30"/>
    <w:rsid w:val="00180D4F"/>
    <w:rsid w:val="00180DFF"/>
    <w:rsid w:val="00187970"/>
    <w:rsid w:val="001D0097"/>
    <w:rsid w:val="001F1B3D"/>
    <w:rsid w:val="001F2A55"/>
    <w:rsid w:val="001F5DAB"/>
    <w:rsid w:val="00227749"/>
    <w:rsid w:val="0024107B"/>
    <w:rsid w:val="00243993"/>
    <w:rsid w:val="002B545A"/>
    <w:rsid w:val="002C16EC"/>
    <w:rsid w:val="00320F76"/>
    <w:rsid w:val="003360A1"/>
    <w:rsid w:val="003360EA"/>
    <w:rsid w:val="003877C9"/>
    <w:rsid w:val="003B7B2E"/>
    <w:rsid w:val="003F262A"/>
    <w:rsid w:val="004318C8"/>
    <w:rsid w:val="00455830"/>
    <w:rsid w:val="00476974"/>
    <w:rsid w:val="004A7264"/>
    <w:rsid w:val="00581AD3"/>
    <w:rsid w:val="005902F0"/>
    <w:rsid w:val="00615157"/>
    <w:rsid w:val="0069F0D7"/>
    <w:rsid w:val="006A6AC4"/>
    <w:rsid w:val="006F1BB2"/>
    <w:rsid w:val="00712C3F"/>
    <w:rsid w:val="0073489B"/>
    <w:rsid w:val="00792F05"/>
    <w:rsid w:val="00802774"/>
    <w:rsid w:val="00836009"/>
    <w:rsid w:val="0084181F"/>
    <w:rsid w:val="0086210C"/>
    <w:rsid w:val="008734B5"/>
    <w:rsid w:val="00894B8C"/>
    <w:rsid w:val="008B2506"/>
    <w:rsid w:val="008C3E9F"/>
    <w:rsid w:val="008E559B"/>
    <w:rsid w:val="0090020B"/>
    <w:rsid w:val="00906DA5"/>
    <w:rsid w:val="00917556"/>
    <w:rsid w:val="00965631"/>
    <w:rsid w:val="009D2E4E"/>
    <w:rsid w:val="009F3D48"/>
    <w:rsid w:val="00A433F7"/>
    <w:rsid w:val="00A6773E"/>
    <w:rsid w:val="00A82D37"/>
    <w:rsid w:val="00A8769E"/>
    <w:rsid w:val="00A9539C"/>
    <w:rsid w:val="00AE12B4"/>
    <w:rsid w:val="00B200D7"/>
    <w:rsid w:val="00B445E3"/>
    <w:rsid w:val="00B72F25"/>
    <w:rsid w:val="00B731BC"/>
    <w:rsid w:val="00B8389C"/>
    <w:rsid w:val="00BD348C"/>
    <w:rsid w:val="00BE3710"/>
    <w:rsid w:val="00C40884"/>
    <w:rsid w:val="00CB7232"/>
    <w:rsid w:val="00CF255D"/>
    <w:rsid w:val="00D509E0"/>
    <w:rsid w:val="00D75D01"/>
    <w:rsid w:val="00DB59A2"/>
    <w:rsid w:val="00DB703D"/>
    <w:rsid w:val="00DE3472"/>
    <w:rsid w:val="00E32CA4"/>
    <w:rsid w:val="00E47B8B"/>
    <w:rsid w:val="00E5212F"/>
    <w:rsid w:val="00E727DE"/>
    <w:rsid w:val="00E73D26"/>
    <w:rsid w:val="00ED75D1"/>
    <w:rsid w:val="00EE4555"/>
    <w:rsid w:val="00EF051B"/>
    <w:rsid w:val="00F1282C"/>
    <w:rsid w:val="00F935E8"/>
    <w:rsid w:val="00FD4418"/>
    <w:rsid w:val="00FF4F0C"/>
    <w:rsid w:val="00FF75AA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79</TotalTime>
  <Pages>2</Pages>
  <Words>391</Words>
  <Characters>2312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Taláček Milan</cp:lastModifiedBy>
  <cp:revision>11</cp:revision>
  <dcterms:created xsi:type="dcterms:W3CDTF">2024-02-22T14:47:00Z</dcterms:created>
  <dcterms:modified xsi:type="dcterms:W3CDTF">2025-02-06T08:00:00Z</dcterms:modified>
</cp:coreProperties>
</file>