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-1971041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3" behindDoc="0" locked="0" layoutInCell="1" allowOverlap="1">
            <wp:simplePos x="0" y="0"/>
            <wp:positionH relativeFrom="page">
              <wp:posOffset>2991251</wp:posOffset>
            </wp:positionH>
            <wp:positionV relativeFrom="paragraph">
              <wp:posOffset>-17645</wp:posOffset>
            </wp:positionV>
            <wp:extent cx="2567206" cy="147002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567206" cy="147002"/>
                    </a:xfrm>
                    <a:custGeom>
                      <a:rect l="l" t="t" r="r" b="b"/>
                      <a:pathLst>
                        <a:path w="2567206" h="147002">
                          <a:moveTo>
                            <a:pt x="0" y="147002"/>
                          </a:moveTo>
                          <a:lnTo>
                            <a:pt x="2567206" y="147002"/>
                          </a:lnTo>
                          <a:lnTo>
                            <a:pt x="2567206" y="0"/>
                          </a:lnTo>
                          <a:lnTo>
                            <a:pt x="0" y="0"/>
                          </a:lnTo>
                          <a:lnTo>
                            <a:pt x="0" y="14700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4697" w:tblpY="0"/>
        <w:tblOverlap w:val="never"/>
        "
        <w:tblW w:w="3326" w:type="dxa"/>
        <w:tblLook w:val="04A0" w:firstRow="1" w:lastRow="0" w:firstColumn="1" w:lastColumn="0" w:noHBand="0" w:noVBand="1"/>
      </w:tblPr>
      <w:tblGrid>
        <w:gridCol w:w="1583"/>
        <w:gridCol w:w="1457"/>
        <w:gridCol w:w="306"/>
      </w:tblGrid>
      <w:tr>
        <w:trPr>
          <w:trHeight w:hRule="exact" w:val="257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855"/>
        </w:trPr>
        <w:tc>
          <w:tcPr>
            <w:tcW w:w="3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  <w:sectPr>
          <w:type w:val="continuous"/>
          <w:pgSz w:w="11900" w:h="16820"/>
          <w:pgMar w:top="343" w:right="500" w:bottom="275" w:left="500" w:header="708" w:footer="708" w:gutter="0"/>
          <w:docGrid w:linePitch="360"/>
        </w:sectPr>
      </w:pPr>
      <w:r>
        <w:drawing>
          <wp:anchor simplePos="0" relativeHeight="251658249" behindDoc="0" locked="0" layoutInCell="1" allowOverlap="1">
            <wp:simplePos x="0" y="0"/>
            <wp:positionH relativeFrom="page">
              <wp:posOffset>2979090</wp:posOffset>
            </wp:positionH>
            <wp:positionV relativeFrom="page">
              <wp:posOffset>4766255</wp:posOffset>
            </wp:positionV>
            <wp:extent cx="2960435" cy="199696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60435" cy="199696"/>
                    </a:xfrm>
                    <a:custGeom>
                      <a:rect l="l" t="t" r="r" b="b"/>
                      <a:pathLst>
                        <a:path w="2960435" h="199696">
                          <a:moveTo>
                            <a:pt x="0" y="199696"/>
                          </a:moveTo>
                          <a:lnTo>
                            <a:pt x="2960435" y="199696"/>
                          </a:lnTo>
                          <a:lnTo>
                            <a:pt x="2960435" y="0"/>
                          </a:lnTo>
                          <a:lnTo>
                            <a:pt x="0" y="0"/>
                          </a:lnTo>
                          <a:lnTo>
                            <a:pt x="0" y="1996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4693896</wp:posOffset>
            </wp:positionH>
            <wp:positionV relativeFrom="page">
              <wp:posOffset>5260770</wp:posOffset>
            </wp:positionV>
            <wp:extent cx="1351031" cy="252391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1031" cy="252391"/>
                    </a:xfrm>
                    <a:custGeom>
                      <a:rect l="l" t="t" r="r" b="b"/>
                      <a:pathLst>
                        <a:path w="1351031" h="252391">
                          <a:moveTo>
                            <a:pt x="0" y="252391"/>
                          </a:moveTo>
                          <a:lnTo>
                            <a:pt x="1351031" y="252391"/>
                          </a:lnTo>
                          <a:lnTo>
                            <a:pt x="1351031" y="0"/>
                          </a:lnTo>
                          <a:lnTo>
                            <a:pt x="0" y="0"/>
                          </a:lnTo>
                          <a:lnTo>
                            <a:pt x="0" y="25239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2922335</wp:posOffset>
            </wp:positionH>
            <wp:positionV relativeFrom="page">
              <wp:posOffset>5467493</wp:posOffset>
            </wp:positionV>
            <wp:extent cx="1553726" cy="511807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53726" cy="511807"/>
                    </a:xfrm>
                    <a:custGeom>
                      <a:rect l="l" t="t" r="r" b="b"/>
                      <a:pathLst>
                        <a:path w="1553726" h="511807">
                          <a:moveTo>
                            <a:pt x="0" y="511807"/>
                          </a:moveTo>
                          <a:lnTo>
                            <a:pt x="1553726" y="511807"/>
                          </a:lnTo>
                          <a:lnTo>
                            <a:pt x="1553726" y="0"/>
                          </a:lnTo>
                          <a:lnTo>
                            <a:pt x="0" y="0"/>
                          </a:lnTo>
                          <a:lnTo>
                            <a:pt x="0" y="51180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1562099</wp:posOffset>
            </wp:positionV>
            <wp:extent cx="10680700" cy="75565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4973617</wp:posOffset>
            </wp:positionH>
            <wp:positionV relativeFrom="page">
              <wp:posOffset>2820624</wp:posOffset>
            </wp:positionV>
            <wp:extent cx="1330761" cy="199697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30761" cy="199697"/>
                    </a:xfrm>
                    <a:custGeom>
                      <a:rect l="l" t="t" r="r" b="b"/>
                      <a:pathLst>
                        <a:path w="1330761" h="199697">
                          <a:moveTo>
                            <a:pt x="0" y="199697"/>
                          </a:moveTo>
                          <a:lnTo>
                            <a:pt x="1330761" y="199697"/>
                          </a:lnTo>
                          <a:lnTo>
                            <a:pt x="1330761" y="0"/>
                          </a:lnTo>
                          <a:lnTo>
                            <a:pt x="0" y="0"/>
                          </a:lnTo>
                          <a:lnTo>
                            <a:pt x="0" y="1996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1965611</wp:posOffset>
            </wp:positionH>
            <wp:positionV relativeFrom="page">
              <wp:posOffset>2836839</wp:posOffset>
            </wp:positionV>
            <wp:extent cx="1241575" cy="195643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1575" cy="195643"/>
                    </a:xfrm>
                    <a:custGeom>
                      <a:rect l="l" t="t" r="r" b="b"/>
                      <a:pathLst>
                        <a:path w="1241575" h="195643">
                          <a:moveTo>
                            <a:pt x="0" y="195643"/>
                          </a:moveTo>
                          <a:lnTo>
                            <a:pt x="1241575" y="195643"/>
                          </a:lnTo>
                          <a:lnTo>
                            <a:pt x="1241575" y="0"/>
                          </a:lnTo>
                          <a:lnTo>
                            <a:pt x="0" y="0"/>
                          </a:lnTo>
                          <a:lnTo>
                            <a:pt x="0" y="19564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3862844</wp:posOffset>
            </wp:positionH>
            <wp:positionV relativeFrom="page">
              <wp:posOffset>3254339</wp:posOffset>
            </wp:positionV>
            <wp:extent cx="2790170" cy="617196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90170" cy="617196"/>
                    </a:xfrm>
                    <a:custGeom>
                      <a:rect l="l" t="t" r="r" b="b"/>
                      <a:pathLst>
                        <a:path w="2790170" h="617196">
                          <a:moveTo>
                            <a:pt x="0" y="617196"/>
                          </a:moveTo>
                          <a:lnTo>
                            <a:pt x="2790170" y="617196"/>
                          </a:lnTo>
                          <a:lnTo>
                            <a:pt x="2790170" y="0"/>
                          </a:lnTo>
                          <a:lnTo>
                            <a:pt x="0" y="0"/>
                          </a:lnTo>
                          <a:lnTo>
                            <a:pt x="0" y="6171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984563</wp:posOffset>
            </wp:positionH>
            <wp:positionV relativeFrom="page">
              <wp:posOffset>3262446</wp:posOffset>
            </wp:positionV>
            <wp:extent cx="2392887" cy="629356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92887" cy="629356"/>
                    </a:xfrm>
                    <a:custGeom>
                      <a:rect l="l" t="t" r="r" b="b"/>
                      <a:pathLst>
                        <a:path w="2392887" h="629356">
                          <a:moveTo>
                            <a:pt x="0" y="629356"/>
                          </a:moveTo>
                          <a:lnTo>
                            <a:pt x="2392887" y="629356"/>
                          </a:lnTo>
                          <a:lnTo>
                            <a:pt x="2392887" y="0"/>
                          </a:lnTo>
                          <a:lnTo>
                            <a:pt x="0" y="0"/>
                          </a:lnTo>
                          <a:lnTo>
                            <a:pt x="0" y="62935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1562099</wp:posOffset>
            </wp:positionV>
            <wp:extent cx="10680700" cy="75565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0" w:h="1682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1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2025-02-20T11:58:03Z</dcterms:created>
  <dcterms:modified xsi:type="dcterms:W3CDTF">2025-02-20T11:58:03Z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