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1337254</wp:posOffset>
            </wp:positionH>
            <wp:positionV relativeFrom="page">
              <wp:posOffset>3959829</wp:posOffset>
            </wp:positionV>
            <wp:extent cx="4034723" cy="540208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34723" cy="540208"/>
                    </a:xfrm>
                    <a:custGeom>
                      <a:rect l="l" t="t" r="r" b="b"/>
                      <a:pathLst>
                        <a:path w="4034723" h="540208">
                          <a:moveTo>
                            <a:pt x="0" y="540208"/>
                          </a:moveTo>
                          <a:lnTo>
                            <a:pt x="4034723" y="540208"/>
                          </a:lnTo>
                          <a:lnTo>
                            <a:pt x="4034723" y="0"/>
                          </a:lnTo>
                          <a:lnTo>
                            <a:pt x="0" y="0"/>
                          </a:lnTo>
                          <a:lnTo>
                            <a:pt x="0" y="5402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1361577</wp:posOffset>
            </wp:positionH>
            <wp:positionV relativeFrom="page">
              <wp:posOffset>6010952</wp:posOffset>
            </wp:positionV>
            <wp:extent cx="4407683" cy="523993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07683" cy="523993"/>
                    </a:xfrm>
                    <a:custGeom>
                      <a:rect l="l" t="t" r="r" b="b"/>
                      <a:pathLst>
                        <a:path w="4407683" h="523993">
                          <a:moveTo>
                            <a:pt x="0" y="523993"/>
                          </a:moveTo>
                          <a:lnTo>
                            <a:pt x="4407683" y="523993"/>
                          </a:lnTo>
                          <a:lnTo>
                            <a:pt x="4407683" y="0"/>
                          </a:lnTo>
                          <a:lnTo>
                            <a:pt x="0" y="0"/>
                          </a:lnTo>
                          <a:lnTo>
                            <a:pt x="0" y="5239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5038479</wp:posOffset>
            </wp:positionH>
            <wp:positionV relativeFrom="page">
              <wp:posOffset>5338054</wp:posOffset>
            </wp:positionV>
            <wp:extent cx="1728045" cy="21592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28045" cy="215920"/>
                    </a:xfrm>
                    <a:custGeom>
                      <a:rect l="l" t="t" r="r" b="b"/>
                      <a:pathLst>
                        <a:path w="1728045" h="215920">
                          <a:moveTo>
                            <a:pt x="0" y="215920"/>
                          </a:moveTo>
                          <a:lnTo>
                            <a:pt x="1728045" y="215920"/>
                          </a:lnTo>
                          <a:lnTo>
                            <a:pt x="1728045" y="0"/>
                          </a:lnTo>
                          <a:lnTo>
                            <a:pt x="0" y="0"/>
                          </a:lnTo>
                          <a:lnTo>
                            <a:pt x="0" y="2159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1373739</wp:posOffset>
            </wp:positionH>
            <wp:positionV relativeFrom="page">
              <wp:posOffset>5483984</wp:posOffset>
            </wp:positionV>
            <wp:extent cx="1286168" cy="260508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6168" cy="260508"/>
                    </a:xfrm>
                    <a:custGeom>
                      <a:rect l="l" t="t" r="r" b="b"/>
                      <a:pathLst>
                        <a:path w="1286168" h="260508">
                          <a:moveTo>
                            <a:pt x="0" y="260508"/>
                          </a:moveTo>
                          <a:lnTo>
                            <a:pt x="1286168" y="260508"/>
                          </a:lnTo>
                          <a:lnTo>
                            <a:pt x="1286168" y="0"/>
                          </a:lnTo>
                          <a:lnTo>
                            <a:pt x="0" y="0"/>
                          </a:lnTo>
                          <a:lnTo>
                            <a:pt x="0" y="2605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1698052</wp:posOffset>
            </wp:positionH>
            <wp:positionV relativeFrom="page">
              <wp:posOffset>5865023</wp:posOffset>
            </wp:positionV>
            <wp:extent cx="3369881" cy="240241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69881" cy="240241"/>
                    </a:xfrm>
                    <a:custGeom>
                      <a:rect l="l" t="t" r="r" b="b"/>
                      <a:pathLst>
                        <a:path w="3369881" h="240241">
                          <a:moveTo>
                            <a:pt x="0" y="240241"/>
                          </a:moveTo>
                          <a:lnTo>
                            <a:pt x="3369881" y="240241"/>
                          </a:lnTo>
                          <a:lnTo>
                            <a:pt x="3369881" y="0"/>
                          </a:lnTo>
                          <a:lnTo>
                            <a:pt x="0" y="0"/>
                          </a:lnTo>
                          <a:lnTo>
                            <a:pt x="0" y="24024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6408703</wp:posOffset>
            </wp:positionH>
            <wp:positionV relativeFrom="page">
              <wp:posOffset>6096078</wp:posOffset>
            </wp:positionV>
            <wp:extent cx="329443" cy="203758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9443" cy="203758"/>
                    </a:xfrm>
                    <a:custGeom>
                      <a:rect l="l" t="t" r="r" b="b"/>
                      <a:pathLst>
                        <a:path w="329443" h="203758">
                          <a:moveTo>
                            <a:pt x="0" y="203758"/>
                          </a:moveTo>
                          <a:lnTo>
                            <a:pt x="329443" y="203758"/>
                          </a:lnTo>
                          <a:lnTo>
                            <a:pt x="329443" y="0"/>
                          </a:lnTo>
                          <a:lnTo>
                            <a:pt x="0" y="0"/>
                          </a:lnTo>
                          <a:lnTo>
                            <a:pt x="0" y="20375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1377793</wp:posOffset>
            </wp:positionH>
            <wp:positionV relativeFrom="page">
              <wp:posOffset>6225793</wp:posOffset>
            </wp:positionV>
            <wp:extent cx="3296910" cy="268616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96910" cy="268616"/>
                    </a:xfrm>
                    <a:custGeom>
                      <a:rect l="l" t="t" r="r" b="b"/>
                      <a:pathLst>
                        <a:path w="3296910" h="268616">
                          <a:moveTo>
                            <a:pt x="0" y="268616"/>
                          </a:moveTo>
                          <a:lnTo>
                            <a:pt x="3296910" y="268616"/>
                          </a:lnTo>
                          <a:lnTo>
                            <a:pt x="3296910" y="0"/>
                          </a:lnTo>
                          <a:lnTo>
                            <a:pt x="0" y="0"/>
                          </a:lnTo>
                          <a:lnTo>
                            <a:pt x="0" y="26861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494039</wp:posOffset>
            </wp:positionH>
            <wp:positionV relativeFrom="page">
              <wp:posOffset>2958590</wp:posOffset>
            </wp:positionV>
            <wp:extent cx="6454911" cy="2125166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54911" cy="2125166"/>
                    </a:xfrm>
                    <a:custGeom>
                      <a:rect l="l" t="t" r="r" b="b"/>
                      <a:pathLst>
                        <a:path w="6454911" h="2125166">
                          <a:moveTo>
                            <a:pt x="0" y="2125166"/>
                          </a:moveTo>
                          <a:lnTo>
                            <a:pt x="6454911" y="2125166"/>
                          </a:lnTo>
                          <a:lnTo>
                            <a:pt x="6454911" y="0"/>
                          </a:lnTo>
                          <a:lnTo>
                            <a:pt x="0" y="0"/>
                          </a:lnTo>
                          <a:lnTo>
                            <a:pt x="0" y="212516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10" Type="http://schemas.openxmlformats.org/officeDocument/2006/relationships/image" Target="media/image110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2025-02-17T10:11:10Z</dcterms:created>
  <dcterms:modified xsi:type="dcterms:W3CDTF">2025-02-17T10:11:10Z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