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950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073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2023803</wp:posOffset>
            </wp:positionH>
            <wp:positionV relativeFrom="page">
              <wp:posOffset>3342117</wp:posOffset>
            </wp:positionV>
            <wp:extent cx="1629300" cy="331496"/>
            <wp:effectExtent l="0" t="0" r="0" b="0"/>
            <wp:wrapNone/>
            <wp:docPr id="101" name="Freeform 10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1629300" cy="331496"/>
                    </a:xfrm>
                    <a:custGeom>
                      <a:rect l="l" t="t" r="r" b="b"/>
                      <a:pathLst>
                        <a:path w="1629300" h="331496">
                          <a:moveTo>
                            <a:pt x="0" y="331496"/>
                          </a:moveTo>
                          <a:lnTo>
                            <a:pt x="1629300" y="331496"/>
                          </a:lnTo>
                          <a:lnTo>
                            <a:pt x="1629300" y="0"/>
                          </a:lnTo>
                          <a:lnTo>
                            <a:pt x="0" y="0"/>
                          </a:lnTo>
                          <a:lnTo>
                            <a:pt x="0" y="33149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2044209</wp:posOffset>
            </wp:positionH>
            <wp:positionV relativeFrom="page">
              <wp:posOffset>4293057</wp:posOffset>
            </wp:positionV>
            <wp:extent cx="2155771" cy="311090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155771" cy="311090"/>
                    </a:xfrm>
                    <a:custGeom>
                      <a:rect l="l" t="t" r="r" b="b"/>
                      <a:pathLst>
                        <a:path w="2155771" h="311090">
                          <a:moveTo>
                            <a:pt x="0" y="311090"/>
                          </a:moveTo>
                          <a:lnTo>
                            <a:pt x="2155771" y="311090"/>
                          </a:lnTo>
                          <a:lnTo>
                            <a:pt x="2155771" y="0"/>
                          </a:lnTo>
                          <a:lnTo>
                            <a:pt x="0" y="0"/>
                          </a:lnTo>
                          <a:lnTo>
                            <a:pt x="0" y="311090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828020</wp:posOffset>
            </wp:positionH>
            <wp:positionV relativeFrom="page">
              <wp:posOffset>10288465</wp:posOffset>
            </wp:positionV>
            <wp:extent cx="6147155" cy="253952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147155" cy="253952"/>
                    </a:xfrm>
                    <a:custGeom>
                      <a:rect l="l" t="t" r="r" b="b"/>
                      <a:pathLst>
                        <a:path w="6147155" h="253952">
                          <a:moveTo>
                            <a:pt x="0" y="253952"/>
                          </a:moveTo>
                          <a:lnTo>
                            <a:pt x="6147155" y="253952"/>
                          </a:lnTo>
                          <a:lnTo>
                            <a:pt x="6147155" y="0"/>
                          </a:lnTo>
                          <a:lnTo>
                            <a:pt x="0" y="0"/>
                          </a:lnTo>
                          <a:lnTo>
                            <a:pt x="0" y="25395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-2146300</wp:posOffset>
            </wp:positionV>
            <wp:extent cx="7594600" cy="10769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46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243" behindDoc="0" locked="0" layoutInCell="1" allowOverlap="1">
            <wp:simplePos x="0" y="0"/>
            <wp:positionH relativeFrom="page">
              <wp:posOffset>2843946</wp:posOffset>
            </wp:positionH>
            <wp:positionV relativeFrom="paragraph">
              <wp:posOffset>84629</wp:posOffset>
            </wp:positionV>
            <wp:extent cx="2208695" cy="184557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2208695" cy="184557"/>
                    </a:xfrm>
                    <a:custGeom>
                      <a:rect l="l" t="t" r="r" b="b"/>
                      <a:pathLst>
                        <a:path w="2208695" h="184557">
                          <a:moveTo>
                            <a:pt x="0" y="184557"/>
                          </a:moveTo>
                          <a:lnTo>
                            <a:pt x="2208695" y="184557"/>
                          </a:lnTo>
                          <a:lnTo>
                            <a:pt x="2208695" y="0"/>
                          </a:lnTo>
                          <a:lnTo>
                            <a:pt x="0" y="0"/>
                          </a:lnTo>
                          <a:lnTo>
                            <a:pt x="0" y="18455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tbl>
      <w:tblPr>
        <w:tblStyle w:val="TableGrid"/>
        <w:tblLayout w:type="fixed"/>
        <w:tblpPr w:leftFromText="0" w:rightFromText="0" w:vertAnchor="text" w:horzAnchor="page" w:tblpX="1291" w:tblpY="0"/>
        <w:tblOverlap w:val="never"/>
        "
        <w:tblW w:w="9602" w:type="dxa"/>
        <w:tblLook w:val="04A0" w:firstRow="1" w:lastRow="0" w:firstColumn="1" w:lastColumn="0" w:noHBand="0" w:noVBand="1"/>
      </w:tblPr>
      <w:tblGrid>
        <w:gridCol w:w="7924"/>
        <w:gridCol w:w="766"/>
        <w:gridCol w:w="931"/>
      </w:tblGrid>
      <w:tr>
        <w:trPr>
          <w:trHeight w:hRule="exact" w:val="289"/>
        </w:trPr>
        <w:tc>
          <w:tcPr>
            <w:tcW w:w="79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  <w:tr>
        <w:trPr>
          <w:trHeight w:hRule="exact" w:val="1749"/>
        </w:trPr>
        <w:tc>
          <w:tcPr>
            <w:tcW w:w="96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>
            <w:pPr>
              <w:spacing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cs-CZ"/>
              </w:rPr>
            </w:pPr>
            <w:r/>
          </w:p>
        </w:tc>
      </w:tr>
    </w:tbl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60" w:h="16960"/>
          <w:pgMar w:top="343" w:right="500" w:bottom="275" w:left="500" w:header="708" w:footer="708" w:gutter="0"/>
          <w:docGrid w:linePitch="360"/>
        </w:sectPr>
      </w:pPr>
      <w:r>
        <w:drawing>
          <wp:anchor simplePos="0" relativeHeight="251658249" behindDoc="0" locked="0" layoutInCell="1" allowOverlap="1">
            <wp:simplePos x="0" y="0"/>
            <wp:positionH relativeFrom="page">
              <wp:posOffset>758594</wp:posOffset>
            </wp:positionH>
            <wp:positionV relativeFrom="page">
              <wp:posOffset>9957036</wp:posOffset>
            </wp:positionV>
            <wp:extent cx="6403884" cy="715079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403884" cy="715079"/>
                    </a:xfrm>
                    <a:custGeom>
                      <a:rect l="l" t="t" r="r" b="b"/>
                      <a:pathLst>
                        <a:path w="6403884" h="715079">
                          <a:moveTo>
                            <a:pt x="0" y="715079"/>
                          </a:moveTo>
                          <a:lnTo>
                            <a:pt x="6403884" y="715079"/>
                          </a:lnTo>
                          <a:lnTo>
                            <a:pt x="6403884" y="0"/>
                          </a:lnTo>
                          <a:lnTo>
                            <a:pt x="0" y="0"/>
                          </a:lnTo>
                          <a:lnTo>
                            <a:pt x="0" y="71507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7442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9460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419878</wp:posOffset>
            </wp:positionH>
            <wp:positionV relativeFrom="page">
              <wp:posOffset>558584</wp:posOffset>
            </wp:positionV>
            <wp:extent cx="7011942" cy="1445446"/>
            <wp:effectExtent l="0" t="0" r="0" b="0"/>
            <wp:wrapNone/>
            <wp:docPr id="108" name="Freeform 10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7011942" cy="1445446"/>
                    </a:xfrm>
                    <a:custGeom>
                      <a:rect l="l" t="t" r="r" b="b"/>
                      <a:pathLst>
                        <a:path w="7011942" h="1445446">
                          <a:moveTo>
                            <a:pt x="0" y="1445446"/>
                          </a:moveTo>
                          <a:lnTo>
                            <a:pt x="7011942" y="1445446"/>
                          </a:lnTo>
                          <a:lnTo>
                            <a:pt x="7011942" y="0"/>
                          </a:lnTo>
                          <a:lnTo>
                            <a:pt x="0" y="0"/>
                          </a:lnTo>
                          <a:lnTo>
                            <a:pt x="0" y="1445446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305611</wp:posOffset>
            </wp:positionH>
            <wp:positionV relativeFrom="page">
              <wp:posOffset>2133691</wp:posOffset>
            </wp:positionV>
            <wp:extent cx="5004127" cy="1690282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04127" cy="1690282"/>
                    </a:xfrm>
                    <a:custGeom>
                      <a:rect l="l" t="t" r="r" b="b"/>
                      <a:pathLst>
                        <a:path w="5004127" h="1690282">
                          <a:moveTo>
                            <a:pt x="0" y="1690282"/>
                          </a:moveTo>
                          <a:lnTo>
                            <a:pt x="5004127" y="1690282"/>
                          </a:lnTo>
                          <a:lnTo>
                            <a:pt x="5004127" y="0"/>
                          </a:lnTo>
                          <a:lnTo>
                            <a:pt x="0" y="0"/>
                          </a:lnTo>
                          <a:lnTo>
                            <a:pt x="0" y="1690282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391311</wp:posOffset>
            </wp:positionH>
            <wp:positionV relativeFrom="page">
              <wp:posOffset>5618518</wp:posOffset>
            </wp:positionV>
            <wp:extent cx="6877272" cy="1673959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877272" cy="1673959"/>
                    </a:xfrm>
                    <a:custGeom>
                      <a:rect l="l" t="t" r="r" b="b"/>
                      <a:pathLst>
                        <a:path w="6877272" h="1673959">
                          <a:moveTo>
                            <a:pt x="0" y="1673959"/>
                          </a:moveTo>
                          <a:lnTo>
                            <a:pt x="6877272" y="1673959"/>
                          </a:lnTo>
                          <a:lnTo>
                            <a:pt x="6877272" y="0"/>
                          </a:lnTo>
                          <a:lnTo>
                            <a:pt x="0" y="0"/>
                          </a:lnTo>
                          <a:lnTo>
                            <a:pt x="0" y="1673959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0769600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45400" cy="1076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3" behindDoc="0" locked="0" layoutInCell="1" allowOverlap="1">
            <wp:simplePos x="0" y="0"/>
            <wp:positionH relativeFrom="page">
              <wp:posOffset>467188</wp:posOffset>
            </wp:positionH>
            <wp:positionV relativeFrom="page">
              <wp:posOffset>1279160</wp:posOffset>
            </wp:positionV>
            <wp:extent cx="6719226" cy="1944735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19226" cy="1944735"/>
                    </a:xfrm>
                    <a:custGeom>
                      <a:rect l="l" t="t" r="r" b="b"/>
                      <a:pathLst>
                        <a:path w="6719226" h="1944735">
                          <a:moveTo>
                            <a:pt x="0" y="1944735"/>
                          </a:moveTo>
                          <a:lnTo>
                            <a:pt x="6719226" y="1944735"/>
                          </a:lnTo>
                          <a:lnTo>
                            <a:pt x="6719226" y="0"/>
                          </a:lnTo>
                          <a:lnTo>
                            <a:pt x="0" y="0"/>
                          </a:lnTo>
                          <a:lnTo>
                            <a:pt x="0" y="194473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483594</wp:posOffset>
            </wp:positionH>
            <wp:positionV relativeFrom="page">
              <wp:posOffset>3301024</wp:posOffset>
            </wp:positionV>
            <wp:extent cx="6743837" cy="1526418"/>
            <wp:effectExtent l="0" t="0" r="0" b="0"/>
            <wp:wrapNone/>
            <wp:docPr id="113" name="Freeform 11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6743837" cy="1526418"/>
                    </a:xfrm>
                    <a:custGeom>
                      <a:rect l="l" t="t" r="r" b="b"/>
                      <a:pathLst>
                        <a:path w="6743837" h="1526418">
                          <a:moveTo>
                            <a:pt x="0" y="1526418"/>
                          </a:moveTo>
                          <a:lnTo>
                            <a:pt x="6743837" y="1526418"/>
                          </a:lnTo>
                          <a:lnTo>
                            <a:pt x="6743837" y="0"/>
                          </a:lnTo>
                          <a:lnTo>
                            <a:pt x="0" y="0"/>
                          </a:lnTo>
                          <a:lnTo>
                            <a:pt x="0" y="1526418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br w:type="page"/>
      </w:r>
    </w:p>
    <w:p>
      <w:r>
        <w:drawing>
          <wp:anchor simplePos="0" relativeHeight="251658241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795000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83500" cy="1079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type w:val="continuous"/>
      <w:pgSz w:w="12100" w:h="17000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4" Type="http://schemas.openxmlformats.org/officeDocument/2006/relationships/image" Target="media/image104.png"/><Relationship Id="rId107" Type="http://schemas.openxmlformats.org/officeDocument/2006/relationships/image" Target="media/image107.png"/><Relationship Id="rId111" Type="http://schemas.openxmlformats.org/officeDocument/2006/relationships/image" Target="media/image111.png"/><Relationship Id="rId114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2025-02-12T10:47:43Z</dcterms:created>
  <dcterms:modified xsi:type="dcterms:W3CDTF">2025-02-12T10:47:43Z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