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22322" w14:textId="25937240" w:rsidR="0005165A" w:rsidRPr="0007431A" w:rsidRDefault="000F02CB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 xml:space="preserve">SARSTEDT </w:t>
      </w:r>
      <w:r w:rsidR="00BF3B99" w:rsidRPr="0007431A">
        <w:rPr>
          <w:rFonts w:ascii="Times New Roman" w:hAnsi="Times New Roman" w:cs="Times New Roman"/>
          <w:sz w:val="24"/>
          <w:szCs w:val="24"/>
        </w:rPr>
        <w:t>spol. s r.o.</w:t>
      </w:r>
    </w:p>
    <w:p w14:paraId="2492C703" w14:textId="6D838D1C" w:rsidR="00BF3B99" w:rsidRPr="0007431A" w:rsidRDefault="00BF3B99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Pod pekárnami 338/12</w:t>
      </w:r>
    </w:p>
    <w:p w14:paraId="6AC961A2" w14:textId="3C27A22E" w:rsidR="00BF3B99" w:rsidRPr="0007431A" w:rsidRDefault="00BF3B99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190 00 PRAHA 9</w:t>
      </w:r>
    </w:p>
    <w:p w14:paraId="5785872A" w14:textId="77777777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B500C1" w14:textId="4A6F1956" w:rsidR="00BF3B99" w:rsidRPr="0007431A" w:rsidRDefault="00BF3B99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IČ 43000916</w:t>
      </w:r>
    </w:p>
    <w:p w14:paraId="63236734" w14:textId="7170E65A" w:rsidR="0007431A" w:rsidRPr="0007431A" w:rsidRDefault="00BF3B99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DIČ CZ43000916</w:t>
      </w:r>
    </w:p>
    <w:p w14:paraId="399B6C01" w14:textId="401E5FBE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07431A">
          <w:rPr>
            <w:rStyle w:val="Hypertextovodkaz"/>
            <w:rFonts w:ascii="Times New Roman" w:hAnsi="Times New Roman" w:cs="Times New Roman"/>
            <w:sz w:val="24"/>
            <w:szCs w:val="24"/>
          </w:rPr>
          <w:t>info.cz@sarstedt.com</w:t>
        </w:r>
      </w:hyperlink>
    </w:p>
    <w:p w14:paraId="1CC7BD99" w14:textId="6FA3E4B6" w:rsidR="00BF3B99" w:rsidRPr="0007431A" w:rsidRDefault="00BF3B99" w:rsidP="00C17F90">
      <w:pPr>
        <w:pStyle w:val="NS"/>
        <w:rPr>
          <w:rFonts w:ascii="Times New Roman" w:hAnsi="Times New Roman" w:cs="Times New Roman"/>
          <w:sz w:val="24"/>
          <w:szCs w:val="24"/>
        </w:rPr>
      </w:pPr>
    </w:p>
    <w:p w14:paraId="7D8A1F09" w14:textId="3FA491CB" w:rsidR="00BF3B99" w:rsidRPr="0007431A" w:rsidRDefault="00094C98" w:rsidP="00C17F90">
      <w:pPr>
        <w:pStyle w:val="NS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Datum objednání:  17.1.2025</w:t>
      </w:r>
    </w:p>
    <w:p w14:paraId="2779DD9B" w14:textId="09375A61" w:rsidR="00094C98" w:rsidRPr="0007431A" w:rsidRDefault="00094C98" w:rsidP="00C17F90">
      <w:pPr>
        <w:pStyle w:val="NS"/>
        <w:rPr>
          <w:rFonts w:ascii="Times New Roman" w:hAnsi="Times New Roman" w:cs="Times New Roman"/>
          <w:sz w:val="24"/>
          <w:szCs w:val="24"/>
        </w:rPr>
      </w:pPr>
    </w:p>
    <w:p w14:paraId="655EA67C" w14:textId="0E6D20E1" w:rsidR="00094C98" w:rsidRDefault="00094C98" w:rsidP="00C17F90">
      <w:pPr>
        <w:pStyle w:val="NS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45CB">
        <w:rPr>
          <w:rFonts w:ascii="Times New Roman" w:hAnsi="Times New Roman" w:cs="Times New Roman"/>
          <w:b/>
          <w:bCs/>
          <w:sz w:val="24"/>
          <w:szCs w:val="24"/>
          <w:u w:val="single"/>
        </w:rPr>
        <w:t>Akceptace objednávky v</w:t>
      </w:r>
      <w:r w:rsidR="009645CB" w:rsidRPr="009645CB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Pr="009645CB">
        <w:rPr>
          <w:rFonts w:ascii="Times New Roman" w:hAnsi="Times New Roman" w:cs="Times New Roman"/>
          <w:b/>
          <w:bCs/>
          <w:sz w:val="24"/>
          <w:szCs w:val="24"/>
          <w:u w:val="single"/>
        </w:rPr>
        <w:t>hodnot</w:t>
      </w:r>
      <w:r w:rsidR="009645CB" w:rsidRPr="009645CB">
        <w:rPr>
          <w:rFonts w:ascii="Times New Roman" w:hAnsi="Times New Roman" w:cs="Times New Roman"/>
          <w:b/>
          <w:bCs/>
          <w:sz w:val="24"/>
          <w:szCs w:val="24"/>
          <w:u w:val="single"/>
        </w:rPr>
        <w:t>ě 50.417,-</w:t>
      </w:r>
      <w:r w:rsidRPr="009645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KČ bez DPH</w:t>
      </w:r>
    </w:p>
    <w:p w14:paraId="0B930CF1" w14:textId="77777777" w:rsidR="009645CB" w:rsidRPr="009645CB" w:rsidRDefault="009645CB" w:rsidP="00C17F90">
      <w:pPr>
        <w:pStyle w:val="NS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FDBD55" w14:textId="77777777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Sedimentace, REF: 06.1690.001    -    200 ks</w:t>
      </w:r>
    </w:p>
    <w:p w14:paraId="7E2FCAD3" w14:textId="29A73884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Červená KO, REF: 04.1901    -   1.600 ks</w:t>
      </w:r>
    </w:p>
    <w:p w14:paraId="0F2FF1A1" w14:textId="308B18E7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Hnědá biochemie, REF: 04.1935.001   -   1.200 ks</w:t>
      </w:r>
    </w:p>
    <w:p w14:paraId="6347244B" w14:textId="07932523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QT 3ml, REF: 05.1165.001    -    350 ks</w:t>
      </w:r>
    </w:p>
    <w:p w14:paraId="330466F0" w14:textId="01EFC3D5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Žlutá jehla, REF: 85.1160   -    600 ks</w:t>
      </w:r>
    </w:p>
    <w:p w14:paraId="66388045" w14:textId="4A2DDF61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Zelená jehla, REF: 85.1162   -    1.300 ks</w:t>
      </w:r>
    </w:p>
    <w:p w14:paraId="5CDF6D92" w14:textId="106CCBA6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Membrána, REF: 14.1112    -    300 ks</w:t>
      </w:r>
    </w:p>
    <w:p w14:paraId="38CD47D7" w14:textId="7E34B3ED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431A">
        <w:rPr>
          <w:rFonts w:ascii="Times New Roman" w:hAnsi="Times New Roman" w:cs="Times New Roman"/>
          <w:sz w:val="24"/>
          <w:szCs w:val="24"/>
        </w:rPr>
        <w:t>Multi</w:t>
      </w:r>
      <w:proofErr w:type="spellEnd"/>
      <w:r w:rsidRPr="0007431A">
        <w:rPr>
          <w:rFonts w:ascii="Times New Roman" w:hAnsi="Times New Roman" w:cs="Times New Roman"/>
          <w:sz w:val="24"/>
          <w:szCs w:val="24"/>
        </w:rPr>
        <w:t xml:space="preserve"> adaptér, REF: 14.1205    -   900 ks</w:t>
      </w:r>
    </w:p>
    <w:p w14:paraId="46E78EBF" w14:textId="24A82721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431A">
        <w:rPr>
          <w:rFonts w:ascii="Times New Roman" w:hAnsi="Times New Roman" w:cs="Times New Roman"/>
          <w:sz w:val="24"/>
          <w:szCs w:val="24"/>
        </w:rPr>
        <w:t>Astrup</w:t>
      </w:r>
      <w:proofErr w:type="spellEnd"/>
      <w:r w:rsidRPr="0007431A">
        <w:rPr>
          <w:rFonts w:ascii="Times New Roman" w:hAnsi="Times New Roman" w:cs="Times New Roman"/>
          <w:sz w:val="24"/>
          <w:szCs w:val="24"/>
        </w:rPr>
        <w:t>, REF: 05.1147.020    -    100 ks</w:t>
      </w:r>
    </w:p>
    <w:p w14:paraId="61F1E571" w14:textId="3B4DD9E0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Adaptér, REF: 14.1209   -     220 ks</w:t>
      </w:r>
    </w:p>
    <w:p w14:paraId="34AC3234" w14:textId="455CB6D8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Zkumavka na moč, REF: 60.610.100     -     5.000 ks</w:t>
      </w:r>
    </w:p>
    <w:p w14:paraId="10DF5B08" w14:textId="5705DC72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431A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07431A">
        <w:rPr>
          <w:rFonts w:ascii="Times New Roman" w:hAnsi="Times New Roman" w:cs="Times New Roman"/>
          <w:sz w:val="24"/>
          <w:szCs w:val="24"/>
        </w:rPr>
        <w:t xml:space="preserve"> fialové, REF: 85.1018    -    600 ks</w:t>
      </w:r>
    </w:p>
    <w:p w14:paraId="16E6D975" w14:textId="65761144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Sérum + gel, REF: 01.1602.001    -    50 ks</w:t>
      </w:r>
    </w:p>
    <w:p w14:paraId="7D8159AB" w14:textId="27847898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Formalin set, REF: 51.1703.009    -   2.000 ks</w:t>
      </w:r>
    </w:p>
    <w:p w14:paraId="20131A1D" w14:textId="61B51445" w:rsidR="0007431A" w:rsidRPr="0007431A" w:rsidRDefault="0007431A" w:rsidP="00B00E67">
      <w:pPr>
        <w:pStyle w:val="NS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>Kapiláry sada, REF: 51.931.175     -    2.000 ks</w:t>
      </w:r>
    </w:p>
    <w:p w14:paraId="7AD78BD5" w14:textId="3A1C5261" w:rsidR="0007431A" w:rsidRPr="0007431A" w:rsidRDefault="0007431A" w:rsidP="00C17F90">
      <w:pPr>
        <w:pStyle w:val="NS"/>
        <w:rPr>
          <w:rFonts w:ascii="Times New Roman" w:hAnsi="Times New Roman" w:cs="Times New Roman"/>
          <w:sz w:val="24"/>
          <w:szCs w:val="24"/>
        </w:rPr>
      </w:pPr>
    </w:p>
    <w:p w14:paraId="77FE0159" w14:textId="77777777" w:rsidR="0007431A" w:rsidRPr="0007431A" w:rsidRDefault="0007431A" w:rsidP="0007431A">
      <w:pPr>
        <w:pStyle w:val="NS"/>
        <w:rPr>
          <w:rFonts w:ascii="Times New Roman" w:hAnsi="Times New Roman" w:cs="Times New Roman"/>
          <w:color w:val="222222"/>
          <w:sz w:val="24"/>
          <w:szCs w:val="24"/>
        </w:rPr>
      </w:pPr>
      <w:r w:rsidRPr="0007431A">
        <w:rPr>
          <w:rFonts w:ascii="Times New Roman" w:hAnsi="Times New Roman" w:cs="Times New Roman"/>
          <w:sz w:val="24"/>
          <w:szCs w:val="24"/>
        </w:rPr>
        <w:t xml:space="preserve">Děkuji, </w:t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>s pozdravem</w:t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  <w:t>__________________________________</w:t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07431A">
        <w:rPr>
          <w:rFonts w:ascii="Times New Roman" w:hAnsi="Times New Roman" w:cs="Times New Roman"/>
          <w:color w:val="222222"/>
          <w:sz w:val="24"/>
          <w:szCs w:val="24"/>
        </w:rPr>
        <w:tab/>
      </w:r>
    </w:p>
    <w:p w14:paraId="66869869" w14:textId="77777777" w:rsidR="0007431A" w:rsidRPr="0007431A" w:rsidRDefault="0007431A" w:rsidP="0007431A">
      <w:pPr>
        <w:pStyle w:val="NS"/>
        <w:ind w:left="5672" w:firstLine="709"/>
        <w:rPr>
          <w:rFonts w:ascii="Times New Roman" w:hAnsi="Times New Roman" w:cs="Times New Roman"/>
          <w:color w:val="222222"/>
          <w:sz w:val="24"/>
          <w:szCs w:val="24"/>
        </w:rPr>
      </w:pPr>
      <w:r w:rsidRPr="0007431A">
        <w:rPr>
          <w:rFonts w:ascii="Times New Roman" w:hAnsi="Times New Roman" w:cs="Times New Roman"/>
          <w:color w:val="222222"/>
          <w:sz w:val="24"/>
          <w:szCs w:val="24"/>
        </w:rPr>
        <w:t>Razítko, datum, podpis</w:t>
      </w:r>
    </w:p>
    <w:p w14:paraId="5491CF55" w14:textId="77777777" w:rsidR="0007431A" w:rsidRPr="0007431A" w:rsidRDefault="0007431A" w:rsidP="0007431A">
      <w:pPr>
        <w:shd w:val="clear" w:color="auto" w:fill="FFFFFF"/>
        <w:rPr>
          <w:rFonts w:ascii="Times New Roman" w:hAnsi="Times New Roman"/>
          <w:color w:val="222222"/>
          <w:sz w:val="24"/>
          <w:szCs w:val="24"/>
          <w:lang w:eastAsia="cs-CZ"/>
        </w:rPr>
      </w:pPr>
    </w:p>
    <w:p w14:paraId="3D59C5C4" w14:textId="77777777" w:rsidR="0007431A" w:rsidRPr="0007431A" w:rsidRDefault="0007431A" w:rsidP="00B00E67">
      <w:pPr>
        <w:shd w:val="clear" w:color="auto" w:fill="FFFFFF"/>
        <w:spacing w:line="240" w:lineRule="auto"/>
        <w:rPr>
          <w:rFonts w:ascii="Times New Roman" w:hAnsi="Times New Roman"/>
          <w:color w:val="222222"/>
          <w:sz w:val="24"/>
          <w:szCs w:val="24"/>
          <w:lang w:eastAsia="cs-CZ"/>
        </w:rPr>
      </w:pPr>
      <w:r w:rsidRPr="0007431A">
        <w:rPr>
          <w:rFonts w:ascii="Times New Roman" w:hAnsi="Times New Roman"/>
          <w:color w:val="222222"/>
          <w:sz w:val="24"/>
          <w:szCs w:val="24"/>
          <w:lang w:eastAsia="cs-CZ"/>
        </w:rPr>
        <w:lastRenderedPageBreak/>
        <w:t>Sklad SZM</w:t>
      </w:r>
    </w:p>
    <w:p w14:paraId="3804C53F" w14:textId="4C5480A6" w:rsidR="0007431A" w:rsidRDefault="0007431A" w:rsidP="00B00E67">
      <w:pPr>
        <w:shd w:val="clear" w:color="auto" w:fill="FFFFFF"/>
        <w:spacing w:line="240" w:lineRule="auto"/>
        <w:rPr>
          <w:rFonts w:ascii="Times New Roman" w:hAnsi="Times New Roman"/>
          <w:color w:val="222222"/>
          <w:sz w:val="24"/>
          <w:szCs w:val="24"/>
          <w:lang w:eastAsia="cs-CZ"/>
        </w:rPr>
      </w:pPr>
      <w:r w:rsidRPr="0007431A">
        <w:rPr>
          <w:rFonts w:ascii="Times New Roman" w:hAnsi="Times New Roman"/>
          <w:color w:val="222222"/>
          <w:sz w:val="24"/>
          <w:szCs w:val="24"/>
          <w:lang w:eastAsia="cs-CZ"/>
        </w:rPr>
        <w:t xml:space="preserve">Tel: 312 575 233, mail: </w:t>
      </w:r>
      <w:hyperlink r:id="rId8" w:history="1">
        <w:r w:rsidR="009645CB" w:rsidRPr="00FF7FB5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skladszm@nemsl.cz</w:t>
        </w:r>
      </w:hyperlink>
    </w:p>
    <w:p w14:paraId="2A0FE1F2" w14:textId="77777777" w:rsidR="0007431A" w:rsidRPr="0007431A" w:rsidRDefault="0007431A" w:rsidP="00B00E67">
      <w:pPr>
        <w:shd w:val="clear" w:color="auto" w:fill="FFFFFF"/>
        <w:spacing w:line="240" w:lineRule="auto"/>
        <w:rPr>
          <w:rFonts w:ascii="Times New Roman" w:hAnsi="Times New Roman"/>
          <w:color w:val="222222"/>
          <w:sz w:val="24"/>
          <w:szCs w:val="24"/>
          <w:lang w:eastAsia="cs-CZ"/>
        </w:rPr>
      </w:pPr>
      <w:r w:rsidRPr="0007431A">
        <w:rPr>
          <w:rFonts w:ascii="Times New Roman" w:hAnsi="Times New Roman"/>
          <w:color w:val="222222"/>
          <w:sz w:val="24"/>
          <w:szCs w:val="24"/>
          <w:lang w:eastAsia="cs-CZ"/>
        </w:rPr>
        <w:t>Nemocnice Slaný, Politických vězňů 576, 274 01 Slaný</w:t>
      </w:r>
    </w:p>
    <w:p w14:paraId="3E5BD582" w14:textId="77777777" w:rsidR="0007431A" w:rsidRDefault="0007431A" w:rsidP="00B00E67">
      <w:pPr>
        <w:shd w:val="clear" w:color="auto" w:fill="FFFFFF"/>
        <w:spacing w:line="240" w:lineRule="auto"/>
        <w:rPr>
          <w:rFonts w:ascii="Times New Roman" w:hAnsi="Times New Roman"/>
          <w:color w:val="222222"/>
          <w:sz w:val="24"/>
          <w:szCs w:val="24"/>
          <w:lang w:eastAsia="cs-CZ"/>
        </w:rPr>
      </w:pPr>
      <w:r w:rsidRPr="0007431A">
        <w:rPr>
          <w:rFonts w:ascii="Times New Roman" w:hAnsi="Times New Roman"/>
          <w:color w:val="222222"/>
          <w:sz w:val="24"/>
          <w:szCs w:val="24"/>
          <w:lang w:eastAsia="cs-CZ"/>
        </w:rPr>
        <w:t>IČ 00875295, DIČ CZ00875295</w:t>
      </w:r>
    </w:p>
    <w:p w14:paraId="41D9B678" w14:textId="5C30076F" w:rsidR="00B00E67" w:rsidRPr="0007431A" w:rsidRDefault="00B00E67" w:rsidP="00B00E67">
      <w:pPr>
        <w:shd w:val="clear" w:color="auto" w:fill="FFFFFF"/>
        <w:spacing w:line="240" w:lineRule="auto"/>
        <w:rPr>
          <w:rFonts w:ascii="Times New Roman" w:hAnsi="Times New Roman"/>
          <w:color w:val="222222"/>
          <w:sz w:val="24"/>
          <w:szCs w:val="24"/>
          <w:lang w:eastAsia="cs-CZ"/>
        </w:rPr>
      </w:pPr>
      <w:r>
        <w:rPr>
          <w:rFonts w:ascii="Times New Roman" w:hAnsi="Times New Roman"/>
          <w:color w:val="222222"/>
          <w:sz w:val="24"/>
          <w:szCs w:val="24"/>
          <w:lang w:eastAsia="cs-CZ"/>
        </w:rPr>
        <w:t>------------------------------------------------------------------------------------------------------------</w:t>
      </w:r>
    </w:p>
    <w:p w14:paraId="4A9059EA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>Dobrý den,</w:t>
      </w:r>
    </w:p>
    <w:p w14:paraId="1ED65368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>Potvrzuji přijetí objednávky z 17.1.2025, zboží se zavazujeme dodat.</w:t>
      </w:r>
    </w:p>
    <w:p w14:paraId="1F4A77C1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 xml:space="preserve">Cena bez </w:t>
      </w:r>
      <w:proofErr w:type="spellStart"/>
      <w:r w:rsidRPr="00B00E67">
        <w:rPr>
          <w:rFonts w:ascii="Times New Roman" w:hAnsi="Times New Roman"/>
          <w:i/>
          <w:iCs/>
          <w:sz w:val="24"/>
          <w:szCs w:val="24"/>
        </w:rPr>
        <w:t>dph</w:t>
      </w:r>
      <w:proofErr w:type="spellEnd"/>
      <w:r w:rsidRPr="00B00E67">
        <w:rPr>
          <w:rFonts w:ascii="Times New Roman" w:hAnsi="Times New Roman"/>
          <w:i/>
          <w:iCs/>
          <w:sz w:val="24"/>
          <w:szCs w:val="24"/>
        </w:rPr>
        <w:t xml:space="preserve"> 50 417Kč a s </w:t>
      </w:r>
      <w:proofErr w:type="spellStart"/>
      <w:r w:rsidRPr="00B00E67">
        <w:rPr>
          <w:rFonts w:ascii="Times New Roman" w:hAnsi="Times New Roman"/>
          <w:i/>
          <w:iCs/>
          <w:sz w:val="24"/>
          <w:szCs w:val="24"/>
        </w:rPr>
        <w:t>dph</w:t>
      </w:r>
      <w:proofErr w:type="spellEnd"/>
      <w:r w:rsidRPr="00B00E67">
        <w:rPr>
          <w:rFonts w:ascii="Times New Roman" w:hAnsi="Times New Roman"/>
          <w:i/>
          <w:iCs/>
          <w:sz w:val="24"/>
          <w:szCs w:val="24"/>
        </w:rPr>
        <w:t xml:space="preserve"> 56 468Kč</w:t>
      </w:r>
    </w:p>
    <w:p w14:paraId="06E0D8B8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> </w:t>
      </w:r>
    </w:p>
    <w:p w14:paraId="7AE6C7C2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>děkuji</w:t>
      </w:r>
    </w:p>
    <w:p w14:paraId="028A512B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t> </w:t>
      </w:r>
    </w:p>
    <w:p w14:paraId="0F58A37C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 xml:space="preserve">S </w:t>
      </w:r>
      <w:proofErr w:type="spellStart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pozdravem</w:t>
      </w:r>
      <w:proofErr w:type="spellEnd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 xml:space="preserve"> / Best regards</w:t>
      </w:r>
    </w:p>
    <w:p w14:paraId="56847CC0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 </w:t>
      </w:r>
    </w:p>
    <w:p w14:paraId="54D462D7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 </w:t>
      </w:r>
    </w:p>
    <w:p w14:paraId="72E0C68B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 xml:space="preserve">SARSTEDT </w:t>
      </w:r>
      <w:proofErr w:type="spellStart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spol</w:t>
      </w:r>
      <w:proofErr w:type="spellEnd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 xml:space="preserve">. s </w:t>
      </w:r>
      <w:proofErr w:type="spellStart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r.o</w:t>
      </w:r>
      <w:proofErr w:type="spellEnd"/>
      <w:r w:rsidRPr="00B00E67">
        <w:rPr>
          <w:rFonts w:ascii="Times New Roman" w:hAnsi="Times New Roman"/>
          <w:i/>
          <w:iCs/>
          <w:sz w:val="24"/>
          <w:szCs w:val="24"/>
          <w:lang w:val="en-US"/>
        </w:rPr>
        <w:t>.</w:t>
      </w:r>
    </w:p>
    <w:p w14:paraId="342DA6AD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>Pod Pekárnami 338/12</w:t>
      </w:r>
    </w:p>
    <w:p w14:paraId="3E31BF2E" w14:textId="3EECDCE5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>CZ-190 00  Praha </w:t>
      </w:r>
    </w:p>
    <w:p w14:paraId="15801F28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>Telefon:   +420 281021493</w:t>
      </w:r>
    </w:p>
    <w:p w14:paraId="6F37F408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nb-NO"/>
        </w:rPr>
        <w:t>Telefax:   +420 281021495</w:t>
      </w:r>
    </w:p>
    <w:p w14:paraId="5099C114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> </w:t>
      </w:r>
    </w:p>
    <w:p w14:paraId="177761E0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 xml:space="preserve">Internet:   </w:t>
      </w:r>
      <w:hyperlink r:id="rId9" w:history="1">
        <w:r w:rsidRPr="00B00E67">
          <w:rPr>
            <w:rStyle w:val="Hypertextovodkaz"/>
            <w:rFonts w:ascii="Times New Roman" w:hAnsi="Times New Roman"/>
            <w:i/>
            <w:iCs/>
            <w:sz w:val="24"/>
            <w:szCs w:val="24"/>
            <w:lang w:val="pl-PL"/>
          </w:rPr>
          <w:t>www.sarstedt.com</w:t>
        </w:r>
      </w:hyperlink>
    </w:p>
    <w:p w14:paraId="59F29D6C" w14:textId="77777777" w:rsidR="00B00E67" w:rsidRPr="00B00E67" w:rsidRDefault="00B00E67" w:rsidP="00B00E67">
      <w:pPr>
        <w:pStyle w:val="NS"/>
        <w:spacing w:line="240" w:lineRule="auto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nl-NL"/>
        </w:rPr>
        <w:t> </w:t>
      </w:r>
    </w:p>
    <w:p w14:paraId="4B8E2A46" w14:textId="7B220A9C" w:rsidR="00B00E67" w:rsidRPr="00B00E67" w:rsidRDefault="00B00E67" w:rsidP="00B00E67">
      <w:pPr>
        <w:pStyle w:val="NS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</w:rPr>
        <w:drawing>
          <wp:inline distT="0" distB="0" distL="0" distR="0" wp14:anchorId="0ABB3296" wp14:editId="3B9C6D83">
            <wp:extent cx="6019800" cy="457200"/>
            <wp:effectExtent l="0" t="0" r="0" b="0"/>
            <wp:docPr id="1898117837" name="Obráze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AACE" w14:textId="77777777" w:rsidR="00B00E67" w:rsidRPr="00B00E67" w:rsidRDefault="00B00E67" w:rsidP="00B00E67">
      <w:pPr>
        <w:pStyle w:val="NS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>SARSTEDT spol. s r.o. ▪ Pod Pekárnami 338/12, 190 00 Praha, CZ</w:t>
      </w:r>
    </w:p>
    <w:p w14:paraId="41049F77" w14:textId="6790F3FB" w:rsidR="00B00E67" w:rsidRPr="00B00E67" w:rsidRDefault="00B00E67" w:rsidP="00B00E67">
      <w:pPr>
        <w:pStyle w:val="NS"/>
        <w:rPr>
          <w:rFonts w:ascii="Times New Roman" w:hAnsi="Times New Roman"/>
          <w:i/>
          <w:iCs/>
          <w:sz w:val="24"/>
          <w:szCs w:val="24"/>
        </w:rPr>
      </w:pPr>
      <w:r w:rsidRPr="00B00E67">
        <w:rPr>
          <w:rFonts w:ascii="Times New Roman" w:hAnsi="Times New Roman"/>
          <w:i/>
          <w:iCs/>
          <w:sz w:val="24"/>
          <w:szCs w:val="24"/>
          <w:lang w:val="pl-PL"/>
        </w:rPr>
        <w:t xml:space="preserve">Telefon: (+420) 281021491 (3) </w:t>
      </w:r>
      <w:r w:rsidRPr="00B00E67">
        <w:rPr>
          <w:rFonts w:ascii="Times New Roman" w:hAnsi="Times New Roman"/>
          <w:i/>
          <w:iCs/>
          <w:sz w:val="24"/>
          <w:szCs w:val="24"/>
          <w:lang w:val="de-DE"/>
        </w:rPr>
        <w:t xml:space="preserve">▪ Telefax: (+420) 281021495 ▪ E-Mail: </w:t>
      </w:r>
      <w:hyperlink r:id="rId12" w:history="1">
        <w:r w:rsidRPr="00B00E67">
          <w:rPr>
            <w:rStyle w:val="Hypertextovodkaz"/>
            <w:rFonts w:ascii="Times New Roman" w:hAnsi="Times New Roman"/>
            <w:i/>
            <w:iCs/>
            <w:sz w:val="24"/>
            <w:szCs w:val="24"/>
            <w:lang w:val="de-DE"/>
          </w:rPr>
          <w:t>info.cz@sarstedt.com</w:t>
        </w:r>
      </w:hyperlink>
      <w:r w:rsidRPr="00B00E67">
        <w:rPr>
          <w:rFonts w:ascii="Times New Roman" w:hAnsi="Times New Roman"/>
          <w:i/>
          <w:iCs/>
          <w:sz w:val="24"/>
          <w:szCs w:val="24"/>
        </w:rPr>
        <w:t> </w:t>
      </w:r>
    </w:p>
    <w:p w14:paraId="5C7B5D9A" w14:textId="77777777" w:rsidR="0007431A" w:rsidRPr="0007431A" w:rsidRDefault="0007431A" w:rsidP="00C17F90">
      <w:pPr>
        <w:pStyle w:val="NS"/>
        <w:rPr>
          <w:rFonts w:ascii="Times New Roman" w:hAnsi="Times New Roman" w:cs="Times New Roman"/>
          <w:sz w:val="24"/>
          <w:szCs w:val="24"/>
        </w:rPr>
      </w:pPr>
    </w:p>
    <w:p w14:paraId="2B92F143" w14:textId="51D547C9" w:rsidR="00094C98" w:rsidRPr="0007431A" w:rsidRDefault="00094C98" w:rsidP="00C17F90">
      <w:pPr>
        <w:pStyle w:val="NS"/>
        <w:rPr>
          <w:rFonts w:ascii="Times New Roman" w:hAnsi="Times New Roman" w:cs="Times New Roman"/>
          <w:sz w:val="24"/>
          <w:szCs w:val="24"/>
          <w:u w:val="single"/>
        </w:rPr>
      </w:pPr>
      <w:r w:rsidRPr="0007431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</w:t>
      </w:r>
    </w:p>
    <w:sectPr w:rsidR="00094C98" w:rsidRPr="0007431A" w:rsidSect="00835C33">
      <w:headerReference w:type="default" r:id="rId13"/>
      <w:footerReference w:type="default" r:id="rId14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B8AE5" w14:textId="77777777" w:rsidR="0059756B" w:rsidRDefault="0059756B">
      <w:pPr>
        <w:spacing w:after="0" w:line="240" w:lineRule="auto"/>
      </w:pPr>
      <w:r>
        <w:separator/>
      </w:r>
    </w:p>
  </w:endnote>
  <w:endnote w:type="continuationSeparator" w:id="0">
    <w:p w14:paraId="7993A367" w14:textId="77777777" w:rsidR="0059756B" w:rsidRDefault="00597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9EB9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7196C236" wp14:editId="3FA586A8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91B24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F7D81" w14:textId="77777777" w:rsidR="0059756B" w:rsidRDefault="005975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872AB7" w14:textId="77777777" w:rsidR="0059756B" w:rsidRDefault="00597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998F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7FCED905" wp14:editId="3D689E89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CAD6E" w14:textId="77777777" w:rsidR="00083E55" w:rsidRDefault="00083E55" w:rsidP="00FD2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54"/>
    <w:rsid w:val="0000065B"/>
    <w:rsid w:val="00047FF0"/>
    <w:rsid w:val="0005165A"/>
    <w:rsid w:val="00056F21"/>
    <w:rsid w:val="00071D30"/>
    <w:rsid w:val="0007431A"/>
    <w:rsid w:val="00083E55"/>
    <w:rsid w:val="00094C98"/>
    <w:rsid w:val="000F02CB"/>
    <w:rsid w:val="001303B7"/>
    <w:rsid w:val="001825E3"/>
    <w:rsid w:val="00193CE8"/>
    <w:rsid w:val="001B6949"/>
    <w:rsid w:val="001F37E4"/>
    <w:rsid w:val="00222DEE"/>
    <w:rsid w:val="00290009"/>
    <w:rsid w:val="00336AA9"/>
    <w:rsid w:val="0038650C"/>
    <w:rsid w:val="00417B88"/>
    <w:rsid w:val="00463654"/>
    <w:rsid w:val="004860E7"/>
    <w:rsid w:val="004915C3"/>
    <w:rsid w:val="00495AD5"/>
    <w:rsid w:val="005137D3"/>
    <w:rsid w:val="00575D19"/>
    <w:rsid w:val="0059756B"/>
    <w:rsid w:val="00634A12"/>
    <w:rsid w:val="00634D9B"/>
    <w:rsid w:val="006E4B6B"/>
    <w:rsid w:val="006E60D7"/>
    <w:rsid w:val="007306B4"/>
    <w:rsid w:val="00765FDE"/>
    <w:rsid w:val="007C237F"/>
    <w:rsid w:val="00835C33"/>
    <w:rsid w:val="00840821"/>
    <w:rsid w:val="00882439"/>
    <w:rsid w:val="00906A87"/>
    <w:rsid w:val="00951FFA"/>
    <w:rsid w:val="00960E71"/>
    <w:rsid w:val="009645CB"/>
    <w:rsid w:val="00991229"/>
    <w:rsid w:val="009B2433"/>
    <w:rsid w:val="00A64E2A"/>
    <w:rsid w:val="00AC5E50"/>
    <w:rsid w:val="00B00E67"/>
    <w:rsid w:val="00B31C71"/>
    <w:rsid w:val="00B97DA2"/>
    <w:rsid w:val="00BB2642"/>
    <w:rsid w:val="00BF138C"/>
    <w:rsid w:val="00BF3B99"/>
    <w:rsid w:val="00C17F90"/>
    <w:rsid w:val="00C46625"/>
    <w:rsid w:val="00CA7004"/>
    <w:rsid w:val="00CB3DE8"/>
    <w:rsid w:val="00CB59DE"/>
    <w:rsid w:val="00CE2C90"/>
    <w:rsid w:val="00CE6A61"/>
    <w:rsid w:val="00D17A10"/>
    <w:rsid w:val="00D758DF"/>
    <w:rsid w:val="00DB2B09"/>
    <w:rsid w:val="00DD3C7A"/>
    <w:rsid w:val="00E212F4"/>
    <w:rsid w:val="00E61B4F"/>
    <w:rsid w:val="00E670C4"/>
    <w:rsid w:val="00F05876"/>
    <w:rsid w:val="00F0673D"/>
    <w:rsid w:val="00F13E74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432CA"/>
  <w15:docId w15:val="{C844D180-07C8-4DB3-87C9-0CFA8D3F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F3B9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F3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ladszm@nemsl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.cz@sarstedt.com" TargetMode="External"/><Relationship Id="rId12" Type="http://schemas.openxmlformats.org/officeDocument/2006/relationships/hyperlink" Target="mailto:info.cz@sarsted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DB68CD.863B28D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arsted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7</TotalTime>
  <Pages>2</Pages>
  <Words>267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5</cp:revision>
  <cp:lastPrinted>2018-05-17T08:56:00Z</cp:lastPrinted>
  <dcterms:created xsi:type="dcterms:W3CDTF">2025-01-22T09:44:00Z</dcterms:created>
  <dcterms:modified xsi:type="dcterms:W3CDTF">2025-01-27T07:18:00Z</dcterms:modified>
</cp:coreProperties>
</file>