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2764232</wp:posOffset>
            </wp:positionH>
            <wp:positionV relativeFrom="page">
              <wp:posOffset>2723344</wp:posOffset>
            </wp:positionV>
            <wp:extent cx="2636122" cy="155108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636122" cy="155108"/>
                    </a:xfrm>
                    <a:custGeom>
                      <a:rect l="l" t="t" r="r" b="b"/>
                      <a:pathLst>
                        <a:path w="2636122" h="155108">
                          <a:moveTo>
                            <a:pt x="0" y="155108"/>
                          </a:moveTo>
                          <a:lnTo>
                            <a:pt x="2636122" y="155108"/>
                          </a:lnTo>
                          <a:lnTo>
                            <a:pt x="2636122" y="0"/>
                          </a:lnTo>
                          <a:lnTo>
                            <a:pt x="0" y="0"/>
                          </a:lnTo>
                          <a:lnTo>
                            <a:pt x="0" y="15510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2750711</wp:posOffset>
            </wp:positionH>
            <wp:positionV relativeFrom="page">
              <wp:posOffset>3036207</wp:posOffset>
            </wp:positionV>
            <wp:extent cx="2722108" cy="463680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22108" cy="463680"/>
                    </a:xfrm>
                    <a:custGeom>
                      <a:rect l="l" t="t" r="r" b="b"/>
                      <a:pathLst>
                        <a:path w="2722108" h="463680">
                          <a:moveTo>
                            <a:pt x="0" y="463680"/>
                          </a:moveTo>
                          <a:lnTo>
                            <a:pt x="2722108" y="463680"/>
                          </a:lnTo>
                          <a:lnTo>
                            <a:pt x="2722108" y="0"/>
                          </a:lnTo>
                          <a:lnTo>
                            <a:pt x="0" y="0"/>
                          </a:lnTo>
                          <a:lnTo>
                            <a:pt x="0" y="46368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2741181</wp:posOffset>
            </wp:positionH>
            <wp:positionV relativeFrom="page">
              <wp:posOffset>4817911</wp:posOffset>
            </wp:positionV>
            <wp:extent cx="1178409" cy="158790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78409" cy="158790"/>
                    </a:xfrm>
                    <a:custGeom>
                      <a:rect l="l" t="t" r="r" b="b"/>
                      <a:pathLst>
                        <a:path w="1178409" h="158790">
                          <a:moveTo>
                            <a:pt x="0" y="158790"/>
                          </a:moveTo>
                          <a:lnTo>
                            <a:pt x="1178409" y="158790"/>
                          </a:lnTo>
                          <a:lnTo>
                            <a:pt x="1178409" y="0"/>
                          </a:lnTo>
                          <a:lnTo>
                            <a:pt x="0" y="0"/>
                          </a:lnTo>
                          <a:lnTo>
                            <a:pt x="0" y="15879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2769768</wp:posOffset>
            </wp:positionH>
            <wp:positionV relativeFrom="page">
              <wp:posOffset>5265720</wp:posOffset>
            </wp:positionV>
            <wp:extent cx="3198558" cy="482736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98558" cy="482736"/>
                    </a:xfrm>
                    <a:custGeom>
                      <a:rect l="l" t="t" r="r" b="b"/>
                      <a:pathLst>
                        <a:path w="3198558" h="482736">
                          <a:moveTo>
                            <a:pt x="0" y="482736"/>
                          </a:moveTo>
                          <a:lnTo>
                            <a:pt x="3198558" y="482736"/>
                          </a:lnTo>
                          <a:lnTo>
                            <a:pt x="3198558" y="0"/>
                          </a:lnTo>
                          <a:lnTo>
                            <a:pt x="0" y="0"/>
                          </a:lnTo>
                          <a:lnTo>
                            <a:pt x="0" y="48273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-1562100</wp:posOffset>
            </wp:positionH>
            <wp:positionV relativeFrom="page">
              <wp:posOffset>1562100</wp:posOffset>
            </wp:positionV>
            <wp:extent cx="10680700" cy="7556500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 flipH="0" flipV="0">
                      <a:off x="0" y="0"/>
                      <a:ext cx="10680700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778207</wp:posOffset>
            </wp:positionH>
            <wp:positionV relativeFrom="page">
              <wp:posOffset>7514288</wp:posOffset>
            </wp:positionV>
            <wp:extent cx="5390229" cy="644709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90229" cy="644709"/>
                    </a:xfrm>
                    <a:custGeom>
                      <a:rect l="l" t="t" r="r" b="b"/>
                      <a:pathLst>
                        <a:path w="5390229" h="644709">
                          <a:moveTo>
                            <a:pt x="0" y="644709"/>
                          </a:moveTo>
                          <a:lnTo>
                            <a:pt x="5390229" y="644709"/>
                          </a:lnTo>
                          <a:lnTo>
                            <a:pt x="5390229" y="0"/>
                          </a:lnTo>
                          <a:lnTo>
                            <a:pt x="0" y="0"/>
                          </a:lnTo>
                          <a:lnTo>
                            <a:pt x="0" y="64470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-1562100</wp:posOffset>
            </wp:positionH>
            <wp:positionV relativeFrom="page">
              <wp:posOffset>1562100</wp:posOffset>
            </wp:positionV>
            <wp:extent cx="10680700" cy="7556500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 flipH="0" flipV="0">
                      <a:off x="0" y="0"/>
                      <a:ext cx="10680700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-1562100</wp:posOffset>
            </wp:positionH>
            <wp:positionV relativeFrom="page">
              <wp:posOffset>1562100</wp:posOffset>
            </wp:positionV>
            <wp:extent cx="10680700" cy="7556500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 flipH="0" flipV="0">
                      <a:off x="0" y="0"/>
                      <a:ext cx="10680700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-1971041</wp:posOffset>
            </wp:positionV>
            <wp:extent cx="7556500" cy="10680700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8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tbl>
      <w:tblPr>
        <w:tblStyle w:val="TableGrid"/>
        <w:tblLayout w:type="fixed"/>
        <w:tblpPr w:leftFromText="0" w:rightFromText="0" w:vertAnchor="text" w:horzAnchor="page" w:tblpX="6072" w:tblpY="0"/>
        <w:tblOverlap w:val="never"/>
        "
        <w:tblW w:w="3501" w:type="dxa"/>
        <w:tblLook w:val="04A0" w:firstRow="1" w:lastRow="0" w:firstColumn="1" w:lastColumn="0" w:noHBand="0" w:noVBand="1"/>
      </w:tblPr>
      <w:tblGrid>
        <w:gridCol w:w="330"/>
        <w:gridCol w:w="3191"/>
      </w:tblGrid>
      <w:tr>
        <w:trPr>
          <w:trHeight w:hRule="exact" w:val="900"/>
        </w:trPr>
        <w:tc>
          <w:tcPr>
            <w:tcW w:w="330" w:type="dxa"/>
            <w:tcBorders>
              <w:top w:val="nil"/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243" behindDoc="0" locked="0" layoutInCell="1" allowOverlap="1">
                  <wp:simplePos x="0" y="0"/>
                  <wp:positionH relativeFrom="page">
                    <wp:posOffset>-2334606</wp:posOffset>
                  </wp:positionH>
                  <wp:positionV relativeFrom="paragraph">
                    <wp:posOffset>-161974</wp:posOffset>
                  </wp:positionV>
                  <wp:extent cx="1673918" cy="1149684"/>
                  <wp:effectExtent l="0" t="0" r="0" b="0"/>
                  <wp:wrapNone/>
                  <wp:docPr id="111" name="Freeform 11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673918" cy="1149684"/>
                          </a:xfrm>
                          <a:custGeom>
                            <a:rect l="l" t="t" r="r" b="b"/>
                            <a:pathLst>
                              <a:path w="1673918" h="1149684">
                                <a:moveTo>
                                  <a:pt x="0" y="1149684"/>
                                </a:moveTo>
                                <a:lnTo>
                                  <a:pt x="1673918" y="1149684"/>
                                </a:lnTo>
                                <a:lnTo>
                                  <a:pt x="16739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9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31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845"/>
        </w:trPr>
        <w:tc>
          <w:tcPr>
            <w:tcW w:w="330" w:type="dxa"/>
            <w:tcBorders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319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1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  <w:sectPr>
          <w:type w:val="continuous"/>
          <w:pgSz w:w="11900" w:h="16820"/>
          <w:pgMar w:top="343" w:right="500" w:bottom="275" w:left="500" w:header="708" w:footer="708" w:gutter="0"/>
          <w:docGrid w:linePitch="360"/>
        </w:sectPr>
      </w:pPr>
      <w:r/>
    </w:p>
    <w:p>
      <w:r/>
    </w:p>
    <w:sectPr>
      <w:type w:val="continuous"/>
      <w:pgSz w:w="11900" w:h="16820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2025-01-15T10:36:15Z</dcterms:created>
  <dcterms:modified xsi:type="dcterms:W3CDTF">2025-01-15T10:36:15Z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